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29DB" w14:textId="77777777" w:rsidR="004672F1" w:rsidRDefault="004672F1" w:rsidP="004672F1">
      <w:pPr>
        <w:pStyle w:val="Rubrik2"/>
        <w:sectPr w:rsidR="004672F1" w:rsidSect="005077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C19319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4672F1" w:rsidRPr="00507772" w14:paraId="776B1F05" w14:textId="77777777" w:rsidTr="00D41465">
        <w:tc>
          <w:tcPr>
            <w:tcW w:w="8495" w:type="dxa"/>
          </w:tcPr>
          <w:p w14:paraId="3B34E612" w14:textId="70E32F43" w:rsidR="004672F1" w:rsidRPr="00507772" w:rsidRDefault="004672F1" w:rsidP="004672F1">
            <w:pPr>
              <w:pStyle w:val="Rubrik1"/>
            </w:pPr>
            <w:r w:rsidRPr="00507772">
              <w:t xml:space="preserve">Läkemedel som får ges av sjuksköterska </w:t>
            </w:r>
            <w:r w:rsidR="542E4E41">
              <w:t xml:space="preserve">till barn på avdelning 23 </w:t>
            </w:r>
            <w:r w:rsidR="00C87054">
              <w:t xml:space="preserve">och barnmottagningen </w:t>
            </w:r>
            <w:r w:rsidRPr="00507772">
              <w:t xml:space="preserve">utan </w:t>
            </w:r>
            <w:r w:rsidR="00AD7096">
              <w:t>läkar</w:t>
            </w:r>
            <w:r w:rsidRPr="00507772">
              <w:t>ordination första postoperativa dygnet</w:t>
            </w:r>
          </w:p>
        </w:tc>
      </w:tr>
    </w:tbl>
    <w:p w14:paraId="639204E4" w14:textId="77777777" w:rsidR="004672F1" w:rsidRPr="00507772" w:rsidRDefault="004672F1" w:rsidP="004672F1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1" w:name="_Toc501440349"/>
      <w:r w:rsidRPr="00507772">
        <w:rPr>
          <w:rFonts w:ascii="Calibri" w:hAnsi="Calibri" w:cs="Arial"/>
          <w:b/>
          <w:bCs/>
          <w:iCs/>
          <w:sz w:val="28"/>
          <w:szCs w:val="28"/>
        </w:rPr>
        <w:t xml:space="preserve">Läkemedel för behandling av POSTOPERATIV SMÄRTA </w:t>
      </w:r>
    </w:p>
    <w:p w14:paraId="73D28541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tbl>
      <w:tblPr>
        <w:tblW w:w="9633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2160"/>
        <w:gridCol w:w="2340"/>
        <w:gridCol w:w="2715"/>
      </w:tblGrid>
      <w:tr w:rsidR="004672F1" w:rsidRPr="00507772" w14:paraId="0F0831E5" w14:textId="77777777" w:rsidTr="00653159">
        <w:trPr>
          <w:tblHeader/>
        </w:trPr>
        <w:tc>
          <w:tcPr>
            <w:tcW w:w="2418" w:type="dxa"/>
            <w:tcBorders>
              <w:top w:val="single" w:sz="6" w:space="0" w:color="000000" w:themeColor="text2"/>
              <w:left w:val="single" w:sz="4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E4EF41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0"/>
              </w:rPr>
            </w:pPr>
            <w:r w:rsidRPr="00507772">
              <w:rPr>
                <w:b/>
                <w:bCs/>
                <w:sz w:val="28"/>
                <w:szCs w:val="20"/>
              </w:rPr>
              <w:t>Läkemedel</w:t>
            </w:r>
          </w:p>
        </w:tc>
        <w:tc>
          <w:tcPr>
            <w:tcW w:w="216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5F607EA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0"/>
              </w:rPr>
            </w:pPr>
            <w:r w:rsidRPr="00507772">
              <w:rPr>
                <w:b/>
                <w:bCs/>
                <w:sz w:val="28"/>
                <w:szCs w:val="20"/>
              </w:rPr>
              <w:t>Anvisningar</w:t>
            </w:r>
          </w:p>
        </w:tc>
        <w:tc>
          <w:tcPr>
            <w:tcW w:w="234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A9A90D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1D2A58F2">
              <w:rPr>
                <w:b/>
                <w:bCs/>
                <w:sz w:val="28"/>
                <w:szCs w:val="28"/>
              </w:rPr>
              <w:t xml:space="preserve">Dos </w:t>
            </w:r>
          </w:p>
        </w:tc>
        <w:tc>
          <w:tcPr>
            <w:tcW w:w="271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FFFFFF" w:themeFill="background1"/>
          </w:tcPr>
          <w:p w14:paraId="06B2A8F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b/>
                <w:bCs/>
                <w:sz w:val="28"/>
                <w:szCs w:val="20"/>
              </w:rPr>
              <w:t>Kontraindikation</w:t>
            </w:r>
          </w:p>
        </w:tc>
      </w:tr>
      <w:tr w:rsidR="004672F1" w:rsidRPr="00507772" w14:paraId="5F28D9A1" w14:textId="77777777" w:rsidTr="00653159">
        <w:trPr>
          <w:trHeight w:val="2214"/>
        </w:trPr>
        <w:tc>
          <w:tcPr>
            <w:tcW w:w="2418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486ED9D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b/>
                <w:bCs/>
                <w:sz w:val="20"/>
                <w:szCs w:val="20"/>
              </w:rPr>
            </w:pPr>
          </w:p>
          <w:p w14:paraId="5FA7B0B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b/>
                <w:bCs/>
              </w:rPr>
            </w:pPr>
            <w:r w:rsidRPr="1D2A58F2">
              <w:rPr>
                <w:rFonts w:ascii="Arial Nova" w:eastAsia="Arial Nova" w:hAnsi="Arial Nova" w:cs="Arial Nova"/>
                <w:b/>
                <w:bCs/>
              </w:rPr>
              <w:t>Paracetamol</w:t>
            </w:r>
          </w:p>
          <w:p w14:paraId="3F32813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0F94120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</w:rPr>
            </w:pPr>
            <w:r w:rsidRPr="1D2A58F2">
              <w:t>Tabl/mixtur/supp</w:t>
            </w:r>
          </w:p>
          <w:p w14:paraId="3E84FB8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0EB2211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62AD42C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2BE7C60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75A5C0E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72E74CF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2E8180B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3933E19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1D2A58F2">
              <w:t>I.v. infusion 10 mg/ml</w:t>
            </w:r>
          </w:p>
          <w:p w14:paraId="16625A6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  <w:p w14:paraId="56325D7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rFonts w:ascii="Arial Nova" w:eastAsia="Arial Nova" w:hAnsi="Arial Nova" w:cs="Arial Nov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6538350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8566FF5" w14:textId="77777777" w:rsidR="004672F1" w:rsidRDefault="004672F1" w:rsidP="00653159">
            <w:pPr>
              <w:spacing w:after="0" w:line="240" w:lineRule="auto"/>
              <w:ind w:left="0" w:right="0"/>
            </w:pPr>
            <w:r>
              <w:t>Ges regelbundet för att undvika smärtgenombrott</w:t>
            </w:r>
          </w:p>
          <w:p w14:paraId="6711E8D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  <w:r>
              <w:t>Bäst upptag p.o./ i.v.</w:t>
            </w:r>
          </w:p>
          <w:p w14:paraId="351F3E7A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Supp är tredjehandsalternativ</w:t>
            </w:r>
          </w:p>
          <w:p w14:paraId="0AACA02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B886C6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5BB397C3" w14:textId="77777777" w:rsidR="004672F1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13D206B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1D2A58F2">
              <w:rPr>
                <w:b/>
                <w:bCs/>
              </w:rPr>
              <w:t xml:space="preserve">Aldrig </w:t>
            </w:r>
            <w:r>
              <w:t>laddningsdos i.v.</w:t>
            </w:r>
          </w:p>
          <w:p w14:paraId="7B5812A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CD1C7F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16F173CD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25 mg/kg/dos Max 1000 mg/dos</w:t>
            </w:r>
          </w:p>
          <w:p w14:paraId="47F438F1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100 mg/kg/dygn</w:t>
            </w:r>
          </w:p>
          <w:p w14:paraId="7F395B99" w14:textId="77777777" w:rsidR="004672F1" w:rsidRPr="00507772" w:rsidRDefault="004672F1" w:rsidP="00653159">
            <w:pPr>
              <w:spacing w:after="0" w:line="240" w:lineRule="auto"/>
              <w:ind w:left="0" w:right="0"/>
            </w:pPr>
          </w:p>
          <w:p w14:paraId="567C0BEB" w14:textId="0D3988E1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  <w:r>
              <w:t>Vid feber/</w:t>
            </w:r>
            <w:r w:rsidR="00747CC3">
              <w:t>malnutrition /</w:t>
            </w:r>
            <w:r>
              <w:t>dehydrering reduceras doserna till</w:t>
            </w:r>
          </w:p>
          <w:p w14:paraId="6FE222A4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15 mg/kg/dos</w:t>
            </w:r>
          </w:p>
          <w:p w14:paraId="5157D979" w14:textId="77777777" w:rsidR="004672F1" w:rsidRPr="00507772" w:rsidRDefault="004672F1" w:rsidP="00653159">
            <w:pPr>
              <w:spacing w:after="0" w:line="240" w:lineRule="auto"/>
              <w:ind w:left="0" w:right="0"/>
            </w:pPr>
          </w:p>
          <w:p w14:paraId="323EE660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15-20 mg/kg/dos</w:t>
            </w:r>
          </w:p>
          <w:p w14:paraId="3218CE89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1000 mg/dos</w:t>
            </w:r>
          </w:p>
          <w:p w14:paraId="7CB8398E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80 mg/kg/dos</w:t>
            </w:r>
          </w:p>
        </w:tc>
        <w:tc>
          <w:tcPr>
            <w:tcW w:w="271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FFFFFF" w:themeFill="background1"/>
          </w:tcPr>
          <w:p w14:paraId="4284E9F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011238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Överkänslighet mot Paracetamol, leversvikt, hyperbilirubinemi </w:t>
            </w:r>
          </w:p>
          <w:p w14:paraId="2C8C56E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EEF58A8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Försiktighet vid samtidig infektion med feber, nedsatt njur- och leverfunktion, malnutrition / dehydrering samt tidigare långvarig fasta.</w:t>
            </w:r>
          </w:p>
        </w:tc>
      </w:tr>
      <w:tr w:rsidR="004672F1" w:rsidRPr="00507772" w14:paraId="7E041BBC" w14:textId="77777777" w:rsidTr="00653159">
        <w:trPr>
          <w:trHeight w:val="2274"/>
        </w:trPr>
        <w:tc>
          <w:tcPr>
            <w:tcW w:w="2418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3D31E2F6" w14:textId="1AC958D7" w:rsidR="004672F1" w:rsidRPr="00507772" w:rsidRDefault="00747CC3" w:rsidP="00653159">
            <w:pPr>
              <w:spacing w:after="0" w:line="240" w:lineRule="auto"/>
              <w:ind w:left="0" w:right="0"/>
              <w:rPr>
                <w:sz w:val="28"/>
                <w:szCs w:val="28"/>
              </w:rPr>
            </w:pPr>
            <w:r w:rsidRPr="00507772">
              <w:rPr>
                <w:b/>
                <w:bCs/>
                <w:sz w:val="28"/>
                <w:szCs w:val="28"/>
              </w:rPr>
              <w:t>NSAID</w:t>
            </w:r>
            <w:r w:rsidRPr="00507772">
              <w:rPr>
                <w:sz w:val="28"/>
                <w:szCs w:val="28"/>
              </w:rPr>
              <w:t>.</w:t>
            </w:r>
            <w:r w:rsidR="004672F1" w:rsidRPr="00507772">
              <w:rPr>
                <w:sz w:val="28"/>
                <w:szCs w:val="28"/>
              </w:rPr>
              <w:t xml:space="preserve"> </w:t>
            </w:r>
          </w:p>
          <w:p w14:paraId="3DDCB94E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 xml:space="preserve">Diklofenak </w:t>
            </w:r>
          </w:p>
          <w:p w14:paraId="57BDB92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475FD5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Tabl/supp</w:t>
            </w:r>
          </w:p>
          <w:p w14:paraId="5D85C8F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07B0F41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lastRenderedPageBreak/>
              <w:t>Ibuprofen</w:t>
            </w:r>
          </w:p>
          <w:p w14:paraId="3C052FE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E0C153A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Tabl/mixtur/supp </w:t>
            </w:r>
          </w:p>
          <w:p w14:paraId="2097172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F601F2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597781B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I.v. infusion 4 mg/ml</w:t>
            </w:r>
          </w:p>
        </w:tc>
        <w:tc>
          <w:tcPr>
            <w:tcW w:w="216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1EE756FD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2C00DDB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84652A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t>Från 3 månader</w:t>
            </w:r>
          </w:p>
          <w:p w14:paraId="7CDCB736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3A6D92D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Skall kombineras med Paracetamol </w:t>
            </w:r>
          </w:p>
          <w:p w14:paraId="18A6540A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FF2BDA1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Från 3 månader</w:t>
            </w:r>
          </w:p>
          <w:p w14:paraId="5E619397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6067FA58" w14:textId="77777777" w:rsidR="004672F1" w:rsidRPr="00507772" w:rsidRDefault="004672F1" w:rsidP="00653159">
            <w:pPr>
              <w:spacing w:after="0" w:line="240" w:lineRule="auto"/>
              <w:ind w:left="0" w:right="0"/>
            </w:pPr>
          </w:p>
          <w:p w14:paraId="0FFBF0CA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F5141A9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7B50C6C9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Från 3 månader</w:t>
            </w:r>
          </w:p>
          <w:p w14:paraId="64E6F76A" w14:textId="77777777" w:rsidR="004672F1" w:rsidRDefault="004672F1" w:rsidP="00653159">
            <w:pPr>
              <w:spacing w:after="0" w:line="240" w:lineRule="auto"/>
              <w:ind w:left="0" w:right="0"/>
            </w:pPr>
            <w:r>
              <w:t>Från 6 månader</w:t>
            </w:r>
          </w:p>
          <w:p w14:paraId="0BAE9B04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 xml:space="preserve"> </w:t>
            </w:r>
          </w:p>
          <w:p w14:paraId="447DA572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Skall kombineras med Paracetamol</w:t>
            </w:r>
          </w:p>
        </w:tc>
        <w:tc>
          <w:tcPr>
            <w:tcW w:w="234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2340DAB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0A1338D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E790101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1-2 mg/kg/dos x 2-3</w:t>
            </w:r>
          </w:p>
          <w:p w14:paraId="232835DE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50 mg/dos</w:t>
            </w:r>
          </w:p>
          <w:p w14:paraId="58A74975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150 mg/dygn</w:t>
            </w:r>
          </w:p>
          <w:p w14:paraId="24B9F61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D23332B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1A6EA56E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 xml:space="preserve">Max 40 mg/kg/dygn </w:t>
            </w:r>
          </w:p>
          <w:p w14:paraId="21CD3844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lastRenderedPageBreak/>
              <w:t>Fördelat på 3-4 doser</w:t>
            </w:r>
          </w:p>
          <w:p w14:paraId="58F4513C" w14:textId="1CCDAEBA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</w:t>
            </w:r>
            <w:r>
              <w:rPr>
                <w:szCs w:val="20"/>
              </w:rPr>
              <w:t>ax</w:t>
            </w:r>
            <w:r w:rsidRPr="00507772">
              <w:rPr>
                <w:szCs w:val="20"/>
              </w:rPr>
              <w:t xml:space="preserve"> 400 mg/</w:t>
            </w:r>
            <w:r w:rsidR="00747CC3" w:rsidRPr="00507772">
              <w:rPr>
                <w:szCs w:val="20"/>
              </w:rPr>
              <w:t>dos Max</w:t>
            </w:r>
            <w:r w:rsidRPr="00507772">
              <w:rPr>
                <w:szCs w:val="20"/>
              </w:rPr>
              <w:t xml:space="preserve"> 1200 mg/dygn</w:t>
            </w:r>
          </w:p>
          <w:p w14:paraId="2FDD3E0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5A1FE44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30 mg/kg/dygn</w:t>
            </w:r>
          </w:p>
          <w:p w14:paraId="42A4617A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40 mg/kg/dygn</w:t>
            </w:r>
          </w:p>
          <w:p w14:paraId="373C58F1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Fördelat på 3-4 doser</w:t>
            </w:r>
          </w:p>
          <w:p w14:paraId="212CE44D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Max 400 mg/dos</w:t>
            </w:r>
          </w:p>
          <w:p w14:paraId="523F342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t>Max 1200 mg/dygn</w:t>
            </w:r>
          </w:p>
          <w:p w14:paraId="5DC01E92" w14:textId="77777777" w:rsidR="004672F1" w:rsidRPr="00507772" w:rsidRDefault="004672F1" w:rsidP="00653159">
            <w:pPr>
              <w:spacing w:after="0" w:line="240" w:lineRule="auto"/>
              <w:ind w:left="0" w:right="0"/>
            </w:pPr>
          </w:p>
        </w:tc>
        <w:tc>
          <w:tcPr>
            <w:tcW w:w="271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FFFFFF" w:themeFill="background1"/>
          </w:tcPr>
          <w:p w14:paraId="2E61AA8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3D878B9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Överkänslighet mot NSAID / ASA</w:t>
            </w:r>
          </w:p>
          <w:p w14:paraId="529C566E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Blödningsbenägenhet, svår lever- njur- eller hjärtsvikt, varicella</w:t>
            </w:r>
          </w:p>
          <w:p w14:paraId="52AC924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Aktuella gastrit- eller ulcusbesvär.</w:t>
            </w:r>
          </w:p>
          <w:p w14:paraId="417573B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1E5AC0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NSAID </w:t>
            </w:r>
            <w:r w:rsidRPr="00507772">
              <w:rPr>
                <w:b/>
                <w:bCs/>
                <w:szCs w:val="20"/>
              </w:rPr>
              <w:t>kan ges till barn</w:t>
            </w:r>
            <w:r w:rsidRPr="00507772">
              <w:rPr>
                <w:szCs w:val="20"/>
              </w:rPr>
              <w:t xml:space="preserve"> </w:t>
            </w:r>
            <w:r w:rsidRPr="00507772">
              <w:rPr>
                <w:b/>
                <w:bCs/>
                <w:szCs w:val="20"/>
              </w:rPr>
              <w:t>med känd astma</w:t>
            </w:r>
            <w:r w:rsidRPr="00507772">
              <w:rPr>
                <w:szCs w:val="20"/>
              </w:rPr>
              <w:t xml:space="preserve"> såvida inte barnet reagerat på dessa läkemedel tid.</w:t>
            </w:r>
          </w:p>
          <w:p w14:paraId="7305028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23FA0A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Har ingen negativ effekt på benläkningen vid kortare tids användning   </w:t>
            </w:r>
          </w:p>
        </w:tc>
      </w:tr>
      <w:tr w:rsidR="004672F1" w:rsidRPr="00507772" w14:paraId="5D159A84" w14:textId="77777777" w:rsidTr="00653159">
        <w:trPr>
          <w:trHeight w:val="2274"/>
        </w:trPr>
        <w:tc>
          <w:tcPr>
            <w:tcW w:w="2418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7EA8E40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507772">
              <w:rPr>
                <w:b/>
                <w:bCs/>
                <w:sz w:val="28"/>
                <w:szCs w:val="28"/>
              </w:rPr>
              <w:lastRenderedPageBreak/>
              <w:t>Morfin</w:t>
            </w:r>
          </w:p>
          <w:p w14:paraId="304177C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A9DCC6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507772">
              <w:rPr>
                <w:bCs/>
                <w:szCs w:val="20"/>
              </w:rPr>
              <w:t>I.v. inj. 10 mg/ml</w:t>
            </w:r>
          </w:p>
          <w:p w14:paraId="72B7C94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0FB1DA0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3504FBC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1B3CE47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0A150F1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64F0636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7522714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455FE11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0A4A3F3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D66F17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14B85E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95CD6E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59ADD3B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</w:p>
          <w:p w14:paraId="7C9F9487" w14:textId="77777777" w:rsidR="004672F1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</w:p>
          <w:p w14:paraId="1111EDB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507772">
              <w:rPr>
                <w:b/>
                <w:bCs/>
                <w:sz w:val="28"/>
                <w:szCs w:val="28"/>
              </w:rPr>
              <w:t>Oxynorm</w:t>
            </w:r>
          </w:p>
          <w:p w14:paraId="77D943E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650E8DC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507772">
              <w:rPr>
                <w:bCs/>
                <w:szCs w:val="20"/>
              </w:rPr>
              <w:t>I.v. inj 10 mg / ml</w:t>
            </w:r>
          </w:p>
          <w:p w14:paraId="7A628A4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315F7DF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377135B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0D2783E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Cs w:val="20"/>
              </w:rPr>
            </w:pPr>
          </w:p>
          <w:p w14:paraId="3FFC1281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Mixtur 1 mg / ml Kapsel 5 mg</w:t>
            </w:r>
          </w:p>
          <w:p w14:paraId="445EB3A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00200BBB" w14:textId="77777777" w:rsidR="004672F1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686EBF8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7BB6798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507772">
              <w:rPr>
                <w:b/>
                <w:bCs/>
                <w:szCs w:val="20"/>
              </w:rPr>
              <w:t>ANTIDOT till opioid</w:t>
            </w:r>
          </w:p>
          <w:p w14:paraId="2261365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</w:p>
          <w:p w14:paraId="066D881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 w:val="28"/>
                <w:szCs w:val="28"/>
              </w:rPr>
            </w:pPr>
            <w:r w:rsidRPr="00507772">
              <w:rPr>
                <w:b/>
                <w:bCs/>
                <w:sz w:val="28"/>
                <w:szCs w:val="28"/>
              </w:rPr>
              <w:t>Naloxon</w:t>
            </w:r>
            <w:r w:rsidRPr="00507772">
              <w:rPr>
                <w:bCs/>
                <w:sz w:val="28"/>
                <w:szCs w:val="28"/>
              </w:rPr>
              <w:t>-</w:t>
            </w:r>
          </w:p>
          <w:p w14:paraId="330A727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  <w:sz w:val="28"/>
                <w:szCs w:val="28"/>
              </w:rPr>
            </w:pPr>
            <w:r w:rsidRPr="00507772">
              <w:rPr>
                <w:b/>
                <w:bCs/>
                <w:sz w:val="28"/>
                <w:szCs w:val="28"/>
              </w:rPr>
              <w:t>hydroklorid</w:t>
            </w:r>
          </w:p>
          <w:p w14:paraId="32D6C541" w14:textId="77777777" w:rsidR="004672F1" w:rsidRDefault="004672F1" w:rsidP="00653159">
            <w:pPr>
              <w:spacing w:after="0" w:line="240" w:lineRule="auto"/>
              <w:ind w:left="0" w:right="0"/>
              <w:rPr>
                <w:bCs/>
              </w:rPr>
            </w:pPr>
          </w:p>
          <w:p w14:paraId="745A300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</w:rPr>
            </w:pPr>
            <w:r w:rsidRPr="00507772">
              <w:rPr>
                <w:bCs/>
              </w:rPr>
              <w:t>I.v. inj. 0,02 mg/ml</w:t>
            </w:r>
          </w:p>
          <w:p w14:paraId="42F10EC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34CFBAF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</w:rPr>
            </w:pPr>
          </w:p>
          <w:p w14:paraId="20452A38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18716390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51054E2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</w:rPr>
            </w:pPr>
            <w:r w:rsidRPr="00507772">
              <w:rPr>
                <w:bCs/>
              </w:rPr>
              <w:t xml:space="preserve">Mixtur 30 </w:t>
            </w:r>
            <w:r w:rsidRPr="00507772">
              <w:rPr>
                <w:szCs w:val="20"/>
              </w:rPr>
              <w:t>µg / ml</w:t>
            </w:r>
          </w:p>
        </w:tc>
        <w:tc>
          <w:tcPr>
            <w:tcW w:w="216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393E28B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6B66C70F" w14:textId="77777777" w:rsidR="004672F1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60EF7F1C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1 ml spädes m. 9 ml NaCl till 1 mg/ml</w:t>
            </w:r>
          </w:p>
          <w:p w14:paraId="5EEC4E54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Den i.v. dosen ges långsamt under ca 15 minuter – avbryt tidigare om smärtfrihet uppnås vid lägre dos! </w:t>
            </w:r>
          </w:p>
          <w:p w14:paraId="2A85E1B5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6D30938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PCA kan användas från 4-5 års ålder</w:t>
            </w:r>
          </w:p>
          <w:p w14:paraId="7B987369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Vid förväntad smärta mer än 24 timmar </w:t>
            </w:r>
          </w:p>
          <w:p w14:paraId="22908D8A" w14:textId="487798AF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Skall </w:t>
            </w:r>
            <w:r w:rsidR="00747CC3">
              <w:t>ordineras!</w:t>
            </w:r>
            <w:r>
              <w:t xml:space="preserve"> </w:t>
            </w:r>
          </w:p>
          <w:p w14:paraId="1E92AD7E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7C1683C0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06C959CF" w14:textId="77777777" w:rsidR="004672F1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758713D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Ges som ett alternativ till i.v. Morfin</w:t>
            </w:r>
          </w:p>
          <w:p w14:paraId="5A102CEA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Spädes och ges som Morfin</w:t>
            </w:r>
          </w:p>
          <w:p w14:paraId="3997EDBE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1488589C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Mindre biverkningar</w:t>
            </w:r>
          </w:p>
          <w:p w14:paraId="4DBC103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jmf med Morfin</w:t>
            </w:r>
          </w:p>
          <w:p w14:paraId="42C6187E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44A67ACE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41C2134B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4D6AF1A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1AC53922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1B2DA04D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406B605F" w14:textId="77777777" w:rsidR="004672F1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725CF167" w14:textId="77777777" w:rsidR="004672F1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Ges i.v. vid andningspåverkan</w:t>
            </w:r>
          </w:p>
          <w:p w14:paraId="72A5F4E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Ges på 30 sekunder</w:t>
            </w:r>
          </w:p>
          <w:p w14:paraId="63B11EC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1CF5AE0E" w14:textId="77777777" w:rsidR="004672F1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1822FDB2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Ges för att förebygga obstipation i samband med opioidbehandling</w:t>
            </w:r>
          </w:p>
          <w:p w14:paraId="116B4865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Första dosen skall helst ges före första dos med opioid</w:t>
            </w:r>
          </w:p>
        </w:tc>
        <w:tc>
          <w:tcPr>
            <w:tcW w:w="234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</w:tcBorders>
            <w:shd w:val="clear" w:color="auto" w:fill="FFFFFF" w:themeFill="background1"/>
          </w:tcPr>
          <w:p w14:paraId="5BC4FD0B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2F2C6B3C" w14:textId="77777777" w:rsidR="004672F1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561AA74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1-4 år </w:t>
            </w:r>
          </w:p>
          <w:p w14:paraId="5790176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0.1 - 0,15 mg/kg/dos</w:t>
            </w:r>
          </w:p>
          <w:p w14:paraId="4DDE7E45" w14:textId="6083990E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5-18 </w:t>
            </w:r>
            <w:r w:rsidR="00747CC3">
              <w:t>år:</w:t>
            </w:r>
          </w:p>
          <w:p w14:paraId="6B9EEB37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0,15 - 0,2 mg/kg/dos</w:t>
            </w:r>
          </w:p>
          <w:p w14:paraId="4AB2882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3E1D2A3D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Upprepa v.b efter 10 – 20 minuter</w:t>
            </w:r>
          </w:p>
          <w:p w14:paraId="7FEA2E3D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55FCD052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5ED0C4DC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Individuellt </w:t>
            </w:r>
          </w:p>
          <w:p w14:paraId="0A1D1B6B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Skall var ordinerad och startad redan på UVA</w:t>
            </w:r>
          </w:p>
          <w:p w14:paraId="19B19624" w14:textId="77777777" w:rsidR="004672F1" w:rsidRDefault="004672F1" w:rsidP="00653159">
            <w:pPr>
              <w:spacing w:after="0" w:line="240" w:lineRule="auto"/>
              <w:ind w:left="0" w:right="0"/>
            </w:pPr>
            <w:r>
              <w:t>Kontinuerlig infusion och / eller bolusdoser</w:t>
            </w:r>
          </w:p>
          <w:p w14:paraId="4CD9946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521E3B02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6CCA9989" w14:textId="77777777" w:rsidR="004672F1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3371067F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Doser i.v. som Morfin</w:t>
            </w:r>
          </w:p>
          <w:p w14:paraId="1212F50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7C4DEA0C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5418C18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54C51290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2765F2D5" w14:textId="77777777" w:rsidR="004672F1" w:rsidRDefault="004672F1" w:rsidP="00653159">
            <w:pPr>
              <w:spacing w:after="0" w:line="240" w:lineRule="auto"/>
              <w:ind w:left="0" w:right="0"/>
            </w:pPr>
          </w:p>
          <w:p w14:paraId="0D21AB06" w14:textId="7E377E9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Från 1 </w:t>
            </w:r>
            <w:r w:rsidR="00D41465">
              <w:t>år</w:t>
            </w:r>
            <w:r>
              <w:t>:</w:t>
            </w:r>
          </w:p>
          <w:p w14:paraId="5FAAD042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0,1- 0,2 mg/kg x 2-4</w:t>
            </w:r>
          </w:p>
          <w:p w14:paraId="37044DF7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 </w:t>
            </w:r>
          </w:p>
          <w:p w14:paraId="3B2FDC57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3624C6C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3BE9A917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0E089C1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7B58014D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7A36F1F6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</w:p>
          <w:p w14:paraId="28ED6879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1-5 µg/kg/dos</w:t>
            </w:r>
          </w:p>
          <w:p w14:paraId="36CDB868" w14:textId="219AE5B0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 xml:space="preserve">Om otillräcklig effekt </w:t>
            </w:r>
            <w:r w:rsidR="00D41465">
              <w:t xml:space="preserve">(kort halveringstid) </w:t>
            </w:r>
            <w:r>
              <w:lastRenderedPageBreak/>
              <w:t>kan dosen upprepas efter 2-3 minuter</w:t>
            </w:r>
          </w:p>
          <w:p w14:paraId="0D284E71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</w:p>
          <w:p w14:paraId="5E5604AA" w14:textId="77777777" w:rsidR="004672F1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Startdos</w:t>
            </w:r>
          </w:p>
          <w:p w14:paraId="24FDCFC4" w14:textId="77777777" w:rsidR="004672F1" w:rsidRPr="00507772" w:rsidRDefault="004672F1" w:rsidP="00653159">
            <w:pPr>
              <w:snapToGrid w:val="0"/>
              <w:spacing w:after="0" w:line="240" w:lineRule="auto"/>
              <w:ind w:left="0" w:right="0"/>
            </w:pPr>
            <w:r>
              <w:t>2-4 mikrogram/kg x 4</w:t>
            </w:r>
          </w:p>
        </w:tc>
        <w:tc>
          <w:tcPr>
            <w:tcW w:w="271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shd w:val="clear" w:color="auto" w:fill="FFFFFF" w:themeFill="background1"/>
          </w:tcPr>
          <w:p w14:paraId="38185C2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9944F16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9AACFB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Överkänslighet mot Morfin.</w:t>
            </w:r>
          </w:p>
          <w:p w14:paraId="58EE84D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Sekretstagnation, andningsdepression.</w:t>
            </w:r>
          </w:p>
          <w:p w14:paraId="516A967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11AA70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Försiktighet vid gallvägs- eller uretärspasm. </w:t>
            </w:r>
          </w:p>
          <w:p w14:paraId="7686649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CCD3B9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874BDB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19FF55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0940A35" w14:textId="77777777" w:rsidR="004672F1" w:rsidRPr="00507772" w:rsidRDefault="004672F1" w:rsidP="00653159">
            <w:pPr>
              <w:spacing w:after="0" w:line="240" w:lineRule="auto"/>
              <w:ind w:left="0" w:right="0"/>
            </w:pPr>
            <w:r>
              <w:t>FÖREBYGG FÖRVÄNTAD SMÄRTA!</w:t>
            </w:r>
          </w:p>
          <w:p w14:paraId="7A5879E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F4998D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GE SMÄRTSTILLANDE REGELBUNDET!</w:t>
            </w:r>
          </w:p>
          <w:p w14:paraId="3578542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44242C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SMÄRTSKATTA!</w:t>
            </w:r>
          </w:p>
          <w:p w14:paraId="5D088C8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C03244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OM OTILLRÄCKLIG EFFEKT TROTS BEHANDLING – KONTAKTA ANSVARIG LÄKARE!</w:t>
            </w:r>
          </w:p>
          <w:p w14:paraId="0F92A0F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735E4E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99BE64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CDD587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2982CB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2F9487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05EF0F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54E78B0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E78CCA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Ev. överkänslighet mot Naloxonhydroklorid</w:t>
            </w:r>
          </w:p>
          <w:p w14:paraId="0B5119C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1560C8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D2C7EB4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F056E1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E5C889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EF12A2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4EBDCF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788905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20D5960B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p w14:paraId="3CE9E08A" w14:textId="77777777" w:rsidR="004672F1" w:rsidRPr="00507772" w:rsidRDefault="004672F1" w:rsidP="004672F1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507772">
        <w:rPr>
          <w:rFonts w:ascii="Calibri" w:hAnsi="Calibri" w:cs="Arial"/>
          <w:b/>
          <w:bCs/>
          <w:iCs/>
          <w:sz w:val="28"/>
          <w:szCs w:val="28"/>
        </w:rPr>
        <w:t>Läkemedel för behandling av POSTOPERATIVT ILLAMÅENDE</w:t>
      </w:r>
    </w:p>
    <w:p w14:paraId="7357DEFA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</w:p>
    <w:p w14:paraId="0D121CA7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tbl>
      <w:tblPr>
        <w:tblW w:w="9635" w:type="dxa"/>
        <w:tblInd w:w="-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2160"/>
        <w:gridCol w:w="2340"/>
        <w:gridCol w:w="2715"/>
      </w:tblGrid>
      <w:tr w:rsidR="004672F1" w:rsidRPr="00507772" w14:paraId="27C79BC4" w14:textId="77777777" w:rsidTr="00653159"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E1E1A7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Läkemedel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69A72E0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Anvisningar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35BF7C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 xml:space="preserve">Dos 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FFD62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b/>
                <w:bCs/>
                <w:sz w:val="28"/>
                <w:szCs w:val="20"/>
              </w:rPr>
              <w:t>Kontraindikationer</w:t>
            </w:r>
          </w:p>
        </w:tc>
      </w:tr>
      <w:tr w:rsidR="004672F1" w:rsidRPr="00507772" w14:paraId="206FBF6A" w14:textId="77777777" w:rsidTr="00653159"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FAF82E0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Ondansetron</w:t>
            </w:r>
          </w:p>
          <w:p w14:paraId="7B3C8897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Inj 2 mg / ml  </w:t>
            </w:r>
          </w:p>
          <w:p w14:paraId="5C50F20E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  <w:p w14:paraId="2862DDD3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  <w:p w14:paraId="73E4C037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  <w:p w14:paraId="29AEF2A5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  <w:p w14:paraId="379F76BD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  <w:p w14:paraId="7B9AFF7B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Tabl, mixtur </w:t>
            </w:r>
          </w:p>
          <w:p w14:paraId="04481530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C617D8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319422B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B0C1FD9" w14:textId="7F02E3BB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Bryt illamåendet med en </w:t>
            </w:r>
            <w:r w:rsidR="00D41465" w:rsidRPr="00507772">
              <w:rPr>
                <w:szCs w:val="20"/>
              </w:rPr>
              <w:t>gång!!</w:t>
            </w:r>
          </w:p>
          <w:p w14:paraId="3B2E927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4B58F6A" w14:textId="456B340C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Om utebliven effekt, kombinera med annat </w:t>
            </w:r>
            <w:r w:rsidR="00D41465" w:rsidRPr="00507772">
              <w:rPr>
                <w:szCs w:val="20"/>
              </w:rPr>
              <w:t>preparat!!</w:t>
            </w:r>
          </w:p>
          <w:p w14:paraId="444B811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FA52ACD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E67B83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C12E33C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BA432B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0,1</w:t>
            </w:r>
            <w:r>
              <w:rPr>
                <w:szCs w:val="20"/>
              </w:rPr>
              <w:t>-</w:t>
            </w:r>
            <w:r w:rsidRPr="00507772">
              <w:rPr>
                <w:szCs w:val="20"/>
              </w:rPr>
              <w:t>0,2 mg</w:t>
            </w:r>
            <w:r>
              <w:rPr>
                <w:szCs w:val="20"/>
              </w:rPr>
              <w:t>/</w:t>
            </w:r>
            <w:r w:rsidRPr="00507772">
              <w:rPr>
                <w:szCs w:val="20"/>
              </w:rPr>
              <w:t xml:space="preserve">kg/dos  </w:t>
            </w:r>
          </w:p>
          <w:p w14:paraId="7539651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</w:t>
            </w:r>
            <w:r>
              <w:rPr>
                <w:szCs w:val="20"/>
              </w:rPr>
              <w:t>ax</w:t>
            </w:r>
            <w:r w:rsidRPr="00507772">
              <w:rPr>
                <w:szCs w:val="20"/>
              </w:rPr>
              <w:t xml:space="preserve"> 4 mg/dos</w:t>
            </w:r>
          </w:p>
          <w:p w14:paraId="35E958A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</w:t>
            </w:r>
            <w:r>
              <w:rPr>
                <w:szCs w:val="20"/>
              </w:rPr>
              <w:t>ax</w:t>
            </w:r>
            <w:r w:rsidRPr="00507772">
              <w:rPr>
                <w:szCs w:val="20"/>
              </w:rPr>
              <w:t xml:space="preserve"> 4 doser/dygn</w:t>
            </w:r>
          </w:p>
          <w:p w14:paraId="53FA412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2A24A23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702F9CD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8362C8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0,15 mg/kg/dos</w:t>
            </w:r>
          </w:p>
          <w:p w14:paraId="5157F97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</w:t>
            </w:r>
            <w:r>
              <w:rPr>
                <w:szCs w:val="20"/>
              </w:rPr>
              <w:t>ax</w:t>
            </w:r>
            <w:r w:rsidRPr="00507772">
              <w:rPr>
                <w:szCs w:val="20"/>
              </w:rPr>
              <w:t xml:space="preserve"> 8 mg/dos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9EE6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30C74D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FE9FF4A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Leversjukdom</w:t>
            </w:r>
          </w:p>
          <w:p w14:paraId="2EF3AEC6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584A331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Försiktighet vid hypokalemi/</w:t>
            </w:r>
          </w:p>
          <w:p w14:paraId="5C7570A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hypomagnesemi</w:t>
            </w:r>
          </w:p>
        </w:tc>
      </w:tr>
      <w:tr w:rsidR="004672F1" w:rsidRPr="00507772" w14:paraId="6ADF043A" w14:textId="77777777" w:rsidTr="00653159"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0F0BF0" w14:textId="77777777" w:rsidR="004672F1" w:rsidRPr="00507772" w:rsidRDefault="004672F1" w:rsidP="00653159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Times New Roman Fet" w:hAnsi="Times New Roman Fet"/>
                <w:b/>
                <w:bCs/>
                <w:noProof/>
                <w:sz w:val="28"/>
                <w:szCs w:val="20"/>
              </w:rPr>
            </w:pPr>
            <w:r w:rsidRPr="00507772">
              <w:rPr>
                <w:rFonts w:ascii="Times New Roman Fet" w:hAnsi="Times New Roman Fet"/>
                <w:b/>
                <w:bCs/>
                <w:noProof/>
                <w:sz w:val="28"/>
                <w:szCs w:val="20"/>
              </w:rPr>
              <w:t xml:space="preserve">Betapred </w:t>
            </w:r>
          </w:p>
          <w:p w14:paraId="2E49EC80" w14:textId="77777777" w:rsidR="004672F1" w:rsidRPr="00070A6B" w:rsidRDefault="004672F1" w:rsidP="00653159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Times New Roman Fet" w:hAnsi="Times New Roman Fet"/>
                <w:b/>
                <w:bCs/>
                <w:noProof/>
              </w:rPr>
            </w:pPr>
            <w:r w:rsidRPr="00070A6B">
              <w:rPr>
                <w:rFonts w:ascii="Times New Roman Fet" w:hAnsi="Times New Roman Fet"/>
                <w:b/>
                <w:bCs/>
                <w:noProof/>
              </w:rPr>
              <w:t>Inj 1 mg / ml</w:t>
            </w:r>
          </w:p>
          <w:p w14:paraId="6502BD25" w14:textId="77777777" w:rsidR="004672F1" w:rsidRPr="00507772" w:rsidRDefault="004672F1" w:rsidP="00653159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Times New Roman Fet" w:hAnsi="Times New Roman Fet"/>
                <w:b/>
                <w:i/>
                <w:noProof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1F1BB2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5763AAF" w14:textId="027D981A" w:rsidR="004672F1" w:rsidRPr="00507772" w:rsidRDefault="00D41465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Barn&gt;</w:t>
            </w:r>
            <w:r w:rsidR="004672F1" w:rsidRPr="00507772">
              <w:rPr>
                <w:szCs w:val="20"/>
              </w:rPr>
              <w:t xml:space="preserve"> </w:t>
            </w:r>
            <w:r w:rsidR="004672F1">
              <w:rPr>
                <w:szCs w:val="20"/>
              </w:rPr>
              <w:t>1 mån</w:t>
            </w:r>
          </w:p>
          <w:p w14:paraId="23B5F5D6" w14:textId="0C87C15F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Ges då </w:t>
            </w:r>
            <w:r w:rsidR="00D41465" w:rsidRPr="00507772">
              <w:rPr>
                <w:szCs w:val="20"/>
              </w:rPr>
              <w:t>illamåendet inte</w:t>
            </w:r>
            <w:r w:rsidRPr="00507772">
              <w:rPr>
                <w:szCs w:val="20"/>
              </w:rPr>
              <w:t xml:space="preserve"> gett sig trots Ondansetron</w:t>
            </w:r>
          </w:p>
          <w:p w14:paraId="16A4D74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bCs/>
                <w:sz w:val="23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E4868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1"/>
              </w:rPr>
            </w:pPr>
          </w:p>
          <w:p w14:paraId="7609D5E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1"/>
              </w:rPr>
            </w:pPr>
            <w:r>
              <w:rPr>
                <w:szCs w:val="21"/>
              </w:rPr>
              <w:t xml:space="preserve">Max </w:t>
            </w:r>
            <w:r w:rsidRPr="00507772">
              <w:rPr>
                <w:szCs w:val="21"/>
              </w:rPr>
              <w:t xml:space="preserve">0,2 mg/kg/dos </w:t>
            </w:r>
          </w:p>
          <w:p w14:paraId="726048E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1"/>
              </w:rPr>
            </w:pPr>
            <w:r w:rsidRPr="00507772">
              <w:rPr>
                <w:szCs w:val="21"/>
              </w:rPr>
              <w:t>M</w:t>
            </w:r>
            <w:r>
              <w:rPr>
                <w:szCs w:val="21"/>
              </w:rPr>
              <w:t>ax</w:t>
            </w:r>
            <w:r w:rsidRPr="00507772">
              <w:rPr>
                <w:szCs w:val="21"/>
              </w:rPr>
              <w:t xml:space="preserve"> </w:t>
            </w:r>
            <w:r>
              <w:rPr>
                <w:szCs w:val="21"/>
              </w:rPr>
              <w:t>8</w:t>
            </w:r>
            <w:r w:rsidRPr="00507772">
              <w:rPr>
                <w:szCs w:val="21"/>
              </w:rPr>
              <w:t xml:space="preserve"> mg/dos</w:t>
            </w:r>
          </w:p>
          <w:p w14:paraId="72DA7A8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1"/>
              </w:rPr>
            </w:pPr>
            <w:r w:rsidRPr="00507772">
              <w:rPr>
                <w:szCs w:val="21"/>
              </w:rPr>
              <w:t>M</w:t>
            </w:r>
            <w:r>
              <w:rPr>
                <w:szCs w:val="21"/>
              </w:rPr>
              <w:t>ax</w:t>
            </w:r>
            <w:r w:rsidRPr="00507772">
              <w:rPr>
                <w:szCs w:val="21"/>
              </w:rPr>
              <w:t xml:space="preserve"> </w:t>
            </w:r>
            <w:r>
              <w:rPr>
                <w:szCs w:val="21"/>
              </w:rPr>
              <w:t>2 doser</w:t>
            </w:r>
            <w:r w:rsidRPr="00507772">
              <w:rPr>
                <w:szCs w:val="21"/>
              </w:rPr>
              <w:t>/dygn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9C2D98" w14:textId="77777777" w:rsidR="004672F1" w:rsidRPr="00507772" w:rsidRDefault="004672F1" w:rsidP="00653159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Times New Roman Fet" w:hAnsi="Times New Roman Fet"/>
                <w:noProof/>
              </w:rPr>
            </w:pPr>
          </w:p>
          <w:p w14:paraId="7C8DE6DF" w14:textId="77777777" w:rsidR="004672F1" w:rsidRPr="00D41465" w:rsidRDefault="004672F1" w:rsidP="00D41465">
            <w:pPr>
              <w:spacing w:after="0" w:line="240" w:lineRule="auto"/>
              <w:ind w:left="0" w:right="0"/>
              <w:rPr>
                <w:rFonts w:ascii="Times New Roman Fet" w:hAnsi="Times New Roman Fet"/>
                <w:noProof/>
              </w:rPr>
            </w:pPr>
            <w:r w:rsidRPr="00D41465">
              <w:rPr>
                <w:szCs w:val="21"/>
              </w:rPr>
              <w:t>Kan ges till i övrigt friska barn / ungdomar, övriga enl. ord.</w:t>
            </w:r>
          </w:p>
        </w:tc>
      </w:tr>
      <w:tr w:rsidR="004672F1" w:rsidRPr="00507772" w14:paraId="326161CD" w14:textId="77777777" w:rsidTr="00653159">
        <w:trPr>
          <w:trHeight w:val="73"/>
        </w:trPr>
        <w:tc>
          <w:tcPr>
            <w:tcW w:w="9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B211C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5CF1D322" w14:textId="77777777" w:rsidR="004672F1" w:rsidRPr="00507772" w:rsidRDefault="004672F1" w:rsidP="004672F1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</w:rPr>
      </w:pPr>
    </w:p>
    <w:p w14:paraId="443D9B24" w14:textId="3793AFF5" w:rsidR="00936DA1" w:rsidRDefault="00936DA1">
      <w:pPr>
        <w:spacing w:after="0" w:line="240" w:lineRule="auto"/>
        <w:ind w:left="0" w:right="0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br w:type="page"/>
      </w:r>
    </w:p>
    <w:p w14:paraId="0A757B1D" w14:textId="77777777" w:rsidR="004672F1" w:rsidRPr="00507772" w:rsidRDefault="004672F1" w:rsidP="004672F1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507772">
        <w:rPr>
          <w:rFonts w:ascii="Calibri" w:hAnsi="Calibri" w:cs="Arial"/>
          <w:b/>
          <w:bCs/>
          <w:iCs/>
          <w:sz w:val="28"/>
          <w:szCs w:val="28"/>
        </w:rPr>
        <w:lastRenderedPageBreak/>
        <w:t>Läkemedel för behandling av MUSKELRYCKNINGAR VID STRÄCKBEHANDLING AV FEMURFRAKTUR</w:t>
      </w:r>
    </w:p>
    <w:p w14:paraId="5800C281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p w14:paraId="3032A6D5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tbl>
      <w:tblPr>
        <w:tblW w:w="0" w:type="auto"/>
        <w:tblInd w:w="-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2160"/>
        <w:gridCol w:w="2340"/>
        <w:gridCol w:w="2715"/>
      </w:tblGrid>
      <w:tr w:rsidR="004672F1" w:rsidRPr="00507772" w14:paraId="7C81CAFB" w14:textId="77777777" w:rsidTr="00653159"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36F64C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Läkemedel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1938EF0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Anvisningar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DF520D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Dos - se Eped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B6D6E" w14:textId="77777777" w:rsidR="004672F1" w:rsidRPr="00507772" w:rsidRDefault="004672F1" w:rsidP="00653159">
            <w:pPr>
              <w:keepNext/>
              <w:spacing w:before="240" w:after="60" w:line="240" w:lineRule="auto"/>
              <w:ind w:left="0" w:right="0"/>
              <w:outlineLvl w:val="3"/>
              <w:rPr>
                <w:rFonts w:ascii="Arial" w:hAnsi="Arial"/>
                <w:b/>
                <w:bCs/>
                <w:sz w:val="22"/>
                <w:szCs w:val="28"/>
              </w:rPr>
            </w:pPr>
            <w:r w:rsidRPr="00507772">
              <w:rPr>
                <w:rFonts w:ascii="Arial" w:hAnsi="Arial"/>
                <w:b/>
                <w:bCs/>
                <w:sz w:val="22"/>
                <w:szCs w:val="28"/>
              </w:rPr>
              <w:t>Kontraindikationer</w:t>
            </w:r>
          </w:p>
        </w:tc>
      </w:tr>
      <w:tr w:rsidR="004672F1" w:rsidRPr="00507772" w14:paraId="7BCBD07E" w14:textId="77777777" w:rsidTr="00653159"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54FDF7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28"/>
                <w:szCs w:val="28"/>
              </w:rPr>
            </w:pPr>
          </w:p>
          <w:p w14:paraId="499FAD18" w14:textId="77777777" w:rsidR="004672F1" w:rsidRPr="00507772" w:rsidRDefault="004672F1" w:rsidP="00653159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507772">
              <w:rPr>
                <w:rFonts w:ascii="Calibri" w:hAnsi="Calibri" w:cs="Calibri"/>
                <w:b/>
                <w:bCs/>
                <w:kern w:val="32"/>
                <w:sz w:val="28"/>
                <w:szCs w:val="28"/>
              </w:rPr>
              <w:t>Diazepam</w:t>
            </w:r>
          </w:p>
          <w:p w14:paraId="0DC04CA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54A9CA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Klysma </w:t>
            </w:r>
          </w:p>
          <w:p w14:paraId="3A69A783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24C2070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D8525FB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80ED7FE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Injektion 5mg/ml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80F28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9E51B4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55464C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1AA4AE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Att ge vid muskelryckningar i det skadade benet</w:t>
            </w:r>
          </w:p>
          <w:p w14:paraId="5D0782D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4342C0F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Ges i.v.</w:t>
            </w:r>
          </w:p>
          <w:p w14:paraId="608AF1C5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D6A06DB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795D5CC" w14:textId="62B1CFEC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OBS </w:t>
            </w:r>
            <w:r w:rsidR="00D41465" w:rsidRPr="00507772">
              <w:rPr>
                <w:szCs w:val="20"/>
              </w:rPr>
              <w:t>övervakning!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37F5EF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FE2B15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6BAE09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A47470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0,5 mg/kg/dos rektalt</w:t>
            </w:r>
          </w:p>
          <w:p w14:paraId="3B7D355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</w:t>
            </w:r>
            <w:r>
              <w:rPr>
                <w:szCs w:val="20"/>
              </w:rPr>
              <w:t>ax</w:t>
            </w:r>
            <w:r w:rsidRPr="00507772">
              <w:rPr>
                <w:szCs w:val="20"/>
              </w:rPr>
              <w:t xml:space="preserve"> 10 mg</w:t>
            </w:r>
            <w:r>
              <w:rPr>
                <w:szCs w:val="20"/>
              </w:rPr>
              <w:t>/dos</w:t>
            </w:r>
          </w:p>
          <w:p w14:paraId="4D73CA88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E2D9646" w14:textId="77777777" w:rsidR="004672F1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5EAF795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0,05</w:t>
            </w:r>
            <w:r>
              <w:rPr>
                <w:szCs w:val="20"/>
              </w:rPr>
              <w:t>-</w:t>
            </w:r>
            <w:r w:rsidRPr="00507772">
              <w:rPr>
                <w:szCs w:val="20"/>
              </w:rPr>
              <w:t xml:space="preserve"> 0,1 mg/kg/dos </w:t>
            </w:r>
          </w:p>
          <w:p w14:paraId="02290E9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C2142D7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 xml:space="preserve">Halverad intravenös dos kan upprepas efter ca 30 min om ej fullgod effekt. </w:t>
            </w:r>
          </w:p>
          <w:p w14:paraId="230E34B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08E53C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74F14B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FD9F210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728444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Överkänslighet mot bensodiazepiner.</w:t>
            </w:r>
          </w:p>
          <w:p w14:paraId="7ECF2F93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Myastenia gravis.</w:t>
            </w:r>
          </w:p>
          <w:p w14:paraId="6D6122EB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Allvarlig andningsinsufficiens</w:t>
            </w:r>
          </w:p>
          <w:p w14:paraId="42858FC6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Sömnapné.</w:t>
            </w:r>
          </w:p>
          <w:p w14:paraId="18E98941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Allvarlig leverinsufficiens</w:t>
            </w:r>
          </w:p>
          <w:p w14:paraId="524352C9" w14:textId="77777777" w:rsidR="004672F1" w:rsidRPr="00507772" w:rsidRDefault="004672F1" w:rsidP="00653159">
            <w:pPr>
              <w:spacing w:after="0" w:line="240" w:lineRule="auto"/>
              <w:ind w:left="0" w:right="0"/>
              <w:rPr>
                <w:szCs w:val="20"/>
              </w:rPr>
            </w:pPr>
            <w:r w:rsidRPr="00507772">
              <w:rPr>
                <w:szCs w:val="20"/>
              </w:rPr>
              <w:t>Ej till prematura spädbarn.</w:t>
            </w:r>
          </w:p>
        </w:tc>
      </w:tr>
    </w:tbl>
    <w:p w14:paraId="550A6C0E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  <w:r w:rsidRPr="00507772">
        <w:rPr>
          <w:szCs w:val="20"/>
        </w:rPr>
        <w:t>Källa: Eped</w:t>
      </w:r>
    </w:p>
    <w:p w14:paraId="0BE03FB6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p w14:paraId="34F8EECD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p w14:paraId="4CEE0577" w14:textId="77777777" w:rsidR="004672F1" w:rsidRPr="00507772" w:rsidRDefault="004672F1" w:rsidP="004672F1">
      <w:pPr>
        <w:spacing w:after="0" w:line="240" w:lineRule="auto"/>
        <w:ind w:left="0" w:right="0"/>
        <w:rPr>
          <w:szCs w:val="20"/>
        </w:rPr>
      </w:pPr>
    </w:p>
    <w:p w14:paraId="649CB28D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</w:p>
    <w:p w14:paraId="6A7AC0EF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</w:p>
    <w:p w14:paraId="02487861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</w:p>
    <w:p w14:paraId="313ED5C4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</w:p>
    <w:p w14:paraId="529B8058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  <w:r w:rsidRPr="00507772">
        <w:rPr>
          <w:sz w:val="28"/>
          <w:szCs w:val="28"/>
        </w:rPr>
        <w:t xml:space="preserve">                                    </w:t>
      </w:r>
    </w:p>
    <w:p w14:paraId="32978D08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  <w:r w:rsidRPr="00507772">
        <w:rPr>
          <w:sz w:val="28"/>
          <w:szCs w:val="28"/>
        </w:rPr>
        <w:t xml:space="preserve">                                     </w:t>
      </w:r>
    </w:p>
    <w:p w14:paraId="7B0A364F" w14:textId="77777777" w:rsidR="004672F1" w:rsidRPr="00507772" w:rsidRDefault="004672F1" w:rsidP="004672F1">
      <w:pPr>
        <w:spacing w:after="0" w:line="240" w:lineRule="auto"/>
        <w:ind w:left="0" w:right="0"/>
        <w:rPr>
          <w:sz w:val="28"/>
          <w:szCs w:val="28"/>
        </w:rPr>
      </w:pPr>
      <w:r w:rsidRPr="00507772">
        <w:rPr>
          <w:sz w:val="28"/>
          <w:szCs w:val="28"/>
        </w:rPr>
        <w:t xml:space="preserve">                                     </w:t>
      </w:r>
    </w:p>
    <w:bookmarkEnd w:id="1"/>
    <w:p w14:paraId="51D25CB3" w14:textId="77777777" w:rsidR="004672F1" w:rsidRPr="00507772" w:rsidRDefault="004672F1" w:rsidP="004672F1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bookmarkEnd w:id="0"/>
    <w:p w14:paraId="0E3B1D5E" w14:textId="77777777" w:rsidR="004672F1" w:rsidRPr="00536A5A" w:rsidRDefault="004672F1" w:rsidP="004672F1">
      <w:pPr>
        <w:spacing w:after="0" w:line="240" w:lineRule="auto"/>
        <w:ind w:left="0" w:right="0"/>
      </w:pPr>
    </w:p>
    <w:p w14:paraId="76B9F95B" w14:textId="24513497" w:rsidR="00536A5A" w:rsidRPr="0064519C" w:rsidRDefault="00536A5A" w:rsidP="0064519C"/>
    <w:sectPr w:rsidR="00536A5A" w:rsidRPr="0064519C" w:rsidSect="0050777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F1BA" w14:textId="77777777" w:rsidR="00337F55" w:rsidRDefault="00337F55">
      <w:r>
        <w:separator/>
      </w:r>
    </w:p>
  </w:endnote>
  <w:endnote w:type="continuationSeparator" w:id="0">
    <w:p w14:paraId="559321FC" w14:textId="77777777" w:rsidR="00337F55" w:rsidRDefault="00337F55">
      <w:r>
        <w:continuationSeparator/>
      </w:r>
    </w:p>
  </w:endnote>
  <w:endnote w:type="continuationNotice" w:id="1">
    <w:p w14:paraId="71469BC2" w14:textId="77777777" w:rsidR="00337F55" w:rsidRDefault="00337F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imes New Roman Fet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85D2C" w14:textId="77777777" w:rsidR="004672F1" w:rsidRDefault="004672F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05B2E89" w14:textId="77777777" w:rsidR="004672F1" w:rsidRDefault="004672F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232446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534AD7A" w14:textId="77777777" w:rsidR="004672F1" w:rsidRPr="00EC0A68" w:rsidRDefault="004672F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1D84" w14:textId="77777777" w:rsidR="004672F1" w:rsidRDefault="004672F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B5800C2" wp14:editId="1A21C10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C781C" w14:textId="77777777" w:rsidR="00337F55" w:rsidRDefault="00337F55"/>
  </w:footnote>
  <w:footnote w:type="continuationSeparator" w:id="0">
    <w:p w14:paraId="017D743D" w14:textId="77777777" w:rsidR="00337F55" w:rsidRDefault="00337F55">
      <w:r>
        <w:continuationSeparator/>
      </w:r>
    </w:p>
  </w:footnote>
  <w:footnote w:type="continuationNotice" w:id="1">
    <w:p w14:paraId="0772BEC3" w14:textId="77777777" w:rsidR="00337F55" w:rsidRDefault="00337F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8AC4" w14:textId="77777777" w:rsidR="004672F1" w:rsidRPr="00DA65C4" w:rsidRDefault="004672F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5E49448" wp14:editId="6D1957B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EF419" w14:textId="77777777" w:rsidR="004672F1" w:rsidRDefault="004672F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E4944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59EF419" w14:textId="77777777" w:rsidR="004672F1" w:rsidRDefault="004672F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4172" w14:textId="77777777" w:rsidR="004672F1" w:rsidRDefault="004672F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047AF60" wp14:editId="591FB4E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0B0FE" w14:textId="77777777" w:rsidR="004672F1" w:rsidRDefault="004672F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047AF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D30B0FE" w14:textId="77777777" w:rsidR="004672F1" w:rsidRDefault="004672F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306B5F74" wp14:editId="2239B81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3766717">
    <w:abstractNumId w:val="17"/>
  </w:num>
  <w:num w:numId="2" w16cid:durableId="1077751271">
    <w:abstractNumId w:val="14"/>
  </w:num>
  <w:num w:numId="3" w16cid:durableId="1116094726">
    <w:abstractNumId w:val="0"/>
  </w:num>
  <w:num w:numId="4" w16cid:durableId="1709915121">
    <w:abstractNumId w:val="6"/>
  </w:num>
  <w:num w:numId="5" w16cid:durableId="720056689">
    <w:abstractNumId w:val="15"/>
  </w:num>
  <w:num w:numId="6" w16cid:durableId="468012980">
    <w:abstractNumId w:val="2"/>
  </w:num>
  <w:num w:numId="7" w16cid:durableId="908536630">
    <w:abstractNumId w:val="11"/>
  </w:num>
  <w:num w:numId="8" w16cid:durableId="523059661">
    <w:abstractNumId w:val="8"/>
  </w:num>
  <w:num w:numId="9" w16cid:durableId="865289862">
    <w:abstractNumId w:val="1"/>
  </w:num>
  <w:num w:numId="10" w16cid:durableId="1969432784">
    <w:abstractNumId w:val="1"/>
  </w:num>
  <w:num w:numId="11" w16cid:durableId="1490364575">
    <w:abstractNumId w:val="3"/>
  </w:num>
  <w:num w:numId="12" w16cid:durableId="1763719895">
    <w:abstractNumId w:val="4"/>
  </w:num>
  <w:num w:numId="13" w16cid:durableId="461963766">
    <w:abstractNumId w:val="13"/>
  </w:num>
  <w:num w:numId="14" w16cid:durableId="868493341">
    <w:abstractNumId w:val="9"/>
  </w:num>
  <w:num w:numId="15" w16cid:durableId="1443526577">
    <w:abstractNumId w:val="7"/>
  </w:num>
  <w:num w:numId="16" w16cid:durableId="921833882">
    <w:abstractNumId w:val="12"/>
  </w:num>
  <w:num w:numId="17" w16cid:durableId="1707561229">
    <w:abstractNumId w:val="5"/>
  </w:num>
  <w:num w:numId="18" w16cid:durableId="133065745">
    <w:abstractNumId w:val="10"/>
  </w:num>
  <w:num w:numId="19" w16cid:durableId="2111535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31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5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2F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772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19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E16"/>
    <w:rsid w:val="00725816"/>
    <w:rsid w:val="00730955"/>
    <w:rsid w:val="00733A9C"/>
    <w:rsid w:val="00736574"/>
    <w:rsid w:val="007365DA"/>
    <w:rsid w:val="007367E0"/>
    <w:rsid w:val="00737215"/>
    <w:rsid w:val="00747CC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6DF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DA1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C50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2F07"/>
    <w:rsid w:val="00AA0B3A"/>
    <w:rsid w:val="00AA6EB4"/>
    <w:rsid w:val="00AA767D"/>
    <w:rsid w:val="00AB0CC9"/>
    <w:rsid w:val="00AB524C"/>
    <w:rsid w:val="00AC3FF6"/>
    <w:rsid w:val="00AD709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3CA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054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465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C70"/>
    <w:rsid w:val="00F5135F"/>
    <w:rsid w:val="00F51F78"/>
    <w:rsid w:val="00F86F47"/>
    <w:rsid w:val="00F90B64"/>
    <w:rsid w:val="00FB2F0F"/>
    <w:rsid w:val="00FB5086"/>
    <w:rsid w:val="00FB5411"/>
    <w:rsid w:val="00FB6392"/>
    <w:rsid w:val="00FC3FC7"/>
    <w:rsid w:val="00FD3C70"/>
    <w:rsid w:val="00FD6820"/>
    <w:rsid w:val="00FD6BF6"/>
    <w:rsid w:val="00FE12D8"/>
    <w:rsid w:val="00FF7C02"/>
    <w:rsid w:val="024801E3"/>
    <w:rsid w:val="48E98EBE"/>
    <w:rsid w:val="542E4E4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4</Pages>
  <Words>576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som får ges av sjuksköterska utan annan ordination första postoperativa dygnet</dc:title>
  <dc:subject/>
  <dc:creator>patrik.jens.johansson@vgregion.se</dc:creator>
  <keywords/>
  <lastModifiedBy>Lena Tyllman</lastModifiedBy>
  <revision>11</revision>
  <lastPrinted>2025-03-25T12:58:00.0000000Z</lastPrinted>
  <dcterms:created xsi:type="dcterms:W3CDTF">2022-05-16T03:57:00.0000000Z</dcterms:created>
  <dcterms:modified xsi:type="dcterms:W3CDTF">2025-03-25T13:26:00.0000000Z</dcterms:modified>
</coreProperties>
</file>