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4990" w14:textId="77777777" w:rsidR="007A3133" w:rsidRPr="007A3133" w:rsidRDefault="007A3133" w:rsidP="007A3133">
      <w:pPr>
        <w:ind w:left="0"/>
      </w:pPr>
    </w:p>
    <w:p w14:paraId="2262A84E" w14:textId="77777777" w:rsidR="007A3133" w:rsidRPr="007A3133" w:rsidRDefault="007A3133" w:rsidP="007A3133"/>
    <w:p w14:paraId="446220BF" w14:textId="77777777" w:rsidR="007A3133" w:rsidRPr="007A3133" w:rsidRDefault="007A3133" w:rsidP="007A3133"/>
    <w:p w14:paraId="2154F3F0" w14:textId="77777777" w:rsidR="007A3133" w:rsidRDefault="007A3133" w:rsidP="007A3133"/>
    <w:p w14:paraId="2A96D69C" w14:textId="77777777" w:rsidR="007A3133" w:rsidRDefault="007A3133" w:rsidP="007A3133">
      <w:pPr>
        <w:pStyle w:val="Rubrik2"/>
        <w:sectPr w:rsidR="007A3133" w:rsidSect="00ED35C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7B3EE18" w14:textId="77777777" w:rsidR="007A3133" w:rsidRPr="00ED35C7" w:rsidRDefault="007A3133" w:rsidP="007A3133">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7A3133" w:rsidRPr="00ED35C7" w14:paraId="491CE400" w14:textId="77777777" w:rsidTr="00FC3670">
        <w:tc>
          <w:tcPr>
            <w:tcW w:w="8495" w:type="dxa"/>
            <w:tcBorders>
              <w:top w:val="nil"/>
              <w:left w:val="nil"/>
              <w:bottom w:val="single" w:sz="2" w:space="0" w:color="auto"/>
              <w:right w:val="nil"/>
            </w:tcBorders>
          </w:tcPr>
          <w:p w14:paraId="4CC1FD3D" w14:textId="7C8AB6F1" w:rsidR="007A3133" w:rsidRPr="00ED35C7" w:rsidRDefault="007A3133" w:rsidP="002C11E7">
            <w:pPr>
              <w:pStyle w:val="Rubrik1"/>
            </w:pPr>
            <w:r w:rsidRPr="00ED35C7">
              <w:t>Luftfuktighet i kuvös</w:t>
            </w:r>
            <w:r w:rsidR="0041070A">
              <w:t xml:space="preserve"> </w:t>
            </w:r>
          </w:p>
        </w:tc>
      </w:tr>
    </w:tbl>
    <w:p w14:paraId="7463C1D8" w14:textId="77777777" w:rsidR="007A3133" w:rsidRDefault="007A3133" w:rsidP="007A3133">
      <w:pPr>
        <w:keepNext/>
        <w:spacing w:before="240" w:after="60" w:line="240" w:lineRule="auto"/>
        <w:ind w:left="0" w:right="0"/>
        <w:outlineLvl w:val="1"/>
        <w:rPr>
          <w:rFonts w:ascii="Calibri" w:hAnsi="Calibri" w:cs="Arial"/>
          <w:b/>
          <w:bCs/>
          <w:iCs/>
          <w:sz w:val="28"/>
          <w:szCs w:val="28"/>
        </w:rPr>
      </w:pPr>
      <w:bookmarkStart w:id="1" w:name="_Toc501440348"/>
    </w:p>
    <w:p w14:paraId="2697C5B4" w14:textId="77777777" w:rsidR="00891C54" w:rsidRDefault="00891C54" w:rsidP="00891C54">
      <w:pPr>
        <w:pStyle w:val="Rubrik2"/>
      </w:pPr>
      <w:r w:rsidRPr="00ED35C7">
        <w:t xml:space="preserve">Bakgrund </w:t>
      </w:r>
    </w:p>
    <w:p w14:paraId="27884D3A" w14:textId="77777777" w:rsidR="00891C54" w:rsidRPr="00ED35C7" w:rsidRDefault="00891C54" w:rsidP="00891C54">
      <w:pPr>
        <w:spacing w:after="0" w:line="240" w:lineRule="auto"/>
        <w:ind w:left="0" w:right="0"/>
        <w:rPr>
          <w:szCs w:val="20"/>
        </w:rPr>
      </w:pPr>
      <w:r w:rsidRPr="00ED35C7">
        <w:rPr>
          <w:szCs w:val="26"/>
        </w:rPr>
        <w:t>Mycket för tidigt födda barn före graviditetsvecka 30 förlorar stora mängder vätska. Ett av det största problemet för barnet är att upprätthålla sin kroppstemperatur eftersom vätskan avdunstar från huden. Detta sker framför allt under de</w:t>
      </w:r>
      <w:r>
        <w:rPr>
          <w:szCs w:val="26"/>
        </w:rPr>
        <w:t>n</w:t>
      </w:r>
      <w:r w:rsidRPr="00ED35C7">
        <w:rPr>
          <w:szCs w:val="26"/>
        </w:rPr>
        <w:t xml:space="preserve"> första levna</w:t>
      </w:r>
      <w:r>
        <w:rPr>
          <w:szCs w:val="26"/>
        </w:rPr>
        <w:t>dsveckan</w:t>
      </w:r>
      <w:r w:rsidRPr="00ED35C7">
        <w:rPr>
          <w:szCs w:val="26"/>
        </w:rPr>
        <w:t xml:space="preserve">. Dessa förluster minskar om barnet vårdas i en omgivning med hög luftfuktighet. Barnet saknar värmeisolerande underhudsfett och även brunt fett. Kroppsytan är relativt stor i förhållande till den lilla kroppsvolymen. När barnet kyls ner ökar metabolismen och detta leder till en stor </w:t>
      </w:r>
      <w:proofErr w:type="spellStart"/>
      <w:r w:rsidRPr="00ED35C7">
        <w:rPr>
          <w:szCs w:val="26"/>
        </w:rPr>
        <w:t>glucos</w:t>
      </w:r>
      <w:proofErr w:type="spellEnd"/>
      <w:r w:rsidRPr="00ED35C7">
        <w:rPr>
          <w:szCs w:val="26"/>
        </w:rPr>
        <w:t>- och syrekonsumtion, en stor energiförlust. En god balans i temperaturen minimerar detta vilket påverkar både överlevnad och tillväxt hos de underburna barnen (1,2).</w:t>
      </w:r>
    </w:p>
    <w:p w14:paraId="330784CF" w14:textId="77777777" w:rsidR="00891C54" w:rsidRPr="00ED35C7" w:rsidRDefault="00891C54" w:rsidP="00891C54">
      <w:pPr>
        <w:spacing w:after="0" w:line="240" w:lineRule="auto"/>
        <w:ind w:left="0" w:right="0"/>
        <w:rPr>
          <w:szCs w:val="20"/>
        </w:rPr>
      </w:pPr>
    </w:p>
    <w:p w14:paraId="427ED1C4" w14:textId="77777777" w:rsidR="00891C54" w:rsidRPr="00ED35C7" w:rsidRDefault="00891C54" w:rsidP="00891C54">
      <w:pPr>
        <w:spacing w:after="0" w:line="240" w:lineRule="auto"/>
        <w:ind w:left="0" w:right="0"/>
        <w:rPr>
          <w:szCs w:val="20"/>
        </w:rPr>
      </w:pPr>
    </w:p>
    <w:p w14:paraId="16421A82" w14:textId="77777777" w:rsidR="00891C54" w:rsidRDefault="00891C54" w:rsidP="00891C54">
      <w:pPr>
        <w:pStyle w:val="Rubrik2"/>
      </w:pPr>
      <w:bookmarkStart w:id="2" w:name="_Toc501440350"/>
      <w:r w:rsidRPr="00ED35C7">
        <w:t xml:space="preserve">Sammanfattning/syfte </w:t>
      </w:r>
      <w:bookmarkEnd w:id="2"/>
    </w:p>
    <w:p w14:paraId="00FF9997" w14:textId="77777777" w:rsidR="00891C54" w:rsidRPr="00ED35C7" w:rsidRDefault="00891C54" w:rsidP="00891C54">
      <w:pPr>
        <w:spacing w:after="0" w:line="240" w:lineRule="auto"/>
        <w:ind w:left="0" w:right="0"/>
        <w:rPr>
          <w:szCs w:val="20"/>
        </w:rPr>
      </w:pPr>
      <w:bookmarkStart w:id="3" w:name="_Toc501440351"/>
      <w:r w:rsidRPr="00ED35C7">
        <w:t>Säkerställa att de barn som ligger i kuvös får rätt luftfuktighet.</w:t>
      </w:r>
    </w:p>
    <w:p w14:paraId="68B3D759" w14:textId="77777777" w:rsidR="00891C54" w:rsidRPr="00ED35C7" w:rsidRDefault="00891C54" w:rsidP="00891C54">
      <w:pPr>
        <w:spacing w:after="0" w:line="240" w:lineRule="auto"/>
        <w:ind w:left="0" w:right="0"/>
      </w:pPr>
    </w:p>
    <w:p w14:paraId="56595297" w14:textId="77777777" w:rsidR="00891C54" w:rsidRPr="00ED35C7" w:rsidRDefault="00891C54" w:rsidP="00891C54">
      <w:pPr>
        <w:spacing w:after="0" w:line="240" w:lineRule="auto"/>
        <w:ind w:left="0" w:right="0"/>
        <w:rPr>
          <w:szCs w:val="20"/>
        </w:rPr>
      </w:pPr>
    </w:p>
    <w:p w14:paraId="3BC24751" w14:textId="77777777" w:rsidR="00891C54" w:rsidRPr="00ED35C7" w:rsidRDefault="00891C54" w:rsidP="00891C54">
      <w:pPr>
        <w:spacing w:after="0" w:line="240" w:lineRule="auto"/>
        <w:ind w:left="0" w:right="0"/>
        <w:rPr>
          <w:szCs w:val="20"/>
        </w:rPr>
      </w:pPr>
    </w:p>
    <w:p w14:paraId="2736CDD0" w14:textId="77777777" w:rsidR="00891C54" w:rsidRDefault="00891C54" w:rsidP="00891C54">
      <w:pPr>
        <w:pStyle w:val="Rubrik2"/>
      </w:pPr>
      <w:r w:rsidRPr="00ED35C7">
        <w:t>Åtgärder</w:t>
      </w:r>
      <w:bookmarkEnd w:id="3"/>
    </w:p>
    <w:p w14:paraId="7C8260CD" w14:textId="77777777" w:rsidR="00891C54" w:rsidRPr="00ED35C7" w:rsidRDefault="00891C54" w:rsidP="00891C54">
      <w:pPr>
        <w:spacing w:after="0" w:line="240" w:lineRule="auto"/>
        <w:ind w:left="0" w:right="0"/>
        <w:rPr>
          <w:szCs w:val="20"/>
        </w:rPr>
      </w:pPr>
      <w:r w:rsidRPr="00ED35C7">
        <w:rPr>
          <w:szCs w:val="20"/>
        </w:rPr>
        <w:t xml:space="preserve">Prematura barn födda </w:t>
      </w:r>
      <w:r w:rsidRPr="00ED35C7">
        <w:rPr>
          <w:b/>
          <w:bCs/>
          <w:szCs w:val="20"/>
        </w:rPr>
        <w:t>före v.30+0</w:t>
      </w:r>
      <w:r w:rsidRPr="00ED35C7">
        <w:rPr>
          <w:szCs w:val="20"/>
        </w:rPr>
        <w:t xml:space="preserve"> ska starta med en luftfuktighet på 80-90%. </w:t>
      </w:r>
    </w:p>
    <w:p w14:paraId="30C89A2D" w14:textId="77777777" w:rsidR="00891C54" w:rsidRPr="00ED35C7" w:rsidRDefault="00891C54" w:rsidP="00891C54">
      <w:pPr>
        <w:spacing w:after="0" w:line="240" w:lineRule="auto"/>
        <w:ind w:left="0" w:right="0"/>
        <w:rPr>
          <w:szCs w:val="20"/>
        </w:rPr>
      </w:pPr>
      <w:r w:rsidRPr="00ED35C7">
        <w:rPr>
          <w:szCs w:val="20"/>
        </w:rPr>
        <w:t xml:space="preserve">Dessa barn bör ha den höga luftfuktigheten kvar under de </w:t>
      </w:r>
      <w:r w:rsidRPr="00ED35C7">
        <w:rPr>
          <w:b/>
          <w:bCs/>
          <w:szCs w:val="20"/>
        </w:rPr>
        <w:t>första levnadsdagarna</w:t>
      </w:r>
      <w:r w:rsidRPr="00ED35C7">
        <w:rPr>
          <w:szCs w:val="20"/>
        </w:rPr>
        <w:t xml:space="preserve"> för att sedan kunna sänkas ned till normal nivå.</w:t>
      </w:r>
    </w:p>
    <w:p w14:paraId="1ACF7403" w14:textId="77777777" w:rsidR="00891C54" w:rsidRPr="00ED35C7" w:rsidRDefault="00891C54" w:rsidP="00891C54">
      <w:pPr>
        <w:keepNext/>
        <w:tabs>
          <w:tab w:val="left" w:pos="720"/>
        </w:tabs>
        <w:spacing w:before="240" w:after="0" w:line="240" w:lineRule="auto"/>
        <w:ind w:left="0" w:right="0"/>
        <w:rPr>
          <w:szCs w:val="20"/>
        </w:rPr>
      </w:pPr>
      <w:r w:rsidRPr="00ED35C7">
        <w:rPr>
          <w:szCs w:val="20"/>
        </w:rPr>
        <w:t>Välmående barn födda ≥ v 30+0 kan vårdas i säng/öppenvårdskuvös från start.</w:t>
      </w:r>
    </w:p>
    <w:p w14:paraId="23A24B64" w14:textId="77777777" w:rsidR="00891C54" w:rsidRPr="00ED35C7" w:rsidRDefault="00891C54" w:rsidP="00891C54">
      <w:pPr>
        <w:spacing w:after="0" w:line="240" w:lineRule="auto"/>
        <w:ind w:left="0" w:right="0"/>
        <w:rPr>
          <w:rFonts w:cs="Arial"/>
          <w:szCs w:val="20"/>
        </w:rPr>
      </w:pPr>
    </w:p>
    <w:p w14:paraId="24330CED" w14:textId="77777777" w:rsidR="00891C54" w:rsidRPr="00ED35C7" w:rsidRDefault="00891C54" w:rsidP="00891C54">
      <w:pPr>
        <w:pageBreakBefore/>
        <w:spacing w:after="0" w:line="240" w:lineRule="auto"/>
        <w:ind w:left="0" w:right="0"/>
        <w:rPr>
          <w:szCs w:val="20"/>
        </w:rPr>
      </w:pPr>
      <w:r w:rsidRPr="00ED35C7">
        <w:rPr>
          <w:rFonts w:cs="Arial"/>
          <w:szCs w:val="20"/>
          <w:u w:val="single"/>
        </w:rPr>
        <w:lastRenderedPageBreak/>
        <w:t>Vanlig luftfuktighet:</w:t>
      </w:r>
    </w:p>
    <w:p w14:paraId="5583B285" w14:textId="77777777" w:rsidR="00891C54" w:rsidRPr="00ED35C7" w:rsidRDefault="00891C54" w:rsidP="00891C54">
      <w:pPr>
        <w:spacing w:after="0" w:line="240" w:lineRule="auto"/>
        <w:ind w:left="0" w:right="0"/>
        <w:rPr>
          <w:rFonts w:cs="Arial"/>
          <w:szCs w:val="20"/>
          <w:u w:val="single"/>
        </w:rPr>
      </w:pPr>
    </w:p>
    <w:p w14:paraId="38646AAA" w14:textId="77777777" w:rsidR="00891C54" w:rsidRPr="00ED35C7" w:rsidRDefault="00891C54" w:rsidP="00891C54">
      <w:pPr>
        <w:tabs>
          <w:tab w:val="left" w:pos="3420"/>
        </w:tabs>
        <w:spacing w:after="0" w:line="240" w:lineRule="auto"/>
        <w:ind w:left="0" w:right="0"/>
        <w:rPr>
          <w:szCs w:val="20"/>
        </w:rPr>
      </w:pPr>
      <w:r w:rsidRPr="00ED35C7">
        <w:rPr>
          <w:szCs w:val="20"/>
        </w:rPr>
        <w:t xml:space="preserve">              </w:t>
      </w:r>
      <w:r w:rsidRPr="00ED35C7">
        <w:rPr>
          <w:rFonts w:cs="Arial"/>
          <w:szCs w:val="20"/>
        </w:rPr>
        <w:t>Kuvöstemp</w:t>
      </w:r>
      <w:r w:rsidRPr="00ED35C7">
        <w:rPr>
          <w:rFonts w:cs="Arial"/>
          <w:szCs w:val="20"/>
        </w:rPr>
        <w:tab/>
        <w:t>Luftfuktighet</w:t>
      </w:r>
    </w:p>
    <w:p w14:paraId="7F5CC722" w14:textId="77777777" w:rsidR="00891C54" w:rsidRPr="00ED35C7" w:rsidRDefault="00891C54" w:rsidP="00891C54">
      <w:pPr>
        <w:spacing w:after="0" w:line="240" w:lineRule="auto"/>
        <w:ind w:left="0" w:right="0"/>
        <w:rPr>
          <w:rFonts w:cs="Arial"/>
          <w:szCs w:val="20"/>
        </w:rPr>
      </w:pPr>
    </w:p>
    <w:p w14:paraId="25505937" w14:textId="77777777" w:rsidR="00891C54" w:rsidRPr="00ED35C7" w:rsidRDefault="00891C54" w:rsidP="00891C54">
      <w:pPr>
        <w:spacing w:after="0" w:line="240" w:lineRule="auto"/>
        <w:ind w:left="0" w:right="0"/>
        <w:rPr>
          <w:szCs w:val="20"/>
        </w:rPr>
      </w:pPr>
      <w:r w:rsidRPr="00ED35C7">
        <w:rPr>
          <w:rFonts w:cs="Arial"/>
          <w:szCs w:val="20"/>
        </w:rPr>
        <w:tab/>
        <w:t xml:space="preserve">35°  </w:t>
      </w:r>
      <w:r w:rsidRPr="00ED35C7">
        <w:rPr>
          <w:rFonts w:cs="Arial"/>
          <w:szCs w:val="20"/>
        </w:rPr>
        <w:tab/>
      </w:r>
      <w:r w:rsidRPr="00ED35C7">
        <w:rPr>
          <w:rFonts w:cs="Arial"/>
          <w:szCs w:val="20"/>
        </w:rPr>
        <w:tab/>
        <w:t>67 %</w:t>
      </w:r>
      <w:r w:rsidRPr="00ED35C7">
        <w:rPr>
          <w:rFonts w:cs="Arial"/>
          <w:szCs w:val="20"/>
        </w:rPr>
        <w:tab/>
      </w:r>
    </w:p>
    <w:p w14:paraId="167B622F" w14:textId="77777777" w:rsidR="00891C54" w:rsidRPr="00ED35C7" w:rsidRDefault="00891C54" w:rsidP="00891C54">
      <w:pPr>
        <w:spacing w:after="0" w:line="240" w:lineRule="auto"/>
        <w:ind w:left="0" w:right="0"/>
        <w:rPr>
          <w:szCs w:val="20"/>
        </w:rPr>
      </w:pPr>
      <w:r w:rsidRPr="00ED35C7">
        <w:rPr>
          <w:rFonts w:cs="Arial"/>
          <w:szCs w:val="20"/>
        </w:rPr>
        <w:tab/>
        <w:t xml:space="preserve">34° </w:t>
      </w:r>
      <w:r w:rsidRPr="00ED35C7">
        <w:rPr>
          <w:rFonts w:cs="Arial"/>
          <w:szCs w:val="20"/>
        </w:rPr>
        <w:tab/>
      </w:r>
      <w:r w:rsidRPr="00ED35C7">
        <w:rPr>
          <w:rFonts w:cs="Arial"/>
          <w:szCs w:val="20"/>
        </w:rPr>
        <w:tab/>
        <w:t>60 %</w:t>
      </w:r>
      <w:r w:rsidRPr="00ED35C7">
        <w:rPr>
          <w:rFonts w:cs="Arial"/>
          <w:szCs w:val="20"/>
        </w:rPr>
        <w:tab/>
        <w:t xml:space="preserve">        </w:t>
      </w:r>
    </w:p>
    <w:p w14:paraId="16725854" w14:textId="77777777" w:rsidR="00891C54" w:rsidRPr="00ED35C7" w:rsidRDefault="00891C54" w:rsidP="00891C54">
      <w:pPr>
        <w:spacing w:after="0" w:line="240" w:lineRule="auto"/>
        <w:ind w:left="0" w:right="0"/>
        <w:rPr>
          <w:szCs w:val="20"/>
        </w:rPr>
      </w:pPr>
      <w:r w:rsidRPr="00ED35C7">
        <w:rPr>
          <w:rFonts w:cs="Arial"/>
          <w:szCs w:val="20"/>
        </w:rPr>
        <w:tab/>
        <w:t xml:space="preserve">33°  </w:t>
      </w:r>
      <w:r w:rsidRPr="00ED35C7">
        <w:rPr>
          <w:rFonts w:cs="Arial"/>
          <w:szCs w:val="20"/>
        </w:rPr>
        <w:tab/>
      </w:r>
      <w:r w:rsidRPr="00ED35C7">
        <w:rPr>
          <w:rFonts w:cs="Arial"/>
          <w:szCs w:val="20"/>
        </w:rPr>
        <w:tab/>
        <w:t>50 %</w:t>
      </w:r>
      <w:r w:rsidRPr="00ED35C7">
        <w:rPr>
          <w:rFonts w:cs="Arial"/>
          <w:szCs w:val="20"/>
        </w:rPr>
        <w:tab/>
        <w:t xml:space="preserve">        </w:t>
      </w:r>
    </w:p>
    <w:p w14:paraId="3BB34B48" w14:textId="77777777" w:rsidR="00891C54" w:rsidRPr="00ED35C7" w:rsidRDefault="00891C54" w:rsidP="00891C54">
      <w:pPr>
        <w:spacing w:after="0" w:line="240" w:lineRule="auto"/>
        <w:ind w:left="0" w:right="0"/>
        <w:rPr>
          <w:szCs w:val="20"/>
        </w:rPr>
      </w:pPr>
      <w:r w:rsidRPr="00ED35C7">
        <w:rPr>
          <w:rFonts w:cs="Arial"/>
          <w:szCs w:val="20"/>
        </w:rPr>
        <w:tab/>
        <w:t xml:space="preserve">32°  </w:t>
      </w:r>
      <w:r w:rsidRPr="00ED35C7">
        <w:rPr>
          <w:rFonts w:cs="Arial"/>
          <w:szCs w:val="20"/>
        </w:rPr>
        <w:tab/>
      </w:r>
      <w:r w:rsidRPr="00ED35C7">
        <w:rPr>
          <w:rFonts w:cs="Arial"/>
          <w:szCs w:val="20"/>
        </w:rPr>
        <w:tab/>
        <w:t xml:space="preserve">43 %            </w:t>
      </w:r>
    </w:p>
    <w:p w14:paraId="685BEEE8" w14:textId="77777777" w:rsidR="00891C54" w:rsidRPr="00ED35C7" w:rsidRDefault="00891C54" w:rsidP="00891C54">
      <w:pPr>
        <w:spacing w:after="0" w:line="240" w:lineRule="auto"/>
        <w:ind w:left="0" w:right="0"/>
        <w:rPr>
          <w:szCs w:val="20"/>
        </w:rPr>
      </w:pPr>
      <w:r w:rsidRPr="00ED35C7">
        <w:rPr>
          <w:rFonts w:cs="Arial"/>
          <w:szCs w:val="20"/>
        </w:rPr>
        <w:tab/>
        <w:t xml:space="preserve">31°  </w:t>
      </w:r>
      <w:r w:rsidRPr="00ED35C7">
        <w:rPr>
          <w:rFonts w:cs="Arial"/>
          <w:szCs w:val="20"/>
        </w:rPr>
        <w:tab/>
      </w:r>
      <w:r w:rsidRPr="00ED35C7">
        <w:rPr>
          <w:rFonts w:cs="Arial"/>
          <w:szCs w:val="20"/>
        </w:rPr>
        <w:tab/>
        <w:t xml:space="preserve">35 %            </w:t>
      </w:r>
    </w:p>
    <w:p w14:paraId="29E92DBF" w14:textId="77777777" w:rsidR="00891C54" w:rsidRPr="00ED35C7" w:rsidRDefault="00891C54" w:rsidP="00891C54">
      <w:pPr>
        <w:spacing w:after="0" w:line="240" w:lineRule="auto"/>
        <w:ind w:left="0" w:right="0"/>
        <w:rPr>
          <w:szCs w:val="20"/>
        </w:rPr>
      </w:pPr>
      <w:r w:rsidRPr="00ED35C7">
        <w:rPr>
          <w:rFonts w:cs="Arial"/>
          <w:szCs w:val="20"/>
        </w:rPr>
        <w:tab/>
        <w:t xml:space="preserve">30°  </w:t>
      </w:r>
      <w:r w:rsidRPr="00ED35C7">
        <w:rPr>
          <w:rFonts w:cs="Arial"/>
          <w:szCs w:val="20"/>
        </w:rPr>
        <w:tab/>
      </w:r>
      <w:r w:rsidRPr="00ED35C7">
        <w:rPr>
          <w:rFonts w:cs="Arial"/>
          <w:szCs w:val="20"/>
        </w:rPr>
        <w:tab/>
        <w:t xml:space="preserve">35 %            </w:t>
      </w:r>
    </w:p>
    <w:p w14:paraId="718CCEB4" w14:textId="77777777" w:rsidR="00891C54" w:rsidRPr="00ED35C7" w:rsidRDefault="00891C54" w:rsidP="00891C54">
      <w:pPr>
        <w:spacing w:after="0" w:line="240" w:lineRule="auto"/>
        <w:ind w:left="0" w:right="0"/>
        <w:rPr>
          <w:rFonts w:cs="Arial"/>
          <w:szCs w:val="26"/>
        </w:rPr>
      </w:pPr>
    </w:p>
    <w:p w14:paraId="41E2B2D2" w14:textId="77777777" w:rsidR="00891C54" w:rsidRPr="00ED35C7" w:rsidRDefault="00891C54" w:rsidP="00891C54">
      <w:pPr>
        <w:keepNext/>
        <w:tabs>
          <w:tab w:val="num" w:pos="0"/>
        </w:tabs>
        <w:suppressAutoHyphens/>
        <w:spacing w:after="0" w:line="240" w:lineRule="auto"/>
        <w:ind w:left="0" w:right="0"/>
        <w:outlineLvl w:val="0"/>
        <w:rPr>
          <w:rFonts w:ascii="Calibri" w:hAnsi="Calibri" w:cs="Calibri"/>
          <w:b/>
          <w:bCs/>
          <w:kern w:val="32"/>
          <w:sz w:val="36"/>
          <w:szCs w:val="26"/>
        </w:rPr>
      </w:pPr>
    </w:p>
    <w:p w14:paraId="30F2FDA1" w14:textId="77777777" w:rsidR="00891C54" w:rsidRPr="00ED35C7" w:rsidRDefault="00891C54" w:rsidP="00891C54">
      <w:pPr>
        <w:keepNext/>
        <w:tabs>
          <w:tab w:val="num" w:pos="0"/>
        </w:tabs>
        <w:suppressAutoHyphens/>
        <w:spacing w:after="0" w:line="240" w:lineRule="auto"/>
        <w:ind w:left="0" w:right="0"/>
        <w:outlineLvl w:val="0"/>
        <w:rPr>
          <w:rFonts w:ascii="Calibri" w:hAnsi="Calibri" w:cs="Calibri"/>
          <w:b/>
          <w:bCs/>
          <w:kern w:val="32"/>
          <w:sz w:val="36"/>
          <w:szCs w:val="36"/>
        </w:rPr>
      </w:pPr>
      <w:r w:rsidRPr="00ED35C7">
        <w:rPr>
          <w:rFonts w:ascii="Calibri" w:hAnsi="Calibri" w:cs="Calibri"/>
          <w:b/>
          <w:bCs/>
          <w:kern w:val="32"/>
          <w:sz w:val="36"/>
          <w:szCs w:val="36"/>
        </w:rPr>
        <w:t>Dokumentation</w:t>
      </w:r>
    </w:p>
    <w:p w14:paraId="74F8CD12" w14:textId="77777777" w:rsidR="00891C54" w:rsidRPr="00ED35C7" w:rsidRDefault="00891C54" w:rsidP="00891C54">
      <w:pPr>
        <w:spacing w:after="0" w:line="360" w:lineRule="auto"/>
        <w:ind w:left="0" w:right="0"/>
        <w:rPr>
          <w:szCs w:val="26"/>
        </w:rPr>
      </w:pPr>
    </w:p>
    <w:p w14:paraId="07E0259A" w14:textId="77777777" w:rsidR="00891C54" w:rsidRPr="00ED35C7" w:rsidRDefault="00891C54" w:rsidP="00891C54">
      <w:pPr>
        <w:spacing w:after="0" w:line="360" w:lineRule="auto"/>
        <w:ind w:left="0" w:right="0"/>
        <w:rPr>
          <w:szCs w:val="20"/>
        </w:rPr>
      </w:pPr>
      <w:r w:rsidRPr="00ED35C7">
        <w:rPr>
          <w:szCs w:val="26"/>
        </w:rPr>
        <w:t>Dokumentera kuvöstemp</w:t>
      </w:r>
      <w:r>
        <w:rPr>
          <w:szCs w:val="26"/>
        </w:rPr>
        <w:t xml:space="preserve">, </w:t>
      </w:r>
      <w:r w:rsidRPr="00ED35C7">
        <w:rPr>
          <w:szCs w:val="26"/>
        </w:rPr>
        <w:t>fukt samt barnets temp</w:t>
      </w:r>
      <w:r>
        <w:rPr>
          <w:szCs w:val="26"/>
        </w:rPr>
        <w:t xml:space="preserve"> i CHA.</w:t>
      </w:r>
    </w:p>
    <w:p w14:paraId="3D0F3460" w14:textId="77777777" w:rsidR="00891C54" w:rsidRPr="00ED35C7" w:rsidRDefault="00891C54" w:rsidP="00891C54">
      <w:pPr>
        <w:spacing w:after="0" w:line="360" w:lineRule="auto"/>
        <w:ind w:left="0" w:right="0"/>
        <w:rPr>
          <w:rFonts w:ascii="Arial" w:hAnsi="Arial" w:cs="Arial"/>
          <w:b/>
          <w:sz w:val="28"/>
          <w:szCs w:val="28"/>
        </w:rPr>
      </w:pPr>
    </w:p>
    <w:p w14:paraId="0B591FE5" w14:textId="77777777" w:rsidR="00891C54" w:rsidRPr="00ED35C7" w:rsidRDefault="00891C54" w:rsidP="00891C54">
      <w:pPr>
        <w:spacing w:after="0" w:line="360" w:lineRule="auto"/>
        <w:ind w:left="0" w:right="0"/>
        <w:rPr>
          <w:rFonts w:ascii="Arial" w:hAnsi="Arial" w:cs="Arial"/>
          <w:b/>
          <w:sz w:val="28"/>
          <w:szCs w:val="28"/>
        </w:rPr>
      </w:pPr>
    </w:p>
    <w:p w14:paraId="75293F92" w14:textId="77777777" w:rsidR="00891C54" w:rsidRPr="00ED35C7" w:rsidRDefault="00891C54" w:rsidP="00891C54">
      <w:pPr>
        <w:spacing w:after="0" w:line="360" w:lineRule="auto"/>
        <w:ind w:left="0" w:right="0"/>
        <w:rPr>
          <w:szCs w:val="20"/>
        </w:rPr>
      </w:pPr>
      <w:r w:rsidRPr="00ED35C7">
        <w:rPr>
          <w:rFonts w:ascii="Arial" w:hAnsi="Arial" w:cs="Arial"/>
          <w:b/>
          <w:sz w:val="28"/>
          <w:szCs w:val="28"/>
        </w:rPr>
        <w:t>Referenser</w:t>
      </w:r>
    </w:p>
    <w:p w14:paraId="4A78CAC3" w14:textId="77777777" w:rsidR="00891C54" w:rsidRPr="00ED35C7" w:rsidRDefault="00891C54" w:rsidP="00891C54">
      <w:pPr>
        <w:numPr>
          <w:ilvl w:val="0"/>
          <w:numId w:val="20"/>
        </w:numPr>
        <w:suppressAutoHyphens/>
        <w:spacing w:after="0" w:line="240" w:lineRule="auto"/>
        <w:ind w:right="0"/>
        <w:rPr>
          <w:szCs w:val="20"/>
        </w:rPr>
      </w:pPr>
      <w:r w:rsidRPr="00ED35C7">
        <w:t>Lindberg, T., Lagercrantz, H. (Red). (20</w:t>
      </w:r>
      <w:r>
        <w:t>20</w:t>
      </w:r>
      <w:r w:rsidRPr="00ED35C7">
        <w:t xml:space="preserve"> upplaga </w:t>
      </w:r>
      <w:r>
        <w:t>5</w:t>
      </w:r>
      <w:r w:rsidRPr="00ED35C7">
        <w:t xml:space="preserve">). </w:t>
      </w:r>
      <w:r w:rsidRPr="00ED35C7">
        <w:rPr>
          <w:i/>
        </w:rPr>
        <w:t xml:space="preserve">Barnmedicin. </w:t>
      </w:r>
      <w:r w:rsidRPr="00ED35C7">
        <w:t>Studentlitteratur.</w:t>
      </w:r>
    </w:p>
    <w:p w14:paraId="17076519" w14:textId="77777777" w:rsidR="00891C54" w:rsidRPr="00ED35C7" w:rsidRDefault="00891C54" w:rsidP="00891C54">
      <w:pPr>
        <w:numPr>
          <w:ilvl w:val="0"/>
          <w:numId w:val="20"/>
        </w:numPr>
        <w:suppressAutoHyphens/>
        <w:spacing w:after="0" w:line="240" w:lineRule="auto"/>
        <w:ind w:right="0"/>
        <w:rPr>
          <w:szCs w:val="20"/>
        </w:rPr>
      </w:pPr>
      <w:r w:rsidRPr="00ED35C7">
        <w:rPr>
          <w:szCs w:val="26"/>
        </w:rPr>
        <w:t>Hellström-</w:t>
      </w:r>
      <w:proofErr w:type="spellStart"/>
      <w:r w:rsidRPr="00ED35C7">
        <w:rPr>
          <w:szCs w:val="26"/>
        </w:rPr>
        <w:t>Westas</w:t>
      </w:r>
      <w:proofErr w:type="spellEnd"/>
      <w:r w:rsidRPr="00ED35C7">
        <w:rPr>
          <w:szCs w:val="26"/>
        </w:rPr>
        <w:t xml:space="preserve">, L., Lagercrantz, H., Norman, M. (Red) (2008 upplaga 1:2). </w:t>
      </w:r>
      <w:r w:rsidRPr="00ED35C7">
        <w:rPr>
          <w:i/>
          <w:szCs w:val="26"/>
        </w:rPr>
        <w:t>Neonatologi.</w:t>
      </w:r>
      <w:r w:rsidRPr="00ED35C7">
        <w:rPr>
          <w:szCs w:val="26"/>
        </w:rPr>
        <w:t xml:space="preserve"> Studentlitteratur.</w:t>
      </w:r>
    </w:p>
    <w:p w14:paraId="11BE23C9" w14:textId="77777777" w:rsidR="00891C54" w:rsidRPr="00ED35C7" w:rsidRDefault="00891C54" w:rsidP="00891C54">
      <w:pPr>
        <w:spacing w:after="0" w:line="240" w:lineRule="auto"/>
        <w:ind w:left="0" w:right="0"/>
        <w:rPr>
          <w:szCs w:val="26"/>
        </w:rPr>
      </w:pPr>
    </w:p>
    <w:p w14:paraId="466F963C" w14:textId="77777777" w:rsidR="00891C54" w:rsidRPr="00ED35C7" w:rsidRDefault="00891C54" w:rsidP="00891C54">
      <w:pPr>
        <w:keepNext/>
        <w:numPr>
          <w:ilvl w:val="2"/>
          <w:numId w:val="0"/>
        </w:numPr>
        <w:tabs>
          <w:tab w:val="num" w:pos="0"/>
        </w:tabs>
        <w:suppressAutoHyphens/>
        <w:spacing w:before="240" w:after="60" w:line="240" w:lineRule="auto"/>
        <w:ind w:right="0"/>
        <w:outlineLvl w:val="2"/>
        <w:rPr>
          <w:rFonts w:ascii="Calibri" w:hAnsi="Calibri" w:cs="Arial"/>
          <w:b/>
          <w:bCs/>
          <w:szCs w:val="26"/>
        </w:rPr>
      </w:pPr>
      <w:r w:rsidRPr="00ED35C7">
        <w:rPr>
          <w:rFonts w:ascii="Calibri" w:hAnsi="Calibri" w:cs="Arial"/>
          <w:b/>
          <w:bCs/>
          <w:szCs w:val="26"/>
        </w:rPr>
        <w:br/>
      </w:r>
    </w:p>
    <w:p w14:paraId="41E348D3" w14:textId="77777777" w:rsidR="00891C54" w:rsidRPr="00ED35C7" w:rsidRDefault="00891C54" w:rsidP="00891C54">
      <w:pPr>
        <w:spacing w:after="0" w:line="240" w:lineRule="auto"/>
        <w:ind w:left="0" w:right="0"/>
        <w:rPr>
          <w:iCs/>
          <w:szCs w:val="20"/>
        </w:rPr>
      </w:pPr>
    </w:p>
    <w:p w14:paraId="476D9600" w14:textId="77777777" w:rsidR="00891C54" w:rsidRPr="00ED35C7" w:rsidRDefault="00891C54" w:rsidP="00891C54">
      <w:pPr>
        <w:spacing w:after="0" w:line="240" w:lineRule="auto"/>
        <w:ind w:left="0" w:right="0"/>
        <w:rPr>
          <w:szCs w:val="20"/>
        </w:rPr>
      </w:pPr>
    </w:p>
    <w:p w14:paraId="5220658D" w14:textId="77777777" w:rsidR="00891C54" w:rsidRPr="00ED35C7" w:rsidRDefault="00891C54" w:rsidP="00891C54">
      <w:pPr>
        <w:spacing w:after="0" w:line="240" w:lineRule="auto"/>
        <w:ind w:left="0" w:right="0"/>
        <w:rPr>
          <w:szCs w:val="20"/>
        </w:rPr>
      </w:pPr>
    </w:p>
    <w:p w14:paraId="3FE4AD1C" w14:textId="77777777" w:rsidR="00891C54" w:rsidRPr="00ED35C7" w:rsidRDefault="00891C54" w:rsidP="00891C54">
      <w:pPr>
        <w:spacing w:after="0" w:line="240" w:lineRule="auto"/>
        <w:ind w:left="0" w:right="0"/>
        <w:rPr>
          <w:szCs w:val="20"/>
        </w:rPr>
      </w:pPr>
    </w:p>
    <w:p w14:paraId="42D1F1AD" w14:textId="77777777" w:rsidR="00891C54" w:rsidRPr="00ED35C7" w:rsidRDefault="00891C54" w:rsidP="00891C54">
      <w:pPr>
        <w:spacing w:after="0" w:line="240" w:lineRule="auto"/>
        <w:ind w:left="0" w:right="0"/>
        <w:rPr>
          <w:szCs w:val="20"/>
        </w:rPr>
      </w:pPr>
    </w:p>
    <w:p w14:paraId="0B313FE9" w14:textId="77777777" w:rsidR="00891C54" w:rsidRPr="00ED35C7" w:rsidRDefault="00891C54" w:rsidP="00891C54">
      <w:pPr>
        <w:keepNext/>
        <w:spacing w:before="240" w:after="60" w:line="240" w:lineRule="auto"/>
        <w:ind w:left="0" w:right="0"/>
        <w:outlineLvl w:val="2"/>
        <w:rPr>
          <w:rFonts w:ascii="Calibri" w:hAnsi="Calibri" w:cs="Arial"/>
          <w:b/>
          <w:bCs/>
        </w:rPr>
      </w:pPr>
    </w:p>
    <w:p w14:paraId="7B6D7AC0" w14:textId="77777777" w:rsidR="00891C54" w:rsidRPr="00ED35C7" w:rsidRDefault="00891C54" w:rsidP="00891C54">
      <w:pPr>
        <w:spacing w:after="0" w:line="240" w:lineRule="auto"/>
        <w:ind w:left="0" w:right="0"/>
        <w:rPr>
          <w:szCs w:val="20"/>
        </w:rPr>
      </w:pPr>
    </w:p>
    <w:p w14:paraId="320AFEED" w14:textId="77777777" w:rsidR="00891C54" w:rsidRPr="00536A5A" w:rsidRDefault="00891C54" w:rsidP="00891C54">
      <w:pPr>
        <w:spacing w:after="0" w:line="240" w:lineRule="auto"/>
        <w:ind w:left="0" w:right="0"/>
      </w:pPr>
    </w:p>
    <w:p w14:paraId="6AE2A894" w14:textId="77777777" w:rsidR="00891C54" w:rsidRPr="007A3133" w:rsidRDefault="00891C54" w:rsidP="00891C54"/>
    <w:bookmarkEnd w:id="0"/>
    <w:bookmarkEnd w:id="1"/>
    <w:p w14:paraId="3B5E2AAB" w14:textId="77777777" w:rsidR="00891C54" w:rsidRPr="00ED35C7" w:rsidRDefault="00891C54" w:rsidP="007A3133">
      <w:pPr>
        <w:keepNext/>
        <w:spacing w:before="240" w:after="60" w:line="240" w:lineRule="auto"/>
        <w:ind w:left="0" w:right="0"/>
        <w:outlineLvl w:val="1"/>
        <w:rPr>
          <w:rFonts w:ascii="Calibri" w:hAnsi="Calibri" w:cs="Arial"/>
          <w:b/>
          <w:bCs/>
          <w:iCs/>
          <w:sz w:val="28"/>
          <w:szCs w:val="28"/>
        </w:rPr>
      </w:pPr>
    </w:p>
    <w:sectPr w:rsidR="00891C54" w:rsidRPr="00ED35C7" w:rsidSect="00ED35C7">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DABAD" w14:textId="77777777" w:rsidR="00767754" w:rsidRDefault="00767754">
      <w:r>
        <w:separator/>
      </w:r>
    </w:p>
  </w:endnote>
  <w:endnote w:type="continuationSeparator" w:id="0">
    <w:p w14:paraId="04521B1D" w14:textId="77777777" w:rsidR="00767754" w:rsidRDefault="00767754">
      <w:r>
        <w:continuationSeparator/>
      </w:r>
    </w:p>
  </w:endnote>
  <w:endnote w:type="continuationNotice" w:id="1">
    <w:p w14:paraId="1E0863CD" w14:textId="77777777" w:rsidR="00767754" w:rsidRDefault="007677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799C" w14:textId="77777777" w:rsidR="007A3133" w:rsidRDefault="007A313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5F00AB9" w14:textId="77777777" w:rsidR="007A3133" w:rsidRDefault="007A313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378935"/>
      <w:docPartObj>
        <w:docPartGallery w:val="Page Numbers (Bottom of Page)"/>
        <w:docPartUnique/>
      </w:docPartObj>
    </w:sdtPr>
    <w:sdtEndPr>
      <w:rPr>
        <w:sz w:val="16"/>
        <w:szCs w:val="16"/>
      </w:rPr>
    </w:sdtEndPr>
    <w:sdtContent>
      <w:p w14:paraId="032D796B" w14:textId="77777777" w:rsidR="007A3133" w:rsidRPr="00EC0A68" w:rsidRDefault="007A313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DA83" w14:textId="77777777" w:rsidR="007A3133" w:rsidRDefault="007A3133" w:rsidP="00FB2F0F">
    <w:pPr>
      <w:pStyle w:val="Sidfot"/>
      <w:ind w:left="6237" w:hanging="141"/>
      <w:jc w:val="left"/>
    </w:pPr>
    <w:r>
      <w:rPr>
        <w:noProof/>
      </w:rPr>
      <w:drawing>
        <wp:anchor distT="0" distB="0" distL="114300" distR="114300" simplePos="0" relativeHeight="251675649" behindDoc="0" locked="0" layoutInCell="1" allowOverlap="1" wp14:anchorId="2E317AA8" wp14:editId="3B3B3D26">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29EF" w14:textId="77777777" w:rsidR="00767754" w:rsidRDefault="00767754"/>
  </w:footnote>
  <w:footnote w:type="continuationSeparator" w:id="0">
    <w:p w14:paraId="555EF8E2" w14:textId="77777777" w:rsidR="00767754" w:rsidRDefault="00767754">
      <w:r>
        <w:continuationSeparator/>
      </w:r>
    </w:p>
  </w:footnote>
  <w:footnote w:type="continuationNotice" w:id="1">
    <w:p w14:paraId="1A1B3E46" w14:textId="77777777" w:rsidR="00767754" w:rsidRDefault="007677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89AD" w14:textId="77777777" w:rsidR="007A3133" w:rsidRPr="00DA65C4" w:rsidRDefault="007A3133"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CC086F7" wp14:editId="41068593">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B197FC" w14:textId="77777777" w:rsidR="007A3133" w:rsidRDefault="007A313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C086F7" id="_x0000_t202" coordsize="21600,21600" o:spt="202" path="m,l,21600r21600,l21600,xe">
              <v:stroke joinstyle="miter"/>
              <v:path gradientshapeok="t" o:connecttype="rect"/>
            </v:shapetype>
            <v:shape id="Textruta 1"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B197FC" w14:textId="77777777" w:rsidR="007A3133" w:rsidRDefault="007A313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BB7A" w14:textId="77777777" w:rsidR="007A3133" w:rsidRDefault="007A3133"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323F3C0F" wp14:editId="3EEFD541">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1B9F413" w14:textId="77777777" w:rsidR="007A3133" w:rsidRDefault="007A313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3F3C0F" id="_x0000_t202" coordsize="21600,21600" o:spt="202" path="m,l,21600r21600,l21600,xe">
              <v:stroke joinstyle="miter"/>
              <v:path gradientshapeok="t" o:connecttype="rect"/>
            </v:shapetype>
            <v:shape id="Textruta 2"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41B9F413" w14:textId="77777777" w:rsidR="007A3133" w:rsidRDefault="007A313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1D4F53C" wp14:editId="31D0B160">
          <wp:simplePos x="0" y="0"/>
          <wp:positionH relativeFrom="page">
            <wp:posOffset>17744</wp:posOffset>
          </wp:positionH>
          <wp:positionV relativeFrom="paragraph">
            <wp:posOffset>198873</wp:posOffset>
          </wp:positionV>
          <wp:extent cx="7559040" cy="216408"/>
          <wp:effectExtent l="0" t="0" r="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00005"/>
    <w:name w:val="WW8Num12"/>
    <w:lvl w:ilvl="0">
      <w:start w:val="1"/>
      <w:numFmt w:val="decimal"/>
      <w:lvlText w:val="%1."/>
      <w:lvlJc w:val="left"/>
      <w:pPr>
        <w:tabs>
          <w:tab w:val="num" w:pos="0"/>
        </w:tabs>
        <w:ind w:left="720" w:hanging="360"/>
      </w:pPr>
      <w:rPr>
        <w:rFonts w:hint="default"/>
        <w:szCs w:val="24"/>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47387501">
    <w:abstractNumId w:val="18"/>
  </w:num>
  <w:num w:numId="2" w16cid:durableId="404497153">
    <w:abstractNumId w:val="15"/>
  </w:num>
  <w:num w:numId="3" w16cid:durableId="1905918722">
    <w:abstractNumId w:val="0"/>
  </w:num>
  <w:num w:numId="4" w16cid:durableId="1679428200">
    <w:abstractNumId w:val="7"/>
  </w:num>
  <w:num w:numId="5" w16cid:durableId="1916892868">
    <w:abstractNumId w:val="16"/>
  </w:num>
  <w:num w:numId="6" w16cid:durableId="1129200023">
    <w:abstractNumId w:val="3"/>
  </w:num>
  <w:num w:numId="7" w16cid:durableId="246887174">
    <w:abstractNumId w:val="12"/>
  </w:num>
  <w:num w:numId="8" w16cid:durableId="1766875490">
    <w:abstractNumId w:val="9"/>
  </w:num>
  <w:num w:numId="9" w16cid:durableId="270555222">
    <w:abstractNumId w:val="1"/>
  </w:num>
  <w:num w:numId="10" w16cid:durableId="678118937">
    <w:abstractNumId w:val="1"/>
  </w:num>
  <w:num w:numId="11" w16cid:durableId="2110856346">
    <w:abstractNumId w:val="4"/>
  </w:num>
  <w:num w:numId="12" w16cid:durableId="1530678575">
    <w:abstractNumId w:val="5"/>
  </w:num>
  <w:num w:numId="13" w16cid:durableId="774905326">
    <w:abstractNumId w:val="14"/>
  </w:num>
  <w:num w:numId="14" w16cid:durableId="975992268">
    <w:abstractNumId w:val="10"/>
  </w:num>
  <w:num w:numId="15" w16cid:durableId="824399287">
    <w:abstractNumId w:val="8"/>
  </w:num>
  <w:num w:numId="16" w16cid:durableId="2089889075">
    <w:abstractNumId w:val="13"/>
  </w:num>
  <w:num w:numId="17" w16cid:durableId="226235049">
    <w:abstractNumId w:val="6"/>
  </w:num>
  <w:num w:numId="18" w16cid:durableId="552810285">
    <w:abstractNumId w:val="11"/>
  </w:num>
  <w:num w:numId="19" w16cid:durableId="751777903">
    <w:abstractNumId w:val="17"/>
  </w:num>
  <w:num w:numId="20" w16cid:durableId="90664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1C98"/>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6062"/>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1E7"/>
    <w:rsid w:val="002C1277"/>
    <w:rsid w:val="002C60AD"/>
    <w:rsid w:val="002D0E0E"/>
    <w:rsid w:val="002D6023"/>
    <w:rsid w:val="002E263F"/>
    <w:rsid w:val="002E6F81"/>
    <w:rsid w:val="002F08BA"/>
    <w:rsid w:val="002F2CFF"/>
    <w:rsid w:val="002F568B"/>
    <w:rsid w:val="002F7818"/>
    <w:rsid w:val="0030409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070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21EC"/>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72DC"/>
    <w:rsid w:val="00760038"/>
    <w:rsid w:val="00762EE0"/>
    <w:rsid w:val="00765C41"/>
    <w:rsid w:val="00767754"/>
    <w:rsid w:val="00771100"/>
    <w:rsid w:val="007759DD"/>
    <w:rsid w:val="0078609F"/>
    <w:rsid w:val="007917BA"/>
    <w:rsid w:val="007A3133"/>
    <w:rsid w:val="007A5C6F"/>
    <w:rsid w:val="007D4241"/>
    <w:rsid w:val="007D4317"/>
    <w:rsid w:val="007D4EA3"/>
    <w:rsid w:val="007F1CFF"/>
    <w:rsid w:val="007F5DD5"/>
    <w:rsid w:val="00800BEC"/>
    <w:rsid w:val="00821A1B"/>
    <w:rsid w:val="008262E9"/>
    <w:rsid w:val="00827E69"/>
    <w:rsid w:val="00835C4D"/>
    <w:rsid w:val="00843F48"/>
    <w:rsid w:val="00851423"/>
    <w:rsid w:val="00857848"/>
    <w:rsid w:val="008654B6"/>
    <w:rsid w:val="0087139C"/>
    <w:rsid w:val="00880E83"/>
    <w:rsid w:val="00891C54"/>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238A"/>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35C7"/>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23A0"/>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258</Words>
  <Characters>1370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Luftfuktighet i kuvös</dc:title>
  <dc:subject/>
  <dc:creator>patrik.jens.johansson@vgregion.se</dc:creator>
  <keywords/>
  <lastModifiedBy>Elisabet Mattsson</lastModifiedBy>
  <revision>10</revision>
  <lastPrinted>2016-03-31T10:56:00.0000000Z</lastPrinted>
  <dcterms:created xsi:type="dcterms:W3CDTF">2022-05-16T03:56:00.0000000Z</dcterms:created>
  <dcterms:modified xsi:type="dcterms:W3CDTF">2026-02-26T08:52:00.0000000Z</dcterms:modified>
</coreProperties>
</file>