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F21BD" w14:textId="77777777" w:rsidR="00E61F2E" w:rsidRDefault="00E61F2E" w:rsidP="00F35B05">
      <w:pPr>
        <w:pStyle w:val="Rubrik2"/>
        <w:sectPr w:rsidR="00E61F2E" w:rsidSect="00E61F2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38A6570" w14:textId="77777777" w:rsidR="00E61F2E" w:rsidRPr="00E61F2E" w:rsidRDefault="00E61F2E" w:rsidP="00E61F2E">
      <w:pPr>
        <w:spacing w:after="0" w:line="240" w:lineRule="auto"/>
        <w:ind w:left="0" w:right="0"/>
        <w:rPr>
          <w:szCs w:val="20"/>
        </w:rPr>
      </w:pPr>
    </w:p>
    <w:p w14:paraId="6F622D4F" w14:textId="77777777" w:rsidR="00E61F2E" w:rsidRPr="00E61F2E" w:rsidRDefault="00E61F2E" w:rsidP="00E61F2E">
      <w:pPr>
        <w:spacing w:after="0" w:line="240" w:lineRule="auto"/>
        <w:ind w:left="0" w:right="0"/>
        <w:rPr>
          <w:szCs w:val="20"/>
        </w:rPr>
      </w:pPr>
    </w:p>
    <w:p w14:paraId="247135AC" w14:textId="77777777" w:rsidR="00E61F2E" w:rsidRPr="00E61F2E" w:rsidRDefault="00E61F2E" w:rsidP="00E61F2E">
      <w:pPr>
        <w:tabs>
          <w:tab w:val="left" w:pos="4590"/>
        </w:tabs>
        <w:spacing w:after="0" w:line="240" w:lineRule="auto"/>
        <w:ind w:left="0" w:right="0"/>
        <w:rPr>
          <w:szCs w:val="20"/>
        </w:rPr>
      </w:pPr>
      <w:r w:rsidRPr="00E61F2E">
        <w:rPr>
          <w:szCs w:val="20"/>
        </w:rPr>
        <w:tab/>
      </w:r>
    </w:p>
    <w:tbl>
      <w:tblPr>
        <w:tblW w:w="9039" w:type="dxa"/>
        <w:tblLayout w:type="fixed"/>
        <w:tblLook w:val="01E0" w:firstRow="1" w:lastRow="1" w:firstColumn="1" w:lastColumn="1" w:noHBand="0" w:noVBand="0"/>
      </w:tblPr>
      <w:tblGrid>
        <w:gridCol w:w="9039"/>
      </w:tblGrid>
      <w:tr w:rsidR="00E61F2E" w:rsidRPr="00E61F2E" w14:paraId="6E978DD3" w14:textId="77777777" w:rsidTr="004810A9">
        <w:trPr>
          <w:cantSplit/>
          <w:trHeight w:val="570"/>
        </w:trPr>
        <w:tc>
          <w:tcPr>
            <w:tcW w:w="9039" w:type="dxa"/>
            <w:tcBorders>
              <w:bottom w:val="single" w:sz="8" w:space="0" w:color="auto"/>
            </w:tcBorders>
            <w:tcMar>
              <w:left w:w="0" w:type="dxa"/>
              <w:right w:w="0" w:type="dxa"/>
            </w:tcMar>
            <w:vAlign w:val="bottom"/>
          </w:tcPr>
          <w:p w14:paraId="2624D8A2" w14:textId="573ED16B" w:rsidR="00E61F2E" w:rsidRPr="00E61F2E" w:rsidRDefault="00E61F2E" w:rsidP="003D3AE1">
            <w:pPr>
              <w:pStyle w:val="Rubrik1"/>
            </w:pPr>
            <w:r w:rsidRPr="00E61F2E">
              <w:rPr>
                <w:noProof/>
              </w:rPr>
              <mc:AlternateContent>
                <mc:Choice Requires="wps">
                  <w:drawing>
                    <wp:anchor distT="0" distB="0" distL="114300" distR="114300" simplePos="0" relativeHeight="251659264" behindDoc="0" locked="0" layoutInCell="1" allowOverlap="1" wp14:anchorId="4B84DAB6" wp14:editId="20BC626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763A4" w14:textId="77777777" w:rsidR="00E61F2E" w:rsidRPr="003D37FD" w:rsidRDefault="00E61F2E" w:rsidP="00E61F2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41236</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84DAB6"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2C763A4" w14:textId="77777777" w:rsidR="00E61F2E" w:rsidRPr="003D37FD" w:rsidRDefault="00E61F2E" w:rsidP="00E61F2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41236</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E61F2E">
              <w:t>Kortisonsubstitution till nyfödda där modern behandlats med kortisonpreparat</w:t>
            </w:r>
            <w:r w:rsidR="00206B46">
              <w:t xml:space="preserve"> </w:t>
            </w:r>
          </w:p>
        </w:tc>
      </w:tr>
    </w:tbl>
    <w:p w14:paraId="4728C2BA" w14:textId="77777777" w:rsidR="00E61F2E" w:rsidRPr="00E61F2E" w:rsidRDefault="00E61F2E" w:rsidP="00E61F2E">
      <w:pPr>
        <w:keepNext/>
        <w:spacing w:before="240" w:after="60" w:line="240" w:lineRule="auto"/>
        <w:ind w:left="0" w:right="0"/>
        <w:outlineLvl w:val="2"/>
        <w:rPr>
          <w:rFonts w:ascii="Arial" w:hAnsi="Arial" w:cs="Arial"/>
          <w:b/>
          <w:bCs/>
          <w:szCs w:val="26"/>
        </w:rPr>
      </w:pPr>
    </w:p>
    <w:p w14:paraId="01C322C8" w14:textId="77777777" w:rsidR="00E61F2E" w:rsidRDefault="00E61F2E" w:rsidP="003D3AE1">
      <w:pPr>
        <w:pStyle w:val="Rubrik2"/>
      </w:pPr>
      <w:bookmarkStart w:id="3" w:name="_Toc501440348"/>
      <w:r w:rsidRPr="00E61F2E">
        <w:t xml:space="preserve">Bakgrund </w:t>
      </w:r>
      <w:bookmarkEnd w:id="3"/>
    </w:p>
    <w:p w14:paraId="678F9004" w14:textId="77777777" w:rsidR="00F0244D" w:rsidRPr="00F0244D" w:rsidRDefault="00F0244D" w:rsidP="00F0244D">
      <w:r w:rsidRPr="00F0244D">
        <w:t>Om modern behandlas med Kortisondoser som är högre än substitutionsdos finns risk för påverkan på barnets binjureaxel med nedreglerad ACTH funktion. Data saknas på risken för underfunktion hos barnet men de är sannolikt små då steroider inaktiveras via placenta. Vid höga steroiddoser hos modern bör man överväga tids-begränsad Kortisonsubstitution av barnet. Viss vägledning kan fås via s-</w:t>
      </w:r>
      <w:proofErr w:type="spellStart"/>
      <w:r w:rsidRPr="00F0244D">
        <w:t>cortisol</w:t>
      </w:r>
      <w:proofErr w:type="spellEnd"/>
      <w:r w:rsidRPr="00F0244D">
        <w:t> &gt; 100 då substitution ej behövs hos ett välmående barn </w:t>
      </w:r>
    </w:p>
    <w:p w14:paraId="0994CE3C" w14:textId="77777777" w:rsidR="00F0244D" w:rsidRPr="00F0244D" w:rsidRDefault="00F0244D" w:rsidP="00F0244D">
      <w:r w:rsidRPr="00F0244D">
        <w:t> </w:t>
      </w:r>
    </w:p>
    <w:p w14:paraId="2CB8930A" w14:textId="77777777" w:rsidR="00F0244D" w:rsidRPr="00F0244D" w:rsidRDefault="00F0244D" w:rsidP="00F0244D">
      <w:r w:rsidRPr="00F0244D">
        <w:t>1. </w:t>
      </w:r>
      <w:r w:rsidRPr="00F0244D">
        <w:rPr>
          <w:b/>
          <w:bCs/>
          <w:u w:val="single"/>
        </w:rPr>
        <w:t>Mycket liten risk </w:t>
      </w:r>
      <w:r w:rsidRPr="00F0244D">
        <w:rPr>
          <w:u w:val="single"/>
        </w:rPr>
        <w:t>för påverkan på fostrets binjurefunktion</w:t>
      </w:r>
      <w:r w:rsidRPr="00F0244D">
        <w:t>:  </w:t>
      </w:r>
    </w:p>
    <w:p w14:paraId="3FEDA5CC" w14:textId="2EE904C1" w:rsidR="00F0244D" w:rsidRPr="00F0244D" w:rsidRDefault="00F0244D" w:rsidP="00F0244D">
      <w:r w:rsidRPr="00F0244D">
        <w:t>Modern behandlas med </w:t>
      </w:r>
      <w:proofErr w:type="spellStart"/>
      <w:r w:rsidRPr="00F0244D">
        <w:t>Prednisolon</w:t>
      </w:r>
      <w:proofErr w:type="spellEnd"/>
      <w:r w:rsidR="00CC7C1C">
        <w:t xml:space="preserve"> </w:t>
      </w:r>
      <w:r w:rsidRPr="00F0244D">
        <w:t>&lt; 20</w:t>
      </w:r>
      <w:r w:rsidR="00CC7C1C">
        <w:t xml:space="preserve"> </w:t>
      </w:r>
      <w:r w:rsidRPr="00F0244D">
        <w:t>mg per dag.  Ingen vidare åtgärd om barnet är välmående och inte har några hypoglykemi symtom</w:t>
      </w:r>
      <w:r w:rsidR="00CC7C1C">
        <w:t>.</w:t>
      </w:r>
    </w:p>
    <w:p w14:paraId="1AFE61AC" w14:textId="77777777" w:rsidR="00F0244D" w:rsidRPr="00F0244D" w:rsidRDefault="00F0244D" w:rsidP="00F0244D">
      <w:r w:rsidRPr="00F0244D">
        <w:t> </w:t>
      </w:r>
    </w:p>
    <w:p w14:paraId="2BF5BFCE" w14:textId="77777777" w:rsidR="00F0244D" w:rsidRPr="00F0244D" w:rsidRDefault="00F0244D" w:rsidP="00F0244D">
      <w:r w:rsidRPr="00F0244D">
        <w:t>2</w:t>
      </w:r>
      <w:r w:rsidRPr="00F0244D">
        <w:rPr>
          <w:u w:val="single"/>
        </w:rPr>
        <w:t>.</w:t>
      </w:r>
      <w:r w:rsidRPr="00F0244D">
        <w:rPr>
          <w:b/>
          <w:bCs/>
          <w:u w:val="single"/>
        </w:rPr>
        <w:t>Liten risk </w:t>
      </w:r>
      <w:r w:rsidRPr="00F0244D">
        <w:rPr>
          <w:u w:val="single"/>
        </w:rPr>
        <w:t>för påverkan på fostrets binjurefunktion</w:t>
      </w:r>
      <w:r w:rsidRPr="00F0244D">
        <w:t>:  </w:t>
      </w:r>
    </w:p>
    <w:p w14:paraId="0DCBFDC8" w14:textId="24BF039F" w:rsidR="00F0244D" w:rsidRPr="00F0244D" w:rsidRDefault="00F0244D" w:rsidP="00F0244D">
      <w:proofErr w:type="spellStart"/>
      <w:r w:rsidRPr="00F0244D">
        <w:t>Prednisolon</w:t>
      </w:r>
      <w:proofErr w:type="spellEnd"/>
      <w:r w:rsidRPr="00F0244D">
        <w:t> &gt; 20</w:t>
      </w:r>
      <w:r w:rsidR="0021482A">
        <w:t xml:space="preserve"> </w:t>
      </w:r>
      <w:r w:rsidRPr="00F0244D">
        <w:t>mg/dag Överväg kortvarig kortisonsubstitution och kontroll s-</w:t>
      </w:r>
      <w:proofErr w:type="spellStart"/>
      <w:r w:rsidRPr="00F0244D">
        <w:t>cortisol</w:t>
      </w:r>
      <w:proofErr w:type="spellEnd"/>
      <w:r w:rsidRPr="00F0244D">
        <w:t> . B-glukos om hypoglykemisymtom. </w:t>
      </w:r>
    </w:p>
    <w:p w14:paraId="65D3A11E" w14:textId="77777777" w:rsidR="00F0244D" w:rsidRDefault="00F0244D" w:rsidP="00F0244D">
      <w:r w:rsidRPr="00F0244D">
        <w:t> </w:t>
      </w:r>
    </w:p>
    <w:p w14:paraId="038C0E2F" w14:textId="77777777" w:rsidR="0021482A" w:rsidRPr="00F0244D" w:rsidRDefault="0021482A" w:rsidP="00F0244D"/>
    <w:p w14:paraId="02D8F656" w14:textId="77777777" w:rsidR="00F0244D" w:rsidRPr="00F0244D" w:rsidRDefault="00F0244D" w:rsidP="00F0244D">
      <w:r w:rsidRPr="00F0244D">
        <w:lastRenderedPageBreak/>
        <w:t>3. </w:t>
      </w:r>
      <w:r w:rsidRPr="00F0244D">
        <w:rPr>
          <w:b/>
          <w:bCs/>
          <w:u w:val="single"/>
        </w:rPr>
        <w:t>Stor risk </w:t>
      </w:r>
      <w:r w:rsidRPr="00F0244D">
        <w:rPr>
          <w:u w:val="single"/>
        </w:rPr>
        <w:t>fostrets binjurefunktion:</w:t>
      </w:r>
      <w:r w:rsidRPr="00F0244D">
        <w:t> </w:t>
      </w:r>
    </w:p>
    <w:p w14:paraId="586EED13" w14:textId="77777777" w:rsidR="00F0244D" w:rsidRPr="00F0244D" w:rsidRDefault="00F0244D" w:rsidP="00F0244D">
      <w:r w:rsidRPr="00F0244D">
        <w:t> Modern har </w:t>
      </w:r>
      <w:proofErr w:type="spellStart"/>
      <w:r w:rsidRPr="00F0244D">
        <w:t>Cushing</w:t>
      </w:r>
      <w:proofErr w:type="spellEnd"/>
      <w:r w:rsidRPr="00F0244D">
        <w:t>/ </w:t>
      </w:r>
      <w:proofErr w:type="spellStart"/>
      <w:r w:rsidRPr="00F0244D">
        <w:t>cortisolproducerande</w:t>
      </w:r>
      <w:proofErr w:type="spellEnd"/>
      <w:r w:rsidRPr="00F0244D">
        <w:t> tumör eller mycket höga Kortisondoser. </w:t>
      </w:r>
      <w:r w:rsidRPr="00F0244D">
        <w:rPr>
          <w:lang w:val="en-US"/>
        </w:rPr>
        <w:t> </w:t>
      </w:r>
      <w:proofErr w:type="spellStart"/>
      <w:r w:rsidRPr="00F0244D">
        <w:rPr>
          <w:lang w:val="en-US"/>
        </w:rPr>
        <w:t>Kontroll</w:t>
      </w:r>
      <w:proofErr w:type="spellEnd"/>
      <w:r w:rsidRPr="00F0244D">
        <w:rPr>
          <w:lang w:val="en-US"/>
        </w:rPr>
        <w:t> B-</w:t>
      </w:r>
      <w:proofErr w:type="spellStart"/>
      <w:r w:rsidRPr="00F0244D">
        <w:rPr>
          <w:lang w:val="en-US"/>
        </w:rPr>
        <w:t>glukos</w:t>
      </w:r>
      <w:proofErr w:type="spellEnd"/>
      <w:r w:rsidRPr="00F0244D">
        <w:rPr>
          <w:lang w:val="en-US"/>
        </w:rPr>
        <w:t>, ACTH </w:t>
      </w:r>
      <w:proofErr w:type="spellStart"/>
      <w:r w:rsidRPr="00F0244D">
        <w:rPr>
          <w:lang w:val="en-US"/>
        </w:rPr>
        <w:t>samt</w:t>
      </w:r>
      <w:proofErr w:type="spellEnd"/>
      <w:r w:rsidRPr="00F0244D">
        <w:rPr>
          <w:lang w:val="en-US"/>
        </w:rPr>
        <w:t> S Cortisol x 3 Substitution </w:t>
      </w:r>
      <w:proofErr w:type="spellStart"/>
      <w:r w:rsidRPr="00F0244D">
        <w:rPr>
          <w:lang w:val="en-US"/>
        </w:rPr>
        <w:t>insättes</w:t>
      </w:r>
      <w:proofErr w:type="spellEnd"/>
      <w:r w:rsidRPr="00F0244D">
        <w:rPr>
          <w:lang w:val="en-US"/>
        </w:rPr>
        <w:t>. </w:t>
      </w:r>
      <w:proofErr w:type="spellStart"/>
      <w:r w:rsidRPr="00F0244D">
        <w:t>Barnedokrinolog</w:t>
      </w:r>
      <w:proofErr w:type="spellEnd"/>
      <w:r w:rsidRPr="00F0244D">
        <w:t> kontaktas </w:t>
      </w:r>
    </w:p>
    <w:p w14:paraId="3289D5B6" w14:textId="77777777" w:rsidR="00F0244D" w:rsidRPr="00F0244D" w:rsidRDefault="00F0244D" w:rsidP="00F0244D">
      <w:r w:rsidRPr="00F0244D">
        <w:t> </w:t>
      </w:r>
    </w:p>
    <w:p w14:paraId="6CD86F7F" w14:textId="4994DCF9" w:rsidR="00F0244D" w:rsidRPr="00F0244D" w:rsidRDefault="00F0244D" w:rsidP="00F0244D">
      <w:r w:rsidRPr="00F0244D">
        <w:t>Substitution ges med Hydrokortison löslig enligt ATL (apotekstillverkade läkemedel) eller </w:t>
      </w:r>
      <w:proofErr w:type="spellStart"/>
      <w:r w:rsidRPr="00F0244D">
        <w:t>Alkindi</w:t>
      </w:r>
      <w:proofErr w:type="spellEnd"/>
      <w:r w:rsidRPr="00F0244D">
        <w:t>® 1 mg granulat i kapsel som öppnas.</w:t>
      </w:r>
      <w:r w:rsidR="00944EFE">
        <w:t xml:space="preserve"> </w:t>
      </w:r>
      <w:r w:rsidRPr="00F0244D">
        <w:t>Fullgå</w:t>
      </w:r>
      <w:r w:rsidR="00944EFE">
        <w:t>n</w:t>
      </w:r>
      <w:r w:rsidRPr="00F0244D">
        <w:t>gna barn 1mgx3 i 1 vecka 1mgx2 i 1 vecka sen 1mgx1 i en vecka. Vid feber, infektion eller annan stress hos barnet skall dosen dubbleras. </w:t>
      </w:r>
    </w:p>
    <w:p w14:paraId="463A46CF" w14:textId="77777777" w:rsidR="00F0244D" w:rsidRPr="00F0244D" w:rsidRDefault="00F0244D" w:rsidP="00F0244D">
      <w:r w:rsidRPr="00F0244D">
        <w:t> </w:t>
      </w:r>
    </w:p>
    <w:p w14:paraId="44BB4DCA" w14:textId="77777777" w:rsidR="00F0244D" w:rsidRPr="00F0244D" w:rsidRDefault="00F0244D" w:rsidP="00F0244D">
      <w:r w:rsidRPr="00F0244D">
        <w:t> </w:t>
      </w:r>
    </w:p>
    <w:p w14:paraId="60A40902" w14:textId="77777777" w:rsidR="00F0244D" w:rsidRPr="00F0244D" w:rsidRDefault="00F0244D" w:rsidP="00F0244D">
      <w:r w:rsidRPr="00F0244D">
        <w:t> </w:t>
      </w:r>
    </w:p>
    <w:p w14:paraId="0FFA8EA3" w14:textId="77777777" w:rsidR="00F0244D" w:rsidRPr="00F0244D" w:rsidRDefault="00F0244D" w:rsidP="00F0244D">
      <w:r w:rsidRPr="00F0244D">
        <w:rPr>
          <w:lang w:val="en-US"/>
        </w:rPr>
        <w:t>Ref: Practical Neonatal Endocrinology: Amanda Ogilvy-Stuart</w:t>
      </w:r>
      <w:r w:rsidRPr="00F0244D">
        <w:t> </w:t>
      </w:r>
    </w:p>
    <w:p w14:paraId="1A3EAED3" w14:textId="77777777" w:rsidR="00F0244D" w:rsidRPr="00F0244D" w:rsidRDefault="00F0244D" w:rsidP="00F0244D">
      <w:r w:rsidRPr="00F0244D">
        <w:t> </w:t>
      </w:r>
    </w:p>
    <w:bookmarkEnd w:id="0"/>
    <w:p w14:paraId="0C7852C3" w14:textId="77777777" w:rsidR="00F0244D" w:rsidRPr="00F0244D" w:rsidRDefault="00F0244D" w:rsidP="00F0244D"/>
    <w:sectPr w:rsidR="00F0244D" w:rsidRPr="00F0244D" w:rsidSect="00E61F2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00977" w14:textId="77777777" w:rsidR="00DD021A" w:rsidRDefault="00DD021A">
      <w:r>
        <w:separator/>
      </w:r>
    </w:p>
  </w:endnote>
  <w:endnote w:type="continuationSeparator" w:id="0">
    <w:p w14:paraId="4F5572DF" w14:textId="77777777" w:rsidR="00DD021A" w:rsidRDefault="00DD021A">
      <w:r>
        <w:continuationSeparator/>
      </w:r>
    </w:p>
  </w:endnote>
  <w:endnote w:type="continuationNotice" w:id="1">
    <w:p w14:paraId="47D8C168" w14:textId="77777777" w:rsidR="00DD021A" w:rsidRDefault="00DD0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3BFC" w14:textId="77777777" w:rsidR="00DD021A" w:rsidRDefault="00DD021A"/>
  </w:footnote>
  <w:footnote w:type="continuationSeparator" w:id="0">
    <w:p w14:paraId="77940804" w14:textId="77777777" w:rsidR="00DD021A" w:rsidRDefault="00DD021A">
      <w:r>
        <w:continuationSeparator/>
      </w:r>
    </w:p>
  </w:footnote>
  <w:footnote w:type="continuationNotice" w:id="1">
    <w:p w14:paraId="14CFEB2B" w14:textId="77777777" w:rsidR="00DD021A" w:rsidRDefault="00DD02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58423555">
    <w:abstractNumId w:val="17"/>
  </w:num>
  <w:num w:numId="2" w16cid:durableId="2087535229">
    <w:abstractNumId w:val="14"/>
  </w:num>
  <w:num w:numId="3" w16cid:durableId="1966933936">
    <w:abstractNumId w:val="0"/>
  </w:num>
  <w:num w:numId="4" w16cid:durableId="548997550">
    <w:abstractNumId w:val="6"/>
  </w:num>
  <w:num w:numId="5" w16cid:durableId="1824658299">
    <w:abstractNumId w:val="15"/>
  </w:num>
  <w:num w:numId="6" w16cid:durableId="1801680283">
    <w:abstractNumId w:val="2"/>
  </w:num>
  <w:num w:numId="7" w16cid:durableId="1628660016">
    <w:abstractNumId w:val="11"/>
  </w:num>
  <w:num w:numId="8" w16cid:durableId="1318267200">
    <w:abstractNumId w:val="8"/>
  </w:num>
  <w:num w:numId="9" w16cid:durableId="1361933180">
    <w:abstractNumId w:val="1"/>
  </w:num>
  <w:num w:numId="10" w16cid:durableId="1041974436">
    <w:abstractNumId w:val="1"/>
  </w:num>
  <w:num w:numId="11" w16cid:durableId="1937206360">
    <w:abstractNumId w:val="3"/>
  </w:num>
  <w:num w:numId="12" w16cid:durableId="1841307143">
    <w:abstractNumId w:val="4"/>
  </w:num>
  <w:num w:numId="13" w16cid:durableId="1567060623">
    <w:abstractNumId w:val="13"/>
  </w:num>
  <w:num w:numId="14" w16cid:durableId="250546452">
    <w:abstractNumId w:val="9"/>
  </w:num>
  <w:num w:numId="15" w16cid:durableId="1585263541">
    <w:abstractNumId w:val="7"/>
  </w:num>
  <w:num w:numId="16" w16cid:durableId="1431242688">
    <w:abstractNumId w:val="12"/>
  </w:num>
  <w:num w:numId="17" w16cid:durableId="911279141">
    <w:abstractNumId w:val="5"/>
  </w:num>
  <w:num w:numId="18" w16cid:durableId="874729988">
    <w:abstractNumId w:val="10"/>
  </w:num>
  <w:num w:numId="19" w16cid:durableId="799584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6B46"/>
    <w:rsid w:val="00211487"/>
    <w:rsid w:val="00211D91"/>
    <w:rsid w:val="0021482A"/>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AE1"/>
    <w:rsid w:val="003E0705"/>
    <w:rsid w:val="003E2FF7"/>
    <w:rsid w:val="003F1013"/>
    <w:rsid w:val="003F1ACF"/>
    <w:rsid w:val="00404948"/>
    <w:rsid w:val="00406BEA"/>
    <w:rsid w:val="00413A60"/>
    <w:rsid w:val="004230F7"/>
    <w:rsid w:val="00424C95"/>
    <w:rsid w:val="0043167E"/>
    <w:rsid w:val="0043409A"/>
    <w:rsid w:val="00443941"/>
    <w:rsid w:val="00443C1E"/>
    <w:rsid w:val="00446255"/>
    <w:rsid w:val="00450014"/>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EFE"/>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7C1C"/>
    <w:rsid w:val="00CD6647"/>
    <w:rsid w:val="00CE4B73"/>
    <w:rsid w:val="00CF70BB"/>
    <w:rsid w:val="00D074DB"/>
    <w:rsid w:val="00D139CF"/>
    <w:rsid w:val="00D37E7F"/>
    <w:rsid w:val="00D47AD7"/>
    <w:rsid w:val="00D51529"/>
    <w:rsid w:val="00D85218"/>
    <w:rsid w:val="00D915B1"/>
    <w:rsid w:val="00DA299D"/>
    <w:rsid w:val="00DA65C4"/>
    <w:rsid w:val="00DD021A"/>
    <w:rsid w:val="00DD2BE0"/>
    <w:rsid w:val="00DE4447"/>
    <w:rsid w:val="00DE5DA2"/>
    <w:rsid w:val="00DF0033"/>
    <w:rsid w:val="00E026BF"/>
    <w:rsid w:val="00E07B1B"/>
    <w:rsid w:val="00E11853"/>
    <w:rsid w:val="00E52A86"/>
    <w:rsid w:val="00E54B47"/>
    <w:rsid w:val="00E553BF"/>
    <w:rsid w:val="00E55D93"/>
    <w:rsid w:val="00E61294"/>
    <w:rsid w:val="00E61F2E"/>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244D"/>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238</Words>
  <Characters>1263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Kortisonsubstitution till nyfödda där modern behandlats med kortisonpreparat</dc:title>
  <dc:subject/>
  <dc:creator>patrik.jens.johansson@vgregion.se</dc:creator>
  <keywords/>
  <lastModifiedBy>Elisabet Mattsson</lastModifiedBy>
  <revision>9</revision>
  <lastPrinted>2016-03-31T10:56:00.0000000Z</lastPrinted>
  <dcterms:created xsi:type="dcterms:W3CDTF">2022-05-16T03:56:00.0000000Z</dcterms:created>
  <dcterms:modified xsi:type="dcterms:W3CDTF">2026-08-25T06:30:00.0000000Z</dcterms:modified>
</coreProperties>
</file>