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9F95B" w14:textId="24513497" w:rsidR="00536A5A" w:rsidRDefault="00536A5A" w:rsidP="009B5629"/>
    <w:p w14:paraId="059AFC31" w14:textId="77777777" w:rsidR="009B5629" w:rsidRPr="009B5629" w:rsidRDefault="009B5629" w:rsidP="009B5629"/>
    <w:p w14:paraId="73949438" w14:textId="77777777" w:rsidR="009B5629" w:rsidRDefault="009B5629" w:rsidP="009B5629">
      <w:pPr>
        <w:pStyle w:val="Rubrik2"/>
        <w:ind w:left="0"/>
        <w:sectPr w:rsidR="009B5629" w:rsidSect="008F5202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26071883" w14:textId="77777777" w:rsidR="009B5629" w:rsidRPr="008F5202" w:rsidRDefault="009B5629" w:rsidP="009B5629">
      <w:pPr>
        <w:spacing w:after="0" w:line="240" w:lineRule="auto"/>
        <w:ind w:left="0" w:right="0"/>
        <w:rPr>
          <w:szCs w:val="20"/>
        </w:rPr>
      </w:pPr>
    </w:p>
    <w:tbl>
      <w:tblPr>
        <w:tblStyle w:val="Tabellrutnt"/>
        <w:tblpPr w:leftFromText="141" w:rightFromText="141" w:vertAnchor="text" w:horzAnchor="margin" w:tblpY="181"/>
        <w:tblW w:w="0" w:type="auto"/>
        <w:tblLook w:val="04A0" w:firstRow="1" w:lastRow="0" w:firstColumn="1" w:lastColumn="0" w:noHBand="0" w:noVBand="1"/>
      </w:tblPr>
      <w:tblGrid>
        <w:gridCol w:w="8495"/>
      </w:tblGrid>
      <w:tr w:rsidR="009B5629" w:rsidRPr="008F5202" w14:paraId="47FD1A10" w14:textId="77777777" w:rsidTr="005A5A53">
        <w:tc>
          <w:tcPr>
            <w:tcW w:w="8495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79443047" w14:textId="6B668BC3" w:rsidR="009B5629" w:rsidRPr="008F5202" w:rsidRDefault="009B5629" w:rsidP="009B5629">
            <w:pPr>
              <w:pStyle w:val="Rubrik1"/>
            </w:pPr>
            <w:r w:rsidRPr="008F5202">
              <w:t>Intubation</w:t>
            </w:r>
            <w:r>
              <w:t xml:space="preserve">- </w:t>
            </w:r>
            <w:r w:rsidRPr="008F5202">
              <w:t>checklista</w:t>
            </w:r>
            <w:r w:rsidR="00A91447">
              <w:t xml:space="preserve"> Neonatal</w:t>
            </w:r>
          </w:p>
        </w:tc>
      </w:tr>
    </w:tbl>
    <w:p w14:paraId="53DDC4D5" w14:textId="77777777" w:rsidR="009B5629" w:rsidRPr="008F5202" w:rsidRDefault="009B5629" w:rsidP="009B5629">
      <w:pPr>
        <w:keepNext/>
        <w:spacing w:before="240" w:after="60" w:line="240" w:lineRule="auto"/>
        <w:ind w:left="0" w:right="0"/>
        <w:outlineLvl w:val="2"/>
        <w:rPr>
          <w:rFonts w:ascii="Calibri" w:hAnsi="Calibri" w:cs="Calibri"/>
          <w:b/>
          <w:szCs w:val="26"/>
        </w:rPr>
      </w:pPr>
      <w:bookmarkStart w:id="1" w:name="_Toc501440349"/>
    </w:p>
    <w:bookmarkEnd w:id="1"/>
    <w:p w14:paraId="7DD5043B" w14:textId="5E1F73D1" w:rsidR="009B5629" w:rsidRDefault="009B5629" w:rsidP="009B5629">
      <w:pPr>
        <w:pStyle w:val="Rubrik2"/>
      </w:pPr>
      <w:r>
        <w:t xml:space="preserve">  </w:t>
      </w:r>
      <w:r w:rsidRPr="009B5629">
        <w:t>Bakgrund</w:t>
      </w:r>
    </w:p>
    <w:p w14:paraId="6385733D" w14:textId="77777777" w:rsidR="00A91447" w:rsidRPr="00A91447" w:rsidRDefault="00A91447" w:rsidP="00A91447"/>
    <w:p w14:paraId="39415FD9" w14:textId="05D19B92" w:rsidR="009B5629" w:rsidRPr="008F5202" w:rsidRDefault="009B5629" w:rsidP="00A95ECC">
      <w:pPr>
        <w:spacing w:after="0" w:line="360" w:lineRule="auto"/>
        <w:ind w:left="720" w:right="0"/>
      </w:pPr>
      <w:r w:rsidRPr="008F5202">
        <w:t>Intubationer är mer eller mindre akuta, men bör trots detta vara så förberedda som möjligt.</w:t>
      </w:r>
    </w:p>
    <w:p w14:paraId="1C06C773" w14:textId="77777777" w:rsidR="009B5629" w:rsidRDefault="009B5629" w:rsidP="009B5629">
      <w:pPr>
        <w:pStyle w:val="Rubrik2"/>
      </w:pPr>
      <w:r w:rsidRPr="008F5202">
        <w:t>Syfte</w:t>
      </w:r>
    </w:p>
    <w:p w14:paraId="30B67145" w14:textId="77777777" w:rsidR="00A91447" w:rsidRPr="00A91447" w:rsidRDefault="00A91447" w:rsidP="00A91447"/>
    <w:p w14:paraId="62E6F330" w14:textId="3C1136F5" w:rsidR="009B5629" w:rsidRPr="008F5202" w:rsidRDefault="009B5629" w:rsidP="00A95ECC">
      <w:pPr>
        <w:spacing w:after="0" w:line="360" w:lineRule="auto"/>
        <w:ind w:left="720" w:right="0"/>
      </w:pPr>
      <w:r w:rsidRPr="008F5202">
        <w:t>För att all personal vid intubationen vet sin uppgift</w:t>
      </w:r>
      <w:r>
        <w:t>.</w:t>
      </w:r>
    </w:p>
    <w:p w14:paraId="510C5CFE" w14:textId="77777777" w:rsidR="009B5629" w:rsidRDefault="009B5629" w:rsidP="009B5629">
      <w:pPr>
        <w:pStyle w:val="Rubrik2"/>
      </w:pPr>
      <w:r w:rsidRPr="008F5202">
        <w:t>Åtgärd</w:t>
      </w:r>
    </w:p>
    <w:p w14:paraId="2322C20F" w14:textId="77777777" w:rsidR="00A91447" w:rsidRPr="00A91447" w:rsidRDefault="00A91447" w:rsidP="00A91447"/>
    <w:p w14:paraId="62584CF8" w14:textId="77777777" w:rsidR="009B5629" w:rsidRPr="008F5202" w:rsidRDefault="009B5629" w:rsidP="009B5629">
      <w:pPr>
        <w:tabs>
          <w:tab w:val="left" w:pos="1134"/>
        </w:tabs>
        <w:spacing w:after="0" w:line="360" w:lineRule="auto"/>
        <w:ind w:left="0" w:right="0"/>
        <w:rPr>
          <w:rFonts w:ascii="Arial" w:hAnsi="Arial" w:cs="Arial"/>
          <w:b/>
          <w:szCs w:val="26"/>
        </w:rPr>
      </w:pPr>
      <w:r w:rsidRPr="008F5202">
        <w:rPr>
          <w:rFonts w:ascii="Arial" w:hAnsi="Arial" w:cs="Arial"/>
          <w:b/>
          <w:szCs w:val="26"/>
        </w:rPr>
        <w:t xml:space="preserve">           Material</w:t>
      </w:r>
    </w:p>
    <w:p w14:paraId="708DB7FB" w14:textId="77777777" w:rsidR="009B5629" w:rsidRPr="008F5202" w:rsidRDefault="009B5629" w:rsidP="009B5629">
      <w:pPr>
        <w:numPr>
          <w:ilvl w:val="0"/>
          <w:numId w:val="20"/>
        </w:numPr>
        <w:spacing w:after="0" w:line="360" w:lineRule="auto"/>
        <w:ind w:right="0"/>
      </w:pPr>
      <w:r w:rsidRPr="008F5202">
        <w:t>Mask och blåsa/</w:t>
      </w:r>
      <w:bookmarkStart w:id="2" w:name="_Hlk23838095"/>
      <w:proofErr w:type="spellStart"/>
      <w:r w:rsidRPr="008F5202">
        <w:t>NeoPuff</w:t>
      </w:r>
      <w:proofErr w:type="spellEnd"/>
      <w:r w:rsidRPr="008F5202">
        <w:t xml:space="preserve">, mask i lämplig storlek </w:t>
      </w:r>
      <w:bookmarkEnd w:id="2"/>
    </w:p>
    <w:p w14:paraId="07D81BFC" w14:textId="77777777" w:rsidR="009B5629" w:rsidRPr="008F5202" w:rsidRDefault="009B5629" w:rsidP="009B5629">
      <w:pPr>
        <w:numPr>
          <w:ilvl w:val="0"/>
          <w:numId w:val="20"/>
        </w:numPr>
        <w:spacing w:after="0" w:line="360" w:lineRule="auto"/>
        <w:ind w:right="0"/>
      </w:pPr>
      <w:r w:rsidRPr="008F5202">
        <w:t>Stetoskop</w:t>
      </w:r>
    </w:p>
    <w:p w14:paraId="08B65982" w14:textId="77777777" w:rsidR="009B5629" w:rsidRPr="008F5202" w:rsidRDefault="009B5629" w:rsidP="009B5629">
      <w:pPr>
        <w:numPr>
          <w:ilvl w:val="0"/>
          <w:numId w:val="20"/>
        </w:numPr>
        <w:spacing w:after="0" w:line="360" w:lineRule="auto"/>
        <w:ind w:right="0"/>
      </w:pPr>
      <w:r w:rsidRPr="008F5202">
        <w:t xml:space="preserve">Sug </w:t>
      </w:r>
    </w:p>
    <w:p w14:paraId="5694843A" w14:textId="77777777" w:rsidR="009B5629" w:rsidRPr="008F5202" w:rsidRDefault="009B5629" w:rsidP="009B5629">
      <w:pPr>
        <w:numPr>
          <w:ilvl w:val="0"/>
          <w:numId w:val="20"/>
        </w:numPr>
        <w:spacing w:after="0" w:line="360" w:lineRule="auto"/>
        <w:ind w:right="0"/>
      </w:pPr>
      <w:r w:rsidRPr="008F5202">
        <w:t>Laryngoskop med rätt blad</w:t>
      </w:r>
    </w:p>
    <w:p w14:paraId="1AA18129" w14:textId="77777777" w:rsidR="009B5629" w:rsidRPr="008F5202" w:rsidRDefault="009B5629" w:rsidP="009B5629">
      <w:pPr>
        <w:numPr>
          <w:ilvl w:val="0"/>
          <w:numId w:val="20"/>
        </w:numPr>
        <w:spacing w:after="0" w:line="360" w:lineRule="auto"/>
        <w:ind w:right="0"/>
      </w:pPr>
      <w:r w:rsidRPr="008F5202">
        <w:t>Tub</w:t>
      </w:r>
    </w:p>
    <w:p w14:paraId="40E4BE70" w14:textId="77777777" w:rsidR="009B5629" w:rsidRPr="008F5202" w:rsidRDefault="009B5629" w:rsidP="009B5629">
      <w:pPr>
        <w:numPr>
          <w:ilvl w:val="0"/>
          <w:numId w:val="20"/>
        </w:numPr>
        <w:spacing w:after="0" w:line="360" w:lineRule="auto"/>
        <w:ind w:right="0"/>
      </w:pPr>
      <w:r w:rsidRPr="008F5202">
        <w:t xml:space="preserve"> Ledare, grön sugkateter</w:t>
      </w:r>
    </w:p>
    <w:p w14:paraId="226A9F8A" w14:textId="77777777" w:rsidR="009B5629" w:rsidRPr="008F5202" w:rsidRDefault="009B5629" w:rsidP="009B5629">
      <w:pPr>
        <w:numPr>
          <w:ilvl w:val="0"/>
          <w:numId w:val="20"/>
        </w:numPr>
        <w:spacing w:after="0" w:line="360" w:lineRule="auto"/>
        <w:ind w:right="0"/>
      </w:pPr>
      <w:proofErr w:type="spellStart"/>
      <w:r w:rsidRPr="008F5202">
        <w:t>Magills</w:t>
      </w:r>
      <w:proofErr w:type="spellEnd"/>
      <w:r w:rsidRPr="008F5202">
        <w:t xml:space="preserve"> tång</w:t>
      </w:r>
    </w:p>
    <w:p w14:paraId="6F77243B" w14:textId="77777777" w:rsidR="009B5629" w:rsidRPr="008F5202" w:rsidRDefault="009B5629" w:rsidP="009B5629">
      <w:pPr>
        <w:numPr>
          <w:ilvl w:val="0"/>
          <w:numId w:val="20"/>
        </w:numPr>
        <w:spacing w:after="0" w:line="360" w:lineRule="auto"/>
        <w:ind w:right="0"/>
      </w:pPr>
      <w:r w:rsidRPr="008F5202">
        <w:t xml:space="preserve">Intubationsläkemedel </w:t>
      </w:r>
    </w:p>
    <w:p w14:paraId="48B5E6FD" w14:textId="77777777" w:rsidR="009B5629" w:rsidRPr="008F5202" w:rsidRDefault="009B5629" w:rsidP="009B5629">
      <w:pPr>
        <w:numPr>
          <w:ilvl w:val="0"/>
          <w:numId w:val="20"/>
        </w:numPr>
        <w:spacing w:after="0" w:line="360" w:lineRule="auto"/>
        <w:ind w:right="0"/>
      </w:pPr>
      <w:bookmarkStart w:id="3" w:name="_Hlk23838130"/>
      <w:proofErr w:type="spellStart"/>
      <w:r w:rsidRPr="008F5202">
        <w:t>Xylokain</w:t>
      </w:r>
      <w:proofErr w:type="spellEnd"/>
      <w:r w:rsidRPr="008F5202">
        <w:t xml:space="preserve"> gel</w:t>
      </w:r>
    </w:p>
    <w:bookmarkEnd w:id="3"/>
    <w:p w14:paraId="056B65FC" w14:textId="77777777" w:rsidR="009B5629" w:rsidRPr="008F5202" w:rsidRDefault="009B5629" w:rsidP="009B5629">
      <w:pPr>
        <w:numPr>
          <w:ilvl w:val="0"/>
          <w:numId w:val="20"/>
        </w:numPr>
        <w:spacing w:after="0" w:line="360" w:lineRule="auto"/>
        <w:ind w:right="0"/>
      </w:pPr>
      <w:r w:rsidRPr="008F5202">
        <w:t xml:space="preserve">Tejp </w:t>
      </w:r>
    </w:p>
    <w:p w14:paraId="04342182" w14:textId="77777777" w:rsidR="009B5629" w:rsidRPr="008F5202" w:rsidRDefault="009B5629" w:rsidP="009B5629">
      <w:pPr>
        <w:numPr>
          <w:ilvl w:val="0"/>
          <w:numId w:val="20"/>
        </w:numPr>
        <w:spacing w:after="0" w:line="360" w:lineRule="auto"/>
        <w:ind w:right="0"/>
      </w:pPr>
      <w:r w:rsidRPr="008F5202">
        <w:lastRenderedPageBreak/>
        <w:t xml:space="preserve">Hårt </w:t>
      </w:r>
      <w:proofErr w:type="spellStart"/>
      <w:r w:rsidRPr="008F5202">
        <w:t>ihopvikt</w:t>
      </w:r>
      <w:proofErr w:type="spellEnd"/>
      <w:r w:rsidRPr="008F5202">
        <w:t xml:space="preserve"> mantel, för att </w:t>
      </w:r>
      <w:proofErr w:type="spellStart"/>
      <w:r w:rsidRPr="008F5202">
        <w:t>ev</w:t>
      </w:r>
      <w:proofErr w:type="spellEnd"/>
      <w:r w:rsidRPr="008F5202">
        <w:t xml:space="preserve"> lägga </w:t>
      </w:r>
      <w:proofErr w:type="spellStart"/>
      <w:r w:rsidRPr="008F5202">
        <w:t>ihöjd</w:t>
      </w:r>
      <w:proofErr w:type="spellEnd"/>
      <w:r w:rsidRPr="008F5202">
        <w:t xml:space="preserve"> med skulderbladen</w:t>
      </w:r>
    </w:p>
    <w:p w14:paraId="5EF62B1A" w14:textId="77777777" w:rsidR="009B5629" w:rsidRPr="008F5202" w:rsidRDefault="009B5629" w:rsidP="009B5629">
      <w:pPr>
        <w:numPr>
          <w:ilvl w:val="0"/>
          <w:numId w:val="20"/>
        </w:numPr>
        <w:spacing w:after="0" w:line="360" w:lineRule="auto"/>
        <w:ind w:right="0"/>
      </w:pPr>
      <w:proofErr w:type="spellStart"/>
      <w:r w:rsidRPr="008F5202">
        <w:t>Cavilon</w:t>
      </w:r>
      <w:proofErr w:type="spellEnd"/>
    </w:p>
    <w:p w14:paraId="24E06B19" w14:textId="77777777" w:rsidR="009B5629" w:rsidRPr="008F5202" w:rsidRDefault="009B5629" w:rsidP="009B5629">
      <w:pPr>
        <w:numPr>
          <w:ilvl w:val="0"/>
          <w:numId w:val="20"/>
        </w:numPr>
        <w:spacing w:after="0" w:line="360" w:lineRule="auto"/>
        <w:ind w:right="0"/>
      </w:pPr>
      <w:r w:rsidRPr="008F5202">
        <w:t>V-sond med stor spruta 20 ml</w:t>
      </w:r>
    </w:p>
    <w:p w14:paraId="50797213" w14:textId="77777777" w:rsidR="009B5629" w:rsidRPr="008F5202" w:rsidRDefault="009B5629" w:rsidP="009B5629">
      <w:pPr>
        <w:spacing w:after="0" w:line="240" w:lineRule="auto"/>
        <w:ind w:left="0" w:right="0"/>
      </w:pPr>
    </w:p>
    <w:p w14:paraId="5E1A347E" w14:textId="614E34FB" w:rsidR="009B5629" w:rsidRPr="008F5202" w:rsidRDefault="009B5629" w:rsidP="009B5629">
      <w:pPr>
        <w:spacing w:after="0" w:line="360" w:lineRule="auto"/>
        <w:ind w:left="0" w:right="0"/>
      </w:pPr>
      <w:r w:rsidRPr="008F5202">
        <w:t xml:space="preserve"> </w:t>
      </w:r>
      <w:r w:rsidRPr="008F5202">
        <w:rPr>
          <w:rFonts w:ascii="Arial" w:hAnsi="Arial" w:cs="Arial"/>
          <w:b/>
          <w:szCs w:val="26"/>
        </w:rPr>
        <w:t>Utförande</w:t>
      </w:r>
    </w:p>
    <w:p w14:paraId="2E5CADB3" w14:textId="77777777" w:rsidR="009B5629" w:rsidRPr="008F5202" w:rsidRDefault="009B5629" w:rsidP="009B5629">
      <w:pPr>
        <w:numPr>
          <w:ilvl w:val="0"/>
          <w:numId w:val="22"/>
        </w:numPr>
        <w:spacing w:after="0" w:line="360" w:lineRule="auto"/>
        <w:ind w:right="0"/>
      </w:pPr>
      <w:r w:rsidRPr="008F5202">
        <w:t>Respirator uppstartad och inställningar gjorda</w:t>
      </w:r>
    </w:p>
    <w:p w14:paraId="34808365" w14:textId="77777777" w:rsidR="009B5629" w:rsidRPr="008F5202" w:rsidRDefault="009B5629" w:rsidP="009B5629">
      <w:pPr>
        <w:numPr>
          <w:ilvl w:val="0"/>
          <w:numId w:val="22"/>
        </w:numPr>
        <w:spacing w:after="0" w:line="360" w:lineRule="auto"/>
        <w:ind w:right="0"/>
      </w:pPr>
      <w:r w:rsidRPr="008F5202">
        <w:t>Mask och blåsa med flöde på, syrgas</w:t>
      </w:r>
    </w:p>
    <w:p w14:paraId="413D8B97" w14:textId="77777777" w:rsidR="009B5629" w:rsidRPr="008F5202" w:rsidRDefault="009B5629" w:rsidP="009B5629">
      <w:pPr>
        <w:numPr>
          <w:ilvl w:val="0"/>
          <w:numId w:val="22"/>
        </w:numPr>
        <w:spacing w:after="0" w:line="360" w:lineRule="auto"/>
        <w:ind w:right="0"/>
      </w:pPr>
      <w:r w:rsidRPr="008F5202">
        <w:t>Sug startad med anpassad kateter efter barnet, sug på -20 mm / Hg</w:t>
      </w:r>
    </w:p>
    <w:p w14:paraId="7120E7C9" w14:textId="77777777" w:rsidR="009B5629" w:rsidRPr="008F5202" w:rsidRDefault="009B5629" w:rsidP="009B5629">
      <w:pPr>
        <w:numPr>
          <w:ilvl w:val="0"/>
          <w:numId w:val="22"/>
        </w:numPr>
        <w:spacing w:after="0" w:line="360" w:lineRule="auto"/>
        <w:ind w:right="0"/>
      </w:pPr>
      <w:r w:rsidRPr="008F5202">
        <w:t>Laryngoskop med anpassat blad efter barnet</w:t>
      </w:r>
    </w:p>
    <w:p w14:paraId="1668F23F" w14:textId="77777777" w:rsidR="009B5629" w:rsidRPr="008F5202" w:rsidRDefault="009B5629" w:rsidP="009B5629">
      <w:pPr>
        <w:numPr>
          <w:ilvl w:val="0"/>
          <w:numId w:val="22"/>
        </w:numPr>
        <w:spacing w:after="0" w:line="360" w:lineRule="auto"/>
        <w:ind w:right="0"/>
      </w:pPr>
      <w:r w:rsidRPr="008F5202">
        <w:t xml:space="preserve">Tub framtagen och </w:t>
      </w:r>
      <w:proofErr w:type="spellStart"/>
      <w:r w:rsidRPr="008F5202">
        <w:t>ev</w:t>
      </w:r>
      <w:proofErr w:type="spellEnd"/>
      <w:r w:rsidRPr="008F5202">
        <w:t xml:space="preserve"> ledare</w:t>
      </w:r>
    </w:p>
    <w:p w14:paraId="532227D6" w14:textId="77777777" w:rsidR="009B5629" w:rsidRPr="008F5202" w:rsidRDefault="009B5629" w:rsidP="009B5629">
      <w:pPr>
        <w:numPr>
          <w:ilvl w:val="0"/>
          <w:numId w:val="22"/>
        </w:numPr>
        <w:spacing w:after="0" w:line="360" w:lineRule="auto"/>
        <w:ind w:right="0"/>
      </w:pPr>
      <w:r w:rsidRPr="008F5202">
        <w:t>Intubationsläkemedel blandade, doserade och uppdragna</w:t>
      </w:r>
    </w:p>
    <w:p w14:paraId="605F2B7C" w14:textId="77777777" w:rsidR="009B5629" w:rsidRPr="008F5202" w:rsidRDefault="009B5629" w:rsidP="009B5629">
      <w:pPr>
        <w:numPr>
          <w:ilvl w:val="0"/>
          <w:numId w:val="22"/>
        </w:numPr>
        <w:spacing w:after="0" w:line="360" w:lineRule="auto"/>
        <w:ind w:right="0"/>
      </w:pPr>
      <w:r w:rsidRPr="008F5202">
        <w:t>Tejpar förberedda</w:t>
      </w:r>
    </w:p>
    <w:p w14:paraId="3E141FB8" w14:textId="77777777" w:rsidR="009B5629" w:rsidRPr="008F5202" w:rsidRDefault="009B5629" w:rsidP="009B5629">
      <w:pPr>
        <w:numPr>
          <w:ilvl w:val="0"/>
          <w:numId w:val="22"/>
        </w:numPr>
        <w:spacing w:after="0" w:line="360" w:lineRule="auto"/>
        <w:ind w:right="0"/>
      </w:pPr>
      <w:r w:rsidRPr="008F5202">
        <w:t xml:space="preserve">Lägg </w:t>
      </w:r>
      <w:proofErr w:type="spellStart"/>
      <w:r w:rsidRPr="008F5202">
        <w:t>Cavilon</w:t>
      </w:r>
      <w:proofErr w:type="spellEnd"/>
      <w:r w:rsidRPr="008F5202">
        <w:t xml:space="preserve"> innan tejpning</w:t>
      </w:r>
    </w:p>
    <w:p w14:paraId="2511B05C" w14:textId="77777777" w:rsidR="009B5629" w:rsidRPr="008F5202" w:rsidRDefault="009B5629" w:rsidP="009B5629">
      <w:pPr>
        <w:numPr>
          <w:ilvl w:val="0"/>
          <w:numId w:val="22"/>
        </w:numPr>
        <w:spacing w:after="0" w:line="360" w:lineRule="auto"/>
        <w:ind w:right="0"/>
      </w:pPr>
      <w:r w:rsidRPr="008F5202">
        <w:t>V-sond med 20 ml spruta för att tömma ventrikel</w:t>
      </w:r>
    </w:p>
    <w:p w14:paraId="32A77D15" w14:textId="77777777" w:rsidR="009B5629" w:rsidRPr="008F5202" w:rsidRDefault="009B5629" w:rsidP="009B5629">
      <w:pPr>
        <w:numPr>
          <w:ilvl w:val="0"/>
          <w:numId w:val="22"/>
        </w:numPr>
        <w:spacing w:after="0" w:line="360" w:lineRule="auto"/>
        <w:ind w:right="0"/>
      </w:pPr>
      <w:r w:rsidRPr="008F5202">
        <w:t>OBS! Kontrollera befintlig infart.</w:t>
      </w:r>
    </w:p>
    <w:p w14:paraId="5E76694A" w14:textId="77777777" w:rsidR="009B5629" w:rsidRPr="008F5202" w:rsidRDefault="009B5629" w:rsidP="009B5629">
      <w:pPr>
        <w:numPr>
          <w:ilvl w:val="0"/>
          <w:numId w:val="22"/>
        </w:numPr>
        <w:spacing w:after="0" w:line="360" w:lineRule="auto"/>
        <w:ind w:right="0"/>
      </w:pPr>
      <w:r w:rsidRPr="008F5202">
        <w:t>Bestäm vem som gör vad:       drar luft i v-sond</w:t>
      </w:r>
    </w:p>
    <w:p w14:paraId="7FB233D7" w14:textId="77777777" w:rsidR="009B5629" w:rsidRPr="008F5202" w:rsidRDefault="009B5629" w:rsidP="009B5629">
      <w:pPr>
        <w:spacing w:after="0" w:line="360" w:lineRule="auto"/>
        <w:ind w:left="0" w:right="0"/>
      </w:pPr>
      <w:r w:rsidRPr="008F5202">
        <w:t xml:space="preserve">                                                             ger läkemedel</w:t>
      </w:r>
    </w:p>
    <w:p w14:paraId="727BB7E3" w14:textId="77777777" w:rsidR="009B5629" w:rsidRPr="008F5202" w:rsidRDefault="009B5629" w:rsidP="009B5629">
      <w:pPr>
        <w:spacing w:after="0" w:line="360" w:lineRule="auto"/>
        <w:ind w:left="0" w:right="0"/>
      </w:pPr>
      <w:r w:rsidRPr="008F5202">
        <w:t xml:space="preserve">                                                             ansvarar för sug</w:t>
      </w:r>
    </w:p>
    <w:p w14:paraId="0F4A782D" w14:textId="77777777" w:rsidR="009B5629" w:rsidRPr="008F5202" w:rsidRDefault="009B5629" w:rsidP="009B5629">
      <w:pPr>
        <w:spacing w:after="0" w:line="360" w:lineRule="auto"/>
        <w:ind w:left="0" w:right="0"/>
      </w:pPr>
      <w:r w:rsidRPr="008F5202">
        <w:t xml:space="preserve">                                                             ansvarar för </w:t>
      </w:r>
      <w:proofErr w:type="spellStart"/>
      <w:r w:rsidRPr="008F5202">
        <w:t>magills</w:t>
      </w:r>
      <w:proofErr w:type="spellEnd"/>
      <w:r w:rsidRPr="008F5202">
        <w:t xml:space="preserve"> tång</w:t>
      </w:r>
    </w:p>
    <w:p w14:paraId="36F121CD" w14:textId="77777777" w:rsidR="009B5629" w:rsidRPr="008F5202" w:rsidRDefault="009B5629" w:rsidP="009B5629">
      <w:pPr>
        <w:spacing w:after="0" w:line="360" w:lineRule="auto"/>
        <w:ind w:left="0" w:right="0"/>
      </w:pPr>
    </w:p>
    <w:p w14:paraId="5BAA8BF0" w14:textId="77777777" w:rsidR="009B5629" w:rsidRPr="008F5202" w:rsidRDefault="009B5629" w:rsidP="009B5629">
      <w:pPr>
        <w:spacing w:after="0" w:line="360" w:lineRule="auto"/>
        <w:ind w:left="0" w:right="0"/>
        <w:jc w:val="center"/>
      </w:pPr>
      <w:r w:rsidRPr="008F5202">
        <w:t>En person kan behöva ha mer än en uppgift.</w:t>
      </w:r>
    </w:p>
    <w:p w14:paraId="38C7678E" w14:textId="77777777" w:rsidR="009B5629" w:rsidRPr="008F5202" w:rsidRDefault="009B5629" w:rsidP="009B5629">
      <w:pPr>
        <w:spacing w:after="0" w:line="360" w:lineRule="auto"/>
        <w:ind w:left="0" w:right="0"/>
        <w:jc w:val="center"/>
      </w:pPr>
      <w:r w:rsidRPr="008F5202">
        <w:t>Vid svårigheter vem kontaktas och vem ansvarar för att ringa</w:t>
      </w:r>
    </w:p>
    <w:p w14:paraId="54DC859B" w14:textId="77777777" w:rsidR="009B5629" w:rsidRPr="008F5202" w:rsidRDefault="009B5629" w:rsidP="009B5629">
      <w:pPr>
        <w:spacing w:after="0" w:line="360" w:lineRule="auto"/>
        <w:ind w:left="1134" w:right="0"/>
        <w:rPr>
          <w:rFonts w:ascii="Arial" w:hAnsi="Arial" w:cs="Arial"/>
          <w:b/>
          <w:szCs w:val="26"/>
        </w:rPr>
      </w:pPr>
    </w:p>
    <w:p w14:paraId="2AFE6F0A" w14:textId="77777777" w:rsidR="009B5629" w:rsidRPr="008F5202" w:rsidRDefault="009B5629" w:rsidP="009B5629">
      <w:pPr>
        <w:spacing w:after="0" w:line="360" w:lineRule="auto"/>
        <w:ind w:left="1134" w:right="0"/>
        <w:rPr>
          <w:rFonts w:ascii="Arial" w:hAnsi="Arial" w:cs="Arial"/>
          <w:b/>
          <w:szCs w:val="26"/>
        </w:rPr>
      </w:pPr>
    </w:p>
    <w:p w14:paraId="7DF6A367" w14:textId="77777777" w:rsidR="009B5629" w:rsidRPr="008F5202" w:rsidRDefault="009B5629" w:rsidP="009B5629">
      <w:pPr>
        <w:spacing w:after="0" w:line="360" w:lineRule="auto"/>
        <w:ind w:left="0" w:right="0"/>
      </w:pPr>
      <w:r w:rsidRPr="008F5202">
        <w:rPr>
          <w:rFonts w:ascii="Arial" w:hAnsi="Arial" w:cs="Arial"/>
          <w:b/>
          <w:szCs w:val="26"/>
        </w:rPr>
        <w:t xml:space="preserve">          Dokumentation</w:t>
      </w:r>
    </w:p>
    <w:p w14:paraId="79E79F46" w14:textId="77777777" w:rsidR="009B5629" w:rsidRPr="008F5202" w:rsidRDefault="009B5629" w:rsidP="009B5629">
      <w:pPr>
        <w:numPr>
          <w:ilvl w:val="0"/>
          <w:numId w:val="23"/>
        </w:numPr>
        <w:spacing w:after="0" w:line="360" w:lineRule="auto"/>
        <w:ind w:right="0"/>
        <w:rPr>
          <w:szCs w:val="26"/>
        </w:rPr>
      </w:pPr>
      <w:r w:rsidRPr="008F5202">
        <w:rPr>
          <w:szCs w:val="26"/>
        </w:rPr>
        <w:t xml:space="preserve">Tänk på att kontrollera temp på barnet och ta kontroller innan intubation. </w:t>
      </w:r>
    </w:p>
    <w:p w14:paraId="45D6402F" w14:textId="77777777" w:rsidR="009B5629" w:rsidRPr="008F5202" w:rsidRDefault="009B5629" w:rsidP="009B5629">
      <w:pPr>
        <w:numPr>
          <w:ilvl w:val="0"/>
          <w:numId w:val="23"/>
        </w:numPr>
        <w:spacing w:after="0" w:line="360" w:lineRule="auto"/>
        <w:ind w:right="0"/>
        <w:rPr>
          <w:szCs w:val="26"/>
        </w:rPr>
      </w:pPr>
      <w:r w:rsidRPr="008F5202">
        <w:rPr>
          <w:szCs w:val="26"/>
        </w:rPr>
        <w:t xml:space="preserve">Bestäm vem som skriver ner tider för intubation, signerar läkemedel. </w:t>
      </w:r>
    </w:p>
    <w:p w14:paraId="47691960" w14:textId="77777777" w:rsidR="009B5629" w:rsidRPr="008F5202" w:rsidRDefault="009B5629" w:rsidP="009B5629">
      <w:pPr>
        <w:numPr>
          <w:ilvl w:val="0"/>
          <w:numId w:val="23"/>
        </w:numPr>
        <w:spacing w:after="0" w:line="360" w:lineRule="auto"/>
        <w:ind w:right="0"/>
        <w:rPr>
          <w:szCs w:val="26"/>
        </w:rPr>
      </w:pPr>
      <w:r w:rsidRPr="008F5202">
        <w:rPr>
          <w:szCs w:val="26"/>
        </w:rPr>
        <w:t>Kontrollera temp efter intubation och skriv kontroller.</w:t>
      </w:r>
    </w:p>
    <w:p w14:paraId="25FF4A99" w14:textId="77777777" w:rsidR="009B5629" w:rsidRPr="008F5202" w:rsidRDefault="009B5629" w:rsidP="009B5629">
      <w:pPr>
        <w:numPr>
          <w:ilvl w:val="0"/>
          <w:numId w:val="23"/>
        </w:numPr>
        <w:spacing w:after="0" w:line="360" w:lineRule="auto"/>
        <w:ind w:right="0"/>
        <w:rPr>
          <w:szCs w:val="26"/>
        </w:rPr>
      </w:pPr>
      <w:r w:rsidRPr="008F5202">
        <w:rPr>
          <w:szCs w:val="26"/>
        </w:rPr>
        <w:t xml:space="preserve">Dokumentera </w:t>
      </w:r>
      <w:proofErr w:type="spellStart"/>
      <w:r w:rsidRPr="008F5202">
        <w:rPr>
          <w:szCs w:val="26"/>
        </w:rPr>
        <w:t>tubläge</w:t>
      </w:r>
      <w:proofErr w:type="spellEnd"/>
      <w:r w:rsidRPr="008F5202">
        <w:rPr>
          <w:szCs w:val="26"/>
        </w:rPr>
        <w:t xml:space="preserve">, var den är klippt, storlek på tub, slutet </w:t>
      </w:r>
      <w:proofErr w:type="spellStart"/>
      <w:r w:rsidRPr="008F5202">
        <w:rPr>
          <w:szCs w:val="26"/>
        </w:rPr>
        <w:t>sugsystem</w:t>
      </w:r>
      <w:proofErr w:type="spellEnd"/>
      <w:r w:rsidRPr="008F5202">
        <w:rPr>
          <w:szCs w:val="26"/>
        </w:rPr>
        <w:t xml:space="preserve"> och cm. </w:t>
      </w:r>
    </w:p>
    <w:p w14:paraId="4DDD9770" w14:textId="77777777" w:rsidR="009B5629" w:rsidRPr="008F5202" w:rsidRDefault="009B5629" w:rsidP="009B5629">
      <w:pPr>
        <w:numPr>
          <w:ilvl w:val="0"/>
          <w:numId w:val="23"/>
        </w:numPr>
        <w:spacing w:after="0" w:line="360" w:lineRule="auto"/>
        <w:ind w:right="0"/>
        <w:rPr>
          <w:szCs w:val="26"/>
        </w:rPr>
      </w:pPr>
      <w:r w:rsidRPr="008F5202">
        <w:rPr>
          <w:szCs w:val="26"/>
        </w:rPr>
        <w:t xml:space="preserve">Mät och markera även ut en sugkateter för att kunna </w:t>
      </w:r>
      <w:proofErr w:type="spellStart"/>
      <w:r w:rsidRPr="008F5202">
        <w:rPr>
          <w:szCs w:val="26"/>
        </w:rPr>
        <w:t>rensuga</w:t>
      </w:r>
      <w:proofErr w:type="spellEnd"/>
      <w:r w:rsidRPr="008F5202">
        <w:rPr>
          <w:szCs w:val="26"/>
        </w:rPr>
        <w:t xml:space="preserve"> öppet. </w:t>
      </w:r>
    </w:p>
    <w:p w14:paraId="490784F2" w14:textId="77777777" w:rsidR="009B5629" w:rsidRPr="008F5202" w:rsidRDefault="009B5629" w:rsidP="009B5629">
      <w:pPr>
        <w:numPr>
          <w:ilvl w:val="0"/>
          <w:numId w:val="23"/>
        </w:numPr>
        <w:spacing w:after="0" w:line="360" w:lineRule="auto"/>
        <w:ind w:right="0"/>
        <w:rPr>
          <w:szCs w:val="26"/>
        </w:rPr>
      </w:pPr>
      <w:r w:rsidRPr="008F5202">
        <w:rPr>
          <w:szCs w:val="26"/>
        </w:rPr>
        <w:t>Mät ut en tubsticka och skriv ner var mätningen utgår ifrån.</w:t>
      </w:r>
    </w:p>
    <w:p w14:paraId="408408E9" w14:textId="77777777" w:rsidR="009B5629" w:rsidRPr="008F5202" w:rsidRDefault="009B5629" w:rsidP="009B5629">
      <w:pPr>
        <w:spacing w:after="0" w:line="240" w:lineRule="auto"/>
        <w:ind w:left="0" w:right="0"/>
        <w:rPr>
          <w:b/>
          <w:sz w:val="40"/>
          <w:szCs w:val="40"/>
        </w:rPr>
      </w:pPr>
      <w:r w:rsidRPr="008F5202">
        <w:rPr>
          <w:b/>
          <w:sz w:val="40"/>
          <w:szCs w:val="40"/>
        </w:rPr>
        <w:br w:type="page"/>
      </w:r>
      <w:r w:rsidRPr="008F5202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49BC934" wp14:editId="7782B7F7">
                <wp:simplePos x="0" y="0"/>
                <wp:positionH relativeFrom="column">
                  <wp:posOffset>-813435</wp:posOffset>
                </wp:positionH>
                <wp:positionV relativeFrom="paragraph">
                  <wp:posOffset>-702310</wp:posOffset>
                </wp:positionV>
                <wp:extent cx="2138045" cy="1759204"/>
                <wp:effectExtent l="9525" t="8890" r="12700" b="10160"/>
                <wp:wrapSquare wrapText="bothSides"/>
                <wp:docPr id="1" name="Textrut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8045" cy="1759204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5A1EAD0" w14:textId="77777777" w:rsidR="009B5629" w:rsidRDefault="009B5629" w:rsidP="009B5629">
                            <w:r>
                              <w:t>Bilaga 1.</w:t>
                            </w:r>
                          </w:p>
                        </w:txbxContent>
                      </wps:txbx>
                      <wps:bodyPr rot="0" vert="horz" wrap="square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49BC934" id="_x0000_t202" coordsize="21600,21600" o:spt="202" path="m,l,21600r21600,l21600,xe">
                <v:stroke joinstyle="miter"/>
                <v:path gradientshapeok="t" o:connecttype="rect"/>
              </v:shapetype>
              <v:shape id="Textruta 1" o:spid="_x0000_s1026" type="#_x0000_t202" style="position:absolute;margin-left:-64.05pt;margin-top:-55.3pt;width:168.35pt;height:138.5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" filled="f" strokecolor="white">
                <v:textbox style="mso-fit-shape-to-text:t">
                  <w:txbxContent>
                    <w:p w14:paraId="65A1EAD0" w14:textId="77777777" w:rsidR="009B5629" w:rsidRDefault="009B5629" w:rsidP="009B5629">
                      <w:r>
                        <w:t>Bilaga 1.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F5202">
        <w:rPr>
          <w:b/>
          <w:sz w:val="40"/>
          <w:szCs w:val="40"/>
        </w:rPr>
        <w:t>CHECKLISTA</w:t>
      </w:r>
      <w:r w:rsidRPr="008F5202">
        <w:t xml:space="preserve"> </w:t>
      </w:r>
    </w:p>
    <w:p w14:paraId="2456BA0C" w14:textId="77777777" w:rsidR="009B5629" w:rsidRPr="008F5202" w:rsidRDefault="009B5629" w:rsidP="009B5629">
      <w:pPr>
        <w:tabs>
          <w:tab w:val="left" w:pos="1080"/>
        </w:tabs>
        <w:spacing w:after="0" w:line="360" w:lineRule="auto"/>
        <w:ind w:left="0" w:right="0"/>
        <w:rPr>
          <w:b/>
          <w:sz w:val="32"/>
          <w:szCs w:val="32"/>
        </w:rPr>
      </w:pPr>
    </w:p>
    <w:p w14:paraId="2E2C2B50" w14:textId="77777777" w:rsidR="009B5629" w:rsidRPr="008F5202" w:rsidRDefault="009B5629" w:rsidP="009B5629">
      <w:pPr>
        <w:numPr>
          <w:ilvl w:val="0"/>
          <w:numId w:val="20"/>
        </w:numPr>
        <w:tabs>
          <w:tab w:val="left" w:pos="1080"/>
        </w:tabs>
        <w:spacing w:after="0" w:line="600" w:lineRule="auto"/>
        <w:ind w:right="0"/>
        <w:rPr>
          <w:b/>
          <w:sz w:val="28"/>
          <w:szCs w:val="28"/>
        </w:rPr>
      </w:pPr>
      <w:proofErr w:type="gramStart"/>
      <w:r w:rsidRPr="008F5202">
        <w:rPr>
          <w:b/>
          <w:sz w:val="28"/>
          <w:szCs w:val="28"/>
        </w:rPr>
        <w:t>OBS !</w:t>
      </w:r>
      <w:proofErr w:type="gramEnd"/>
      <w:r w:rsidRPr="008F5202">
        <w:rPr>
          <w:b/>
          <w:sz w:val="28"/>
          <w:szCs w:val="28"/>
        </w:rPr>
        <w:t xml:space="preserve"> Kontrollera befintlig infart </w:t>
      </w:r>
    </w:p>
    <w:p w14:paraId="6F866471" w14:textId="77777777" w:rsidR="009B5629" w:rsidRPr="008F5202" w:rsidRDefault="009B5629" w:rsidP="009B5629">
      <w:pPr>
        <w:numPr>
          <w:ilvl w:val="0"/>
          <w:numId w:val="20"/>
        </w:numPr>
        <w:tabs>
          <w:tab w:val="left" w:pos="1080"/>
        </w:tabs>
        <w:spacing w:after="0" w:line="276" w:lineRule="auto"/>
        <w:ind w:right="0"/>
        <w:rPr>
          <w:b/>
          <w:sz w:val="28"/>
          <w:szCs w:val="28"/>
        </w:rPr>
      </w:pPr>
      <w:r w:rsidRPr="008F5202">
        <w:rPr>
          <w:b/>
          <w:sz w:val="28"/>
          <w:szCs w:val="28"/>
        </w:rPr>
        <w:t xml:space="preserve">Intubationsläkemedel, blandade, doserade och uppdragna, ta med blandade </w:t>
      </w:r>
      <w:proofErr w:type="spellStart"/>
      <w:r w:rsidRPr="008F5202">
        <w:rPr>
          <w:b/>
          <w:sz w:val="28"/>
          <w:szCs w:val="28"/>
        </w:rPr>
        <w:t>intub</w:t>
      </w:r>
      <w:proofErr w:type="spellEnd"/>
      <w:r w:rsidRPr="008F5202">
        <w:rPr>
          <w:b/>
          <w:sz w:val="28"/>
          <w:szCs w:val="28"/>
        </w:rPr>
        <w:t xml:space="preserve"> </w:t>
      </w:r>
      <w:proofErr w:type="spellStart"/>
      <w:r w:rsidRPr="008F5202">
        <w:rPr>
          <w:b/>
          <w:sz w:val="28"/>
          <w:szCs w:val="28"/>
        </w:rPr>
        <w:t>läkmedel</w:t>
      </w:r>
      <w:proofErr w:type="spellEnd"/>
      <w:r w:rsidRPr="008F5202">
        <w:rPr>
          <w:b/>
          <w:sz w:val="28"/>
          <w:szCs w:val="28"/>
        </w:rPr>
        <w:t xml:space="preserve"> till rummet för </w:t>
      </w:r>
      <w:proofErr w:type="spellStart"/>
      <w:r w:rsidRPr="008F5202">
        <w:rPr>
          <w:b/>
          <w:sz w:val="28"/>
          <w:szCs w:val="28"/>
        </w:rPr>
        <w:t>ev</w:t>
      </w:r>
      <w:proofErr w:type="spellEnd"/>
      <w:r w:rsidRPr="008F5202">
        <w:rPr>
          <w:b/>
          <w:sz w:val="28"/>
          <w:szCs w:val="28"/>
        </w:rPr>
        <w:t xml:space="preserve"> påfyllning</w:t>
      </w:r>
    </w:p>
    <w:p w14:paraId="11C82EBA" w14:textId="77777777" w:rsidR="009B5629" w:rsidRPr="008F5202" w:rsidRDefault="009B5629" w:rsidP="009B5629">
      <w:pPr>
        <w:tabs>
          <w:tab w:val="left" w:pos="1080"/>
        </w:tabs>
        <w:spacing w:after="0" w:line="276" w:lineRule="auto"/>
        <w:ind w:left="720" w:right="0"/>
        <w:rPr>
          <w:b/>
          <w:sz w:val="28"/>
          <w:szCs w:val="28"/>
        </w:rPr>
      </w:pPr>
    </w:p>
    <w:p w14:paraId="47B549CC" w14:textId="77777777" w:rsidR="009B5629" w:rsidRPr="008F5202" w:rsidRDefault="009B5629" w:rsidP="009B5629">
      <w:pPr>
        <w:numPr>
          <w:ilvl w:val="0"/>
          <w:numId w:val="20"/>
        </w:numPr>
        <w:tabs>
          <w:tab w:val="left" w:pos="1080"/>
        </w:tabs>
        <w:spacing w:after="0" w:line="600" w:lineRule="auto"/>
        <w:ind w:right="0"/>
        <w:rPr>
          <w:b/>
          <w:sz w:val="28"/>
          <w:szCs w:val="28"/>
        </w:rPr>
      </w:pPr>
      <w:r w:rsidRPr="008F5202">
        <w:rPr>
          <w:b/>
          <w:sz w:val="28"/>
          <w:szCs w:val="28"/>
        </w:rPr>
        <w:t xml:space="preserve">Ta fram </w:t>
      </w:r>
      <w:proofErr w:type="spellStart"/>
      <w:r w:rsidRPr="008F5202">
        <w:rPr>
          <w:b/>
          <w:sz w:val="28"/>
          <w:szCs w:val="28"/>
        </w:rPr>
        <w:t>Curosurf</w:t>
      </w:r>
      <w:proofErr w:type="spellEnd"/>
      <w:r w:rsidRPr="008F5202">
        <w:rPr>
          <w:b/>
          <w:sz w:val="28"/>
          <w:szCs w:val="28"/>
        </w:rPr>
        <w:t>, värm ej!</w:t>
      </w:r>
    </w:p>
    <w:p w14:paraId="10DCE1BE" w14:textId="77777777" w:rsidR="009B5629" w:rsidRPr="008F5202" w:rsidRDefault="009B5629" w:rsidP="009B5629">
      <w:pPr>
        <w:numPr>
          <w:ilvl w:val="0"/>
          <w:numId w:val="20"/>
        </w:numPr>
        <w:tabs>
          <w:tab w:val="left" w:pos="1080"/>
        </w:tabs>
        <w:spacing w:after="0" w:line="600" w:lineRule="auto"/>
        <w:ind w:right="0"/>
        <w:rPr>
          <w:b/>
          <w:sz w:val="28"/>
          <w:szCs w:val="28"/>
        </w:rPr>
      </w:pPr>
      <w:r w:rsidRPr="008F5202">
        <w:rPr>
          <w:b/>
          <w:sz w:val="28"/>
          <w:szCs w:val="28"/>
        </w:rPr>
        <w:t>V-sond med sondspruta 20 ml för tömning av ventrikel</w:t>
      </w:r>
    </w:p>
    <w:p w14:paraId="04CCE635" w14:textId="77777777" w:rsidR="009B5629" w:rsidRPr="008F5202" w:rsidRDefault="009B5629" w:rsidP="009B5629">
      <w:pPr>
        <w:numPr>
          <w:ilvl w:val="0"/>
          <w:numId w:val="20"/>
        </w:numPr>
        <w:tabs>
          <w:tab w:val="left" w:pos="1080"/>
        </w:tabs>
        <w:spacing w:after="0" w:line="600" w:lineRule="auto"/>
        <w:ind w:right="0"/>
        <w:rPr>
          <w:b/>
          <w:sz w:val="28"/>
          <w:szCs w:val="28"/>
        </w:rPr>
      </w:pPr>
      <w:r w:rsidRPr="008F5202">
        <w:rPr>
          <w:b/>
          <w:sz w:val="28"/>
          <w:szCs w:val="28"/>
        </w:rPr>
        <w:t>Kontrollera respirator, uppstart och inställningar</w:t>
      </w:r>
    </w:p>
    <w:p w14:paraId="43A82ADD" w14:textId="77777777" w:rsidR="009B5629" w:rsidRPr="008F5202" w:rsidRDefault="009B5629" w:rsidP="009B5629">
      <w:pPr>
        <w:numPr>
          <w:ilvl w:val="0"/>
          <w:numId w:val="20"/>
        </w:numPr>
        <w:tabs>
          <w:tab w:val="left" w:pos="1080"/>
        </w:tabs>
        <w:spacing w:after="0" w:line="276" w:lineRule="auto"/>
        <w:ind w:right="0"/>
        <w:rPr>
          <w:b/>
          <w:sz w:val="28"/>
          <w:szCs w:val="28"/>
        </w:rPr>
      </w:pPr>
      <w:r w:rsidRPr="008F5202">
        <w:rPr>
          <w:b/>
          <w:sz w:val="28"/>
          <w:szCs w:val="28"/>
        </w:rPr>
        <w:t xml:space="preserve">Mask och blåsa och </w:t>
      </w:r>
      <w:proofErr w:type="spellStart"/>
      <w:r w:rsidRPr="008F5202">
        <w:rPr>
          <w:b/>
          <w:sz w:val="28"/>
          <w:szCs w:val="28"/>
        </w:rPr>
        <w:t>Neo</w:t>
      </w:r>
      <w:proofErr w:type="spellEnd"/>
      <w:r w:rsidRPr="008F5202">
        <w:rPr>
          <w:b/>
          <w:sz w:val="28"/>
          <w:szCs w:val="28"/>
        </w:rPr>
        <w:t xml:space="preserve"> Puff med flöde på, kontrollera syrgas</w:t>
      </w:r>
    </w:p>
    <w:p w14:paraId="25812F30" w14:textId="77777777" w:rsidR="009B5629" w:rsidRPr="008F5202" w:rsidRDefault="009B5629" w:rsidP="009B5629">
      <w:pPr>
        <w:tabs>
          <w:tab w:val="left" w:pos="1080"/>
        </w:tabs>
        <w:spacing w:after="0" w:line="276" w:lineRule="auto"/>
        <w:ind w:left="720" w:right="0"/>
        <w:rPr>
          <w:b/>
          <w:sz w:val="28"/>
          <w:szCs w:val="28"/>
        </w:rPr>
      </w:pPr>
    </w:p>
    <w:p w14:paraId="67FC022D" w14:textId="77777777" w:rsidR="009B5629" w:rsidRPr="008F5202" w:rsidRDefault="009B5629" w:rsidP="009B5629">
      <w:pPr>
        <w:numPr>
          <w:ilvl w:val="0"/>
          <w:numId w:val="20"/>
        </w:numPr>
        <w:tabs>
          <w:tab w:val="left" w:pos="1080"/>
        </w:tabs>
        <w:spacing w:after="0" w:line="600" w:lineRule="auto"/>
        <w:ind w:right="0"/>
        <w:rPr>
          <w:b/>
          <w:sz w:val="28"/>
          <w:szCs w:val="28"/>
        </w:rPr>
      </w:pPr>
      <w:r w:rsidRPr="008F5202">
        <w:rPr>
          <w:b/>
          <w:sz w:val="28"/>
          <w:szCs w:val="28"/>
        </w:rPr>
        <w:t>Starta sug med anpassad kateter, sug -20 mm / Hg</w:t>
      </w:r>
    </w:p>
    <w:p w14:paraId="49EC6BF6" w14:textId="77777777" w:rsidR="009B5629" w:rsidRPr="008F5202" w:rsidRDefault="009B5629" w:rsidP="009B5629">
      <w:pPr>
        <w:numPr>
          <w:ilvl w:val="0"/>
          <w:numId w:val="20"/>
        </w:numPr>
        <w:tabs>
          <w:tab w:val="left" w:pos="1080"/>
        </w:tabs>
        <w:spacing w:after="0" w:line="600" w:lineRule="auto"/>
        <w:ind w:right="0"/>
        <w:rPr>
          <w:b/>
          <w:sz w:val="28"/>
          <w:szCs w:val="28"/>
        </w:rPr>
      </w:pPr>
      <w:r w:rsidRPr="008F5202">
        <w:rPr>
          <w:b/>
          <w:sz w:val="28"/>
          <w:szCs w:val="28"/>
        </w:rPr>
        <w:t>Laryngoskop, kontrollera storlek på blad</w:t>
      </w:r>
    </w:p>
    <w:p w14:paraId="0DF6A0A0" w14:textId="77777777" w:rsidR="009B5629" w:rsidRPr="008F5202" w:rsidRDefault="009B5629" w:rsidP="009B5629">
      <w:pPr>
        <w:numPr>
          <w:ilvl w:val="0"/>
          <w:numId w:val="20"/>
        </w:numPr>
        <w:tabs>
          <w:tab w:val="left" w:pos="1080"/>
        </w:tabs>
        <w:spacing w:after="0" w:line="600" w:lineRule="auto"/>
        <w:ind w:right="0"/>
        <w:rPr>
          <w:b/>
          <w:sz w:val="28"/>
          <w:szCs w:val="28"/>
        </w:rPr>
      </w:pPr>
      <w:r w:rsidRPr="008F5202">
        <w:rPr>
          <w:b/>
          <w:sz w:val="28"/>
          <w:szCs w:val="28"/>
        </w:rPr>
        <w:t xml:space="preserve">Tub, storlek och </w:t>
      </w:r>
      <w:proofErr w:type="spellStart"/>
      <w:r w:rsidRPr="008F5202">
        <w:rPr>
          <w:b/>
          <w:sz w:val="28"/>
          <w:szCs w:val="28"/>
        </w:rPr>
        <w:t>ev</w:t>
      </w:r>
      <w:proofErr w:type="spellEnd"/>
      <w:r w:rsidRPr="008F5202">
        <w:rPr>
          <w:b/>
          <w:sz w:val="28"/>
          <w:szCs w:val="28"/>
        </w:rPr>
        <w:t xml:space="preserve"> ledare</w:t>
      </w:r>
    </w:p>
    <w:p w14:paraId="497CCEF3" w14:textId="77777777" w:rsidR="009B5629" w:rsidRPr="008F5202" w:rsidRDefault="009B5629" w:rsidP="009B5629">
      <w:pPr>
        <w:numPr>
          <w:ilvl w:val="0"/>
          <w:numId w:val="20"/>
        </w:numPr>
        <w:tabs>
          <w:tab w:val="left" w:pos="1080"/>
        </w:tabs>
        <w:spacing w:after="0" w:line="600" w:lineRule="auto"/>
        <w:ind w:right="0"/>
        <w:rPr>
          <w:b/>
          <w:sz w:val="28"/>
          <w:szCs w:val="28"/>
        </w:rPr>
      </w:pPr>
      <w:proofErr w:type="spellStart"/>
      <w:r w:rsidRPr="008F5202">
        <w:rPr>
          <w:b/>
          <w:sz w:val="28"/>
          <w:szCs w:val="28"/>
        </w:rPr>
        <w:t>Magills</w:t>
      </w:r>
      <w:proofErr w:type="spellEnd"/>
      <w:r w:rsidRPr="008F5202">
        <w:rPr>
          <w:b/>
          <w:sz w:val="28"/>
          <w:szCs w:val="28"/>
        </w:rPr>
        <w:t xml:space="preserve"> tång</w:t>
      </w:r>
    </w:p>
    <w:p w14:paraId="541C1C4A" w14:textId="77777777" w:rsidR="009B5629" w:rsidRPr="008F5202" w:rsidRDefault="009B5629" w:rsidP="009B5629">
      <w:pPr>
        <w:numPr>
          <w:ilvl w:val="0"/>
          <w:numId w:val="20"/>
        </w:numPr>
        <w:tabs>
          <w:tab w:val="left" w:pos="1080"/>
        </w:tabs>
        <w:spacing w:after="0" w:line="600" w:lineRule="auto"/>
        <w:ind w:right="0"/>
        <w:rPr>
          <w:b/>
          <w:sz w:val="28"/>
          <w:szCs w:val="28"/>
        </w:rPr>
      </w:pPr>
      <w:r w:rsidRPr="008F5202">
        <w:rPr>
          <w:b/>
          <w:sz w:val="28"/>
          <w:szCs w:val="28"/>
        </w:rPr>
        <w:t>Stetoskop</w:t>
      </w:r>
    </w:p>
    <w:p w14:paraId="55761ED2" w14:textId="77777777" w:rsidR="009B5629" w:rsidRPr="008F5202" w:rsidRDefault="009B5629" w:rsidP="009B5629">
      <w:pPr>
        <w:numPr>
          <w:ilvl w:val="0"/>
          <w:numId w:val="20"/>
        </w:numPr>
        <w:tabs>
          <w:tab w:val="left" w:pos="1080"/>
        </w:tabs>
        <w:spacing w:after="0" w:line="720" w:lineRule="auto"/>
        <w:ind w:right="0"/>
        <w:rPr>
          <w:sz w:val="28"/>
          <w:szCs w:val="28"/>
        </w:rPr>
      </w:pPr>
      <w:r w:rsidRPr="008F5202">
        <w:rPr>
          <w:b/>
          <w:sz w:val="28"/>
          <w:szCs w:val="28"/>
        </w:rPr>
        <w:t>Förbered tejpar</w:t>
      </w:r>
    </w:p>
    <w:p w14:paraId="2F893342" w14:textId="77777777" w:rsidR="009B5629" w:rsidRPr="008F5202" w:rsidRDefault="009B5629" w:rsidP="009B5629">
      <w:pPr>
        <w:numPr>
          <w:ilvl w:val="0"/>
          <w:numId w:val="20"/>
        </w:numPr>
        <w:tabs>
          <w:tab w:val="left" w:pos="1080"/>
        </w:tabs>
        <w:spacing w:after="0" w:line="720" w:lineRule="auto"/>
        <w:ind w:right="0"/>
        <w:rPr>
          <w:sz w:val="28"/>
          <w:szCs w:val="28"/>
        </w:rPr>
      </w:pPr>
      <w:r w:rsidRPr="008F5202">
        <w:rPr>
          <w:b/>
          <w:sz w:val="28"/>
          <w:szCs w:val="28"/>
        </w:rPr>
        <w:t>Haklapp hoprullad under skuldran</w:t>
      </w:r>
    </w:p>
    <w:p w14:paraId="3D804411" w14:textId="77777777" w:rsidR="009B5629" w:rsidRPr="008F5202" w:rsidRDefault="009B5629" w:rsidP="009B5629">
      <w:pPr>
        <w:spacing w:after="0" w:line="240" w:lineRule="auto"/>
        <w:ind w:left="0" w:right="0"/>
        <w:rPr>
          <w:szCs w:val="20"/>
        </w:rPr>
      </w:pPr>
      <w:r w:rsidRPr="008F5202">
        <w:rPr>
          <w:b/>
          <w:sz w:val="28"/>
          <w:szCs w:val="28"/>
        </w:rPr>
        <w:t>En personal som dokumenterar</w:t>
      </w:r>
    </w:p>
    <w:p w14:paraId="7CC018E3" w14:textId="77777777" w:rsidR="009B5629" w:rsidRPr="008F5202" w:rsidRDefault="009B5629" w:rsidP="009B5629">
      <w:pPr>
        <w:spacing w:after="0" w:line="240" w:lineRule="auto"/>
        <w:ind w:left="0" w:right="0"/>
        <w:rPr>
          <w:szCs w:val="20"/>
        </w:rPr>
      </w:pPr>
    </w:p>
    <w:p w14:paraId="7087BF10" w14:textId="77777777" w:rsidR="009B5629" w:rsidRPr="008F5202" w:rsidRDefault="009B5629" w:rsidP="009B5629">
      <w:pPr>
        <w:spacing w:after="0" w:line="240" w:lineRule="auto"/>
        <w:ind w:left="0" w:right="0"/>
        <w:rPr>
          <w:szCs w:val="20"/>
        </w:rPr>
      </w:pPr>
    </w:p>
    <w:p w14:paraId="22B9B9BB" w14:textId="77777777" w:rsidR="009B5629" w:rsidRPr="008F5202" w:rsidRDefault="009B5629" w:rsidP="009B5629">
      <w:pPr>
        <w:spacing w:after="0" w:line="240" w:lineRule="auto"/>
        <w:ind w:left="0" w:right="0"/>
        <w:rPr>
          <w:b/>
          <w:color w:val="FF0000"/>
          <w:szCs w:val="26"/>
        </w:rPr>
      </w:pPr>
    </w:p>
    <w:p w14:paraId="4A170A95" w14:textId="77777777" w:rsidR="009B5629" w:rsidRPr="008F5202" w:rsidRDefault="009B5629" w:rsidP="009B5629">
      <w:pPr>
        <w:spacing w:after="0" w:line="240" w:lineRule="auto"/>
        <w:ind w:left="0" w:right="0"/>
        <w:rPr>
          <w:szCs w:val="20"/>
        </w:rPr>
      </w:pPr>
    </w:p>
    <w:bookmarkEnd w:id="0"/>
    <w:p w14:paraId="70FDD330" w14:textId="77777777" w:rsidR="009B5629" w:rsidRPr="00536A5A" w:rsidRDefault="009B5629" w:rsidP="009B5629">
      <w:pPr>
        <w:spacing w:after="0" w:line="240" w:lineRule="auto"/>
        <w:ind w:left="0" w:right="0"/>
      </w:pPr>
    </w:p>
    <w:p w14:paraId="05CB5C55" w14:textId="77777777" w:rsidR="009B5629" w:rsidRPr="009B5629" w:rsidRDefault="009B5629" w:rsidP="009B5629"/>
    <w:sectPr w:rsidR="009B5629" w:rsidRPr="009B5629" w:rsidSect="008F5202"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47F4EB" w14:textId="77777777" w:rsidR="00C13196" w:rsidRDefault="00C13196">
      <w:r>
        <w:separator/>
      </w:r>
    </w:p>
  </w:endnote>
  <w:endnote w:type="continuationSeparator" w:id="0">
    <w:p w14:paraId="7B48F80D" w14:textId="77777777" w:rsidR="00C13196" w:rsidRDefault="00C13196">
      <w:r>
        <w:continuationSeparator/>
      </w:r>
    </w:p>
  </w:endnote>
  <w:endnote w:type="continuationNotice" w:id="1">
    <w:p w14:paraId="5A042265" w14:textId="77777777" w:rsidR="00C13196" w:rsidRDefault="00C1319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31BF77" w14:textId="77777777" w:rsidR="009B5629" w:rsidRDefault="009B562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3F8B25A0" w14:textId="77777777" w:rsidR="009B5629" w:rsidRDefault="009B562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42807548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2994FC79" w14:textId="77777777" w:rsidR="009B5629" w:rsidRPr="00EC0A68" w:rsidRDefault="009B5629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>
          <w:rPr>
            <w:sz w:val="16"/>
            <w:szCs w:val="16"/>
          </w:rPr>
          <w:fldChar w:fldCharType="begin"/>
        </w:r>
        <w:r w:rsidRPr="00EC0A68">
          <w:rPr>
            <w:sz w:val="16"/>
            <w:szCs w:val="16"/>
          </w:rPr>
          <w:instrText>PAGE   \* MERGEFORMAT</w:instrText>
        </w:r>
        <w:r w:rsidRPr="00EC0A68">
          <w:rPr>
            <w:sz w:val="16"/>
            <w:szCs w:val="16"/>
          </w:rPr>
          <w:fldChar w:fldCharType="separate"/>
        </w:r>
        <w:r w:rsidRPr="00EC0A68">
          <w:rPr>
            <w:sz w:val="16"/>
            <w:szCs w:val="16"/>
          </w:rPr>
          <w:t>2</w:t>
        </w:r>
        <w:r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85452" w14:textId="77777777" w:rsidR="009B5629" w:rsidRDefault="009B5629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75649" behindDoc="0" locked="0" layoutInCell="1" allowOverlap="1" wp14:anchorId="5ED29B07" wp14:editId="50924138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7" name="Bildobjekt 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D79996" w14:textId="77777777" w:rsidR="00C13196" w:rsidRDefault="00C13196"/>
  </w:footnote>
  <w:footnote w:type="continuationSeparator" w:id="0">
    <w:p w14:paraId="0387A56B" w14:textId="77777777" w:rsidR="00C13196" w:rsidRDefault="00C13196">
      <w:r>
        <w:continuationSeparator/>
      </w:r>
    </w:p>
  </w:footnote>
  <w:footnote w:type="continuationNotice" w:id="1">
    <w:p w14:paraId="3DAFE1E9" w14:textId="77777777" w:rsidR="00C13196" w:rsidRDefault="00C1319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BFD82" w14:textId="77777777" w:rsidR="009B5629" w:rsidRPr="00DA65C4" w:rsidRDefault="009B5629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7697" behindDoc="0" locked="0" layoutInCell="1" allowOverlap="1" wp14:anchorId="08BE5AB9" wp14:editId="09AB237B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2" name="Textrut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C192ADA" w14:textId="77777777" w:rsidR="009B5629" w:rsidRDefault="009B5629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8BE5AB9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7" type="#_x0000_t202" style="position:absolute;left:0;text-align:left;margin-left:0;margin-top:-.05pt;width:367.5pt;height:25.5pt;z-index:2516776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5C192ADA" w14:textId="77777777" w:rsidR="009B5629" w:rsidRDefault="009B5629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5EE0B4" w14:textId="77777777" w:rsidR="009B5629" w:rsidRDefault="009B5629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6673" behindDoc="0" locked="0" layoutInCell="1" allowOverlap="1" wp14:anchorId="057CE8F9" wp14:editId="24025048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3" name="Textruta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83E7D3D" w14:textId="77777777" w:rsidR="009B5629" w:rsidRDefault="009B5629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57CE8F9" id="_x0000_t202" coordsize="21600,21600" o:spt="202" path="m,l,21600r21600,l21600,xe">
              <v:stroke joinstyle="miter"/>
              <v:path gradientshapeok="t" o:connecttype="rect"/>
            </v:shapetype>
            <v:shape id="Textruta 3" o:spid="_x0000_s1028" type="#_x0000_t202" style="position:absolute;margin-left:-13.6pt;margin-top:-5.15pt;width:367.5pt;height:25.5pt;z-index:25167667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83E7D3D" w14:textId="77777777" w:rsidR="009B5629" w:rsidRDefault="009B5629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>
      <w:rPr>
        <w:noProof/>
        <w:sz w:val="20"/>
        <w:szCs w:val="20"/>
      </w:rPr>
      <w:drawing>
        <wp:anchor distT="0" distB="0" distL="114300" distR="114300" simplePos="0" relativeHeight="251674625" behindDoc="0" locked="0" layoutInCell="1" allowOverlap="1" wp14:anchorId="07CE9A00" wp14:editId="1BF69C30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5" name="Bildobjekt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>
      <w:rPr>
        <w:sz w:val="20"/>
        <w:szCs w:val="20"/>
      </w:rPr>
      <w:t>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9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aCp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0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+98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4B35444"/>
    <w:multiLevelType w:val="hybridMultilevel"/>
    <w:tmpl w:val="92263282"/>
    <w:lvl w:ilvl="0" w:tplc="4AD4F7CC">
      <w:start w:val="20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DB166FF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E6CE73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00B2B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94AA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7C0BD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1EE1F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C2408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68854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045168E"/>
    <w:multiLevelType w:val="hybridMultilevel"/>
    <w:tmpl w:val="E7D69186"/>
    <w:lvl w:ilvl="0" w:tplc="4FB42848">
      <w:start w:val="20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B09A74A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DBC31E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4AA6B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A2CF1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D7E336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D293D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622A6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8907DB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5FAD490B"/>
    <w:multiLevelType w:val="hybridMultilevel"/>
    <w:tmpl w:val="E98C26D2"/>
    <w:lvl w:ilvl="0" w:tplc="64ACA95E">
      <w:start w:val="20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23E0974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192FBD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5BAE9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B829EB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62AE77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99A6E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77C96F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5EE11D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09532C"/>
    <w:multiLevelType w:val="hybridMultilevel"/>
    <w:tmpl w:val="93D8404C"/>
    <w:lvl w:ilvl="0" w:tplc="6EF0863A">
      <w:start w:val="20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C97071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B5A2C0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8EDD7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0017F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99616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44019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1CCF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2D65E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627711540">
    <w:abstractNumId w:val="21"/>
  </w:num>
  <w:num w:numId="2" w16cid:durableId="1441608186">
    <w:abstractNumId w:val="16"/>
  </w:num>
  <w:num w:numId="3" w16cid:durableId="724763409">
    <w:abstractNumId w:val="0"/>
  </w:num>
  <w:num w:numId="4" w16cid:durableId="1159274350">
    <w:abstractNumId w:val="7"/>
  </w:num>
  <w:num w:numId="5" w16cid:durableId="490146590">
    <w:abstractNumId w:val="19"/>
  </w:num>
  <w:num w:numId="6" w16cid:durableId="735710689">
    <w:abstractNumId w:val="2"/>
  </w:num>
  <w:num w:numId="7" w16cid:durableId="596518597">
    <w:abstractNumId w:val="13"/>
  </w:num>
  <w:num w:numId="8" w16cid:durableId="154491466">
    <w:abstractNumId w:val="10"/>
  </w:num>
  <w:num w:numId="9" w16cid:durableId="854853532">
    <w:abstractNumId w:val="1"/>
  </w:num>
  <w:num w:numId="10" w16cid:durableId="1510636651">
    <w:abstractNumId w:val="1"/>
  </w:num>
  <w:num w:numId="11" w16cid:durableId="277562774">
    <w:abstractNumId w:val="3"/>
  </w:num>
  <w:num w:numId="12" w16cid:durableId="966862758">
    <w:abstractNumId w:val="4"/>
  </w:num>
  <w:num w:numId="13" w16cid:durableId="394595121">
    <w:abstractNumId w:val="15"/>
  </w:num>
  <w:num w:numId="14" w16cid:durableId="1421221925">
    <w:abstractNumId w:val="11"/>
  </w:num>
  <w:num w:numId="15" w16cid:durableId="63987424">
    <w:abstractNumId w:val="8"/>
  </w:num>
  <w:num w:numId="16" w16cid:durableId="746852748">
    <w:abstractNumId w:val="14"/>
  </w:num>
  <w:num w:numId="17" w16cid:durableId="397938716">
    <w:abstractNumId w:val="5"/>
  </w:num>
  <w:num w:numId="18" w16cid:durableId="20400555">
    <w:abstractNumId w:val="12"/>
  </w:num>
  <w:num w:numId="19" w16cid:durableId="1601719411">
    <w:abstractNumId w:val="20"/>
  </w:num>
  <w:num w:numId="20" w16cid:durableId="1917861377">
    <w:abstractNumId w:val="17"/>
  </w:num>
  <w:num w:numId="21" w16cid:durableId="1615939093">
    <w:abstractNumId w:val="9"/>
  </w:num>
  <w:num w:numId="22" w16cid:durableId="1176192867">
    <w:abstractNumId w:val="6"/>
  </w:num>
  <w:num w:numId="23" w16cid:durableId="184065244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1A87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202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B5629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1447"/>
    <w:rsid w:val="00A92E07"/>
    <w:rsid w:val="00A95ECC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13196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3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oter" Target="footer4.xml" Id="rId18" /><Relationship Type="http://schemas.openxmlformats.org/officeDocument/2006/relationships/footer" Target="footer6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eader" Target="header3.xml" Id="rId17" /><Relationship Type="http://schemas.openxmlformats.org/officeDocument/2006/relationships/footer" Target="footer3.xml" Id="rId16" /><Relationship Type="http://schemas.openxmlformats.org/officeDocument/2006/relationships/header" Target="header4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theme" Target="theme/theme1.xml" Id="rId23" /><Relationship Type="http://schemas.openxmlformats.org/officeDocument/2006/relationships/footnotes" Target="footnotes.xml" Id="rId10" /><Relationship Type="http://schemas.openxmlformats.org/officeDocument/2006/relationships/footer" Target="footer5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fontTable" Target="fontTable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4</TotalTime>
  <Pages>3</Pages>
  <Words>371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2334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Intubation - checklista Neonatal</dc:title>
  <dc:subject/>
  <dc:creator>patrik.jens.johansson@vgregion.se</dc:creator>
  <keywords/>
  <lastModifiedBy>Elisabet Mattsson</lastModifiedBy>
  <revision>5</revision>
  <lastPrinted>2016-03-31T10:56:00.0000000Z</lastPrinted>
  <dcterms:created xsi:type="dcterms:W3CDTF">2022-05-16T03:55:00.0000000Z</dcterms:created>
  <dcterms:modified xsi:type="dcterms:W3CDTF">2024-04-04T10:18:00.0000000Z</dcterms:modified>
</coreProperties>
</file>