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3ED8B6" w14:textId="77777777" w:rsidR="00CD0956" w:rsidRDefault="00CD0956" w:rsidP="00CD0956"/>
    <w:p w14:paraId="460C9D33" w14:textId="77777777" w:rsidR="00CD0956" w:rsidRDefault="00CD0956" w:rsidP="00CD0956"/>
    <w:p w14:paraId="6CF79A9F" w14:textId="77777777" w:rsidR="00CD0956" w:rsidRDefault="00CD0956" w:rsidP="00CD0956">
      <w:pPr>
        <w:tabs>
          <w:tab w:val="left" w:pos="4590"/>
        </w:tabs>
      </w:pPr>
      <w:r>
        <w:tab/>
      </w:r>
    </w:p>
    <w:p w14:paraId="71F3B195" w14:textId="77777777" w:rsidR="00CD0956" w:rsidRDefault="00CD0956" w:rsidP="00CD0956">
      <w:r>
        <w:rPr>
          <w:noProof/>
        </w:rPr>
        <mc:AlternateContent>
          <mc:Choice Requires="wps">
            <w:drawing>
              <wp:anchor distT="0" distB="0" distL="114300" distR="114300" simplePos="0" relativeHeight="251658240" behindDoc="0" locked="0" layoutInCell="1" allowOverlap="1" wp14:anchorId="20932386" wp14:editId="47C689A5">
                <wp:simplePos x="0" y="0"/>
                <wp:positionH relativeFrom="column">
                  <wp:posOffset>6518275</wp:posOffset>
                </wp:positionH>
                <wp:positionV relativeFrom="paragraph">
                  <wp:posOffset>78740</wp:posOffset>
                </wp:positionV>
                <wp:extent cx="1244600" cy="222885"/>
                <wp:effectExtent l="0" t="0" r="0" b="0"/>
                <wp:wrapNone/>
                <wp:docPr id="7"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4600" cy="222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627511" w14:textId="77777777" w:rsidR="00CD0956" w:rsidRPr="003D37FD" w:rsidRDefault="00CD0956" w:rsidP="00CD0956">
                            <w:pPr>
                              <w:rPr>
                                <w:rFonts w:ascii="Arial" w:hAnsi="Arial" w:cs="Arial"/>
                                <w:color w:val="FFFFFF"/>
                                <w:sz w:val="18"/>
                                <w:szCs w:val="18"/>
                              </w:rPr>
                            </w:pPr>
                            <w:r w:rsidRPr="003D37FD">
                              <w:rPr>
                                <w:rFonts w:ascii="Arial" w:hAnsi="Arial" w:cs="Arial"/>
                                <w:color w:val="FFFFFF"/>
                                <w:sz w:val="18"/>
                                <w:szCs w:val="18"/>
                              </w:rPr>
                              <w:t xml:space="preserve">Dok.ID: </w:t>
                            </w:r>
                            <w:r w:rsidRPr="003D37FD">
                              <w:rPr>
                                <w:rFonts w:ascii="Arial" w:hAnsi="Arial" w:cs="Arial"/>
                                <w:color w:val="FFFFFF"/>
                                <w:sz w:val="18"/>
                                <w:szCs w:val="18"/>
                              </w:rPr>
                              <w:fldChar w:fldCharType="begin"/>
                            </w:r>
                            <w:r w:rsidRPr="003D37FD">
                              <w:rPr>
                                <w:rFonts w:ascii="Arial" w:hAnsi="Arial" w:cs="Arial"/>
                                <w:color w:val="FFFFFF"/>
                                <w:sz w:val="18"/>
                                <w:szCs w:val="18"/>
                              </w:rPr>
                              <w:instrText xml:space="preserve"> DOCPROPERTY  PubID  \* MERGEFORMAT </w:instrText>
                            </w:r>
                            <w:r w:rsidRPr="003D37FD">
                              <w:rPr>
                                <w:rFonts w:ascii="Arial" w:hAnsi="Arial" w:cs="Arial"/>
                                <w:color w:val="FFFFFF"/>
                                <w:sz w:val="18"/>
                                <w:szCs w:val="18"/>
                              </w:rPr>
                              <w:fldChar w:fldCharType="separate"/>
                            </w:r>
                            <w:r w:rsidRPr="003D37FD">
                              <w:rPr>
                                <w:rFonts w:ascii="Arial" w:hAnsi="Arial" w:cs="Arial"/>
                                <w:color w:val="FFFFFF"/>
                                <w:sz w:val="18"/>
                                <w:szCs w:val="18"/>
                              </w:rPr>
                              <w:t>Dokumentid</w:t>
                            </w:r>
                            <w:r w:rsidRPr="003D37FD">
                              <w:rPr>
                                <w:rFonts w:ascii="Arial" w:hAnsi="Arial" w:cs="Arial"/>
                                <w:color w:val="FFFFFF"/>
                                <w:sz w:val="18"/>
                                <w:szCs w:val="18"/>
                              </w:rPr>
                              <w:fldChar w:fldCharType="end"/>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20932386" id="_x0000_t202" coordsize="21600,21600" o:spt="202" path="m,l,21600r21600,l21600,xe">
                <v:stroke joinstyle="miter"/>
                <v:path gradientshapeok="t" o:connecttype="rect"/>
              </v:shapetype>
              <v:shape id="Textruta 2" o:spid="_x0000_s1026" type="#_x0000_t202" style="position:absolute;left:0;text-align:left;margin-left:513.25pt;margin-top:6.2pt;width:98pt;height:17.55pt;z-index:25165824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" filled="f" stroked="f">
                <v:textbox style="mso-fit-shape-to-text:t">
                  <w:txbxContent>
                    <w:p w14:paraId="47627511" w14:textId="77777777" w:rsidR="00CD0956" w:rsidRPr="003D37FD" w:rsidRDefault="00CD0956" w:rsidP="00CD0956">
                      <w:pPr>
                        <w:rPr>
                          <w:rFonts w:ascii="Arial" w:hAnsi="Arial" w:cs="Arial"/>
                          <w:color w:val="FFFFFF"/>
                          <w:sz w:val="18"/>
                          <w:szCs w:val="18"/>
                        </w:rPr>
                      </w:pPr>
                      <w:r w:rsidRPr="003D37FD">
                        <w:rPr>
                          <w:rFonts w:ascii="Arial" w:hAnsi="Arial" w:cs="Arial"/>
                          <w:color w:val="FFFFFF"/>
                          <w:sz w:val="18"/>
                          <w:szCs w:val="18"/>
                        </w:rPr>
                        <w:t xml:space="preserve">Dok.ID: </w:t>
                      </w:r>
                      <w:r w:rsidRPr="003D37FD">
                        <w:rPr>
                          <w:rFonts w:ascii="Arial" w:hAnsi="Arial" w:cs="Arial"/>
                          <w:color w:val="FFFFFF"/>
                          <w:sz w:val="18"/>
                          <w:szCs w:val="18"/>
                        </w:rPr>
                        <w:fldChar w:fldCharType="begin"/>
                      </w:r>
                      <w:r w:rsidRPr="003D37FD">
                        <w:rPr>
                          <w:rFonts w:ascii="Arial" w:hAnsi="Arial" w:cs="Arial"/>
                          <w:color w:val="FFFFFF"/>
                          <w:sz w:val="18"/>
                          <w:szCs w:val="18"/>
                        </w:rPr>
                        <w:instrText xml:space="preserve"> DOCPROPERTY  PubID  \* MERGEFORMAT </w:instrText>
                      </w:r>
                      <w:r w:rsidRPr="003D37FD">
                        <w:rPr>
                          <w:rFonts w:ascii="Arial" w:hAnsi="Arial" w:cs="Arial"/>
                          <w:color w:val="FFFFFF"/>
                          <w:sz w:val="18"/>
                          <w:szCs w:val="18"/>
                        </w:rPr>
                        <w:fldChar w:fldCharType="separate"/>
                      </w:r>
                      <w:r w:rsidRPr="003D37FD">
                        <w:rPr>
                          <w:rFonts w:ascii="Arial" w:hAnsi="Arial" w:cs="Arial"/>
                          <w:color w:val="FFFFFF"/>
                          <w:sz w:val="18"/>
                          <w:szCs w:val="18"/>
                        </w:rPr>
                        <w:t>Dokumentid</w:t>
                      </w:r>
                      <w:r w:rsidRPr="003D37FD">
                        <w:rPr>
                          <w:rFonts w:ascii="Arial" w:hAnsi="Arial" w:cs="Arial"/>
                          <w:color w:val="FFFFFF"/>
                          <w:sz w:val="18"/>
                          <w:szCs w:val="18"/>
                        </w:rPr>
                        <w:fldChar w:fldCharType="end"/>
                      </w:r>
                    </w:p>
                  </w:txbxContent>
                </v:textbox>
              </v:shape>
            </w:pict>
          </mc:Fallback>
        </mc:AlternateContent>
      </w:r>
    </w:p>
    <w:tbl>
      <w:tblPr>
        <w:tblW w:w="9039" w:type="dxa"/>
        <w:tblLayout w:type="fixed"/>
        <w:tblLook w:val="01E0" w:firstRow="1" w:lastRow="1" w:firstColumn="1" w:lastColumn="1" w:noHBand="0" w:noVBand="0"/>
      </w:tblPr>
      <w:tblGrid>
        <w:gridCol w:w="9039"/>
      </w:tblGrid>
      <w:tr w:rsidR="00CD0956" w14:paraId="22DDB47F" w14:textId="77777777" w:rsidTr="00AC59C6">
        <w:trPr>
          <w:cantSplit/>
          <w:trHeight w:val="570"/>
        </w:trPr>
        <w:tc>
          <w:tcPr>
            <w:tcW w:w="9039" w:type="dxa"/>
            <w:tcBorders>
              <w:bottom w:val="single" w:sz="8" w:space="0" w:color="auto"/>
            </w:tcBorders>
            <w:tcMar>
              <w:left w:w="0" w:type="dxa"/>
              <w:right w:w="0" w:type="dxa"/>
            </w:tcMar>
            <w:vAlign w:val="bottom"/>
          </w:tcPr>
          <w:p w14:paraId="2CF089A8" w14:textId="77777777" w:rsidR="00CD0956" w:rsidRPr="00CE749C" w:rsidRDefault="00CD0956" w:rsidP="006C6D9B">
            <w:pPr>
              <w:pStyle w:val="Rubrik1"/>
            </w:pPr>
            <w:bookmarkStart w:id="0" w:name="_1314629194"/>
            <w:bookmarkStart w:id="1" w:name="Rubrik"/>
            <w:bookmarkEnd w:id="0"/>
            <w:bookmarkEnd w:id="1"/>
            <w:r w:rsidRPr="00EB4AFD">
              <w:t xml:space="preserve">Gastrit, </w:t>
            </w:r>
            <w:r w:rsidRPr="006C6D9B">
              <w:t>gastoesofageal</w:t>
            </w:r>
            <w:r w:rsidRPr="00EB4AFD">
              <w:t xml:space="preserve"> </w:t>
            </w:r>
            <w:r w:rsidRPr="007B1534">
              <w:t>reflux</w:t>
            </w:r>
            <w:r w:rsidRPr="00EB4AFD">
              <w:t xml:space="preserve"> och syrasekretionshämmande behandling till barn och ungdomar - utredningskrav före ev. gastroskopi.</w:t>
            </w:r>
          </w:p>
        </w:tc>
      </w:tr>
    </w:tbl>
    <w:p w14:paraId="2E622409" w14:textId="77777777" w:rsidR="00CD0956" w:rsidRDefault="00CD0956" w:rsidP="00CD0956">
      <w:pPr>
        <w:pStyle w:val="Rubrik1"/>
      </w:pPr>
    </w:p>
    <w:p w14:paraId="060D3415" w14:textId="77777777" w:rsidR="00CD0956" w:rsidRPr="00CE749C" w:rsidRDefault="00CD0956" w:rsidP="00D6690F">
      <w:pPr>
        <w:pStyle w:val="Rubrik2"/>
      </w:pPr>
      <w:r w:rsidRPr="00D6690F">
        <w:t>Bakgrund</w:t>
      </w:r>
      <w:r>
        <w:t>:</w:t>
      </w:r>
    </w:p>
    <w:p w14:paraId="4393AFB1" w14:textId="77777777" w:rsidR="00CD0956" w:rsidRDefault="00CD0956" w:rsidP="00CD0956">
      <w:r>
        <w:t>GER uppträder dagligen hos de flesta människor i alla åldrar som ett normalfysiologiskt fenomen och ger oftast inte upphov till större besvär. Ibland kan dock de sura uppstötningarna och kräkningarna vara så framträdande att livskvaliteten försämras. I sällsynta fall kan GER orsaka allvarliga komplikationer som esofagit och lungsjukdom. Barn och ungdomar med underbehandlad sårig (erosiv) esofagit har förmodligen en något ökad risk för att drabbas av striktur och cancer i matstrupen i vuxen ålder.</w:t>
      </w:r>
    </w:p>
    <w:p w14:paraId="13C7FDA2" w14:textId="77777777" w:rsidR="00CD0956" w:rsidRDefault="00CD0956" w:rsidP="00CD0956">
      <w:r>
        <w:t>Under de första levnadsåren yttrar sig GER oftast som kräkningar. De flesta spädbarn kräks dagligen under första levnadshalvåret. Orsaken till att spädbarn har en ökad benägenhet till GER torde till största delen förklaras av den vätskevolymsbelastning som magtarmkanalen utsätts för. I en del fall orsakas kräkningar under spädbarnåret av en komjölksallergi och i sällsynta fall kan de uppträda som en följd av medfödda eller tidigt förvärvade anatomiska avvikelser i övre mag-tarmkanalen. Kräkningsbenägenheten har hos de flesta barn försvunnit före två års ålder men återkommer ofta under de följande åren i samband med infektioner.</w:t>
      </w:r>
    </w:p>
    <w:p w14:paraId="7A59EBA4" w14:textId="77777777" w:rsidR="00CD0956" w:rsidRDefault="00CD0956" w:rsidP="00CD0956">
      <w:r>
        <w:t>GERD yttrar sig hos äldre barn och ungdomar, oftast som sura uppstötningar och bröstbränna. Symptomen är vanliga och oftast spontant övergående. Endast sällan ger GER upphov till komplikationer från matstrupe eller luftvägar.</w:t>
      </w:r>
    </w:p>
    <w:p w14:paraId="66B1F0D5" w14:textId="77777777" w:rsidR="00CD0956" w:rsidRDefault="00CD0956" w:rsidP="00CD0956"/>
    <w:p w14:paraId="5370F7C4" w14:textId="77777777" w:rsidR="00CD0956" w:rsidRPr="000A2891" w:rsidRDefault="00CD0956" w:rsidP="007B1534">
      <w:pPr>
        <w:pStyle w:val="Rubrik2"/>
      </w:pPr>
      <w:r w:rsidRPr="000A2891">
        <w:t>Definition:</w:t>
      </w:r>
    </w:p>
    <w:p w14:paraId="2FDDF29F" w14:textId="77777777" w:rsidR="00CD0956" w:rsidRDefault="00CD0956" w:rsidP="00CD0956">
      <w:r w:rsidRPr="00EB4AFD">
        <w:t>Gastroesofageal reflux (GER) definieras som passage av magsäcksinnehåll upp i matstrupen. Tillståndet benämns gastroesofageal refluxsjukdom (GERD) om återflödet ger upphov till besvärande symptom (symptomatisk GERD) eller påvisbara komplikationer från matstrupe, munhåla eller luftvägar (komplicerad GERD).</w:t>
      </w:r>
    </w:p>
    <w:p w14:paraId="70B17E1F" w14:textId="77777777" w:rsidR="00CD0956" w:rsidRPr="00991983" w:rsidRDefault="00CD0956" w:rsidP="00CD0956"/>
    <w:p w14:paraId="64406C96" w14:textId="77777777" w:rsidR="00CD0956" w:rsidRPr="00CE749C" w:rsidRDefault="00CD0956" w:rsidP="007B1534">
      <w:pPr>
        <w:pStyle w:val="Rubrik2"/>
      </w:pPr>
      <w:r w:rsidRPr="007B1534">
        <w:t>Sammanfattning</w:t>
      </w:r>
      <w:r w:rsidRPr="00CE749C">
        <w:t>/syfte</w:t>
      </w:r>
      <w:r>
        <w:t>:</w:t>
      </w:r>
    </w:p>
    <w:p w14:paraId="1692A41D" w14:textId="77777777" w:rsidR="00CD0956" w:rsidRDefault="00CD0956" w:rsidP="00CD0956"/>
    <w:p w14:paraId="12AEBC69" w14:textId="77777777" w:rsidR="00CD0956" w:rsidRPr="00991983" w:rsidRDefault="00CD0956" w:rsidP="00CD0956">
      <w:r>
        <w:t>Rutin för utredning skall följas enligt nedan.</w:t>
      </w:r>
    </w:p>
    <w:p w14:paraId="547ED3BF" w14:textId="77777777" w:rsidR="00CD0956" w:rsidRPr="00CE749C" w:rsidRDefault="00CD0956" w:rsidP="005E411F">
      <w:pPr>
        <w:pStyle w:val="Rubrik2"/>
      </w:pPr>
      <w:r w:rsidRPr="005E411F">
        <w:t>Åtgärder</w:t>
      </w:r>
      <w:r>
        <w:t>:</w:t>
      </w:r>
    </w:p>
    <w:p w14:paraId="208E2ACB" w14:textId="77777777" w:rsidR="00CD0956" w:rsidRPr="00EB4AFD" w:rsidRDefault="00CD0956" w:rsidP="00974C66">
      <w:pPr>
        <w:pStyle w:val="Rubrik3"/>
      </w:pPr>
      <w:r w:rsidRPr="00974C66">
        <w:t>Utredning</w:t>
      </w:r>
    </w:p>
    <w:p w14:paraId="090C7083" w14:textId="77777777" w:rsidR="00CD0956" w:rsidRDefault="00CD0956" w:rsidP="00DA1218">
      <w:pPr>
        <w:pStyle w:val="Rubrik3"/>
      </w:pPr>
      <w:r w:rsidRPr="000A2891">
        <w:t>Anamnes</w:t>
      </w:r>
      <w:r>
        <w:t>:</w:t>
      </w:r>
    </w:p>
    <w:p w14:paraId="3D44FEFF" w14:textId="77777777" w:rsidR="00CD0956" w:rsidRDefault="00CD0956" w:rsidP="00CD0956">
      <w:pPr>
        <w:pStyle w:val="Liststycke"/>
        <w:numPr>
          <w:ilvl w:val="0"/>
          <w:numId w:val="20"/>
        </w:numPr>
        <w:spacing w:after="0" w:line="240" w:lineRule="auto"/>
        <w:ind w:right="0"/>
      </w:pPr>
      <w:r w:rsidRPr="00EB4AFD">
        <w:t>Ålder vid debut av kräkningar?</w:t>
      </w:r>
    </w:p>
    <w:p w14:paraId="1AF75953" w14:textId="77777777" w:rsidR="00CD0956" w:rsidRDefault="00CD0956" w:rsidP="00CD0956">
      <w:pPr>
        <w:pStyle w:val="Liststycke"/>
        <w:numPr>
          <w:ilvl w:val="0"/>
          <w:numId w:val="20"/>
        </w:numPr>
        <w:spacing w:after="0" w:line="240" w:lineRule="auto"/>
        <w:ind w:right="0"/>
      </w:pPr>
      <w:r w:rsidRPr="00EB4AFD">
        <w:t>Vid medfödda intestinala passagehinder uppträder oftast kräkningar redan vid stegrande födointag under de första levnadsdygnen. Kräkningar orsakade av förvärvad pylorusstenos uppträder oftast vid en dryg månads ålder. Hos friska spädbarn är kräkningarna oftast som frekventast kring 3 mån ålder. De flesta</w:t>
      </w:r>
      <w:r>
        <w:t xml:space="preserve"> friska småbarn har vuxit ifrån </w:t>
      </w:r>
      <w:r w:rsidRPr="00EB4AFD">
        <w:t>sin kräkbenägenhet vid 18 mån ålder.</w:t>
      </w:r>
    </w:p>
    <w:p w14:paraId="1E2A9315" w14:textId="77777777" w:rsidR="00CD0956" w:rsidRDefault="00CD0956" w:rsidP="00CD0956">
      <w:pPr>
        <w:pStyle w:val="Liststycke"/>
        <w:numPr>
          <w:ilvl w:val="0"/>
          <w:numId w:val="20"/>
        </w:numPr>
        <w:spacing w:after="0" w:line="240" w:lineRule="auto"/>
        <w:ind w:right="0"/>
      </w:pPr>
      <w:r w:rsidRPr="000A2891">
        <w:t>Hereditet för GERD, mag-tarmsjukdom eller atopi?</w:t>
      </w:r>
    </w:p>
    <w:p w14:paraId="62593C82" w14:textId="77777777" w:rsidR="00CD0956" w:rsidRDefault="00CD0956" w:rsidP="00CD0956">
      <w:pPr>
        <w:pStyle w:val="Liststycke"/>
        <w:numPr>
          <w:ilvl w:val="0"/>
          <w:numId w:val="20"/>
        </w:numPr>
        <w:spacing w:after="0" w:line="240" w:lineRule="auto"/>
        <w:ind w:right="0"/>
      </w:pPr>
      <w:r w:rsidRPr="00EB4AFD">
        <w:t>Symptom från övriga delar av magtarmkanalen?</w:t>
      </w:r>
    </w:p>
    <w:p w14:paraId="147323B1" w14:textId="77777777" w:rsidR="00CD0956" w:rsidRDefault="00CD0956" w:rsidP="00CD0956">
      <w:pPr>
        <w:pStyle w:val="Liststycke"/>
        <w:numPr>
          <w:ilvl w:val="0"/>
          <w:numId w:val="20"/>
        </w:numPr>
        <w:spacing w:after="0" w:line="240" w:lineRule="auto"/>
        <w:ind w:right="0"/>
      </w:pPr>
      <w:r w:rsidRPr="00EB4AFD">
        <w:t>Symptom från luftvägarna?</w:t>
      </w:r>
    </w:p>
    <w:p w14:paraId="202CF653" w14:textId="77777777" w:rsidR="00CD0956" w:rsidRPr="000A2891" w:rsidRDefault="00CD0956" w:rsidP="00CD0956">
      <w:pPr>
        <w:pStyle w:val="Liststycke"/>
        <w:numPr>
          <w:ilvl w:val="0"/>
          <w:numId w:val="20"/>
        </w:numPr>
        <w:spacing w:after="0" w:line="240" w:lineRule="auto"/>
        <w:ind w:right="0"/>
        <w:rPr>
          <w:b/>
        </w:rPr>
      </w:pPr>
      <w:r w:rsidRPr="00EB4AFD">
        <w:t>Kostanamnes?</w:t>
      </w:r>
    </w:p>
    <w:p w14:paraId="77F28A64" w14:textId="77777777" w:rsidR="00CD0956" w:rsidRDefault="00CD0956" w:rsidP="00CD0956"/>
    <w:p w14:paraId="2EB42008" w14:textId="77777777" w:rsidR="00CD0956" w:rsidRDefault="00CD0956" w:rsidP="00974C66">
      <w:pPr>
        <w:pStyle w:val="Rubrik3"/>
      </w:pPr>
      <w:r w:rsidRPr="000A2891">
        <w:t>Kroppsundersökning</w:t>
      </w:r>
      <w:r>
        <w:t>:</w:t>
      </w:r>
    </w:p>
    <w:p w14:paraId="4F3D9691" w14:textId="77777777" w:rsidR="00CD0956" w:rsidRDefault="00CD0956" w:rsidP="00CD0956">
      <w:pPr>
        <w:pStyle w:val="Liststycke"/>
        <w:numPr>
          <w:ilvl w:val="0"/>
          <w:numId w:val="21"/>
        </w:numPr>
        <w:spacing w:after="0" w:line="240" w:lineRule="auto"/>
        <w:ind w:right="0"/>
      </w:pPr>
      <w:r w:rsidRPr="00EB4AFD">
        <w:t>Längd/viktkurva</w:t>
      </w:r>
    </w:p>
    <w:p w14:paraId="08C61358" w14:textId="77777777" w:rsidR="00CD0956" w:rsidRDefault="00CD0956" w:rsidP="00CD0956">
      <w:pPr>
        <w:pStyle w:val="Liststycke"/>
        <w:numPr>
          <w:ilvl w:val="0"/>
          <w:numId w:val="21"/>
        </w:numPr>
        <w:spacing w:after="0" w:line="240" w:lineRule="auto"/>
        <w:ind w:right="0"/>
      </w:pPr>
      <w:r w:rsidRPr="00EB4AFD">
        <w:t>Munhåla (frätskador på emalj)</w:t>
      </w:r>
    </w:p>
    <w:p w14:paraId="31E0C234" w14:textId="77777777" w:rsidR="00CD0956" w:rsidRDefault="00CD0956" w:rsidP="00CD0956">
      <w:pPr>
        <w:pStyle w:val="Liststycke"/>
        <w:numPr>
          <w:ilvl w:val="0"/>
          <w:numId w:val="21"/>
        </w:numPr>
        <w:spacing w:after="0" w:line="240" w:lineRule="auto"/>
        <w:ind w:right="0"/>
      </w:pPr>
      <w:r w:rsidRPr="00EB4AFD">
        <w:t>Lungor (obstruktivitet)</w:t>
      </w:r>
    </w:p>
    <w:p w14:paraId="16871751" w14:textId="77777777" w:rsidR="00CD0956" w:rsidRDefault="00CD0956" w:rsidP="00CD0956">
      <w:pPr>
        <w:pStyle w:val="Liststycke"/>
        <w:numPr>
          <w:ilvl w:val="0"/>
          <w:numId w:val="21"/>
        </w:numPr>
        <w:spacing w:after="0" w:line="240" w:lineRule="auto"/>
        <w:ind w:right="0"/>
      </w:pPr>
      <w:r w:rsidRPr="00EB4AFD">
        <w:t>Buk</w:t>
      </w:r>
    </w:p>
    <w:p w14:paraId="57962A68" w14:textId="77777777" w:rsidR="00CD0956" w:rsidRDefault="00CD0956" w:rsidP="00CD0956">
      <w:pPr>
        <w:pStyle w:val="Liststycke"/>
        <w:numPr>
          <w:ilvl w:val="0"/>
          <w:numId w:val="21"/>
        </w:numPr>
        <w:spacing w:after="0" w:line="240" w:lineRule="auto"/>
        <w:ind w:right="0"/>
      </w:pPr>
      <w:r w:rsidRPr="00EB4AFD">
        <w:t>Hud (Eksem)</w:t>
      </w:r>
    </w:p>
    <w:p w14:paraId="36E5C986" w14:textId="77777777" w:rsidR="00CD0956" w:rsidRPr="000A2891" w:rsidRDefault="00CD0956" w:rsidP="00CD0956">
      <w:pPr>
        <w:pStyle w:val="Liststycke"/>
        <w:numPr>
          <w:ilvl w:val="0"/>
          <w:numId w:val="21"/>
        </w:numPr>
        <w:spacing w:after="0" w:line="240" w:lineRule="auto"/>
        <w:ind w:right="0"/>
        <w:rPr>
          <w:b/>
        </w:rPr>
      </w:pPr>
      <w:r w:rsidRPr="00EB4AFD">
        <w:t>Neurologstatus (fokalt neurologiskt bortfall)</w:t>
      </w:r>
    </w:p>
    <w:p w14:paraId="2870E92E" w14:textId="77777777" w:rsidR="00CD0956" w:rsidRDefault="00CD0956" w:rsidP="00CD0956"/>
    <w:p w14:paraId="0EAE58D7" w14:textId="77777777" w:rsidR="00CD0956" w:rsidRPr="000A2891" w:rsidRDefault="00CD0956" w:rsidP="00974C66">
      <w:pPr>
        <w:pStyle w:val="Rubrik3"/>
      </w:pPr>
      <w:r w:rsidRPr="000A2891">
        <w:t>Prover</w:t>
      </w:r>
      <w:r>
        <w:t>:</w:t>
      </w:r>
    </w:p>
    <w:p w14:paraId="5192DC63" w14:textId="77777777" w:rsidR="00CD0956" w:rsidRPr="00733D01" w:rsidRDefault="00CD0956" w:rsidP="00CD0956">
      <w:r w:rsidRPr="00733D01">
        <w:t xml:space="preserve">Spädbarn: </w:t>
      </w:r>
    </w:p>
    <w:p w14:paraId="0A1DA938" w14:textId="77777777" w:rsidR="00CD0956" w:rsidRPr="000A2891" w:rsidRDefault="00CD0956" w:rsidP="00CD0956">
      <w:pPr>
        <w:pStyle w:val="Liststycke"/>
        <w:numPr>
          <w:ilvl w:val="0"/>
          <w:numId w:val="22"/>
        </w:numPr>
        <w:spacing w:after="0" w:line="240" w:lineRule="auto"/>
        <w:ind w:right="0"/>
        <w:rPr>
          <w:b/>
        </w:rPr>
      </w:pPr>
      <w:r w:rsidRPr="00EB4AFD">
        <w:lastRenderedPageBreak/>
        <w:t>Blodstatus med diff, Crp, Na, K, Krea, Bil, ALAT, ASAT, Syra-bas, P-Glc. U-sticka. Ev. metabol utredning. Ev. RAST IgE födoämne (mjölkprotein vanligast).</w:t>
      </w:r>
    </w:p>
    <w:p w14:paraId="2EF1885C" w14:textId="77777777" w:rsidR="00CD0956" w:rsidRPr="000A2891" w:rsidRDefault="00CD0956" w:rsidP="00CD0956">
      <w:pPr>
        <w:pStyle w:val="Liststycke"/>
        <w:rPr>
          <w:b/>
        </w:rPr>
      </w:pPr>
    </w:p>
    <w:p w14:paraId="0309020C" w14:textId="77777777" w:rsidR="00CD0956" w:rsidRPr="00733D01" w:rsidRDefault="00CD0956" w:rsidP="00CD0956">
      <w:r w:rsidRPr="00733D01">
        <w:t>Äldre barn och ungdomar:</w:t>
      </w:r>
    </w:p>
    <w:p w14:paraId="0BA04AEC" w14:textId="77777777" w:rsidR="00CD0956" w:rsidRPr="000A2891" w:rsidRDefault="00CD0956" w:rsidP="00CD0956">
      <w:pPr>
        <w:pStyle w:val="Liststycke"/>
        <w:numPr>
          <w:ilvl w:val="0"/>
          <w:numId w:val="22"/>
        </w:numPr>
        <w:spacing w:after="0" w:line="240" w:lineRule="auto"/>
        <w:ind w:right="0"/>
        <w:rPr>
          <w:b/>
        </w:rPr>
      </w:pPr>
      <w:r w:rsidRPr="00EB4AFD">
        <w:t>Blodstatus med diff, Crp, Na, K, Krea, Bil, ALAT, ASAT, P-Amylas, P-Glc. U-stic</w:t>
      </w:r>
      <w:r>
        <w:t>ka. Transgltaminas IgA. Ev. HP-Ag i faeces.</w:t>
      </w:r>
    </w:p>
    <w:p w14:paraId="1F66FAEF" w14:textId="77777777" w:rsidR="00CD0956" w:rsidRPr="000A2891" w:rsidRDefault="00CD0956" w:rsidP="00CD0956">
      <w:pPr>
        <w:pStyle w:val="Liststycke"/>
        <w:rPr>
          <w:b/>
        </w:rPr>
      </w:pPr>
    </w:p>
    <w:p w14:paraId="4CB559F6" w14:textId="77777777" w:rsidR="00CD0956" w:rsidRPr="000A2891" w:rsidRDefault="00CD0956" w:rsidP="00974C66">
      <w:pPr>
        <w:pStyle w:val="Rubrik3"/>
      </w:pPr>
      <w:r w:rsidRPr="000A2891">
        <w:t>Undersökningar:</w:t>
      </w:r>
    </w:p>
    <w:p w14:paraId="64491755" w14:textId="77777777" w:rsidR="00CD0956" w:rsidRPr="000A2891" w:rsidRDefault="00CD0956" w:rsidP="00CD0956">
      <w:pPr>
        <w:pStyle w:val="Liststycke"/>
        <w:numPr>
          <w:ilvl w:val="0"/>
          <w:numId w:val="22"/>
        </w:numPr>
        <w:spacing w:after="0" w:line="240" w:lineRule="auto"/>
        <w:ind w:right="0"/>
        <w:rPr>
          <w:b/>
        </w:rPr>
      </w:pPr>
      <w:r w:rsidRPr="00EB4AFD">
        <w:t>24-timmars esofageal pH-mätning: Kan användas för att påvisa förekomst av GER vid oklar anamnes eller för att utvärdera behandlingseffekten av syrahämmande medicinering eller för att säkerställa tidssamband mellan sur reflux och symptom (ex skrikighet, apné).</w:t>
      </w:r>
    </w:p>
    <w:p w14:paraId="6310FBAE" w14:textId="77777777" w:rsidR="00CD0956" w:rsidRPr="000A2891" w:rsidRDefault="00CD0956" w:rsidP="00CD0956">
      <w:pPr>
        <w:pStyle w:val="Liststycke"/>
        <w:numPr>
          <w:ilvl w:val="0"/>
          <w:numId w:val="22"/>
        </w:numPr>
        <w:spacing w:after="0" w:line="240" w:lineRule="auto"/>
        <w:ind w:right="0"/>
        <w:rPr>
          <w:b/>
        </w:rPr>
      </w:pPr>
      <w:r w:rsidRPr="00EB4AFD">
        <w:t>Övre passageröntgen: Skall utföras vid misstanke om medfödda (ex ringformad pankreas och malrotation) eller förvärvade (pylorustenos) anatomiska avvikelser i övre magtarmkanalen som förklaring till GERD. Metoden kan även användas för att diagnostisera större hiatusbråck och esofagusstriktur hos äldre barn.</w:t>
      </w:r>
    </w:p>
    <w:p w14:paraId="1D944051" w14:textId="77777777" w:rsidR="00CD0956" w:rsidRDefault="00CD0956" w:rsidP="00CD0956"/>
    <w:p w14:paraId="5B7431CD" w14:textId="77777777" w:rsidR="00CD0956" w:rsidRDefault="00CD0956" w:rsidP="00CD0956"/>
    <w:p w14:paraId="13A75F2A" w14:textId="77777777" w:rsidR="00CD0956" w:rsidRDefault="00CD0956" w:rsidP="00CD0956"/>
    <w:p w14:paraId="16FA91FF" w14:textId="77777777" w:rsidR="00CD0956" w:rsidRDefault="00CD0956" w:rsidP="00CD0956"/>
    <w:p w14:paraId="25BF9EE8" w14:textId="77777777" w:rsidR="00CD0956" w:rsidRDefault="00CD0956" w:rsidP="00CD0956"/>
    <w:p w14:paraId="433FF7C2" w14:textId="77777777" w:rsidR="00CD0956" w:rsidRPr="000A2891" w:rsidRDefault="00CD0956" w:rsidP="00974C66">
      <w:pPr>
        <w:pStyle w:val="Rubrik3"/>
      </w:pPr>
      <w:r w:rsidRPr="000A2891">
        <w:t xml:space="preserve">Syrasekretionshämmartest: </w:t>
      </w:r>
    </w:p>
    <w:p w14:paraId="0810A047" w14:textId="77777777" w:rsidR="00CD0956" w:rsidRPr="000A2891" w:rsidRDefault="00CD0956" w:rsidP="00CD0956">
      <w:pPr>
        <w:pStyle w:val="Liststycke"/>
        <w:numPr>
          <w:ilvl w:val="0"/>
          <w:numId w:val="23"/>
        </w:numPr>
        <w:spacing w:after="0" w:line="240" w:lineRule="auto"/>
        <w:ind w:right="0"/>
        <w:rPr>
          <w:b/>
        </w:rPr>
      </w:pPr>
      <w:r w:rsidRPr="00EB4AFD">
        <w:t xml:space="preserve">I form av två till fyra veckors daglig medicinering med syrasekretionshämmande läkemedel (SSH). Det saknas studier på barn och ungdomar men man kan anta att testet med tillfredsställande sensitivitet går att tillämpa på äldre barn (&gt; 8 år). Enligt internationella experter anses testet inte kunna rekommenderas för yngre barn </w:t>
      </w:r>
      <w:proofErr w:type="gramStart"/>
      <w:r w:rsidRPr="00EB4AFD">
        <w:t>(&lt; 8</w:t>
      </w:r>
      <w:proofErr w:type="gramEnd"/>
      <w:r w:rsidRPr="00EB4AFD">
        <w:t xml:space="preserve"> år).</w:t>
      </w:r>
    </w:p>
    <w:p w14:paraId="00E16C42" w14:textId="77777777" w:rsidR="00CD0956" w:rsidRPr="000A2891" w:rsidRDefault="00CD0956" w:rsidP="00CD0956">
      <w:pPr>
        <w:pStyle w:val="Liststycke"/>
        <w:rPr>
          <w:b/>
        </w:rPr>
      </w:pPr>
    </w:p>
    <w:p w14:paraId="6302D6BF" w14:textId="77777777" w:rsidR="00CD0956" w:rsidRPr="000A2891" w:rsidRDefault="00CD0956" w:rsidP="00974C66">
      <w:pPr>
        <w:pStyle w:val="Rubrik3"/>
      </w:pPr>
      <w:r w:rsidRPr="000A2891">
        <w:t>Gastroskopi:</w:t>
      </w:r>
    </w:p>
    <w:p w14:paraId="7EF5551F" w14:textId="77777777" w:rsidR="00CD0956" w:rsidRPr="000A2891" w:rsidRDefault="00CD0956" w:rsidP="00CD0956">
      <w:pPr>
        <w:pStyle w:val="Liststycke"/>
        <w:numPr>
          <w:ilvl w:val="0"/>
          <w:numId w:val="23"/>
        </w:numPr>
        <w:spacing w:after="0" w:line="240" w:lineRule="auto"/>
        <w:ind w:right="0"/>
        <w:rPr>
          <w:b/>
        </w:rPr>
      </w:pPr>
      <w:r w:rsidRPr="00EB4AFD">
        <w:t xml:space="preserve">Kan makroskopiskt påvisa esofagit, striktur, hiatusbråck, gastrit, ulcus, villusatrofi, aftösa slh-förändringar. Biopsitagning genomförs alltid, px tas från duodenum, bulb, ventrikel och esofagus. </w:t>
      </w:r>
    </w:p>
    <w:p w14:paraId="24CF759B" w14:textId="77777777" w:rsidR="00CD0956" w:rsidRPr="000A2891" w:rsidRDefault="00CD0956" w:rsidP="00CD0956">
      <w:pPr>
        <w:pStyle w:val="Liststycke"/>
        <w:numPr>
          <w:ilvl w:val="0"/>
          <w:numId w:val="23"/>
        </w:numPr>
        <w:spacing w:after="0" w:line="240" w:lineRule="auto"/>
        <w:ind w:right="0"/>
        <w:rPr>
          <w:b/>
        </w:rPr>
      </w:pPr>
      <w:r w:rsidRPr="00EB4AFD">
        <w:t>Remitteras enligt Rutin Endoskopi.</w:t>
      </w:r>
    </w:p>
    <w:p w14:paraId="45DF9227" w14:textId="77777777" w:rsidR="00CD0956" w:rsidRDefault="00CD0956" w:rsidP="00CD0956"/>
    <w:p w14:paraId="2CF6A9A7" w14:textId="77777777" w:rsidR="00CD0956" w:rsidRDefault="00CD0956" w:rsidP="00974C66">
      <w:pPr>
        <w:pStyle w:val="Rubrik3"/>
      </w:pPr>
      <w:r w:rsidRPr="000A2891">
        <w:t>Dosering av syrasekretionshämmare</w:t>
      </w:r>
      <w:r>
        <w:t>:</w:t>
      </w:r>
    </w:p>
    <w:p w14:paraId="0DD72A16" w14:textId="77777777" w:rsidR="00CD0956" w:rsidRDefault="00CD0956" w:rsidP="00CD0956">
      <w:pPr>
        <w:rPr>
          <w:b/>
        </w:rPr>
      </w:pPr>
    </w:p>
    <w:p w14:paraId="12764D3C" w14:textId="77777777" w:rsidR="00CD0956" w:rsidRPr="000A2891" w:rsidRDefault="00CD0956" w:rsidP="00CD0956">
      <w:pPr>
        <w:rPr>
          <w:b/>
        </w:rPr>
      </w:pPr>
      <w:r w:rsidRPr="00EB4AFD">
        <w:t xml:space="preserve">Syrasekretionshämmande läkemedel (SSH) omfattar histamin H2-receptorblockerare (H2RA) och protonpumpshämmare (PPI). I Sverige </w:t>
      </w:r>
      <w:r w:rsidRPr="00EB4AFD">
        <w:lastRenderedPageBreak/>
        <w:t xml:space="preserve">säljs flera PPI (omeprazol, lansoprazol, pantoprazol och esomeprazol) </w:t>
      </w:r>
      <w:r>
        <w:t>samt</w:t>
      </w:r>
      <w:r w:rsidRPr="00EB4AFD">
        <w:t xml:space="preserve"> H2RA (</w:t>
      </w:r>
      <w:r>
        <w:t>famotidin</w:t>
      </w:r>
      <w:r w:rsidRPr="00EB4AFD">
        <w:t>). Omeprazol är godkänt av Läkemedelsverket för behandling av barn från 2 års ålder. Esom</w:t>
      </w:r>
      <w:r>
        <w:t>e</w:t>
      </w:r>
      <w:r w:rsidRPr="00EB4AFD">
        <w:t xml:space="preserve">prazol är godkänt för behandling av barn från 1 års ålder (&gt;10 kg vikt). För övriga SSH saknas godkännande från Läkemedelsverket för behandling av barn under </w:t>
      </w:r>
      <w:proofErr w:type="gramStart"/>
      <w:r w:rsidRPr="00EB4AFD">
        <w:t>8-12</w:t>
      </w:r>
      <w:proofErr w:type="gramEnd"/>
      <w:r w:rsidRPr="00EB4AFD">
        <w:t xml:space="preserve"> år. Det finns dock mångårig erfarenhet bland barngastroenterologer i Sverige och internationellt även av dessa SSH.</w:t>
      </w:r>
    </w:p>
    <w:p w14:paraId="5F7DB5F6" w14:textId="77777777" w:rsidR="00CD0956" w:rsidRDefault="00CD0956" w:rsidP="00CD0956"/>
    <w:p w14:paraId="74BA7CEC" w14:textId="77777777" w:rsidR="00CD0956" w:rsidRPr="000A2891" w:rsidRDefault="00CD0956" w:rsidP="00974C66">
      <w:pPr>
        <w:pStyle w:val="Rubrik3"/>
      </w:pPr>
      <w:r w:rsidRPr="000A2891">
        <w:t xml:space="preserve">PPI: </w:t>
      </w:r>
    </w:p>
    <w:p w14:paraId="315772C8" w14:textId="77777777" w:rsidR="00CD0956" w:rsidRPr="000A2891" w:rsidRDefault="00CD0956" w:rsidP="00CD0956">
      <w:pPr>
        <w:pStyle w:val="Liststycke"/>
        <w:numPr>
          <w:ilvl w:val="0"/>
          <w:numId w:val="25"/>
        </w:numPr>
        <w:spacing w:after="0" w:line="240" w:lineRule="auto"/>
        <w:ind w:right="0"/>
        <w:rPr>
          <w:b/>
        </w:rPr>
      </w:pPr>
      <w:r w:rsidRPr="00EB4AFD">
        <w:t>De olika PPI preparaten kan i praktiskt kliniskt bruk betraktas som likvärdiga vad avser den syrasekretionshä</w:t>
      </w:r>
      <w:r>
        <w:t xml:space="preserve">mmande effekten per viktsenhet </w:t>
      </w:r>
      <w:r w:rsidRPr="00EB4AFD">
        <w:t xml:space="preserve">och biverkningsspektrum. </w:t>
      </w:r>
    </w:p>
    <w:p w14:paraId="02DB1EAE" w14:textId="77777777" w:rsidR="00CD0956" w:rsidRPr="000A2891" w:rsidRDefault="00CD0956" w:rsidP="00CD0956">
      <w:pPr>
        <w:pStyle w:val="Liststycke"/>
        <w:numPr>
          <w:ilvl w:val="0"/>
          <w:numId w:val="25"/>
        </w:numPr>
        <w:spacing w:after="0" w:line="240" w:lineRule="auto"/>
        <w:ind w:right="0"/>
        <w:rPr>
          <w:b/>
        </w:rPr>
      </w:pPr>
      <w:r w:rsidRPr="00EB4AFD">
        <w:t xml:space="preserve">Starta med 1 mg/kg/dag (en dos på morgonen). </w:t>
      </w:r>
    </w:p>
    <w:p w14:paraId="2B349948" w14:textId="77777777" w:rsidR="00CD0956" w:rsidRPr="000A2891" w:rsidRDefault="00CD0956" w:rsidP="00CD0956">
      <w:pPr>
        <w:pStyle w:val="Liststycke"/>
        <w:numPr>
          <w:ilvl w:val="0"/>
          <w:numId w:val="25"/>
        </w:numPr>
        <w:spacing w:after="0" w:line="240" w:lineRule="auto"/>
        <w:ind w:right="0"/>
        <w:rPr>
          <w:b/>
        </w:rPr>
      </w:pPr>
      <w:r>
        <w:t>Ö</w:t>
      </w:r>
      <w:r w:rsidRPr="00EB4AFD">
        <w:t xml:space="preserve">ka vid behov till max 3 mg/kg/dygn. </w:t>
      </w:r>
    </w:p>
    <w:p w14:paraId="1BE92F1C" w14:textId="77777777" w:rsidR="00CD0956" w:rsidRPr="000A2891" w:rsidRDefault="00CD0956" w:rsidP="00CD0956">
      <w:pPr>
        <w:pStyle w:val="Liststycke"/>
        <w:numPr>
          <w:ilvl w:val="0"/>
          <w:numId w:val="25"/>
        </w:numPr>
        <w:spacing w:after="0" w:line="240" w:lineRule="auto"/>
        <w:ind w:right="0"/>
        <w:rPr>
          <w:b/>
        </w:rPr>
      </w:pPr>
      <w:r w:rsidRPr="00EB4AFD">
        <w:t xml:space="preserve">Vid högre doser än 2,5 mg/kg kan man testa att dela upp dosen och ge vid två tillfällen. </w:t>
      </w:r>
    </w:p>
    <w:p w14:paraId="5BC10862" w14:textId="77777777" w:rsidR="00CD0956" w:rsidRPr="000A2891" w:rsidRDefault="00CD0956" w:rsidP="00CD0956">
      <w:pPr>
        <w:pStyle w:val="Liststycke"/>
        <w:numPr>
          <w:ilvl w:val="0"/>
          <w:numId w:val="25"/>
        </w:numPr>
        <w:spacing w:after="0" w:line="240" w:lineRule="auto"/>
        <w:ind w:right="0"/>
        <w:rPr>
          <w:b/>
        </w:rPr>
      </w:pPr>
      <w:r w:rsidRPr="00EB4AFD">
        <w:t xml:space="preserve">Maximal dygnsdos är 80 mg. </w:t>
      </w:r>
    </w:p>
    <w:p w14:paraId="176B6ED2" w14:textId="77777777" w:rsidR="00CD0956" w:rsidRPr="000A2891" w:rsidRDefault="00CD0956" w:rsidP="00CD0956">
      <w:pPr>
        <w:pStyle w:val="Liststycke"/>
        <w:numPr>
          <w:ilvl w:val="0"/>
          <w:numId w:val="25"/>
        </w:numPr>
        <w:spacing w:after="0" w:line="240" w:lineRule="auto"/>
        <w:ind w:right="0"/>
        <w:rPr>
          <w:b/>
        </w:rPr>
      </w:pPr>
      <w:r w:rsidRPr="00EB4AFD">
        <w:t>PPI bör intas strax innan måltid, helst efter några timmars fasta.</w:t>
      </w:r>
    </w:p>
    <w:p w14:paraId="0F873241" w14:textId="77777777" w:rsidR="00CD0956" w:rsidRDefault="00CD0956" w:rsidP="00CD0956"/>
    <w:p w14:paraId="509F916C" w14:textId="77777777" w:rsidR="00CD0956" w:rsidRPr="000A2891" w:rsidRDefault="00CD0956" w:rsidP="00974C66">
      <w:pPr>
        <w:pStyle w:val="Rubrik3"/>
      </w:pPr>
      <w:r>
        <w:t>Famo</w:t>
      </w:r>
      <w:r w:rsidRPr="000A2891">
        <w:t xml:space="preserve">tidin: </w:t>
      </w:r>
    </w:p>
    <w:p w14:paraId="149AC3B7" w14:textId="77777777" w:rsidR="00CD0956" w:rsidRPr="000A2891" w:rsidRDefault="00CD0956" w:rsidP="00CD0956">
      <w:pPr>
        <w:pStyle w:val="Liststycke"/>
        <w:numPr>
          <w:ilvl w:val="0"/>
          <w:numId w:val="24"/>
        </w:numPr>
        <w:spacing w:after="0" w:line="240" w:lineRule="auto"/>
        <w:ind w:right="0"/>
        <w:rPr>
          <w:b/>
        </w:rPr>
      </w:pPr>
      <w:r>
        <w:t>Godkänt till barn från 12 års ålder</w:t>
      </w:r>
      <w:r w:rsidRPr="00EB4AFD">
        <w:t xml:space="preserve">. </w:t>
      </w:r>
    </w:p>
    <w:p w14:paraId="1052F10A" w14:textId="77777777" w:rsidR="00CD0956" w:rsidRPr="001764A7" w:rsidRDefault="00CD0956" w:rsidP="00CD0956">
      <w:pPr>
        <w:pStyle w:val="Liststycke"/>
        <w:numPr>
          <w:ilvl w:val="0"/>
          <w:numId w:val="24"/>
        </w:numPr>
        <w:spacing w:after="0" w:line="240" w:lineRule="auto"/>
        <w:ind w:right="0"/>
        <w:rPr>
          <w:b/>
        </w:rPr>
      </w:pPr>
      <w:r>
        <w:t>Dosering tabl 10 mg x 1, högst 2 tabl per dygn</w:t>
      </w:r>
      <w:r w:rsidRPr="00EB4AFD">
        <w:t>.</w:t>
      </w:r>
    </w:p>
    <w:p w14:paraId="58F5D0E4" w14:textId="77777777" w:rsidR="00CD0956" w:rsidRPr="000A2891" w:rsidRDefault="00CD0956" w:rsidP="00CD0956">
      <w:pPr>
        <w:pStyle w:val="Liststycke"/>
        <w:numPr>
          <w:ilvl w:val="0"/>
          <w:numId w:val="24"/>
        </w:numPr>
        <w:spacing w:after="0" w:line="240" w:lineRule="auto"/>
        <w:ind w:right="0"/>
        <w:rPr>
          <w:b/>
        </w:rPr>
      </w:pPr>
      <w:r>
        <w:t>Ej förmånsberättigat.</w:t>
      </w:r>
    </w:p>
    <w:p w14:paraId="695BA6DF" w14:textId="77777777" w:rsidR="00CD0956" w:rsidRDefault="00CD0956" w:rsidP="00CD0956">
      <w:pPr>
        <w:rPr>
          <w:b/>
        </w:rPr>
      </w:pPr>
    </w:p>
    <w:p w14:paraId="7C1DB65D" w14:textId="77777777" w:rsidR="00CD0956" w:rsidRDefault="00CD0956" w:rsidP="00974C66">
      <w:pPr>
        <w:pStyle w:val="Rubrik3"/>
      </w:pPr>
      <w:r w:rsidRPr="000A2891">
        <w:t>Behandlingstid:</w:t>
      </w:r>
    </w:p>
    <w:p w14:paraId="1AEA0992" w14:textId="77777777" w:rsidR="00CD0956" w:rsidRPr="000A2891" w:rsidRDefault="00CD0956" w:rsidP="00CD0956">
      <w:pPr>
        <w:pStyle w:val="Liststycke"/>
        <w:numPr>
          <w:ilvl w:val="0"/>
          <w:numId w:val="26"/>
        </w:numPr>
        <w:spacing w:after="0" w:line="240" w:lineRule="auto"/>
        <w:ind w:right="0"/>
        <w:rPr>
          <w:b/>
        </w:rPr>
      </w:pPr>
      <w:r w:rsidRPr="00EB4AFD">
        <w:t>Effekten av påbörjad behandling med SSH bör utvärderas efter några veckor. Långtidsanvändning (&gt;1 år) av SSH kräver regelbunden utvärdering av läkemedlets effekter och bör skötas av läkare väl förtrogen med dessa preparat.</w:t>
      </w:r>
    </w:p>
    <w:p w14:paraId="1F7DDC37" w14:textId="77777777" w:rsidR="00CD0956" w:rsidRPr="000A2891" w:rsidRDefault="00CD0956" w:rsidP="00CD0956">
      <w:pPr>
        <w:pStyle w:val="Liststycke"/>
        <w:numPr>
          <w:ilvl w:val="0"/>
          <w:numId w:val="26"/>
        </w:numPr>
        <w:spacing w:after="0" w:line="240" w:lineRule="auto"/>
        <w:ind w:right="0"/>
        <w:rPr>
          <w:b/>
        </w:rPr>
      </w:pPr>
      <w:r w:rsidRPr="00EB4AFD">
        <w:t>När behandling med SSH avslutas kan symptomgivande ökad magsyrasekretion uppträda under några veckor (sk reboundeffekt).</w:t>
      </w:r>
    </w:p>
    <w:p w14:paraId="3A75E9F8" w14:textId="77777777" w:rsidR="00CD0956" w:rsidRDefault="00CD0956" w:rsidP="00CD0956"/>
    <w:p w14:paraId="589DAD94" w14:textId="77777777" w:rsidR="00CD0956" w:rsidRPr="00EB4AFD" w:rsidRDefault="00CD0956" w:rsidP="00CD0956">
      <w:pPr>
        <w:rPr>
          <w:b/>
        </w:rPr>
      </w:pPr>
      <w:r w:rsidRPr="00EB4AFD">
        <w:t>OBS! För att kunna besvara frågeställningen erosiv refluxesofagit bör SSH medicinering vara utsatt minst två veckor före gastroskopin!</w:t>
      </w:r>
    </w:p>
    <w:p w14:paraId="3418E27B" w14:textId="77777777" w:rsidR="00CD0956" w:rsidRDefault="00CD0956" w:rsidP="00CD0956"/>
    <w:p w14:paraId="39B548BF" w14:textId="77777777" w:rsidR="00CD0956" w:rsidRPr="000A2891" w:rsidRDefault="00CD0956" w:rsidP="00974C66">
      <w:pPr>
        <w:pStyle w:val="Rubrik3"/>
      </w:pPr>
      <w:r w:rsidRPr="000A2891">
        <w:t>Uppföljning</w:t>
      </w:r>
      <w:r>
        <w:t>:</w:t>
      </w:r>
    </w:p>
    <w:p w14:paraId="7AB4ACD6" w14:textId="77777777" w:rsidR="00CD0956" w:rsidRPr="000A2891" w:rsidRDefault="00CD0956" w:rsidP="00CD0956">
      <w:pPr>
        <w:pStyle w:val="Liststycke"/>
        <w:numPr>
          <w:ilvl w:val="0"/>
          <w:numId w:val="27"/>
        </w:numPr>
        <w:spacing w:after="0" w:line="240" w:lineRule="auto"/>
        <w:ind w:right="0"/>
        <w:rPr>
          <w:b/>
        </w:rPr>
      </w:pPr>
      <w:r w:rsidRPr="00EB4AFD">
        <w:t>Generellt gäller att ordinerad behandling kräver utvärderande uppföljning. GERD är, hos i övrigt friska barn, oftast övergående varför insatt medicinsk behandling bör omvärderas regelbundet (var 3:e månad före 1 års ålder, därefter minst en gång per år).</w:t>
      </w:r>
    </w:p>
    <w:p w14:paraId="00578BB3" w14:textId="77777777" w:rsidR="00CD0956" w:rsidRPr="00EB4AFD" w:rsidRDefault="00CD0956" w:rsidP="00CD0956">
      <w:pPr>
        <w:pStyle w:val="Rubrik3"/>
        <w:rPr>
          <w:b/>
        </w:rPr>
      </w:pPr>
    </w:p>
    <w:p w14:paraId="3997128B" w14:textId="77777777" w:rsidR="00CD0956" w:rsidRPr="000A2891" w:rsidRDefault="00CD0956" w:rsidP="00CD0956">
      <w:pPr>
        <w:rPr>
          <w:b/>
        </w:rPr>
      </w:pPr>
      <w:r w:rsidRPr="00EB4AFD">
        <w:t xml:space="preserve">För mer utförlig dokumentation hänvisas till Vårdprogram för Gastroesofageal refluxsjukdom hos barn och ungdomar, </w:t>
      </w:r>
      <w:proofErr w:type="gramStart"/>
      <w:r w:rsidRPr="00EB4AFD">
        <w:t>Svenska</w:t>
      </w:r>
      <w:proofErr w:type="gramEnd"/>
      <w:r w:rsidRPr="00EB4AFD">
        <w:t xml:space="preserve"> föreningen för pediatrisk gastroenterologi, hepatologi och nutrition.</w:t>
      </w:r>
    </w:p>
    <w:p w14:paraId="73AF2108" w14:textId="77777777" w:rsidR="00CD0956" w:rsidRPr="009D4F1A" w:rsidRDefault="00CD0956" w:rsidP="00CD0956"/>
    <w:p w14:paraId="76B9F95B" w14:textId="24513497" w:rsidR="00536A5A" w:rsidRPr="00FC0180" w:rsidRDefault="00536A5A" w:rsidP="00FC0180"/>
    <w:sectPr w:rsidR="00536A5A" w:rsidRPr="00FC0180" w:rsidSect="00585F75">
      <w:headerReference w:type="default" r:id="rId12"/>
      <w:footerReference w:type="even" r:id="rId13"/>
      <w:footerReference w:type="default" r:id="rId14"/>
      <w:headerReference w:type="first" r:id="rId15"/>
      <w:footerReference w:type="first" r:id="rId16"/>
      <w:type w:val="continuous"/>
      <w:pgSz w:w="11900" w:h="16840"/>
      <w:pgMar w:top="1418" w:right="1979" w:bottom="1276" w:left="992" w:header="283" w:footer="743"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A475D1" w14:textId="77777777" w:rsidR="00B479F2" w:rsidRDefault="00B479F2">
      <w:r>
        <w:separator/>
      </w:r>
    </w:p>
  </w:endnote>
  <w:endnote w:type="continuationSeparator" w:id="0">
    <w:p w14:paraId="351C91CF" w14:textId="77777777" w:rsidR="00B479F2" w:rsidRDefault="00B479F2">
      <w:r>
        <w:continuationSeparator/>
      </w:r>
    </w:p>
  </w:endnote>
  <w:endnote w:type="continuationNotice" w:id="1">
    <w:p w14:paraId="723D9F39" w14:textId="77777777" w:rsidR="00B479F2" w:rsidRDefault="00B479F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pitch w:val="fixed"/>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swiss"/>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70031421"/>
      <w:docPartObj>
        <w:docPartGallery w:val="Page Numbers (Bottom of Page)"/>
        <w:docPartUnique/>
      </w:docPartObj>
    </w:sdtPr>
    <w:sdtEndPr>
      <w:rPr>
        <w:sz w:val="16"/>
        <w:szCs w:val="16"/>
      </w:rPr>
    </w:sdtEndPr>
    <w:sdtContent>
      <w:p w14:paraId="47BD2091" w14:textId="4558F808" w:rsidR="00C50EE5" w:rsidRPr="00EC0A68" w:rsidRDefault="00A65FD4" w:rsidP="00EC0A68">
        <w:pPr>
          <w:pStyle w:val="Sidfot"/>
          <w:rPr>
            <w:sz w:val="16"/>
            <w:szCs w:val="16"/>
          </w:rPr>
        </w:pPr>
        <w:r w:rsidRPr="00EC0A68">
          <w:rPr>
            <w:sz w:val="16"/>
            <w:szCs w:val="16"/>
          </w:rPr>
          <w:t xml:space="preserve"> </w:t>
        </w:r>
        <w:r w:rsidR="00EC0A68" w:rsidRPr="00EC0A68">
          <w:rPr>
            <w:sz w:val="16"/>
            <w:szCs w:val="16"/>
          </w:rPr>
          <w:fldChar w:fldCharType="begin"/>
        </w:r>
        <w:r w:rsidR="00EC0A68" w:rsidRPr="00EC0A68">
          <w:rPr>
            <w:sz w:val="16"/>
            <w:szCs w:val="16"/>
          </w:rPr>
          <w:instrText>PAGE   \* MERGEFORMAT</w:instrText>
        </w:r>
        <w:r w:rsidR="00EC0A68" w:rsidRPr="00EC0A68">
          <w:rPr>
            <w:sz w:val="16"/>
            <w:szCs w:val="16"/>
          </w:rPr>
          <w:fldChar w:fldCharType="separate"/>
        </w:r>
        <w:r w:rsidR="00EC0A68" w:rsidRPr="00EC0A68">
          <w:rPr>
            <w:sz w:val="16"/>
            <w:szCs w:val="16"/>
          </w:rPr>
          <w:t>2</w:t>
        </w:r>
        <w:r w:rsidR="00EC0A68" w:rsidRP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2" w14:textId="063AE373" w:rsidR="00660269" w:rsidRDefault="009228AB" w:rsidP="00FB2F0F">
    <w:pPr>
      <w:pStyle w:val="Sidfot"/>
      <w:ind w:left="6237" w:hanging="141"/>
      <w:jc w:val="left"/>
    </w:pPr>
    <w:r>
      <w:rPr>
        <w:noProof/>
      </w:rPr>
      <w:drawing>
        <wp:anchor distT="0" distB="0" distL="114300" distR="114300" simplePos="0" relativeHeight="251658241" behindDoc="0" locked="0" layoutInCell="1" allowOverlap="1" wp14:anchorId="1FE2B825" wp14:editId="1C346EBA">
          <wp:simplePos x="0" y="0"/>
          <wp:positionH relativeFrom="column">
            <wp:posOffset>4388307</wp:posOffset>
          </wp:positionH>
          <wp:positionV relativeFrom="paragraph">
            <wp:posOffset>-27355</wp:posOffset>
          </wp:positionV>
          <wp:extent cx="1897920" cy="384860"/>
          <wp:effectExtent l="0" t="0" r="7620" b="0"/>
          <wp:wrapNone/>
          <wp:docPr id="9" name="Bildobjekt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607F69" w14:textId="77777777" w:rsidR="00B479F2" w:rsidRDefault="00B479F2"/>
  </w:footnote>
  <w:footnote w:type="continuationSeparator" w:id="0">
    <w:p w14:paraId="3E7398AC" w14:textId="77777777" w:rsidR="00B479F2" w:rsidRDefault="00B479F2">
      <w:r>
        <w:continuationSeparator/>
      </w:r>
    </w:p>
  </w:footnote>
  <w:footnote w:type="continuationNotice" w:id="1">
    <w:p w14:paraId="7C547464" w14:textId="77777777" w:rsidR="00B479F2" w:rsidRDefault="00B479F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58243"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7" type="#_x0000_t202" style="position:absolute;left:0;text-align:left;margin-left:0;margin-top:-.05pt;width:367.5pt;height:25.5pt;z-index:25165824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8CDD4D" w14:textId="4A49575C" w:rsidR="008A4EB9" w:rsidRDefault="00413A60" w:rsidP="00413A60">
    <w:pPr>
      <w:pStyle w:val="Sidhuvud"/>
      <w:ind w:left="0" w:right="567"/>
    </w:pPr>
    <w:r>
      <w:rPr>
        <w:noProof/>
        <w:sz w:val="20"/>
        <w:szCs w:val="20"/>
      </w:rPr>
      <mc:AlternateContent>
        <mc:Choice Requires="wps">
          <w:drawing>
            <wp:anchor distT="0" distB="0" distL="114300" distR="114300" simplePos="0" relativeHeight="251658242" behindDoc="0" locked="0" layoutInCell="1" allowOverlap="1" wp14:anchorId="5B7982AB" wp14:editId="73171272">
              <wp:simplePos x="0" y="0"/>
              <wp:positionH relativeFrom="column">
                <wp:posOffset>-172720</wp:posOffset>
              </wp:positionH>
              <wp:positionV relativeFrom="paragraph">
                <wp:posOffset>-65405</wp:posOffset>
              </wp:positionV>
              <wp:extent cx="4667250" cy="323850"/>
              <wp:effectExtent l="0" t="0" r="0" b="0"/>
              <wp:wrapNone/>
              <wp:docPr id="6" name="Textruta 6"/>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5B7982AB" id="_x0000_t202" coordsize="21600,21600" o:spt="202" path="m,l,21600r21600,l21600,xe">
              <v:stroke joinstyle="miter"/>
              <v:path gradientshapeok="t" o:connecttype="rect"/>
            </v:shapetype>
            <v:shape id="Textruta 6" o:spid="_x0000_s1028" type="#_x0000_t202" style="position:absolute;margin-left:-13.6pt;margin-top:-5.15pt;width:367.5pt;height:25.5pt;z-index:25165824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" filled="f" stroked="f" strokeweight=".5pt">
              <v:textbo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v:textbox>
            </v:shape>
          </w:pict>
        </mc:Fallback>
      </mc:AlternateContent>
    </w:r>
    <w:r w:rsidR="00CA39EF" w:rsidRPr="00762EE0">
      <w:rPr>
        <w:noProof/>
        <w:sz w:val="20"/>
        <w:szCs w:val="20"/>
      </w:rPr>
      <w:drawing>
        <wp:anchor distT="0" distB="0" distL="114300" distR="114300" simplePos="0" relativeHeight="251658240" behindDoc="0" locked="0" layoutInCell="1" allowOverlap="1" wp14:anchorId="2F5396D5" wp14:editId="7AA9356B">
          <wp:simplePos x="0" y="0"/>
          <wp:positionH relativeFrom="page">
            <wp:posOffset>17744</wp:posOffset>
          </wp:positionH>
          <wp:positionV relativeFrom="paragraph">
            <wp:posOffset>198873</wp:posOffset>
          </wp:positionV>
          <wp:extent cx="7559040" cy="216408"/>
          <wp:effectExtent l="0" t="0" r="0" b="0"/>
          <wp:wrapNone/>
          <wp:docPr id="4" name="Bild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640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C48A6" w:rsidRPr="00762EE0">
      <w:rPr>
        <w:sz w:val="20"/>
        <w:szCs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4"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5" w15:restartNumberingAfterBreak="0">
    <w:nsid w:val="137C3B83"/>
    <w:multiLevelType w:val="hybridMultilevel"/>
    <w:tmpl w:val="0770C76E"/>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7" w15:restartNumberingAfterBreak="0">
    <w:nsid w:val="16D21DB3"/>
    <w:multiLevelType w:val="hybridMultilevel"/>
    <w:tmpl w:val="493846F6"/>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9"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0" w15:restartNumberingAfterBreak="0">
    <w:nsid w:val="22874E14"/>
    <w:multiLevelType w:val="hybridMultilevel"/>
    <w:tmpl w:val="142E6594"/>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31361AEC"/>
    <w:multiLevelType w:val="hybridMultilevel"/>
    <w:tmpl w:val="30627FF2"/>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4"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5"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428059E"/>
    <w:multiLevelType w:val="hybridMultilevel"/>
    <w:tmpl w:val="3D02F3D2"/>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8"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9"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20" w15:restartNumberingAfterBreak="0">
    <w:nsid w:val="6CFC4297"/>
    <w:multiLevelType w:val="hybridMultilevel"/>
    <w:tmpl w:val="C5DC3992"/>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22" w15:restartNumberingAfterBreak="0">
    <w:nsid w:val="726730DF"/>
    <w:multiLevelType w:val="hybridMultilevel"/>
    <w:tmpl w:val="D026CBE8"/>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77D57505"/>
    <w:multiLevelType w:val="hybridMultilevel"/>
    <w:tmpl w:val="40546848"/>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5"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abstractNumId w:val="25"/>
  </w:num>
  <w:num w:numId="2">
    <w:abstractNumId w:val="19"/>
  </w:num>
  <w:num w:numId="3">
    <w:abstractNumId w:val="0"/>
  </w:num>
  <w:num w:numId="4">
    <w:abstractNumId w:val="8"/>
  </w:num>
  <w:num w:numId="5">
    <w:abstractNumId w:val="21"/>
  </w:num>
  <w:num w:numId="6">
    <w:abstractNumId w:val="2"/>
  </w:num>
  <w:num w:numId="7">
    <w:abstractNumId w:val="15"/>
  </w:num>
  <w:num w:numId="8">
    <w:abstractNumId w:val="12"/>
  </w:num>
  <w:num w:numId="9">
    <w:abstractNumId w:val="1"/>
  </w:num>
  <w:num w:numId="10">
    <w:abstractNumId w:val="1"/>
  </w:num>
  <w:num w:numId="11">
    <w:abstractNumId w:val="3"/>
  </w:num>
  <w:num w:numId="12">
    <w:abstractNumId w:val="4"/>
  </w:num>
  <w:num w:numId="13">
    <w:abstractNumId w:val="18"/>
  </w:num>
  <w:num w:numId="14">
    <w:abstractNumId w:val="13"/>
  </w:num>
  <w:num w:numId="15">
    <w:abstractNumId w:val="9"/>
  </w:num>
  <w:num w:numId="16">
    <w:abstractNumId w:val="17"/>
  </w:num>
  <w:num w:numId="17">
    <w:abstractNumId w:val="6"/>
  </w:num>
  <w:num w:numId="18">
    <w:abstractNumId w:val="14"/>
  </w:num>
  <w:num w:numId="19">
    <w:abstractNumId w:val="24"/>
  </w:num>
  <w:num w:numId="20">
    <w:abstractNumId w:val="11"/>
  </w:num>
  <w:num w:numId="21">
    <w:abstractNumId w:val="7"/>
  </w:num>
  <w:num w:numId="22">
    <w:abstractNumId w:val="5"/>
  </w:num>
  <w:num w:numId="23">
    <w:abstractNumId w:val="22"/>
  </w:num>
  <w:num w:numId="24">
    <w:abstractNumId w:val="20"/>
  </w:num>
  <w:num w:numId="25">
    <w:abstractNumId w:val="10"/>
  </w:num>
  <w:num w:numId="26">
    <w:abstractNumId w:val="16"/>
  </w:num>
  <w:num w:numId="27">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grammar="clean"/>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2435C"/>
    <w:rsid w:val="00030DDD"/>
    <w:rsid w:val="000313BB"/>
    <w:rsid w:val="00033ED5"/>
    <w:rsid w:val="00050500"/>
    <w:rsid w:val="0005691C"/>
    <w:rsid w:val="00056ECB"/>
    <w:rsid w:val="00056ED5"/>
    <w:rsid w:val="000655CC"/>
    <w:rsid w:val="000700AE"/>
    <w:rsid w:val="00084024"/>
    <w:rsid w:val="0009062C"/>
    <w:rsid w:val="00095368"/>
    <w:rsid w:val="000954C4"/>
    <w:rsid w:val="000A4C35"/>
    <w:rsid w:val="000A611A"/>
    <w:rsid w:val="000B12D9"/>
    <w:rsid w:val="000B4536"/>
    <w:rsid w:val="000B7715"/>
    <w:rsid w:val="000E463B"/>
    <w:rsid w:val="000E5A7E"/>
    <w:rsid w:val="000F43A3"/>
    <w:rsid w:val="000F7681"/>
    <w:rsid w:val="00103031"/>
    <w:rsid w:val="001044FE"/>
    <w:rsid w:val="001139D4"/>
    <w:rsid w:val="00131B08"/>
    <w:rsid w:val="00132A59"/>
    <w:rsid w:val="00133337"/>
    <w:rsid w:val="00133A0F"/>
    <w:rsid w:val="0013580F"/>
    <w:rsid w:val="00137B6D"/>
    <w:rsid w:val="0014070B"/>
    <w:rsid w:val="001422C1"/>
    <w:rsid w:val="00150189"/>
    <w:rsid w:val="001522AE"/>
    <w:rsid w:val="00157D5B"/>
    <w:rsid w:val="00161FE6"/>
    <w:rsid w:val="001647EA"/>
    <w:rsid w:val="00164C3D"/>
    <w:rsid w:val="00166D3A"/>
    <w:rsid w:val="00181FDC"/>
    <w:rsid w:val="001860B9"/>
    <w:rsid w:val="00186F2B"/>
    <w:rsid w:val="001874D6"/>
    <w:rsid w:val="0019632A"/>
    <w:rsid w:val="001A4E7C"/>
    <w:rsid w:val="001B762C"/>
    <w:rsid w:val="001C4D0A"/>
    <w:rsid w:val="001C5FEF"/>
    <w:rsid w:val="00211487"/>
    <w:rsid w:val="00211D91"/>
    <w:rsid w:val="00217DEC"/>
    <w:rsid w:val="00235B57"/>
    <w:rsid w:val="00250F24"/>
    <w:rsid w:val="002523C5"/>
    <w:rsid w:val="0025380B"/>
    <w:rsid w:val="0025703A"/>
    <w:rsid w:val="00262F3D"/>
    <w:rsid w:val="00263281"/>
    <w:rsid w:val="002651D6"/>
    <w:rsid w:val="0026551F"/>
    <w:rsid w:val="00280A85"/>
    <w:rsid w:val="00284119"/>
    <w:rsid w:val="00290B5C"/>
    <w:rsid w:val="00294791"/>
    <w:rsid w:val="002B0B30"/>
    <w:rsid w:val="002B0C78"/>
    <w:rsid w:val="002C0C02"/>
    <w:rsid w:val="002C1277"/>
    <w:rsid w:val="002C60AD"/>
    <w:rsid w:val="002D0E0E"/>
    <w:rsid w:val="002D6023"/>
    <w:rsid w:val="002E263F"/>
    <w:rsid w:val="002E6F81"/>
    <w:rsid w:val="002F08BA"/>
    <w:rsid w:val="002F2CFF"/>
    <w:rsid w:val="002F568B"/>
    <w:rsid w:val="002F7818"/>
    <w:rsid w:val="003066D0"/>
    <w:rsid w:val="00311401"/>
    <w:rsid w:val="003203D7"/>
    <w:rsid w:val="00320F86"/>
    <w:rsid w:val="00324171"/>
    <w:rsid w:val="00326C24"/>
    <w:rsid w:val="00337F99"/>
    <w:rsid w:val="0034307B"/>
    <w:rsid w:val="00345EB1"/>
    <w:rsid w:val="00350CC4"/>
    <w:rsid w:val="00360E0D"/>
    <w:rsid w:val="0036357D"/>
    <w:rsid w:val="00363B23"/>
    <w:rsid w:val="0036594C"/>
    <w:rsid w:val="00367D19"/>
    <w:rsid w:val="00371BED"/>
    <w:rsid w:val="00384019"/>
    <w:rsid w:val="003854F1"/>
    <w:rsid w:val="0039118E"/>
    <w:rsid w:val="00397F54"/>
    <w:rsid w:val="003A0D43"/>
    <w:rsid w:val="003B2A4B"/>
    <w:rsid w:val="003D099E"/>
    <w:rsid w:val="003D21A2"/>
    <w:rsid w:val="003D29D2"/>
    <w:rsid w:val="003E0705"/>
    <w:rsid w:val="003E2FF7"/>
    <w:rsid w:val="003F1013"/>
    <w:rsid w:val="003F1ACF"/>
    <w:rsid w:val="00404948"/>
    <w:rsid w:val="00406BEA"/>
    <w:rsid w:val="00413A60"/>
    <w:rsid w:val="004230F7"/>
    <w:rsid w:val="0043167E"/>
    <w:rsid w:val="0043409A"/>
    <w:rsid w:val="00443C1E"/>
    <w:rsid w:val="00446255"/>
    <w:rsid w:val="00451935"/>
    <w:rsid w:val="00460ED0"/>
    <w:rsid w:val="00465651"/>
    <w:rsid w:val="00470CE7"/>
    <w:rsid w:val="00470F4F"/>
    <w:rsid w:val="00472482"/>
    <w:rsid w:val="00480DC7"/>
    <w:rsid w:val="004876F6"/>
    <w:rsid w:val="0049236A"/>
    <w:rsid w:val="00492718"/>
    <w:rsid w:val="004A355D"/>
    <w:rsid w:val="004A4970"/>
    <w:rsid w:val="004B2183"/>
    <w:rsid w:val="004B2A01"/>
    <w:rsid w:val="004C2559"/>
    <w:rsid w:val="004D7BA3"/>
    <w:rsid w:val="004F4518"/>
    <w:rsid w:val="004F4C62"/>
    <w:rsid w:val="00501433"/>
    <w:rsid w:val="00511CC4"/>
    <w:rsid w:val="00531E60"/>
    <w:rsid w:val="00536A5A"/>
    <w:rsid w:val="00541D07"/>
    <w:rsid w:val="00544BAB"/>
    <w:rsid w:val="00545F31"/>
    <w:rsid w:val="005578FA"/>
    <w:rsid w:val="00565129"/>
    <w:rsid w:val="00565CD0"/>
    <w:rsid w:val="00567820"/>
    <w:rsid w:val="00575B54"/>
    <w:rsid w:val="005770AD"/>
    <w:rsid w:val="00581414"/>
    <w:rsid w:val="00582490"/>
    <w:rsid w:val="005826FA"/>
    <w:rsid w:val="00585F75"/>
    <w:rsid w:val="00597E28"/>
    <w:rsid w:val="005A2E3B"/>
    <w:rsid w:val="005A54ED"/>
    <w:rsid w:val="005A5D5B"/>
    <w:rsid w:val="005A6081"/>
    <w:rsid w:val="005A627D"/>
    <w:rsid w:val="005C0045"/>
    <w:rsid w:val="005C084E"/>
    <w:rsid w:val="005C4606"/>
    <w:rsid w:val="005D0B0C"/>
    <w:rsid w:val="005E02B3"/>
    <w:rsid w:val="005E1E24"/>
    <w:rsid w:val="005E411F"/>
    <w:rsid w:val="0060596B"/>
    <w:rsid w:val="00606D97"/>
    <w:rsid w:val="00614E64"/>
    <w:rsid w:val="00617710"/>
    <w:rsid w:val="00617EE6"/>
    <w:rsid w:val="0062184C"/>
    <w:rsid w:val="00623724"/>
    <w:rsid w:val="00627BEA"/>
    <w:rsid w:val="006319DB"/>
    <w:rsid w:val="00647336"/>
    <w:rsid w:val="0065595B"/>
    <w:rsid w:val="00660269"/>
    <w:rsid w:val="00665F89"/>
    <w:rsid w:val="00673C92"/>
    <w:rsid w:val="006753EC"/>
    <w:rsid w:val="006A2789"/>
    <w:rsid w:val="006A4978"/>
    <w:rsid w:val="006A7261"/>
    <w:rsid w:val="006B0D29"/>
    <w:rsid w:val="006B1819"/>
    <w:rsid w:val="006B5DE7"/>
    <w:rsid w:val="006C5048"/>
    <w:rsid w:val="006C6A4B"/>
    <w:rsid w:val="006C6D9B"/>
    <w:rsid w:val="006C779F"/>
    <w:rsid w:val="006D01F5"/>
    <w:rsid w:val="006D0CFB"/>
    <w:rsid w:val="006D30C0"/>
    <w:rsid w:val="006D7535"/>
    <w:rsid w:val="006E450B"/>
    <w:rsid w:val="006F0D7E"/>
    <w:rsid w:val="00710B77"/>
    <w:rsid w:val="0072075B"/>
    <w:rsid w:val="007221C2"/>
    <w:rsid w:val="00725816"/>
    <w:rsid w:val="00730955"/>
    <w:rsid w:val="00733A9C"/>
    <w:rsid w:val="00736574"/>
    <w:rsid w:val="007367E0"/>
    <w:rsid w:val="00737215"/>
    <w:rsid w:val="00754905"/>
    <w:rsid w:val="00760038"/>
    <w:rsid w:val="00762EE0"/>
    <w:rsid w:val="00765C41"/>
    <w:rsid w:val="00771100"/>
    <w:rsid w:val="007759DD"/>
    <w:rsid w:val="00785055"/>
    <w:rsid w:val="0078609F"/>
    <w:rsid w:val="007917BA"/>
    <w:rsid w:val="007A5C6F"/>
    <w:rsid w:val="007B1534"/>
    <w:rsid w:val="007B5CE8"/>
    <w:rsid w:val="007D4241"/>
    <w:rsid w:val="007D4317"/>
    <w:rsid w:val="007D4EA3"/>
    <w:rsid w:val="007F1CFF"/>
    <w:rsid w:val="007F2D7A"/>
    <w:rsid w:val="007F5DD5"/>
    <w:rsid w:val="00821A1B"/>
    <w:rsid w:val="008262E9"/>
    <w:rsid w:val="00827E69"/>
    <w:rsid w:val="00835C4D"/>
    <w:rsid w:val="00843F48"/>
    <w:rsid w:val="00851423"/>
    <w:rsid w:val="00857848"/>
    <w:rsid w:val="008644C9"/>
    <w:rsid w:val="008654B6"/>
    <w:rsid w:val="0087139C"/>
    <w:rsid w:val="00880E83"/>
    <w:rsid w:val="00892F28"/>
    <w:rsid w:val="008A0C5F"/>
    <w:rsid w:val="008A3DEA"/>
    <w:rsid w:val="008A4EB9"/>
    <w:rsid w:val="008A74C0"/>
    <w:rsid w:val="008B1694"/>
    <w:rsid w:val="008C4B27"/>
    <w:rsid w:val="008C7F2A"/>
    <w:rsid w:val="008E36F8"/>
    <w:rsid w:val="008E46B2"/>
    <w:rsid w:val="008E682C"/>
    <w:rsid w:val="008E78A1"/>
    <w:rsid w:val="008F589F"/>
    <w:rsid w:val="00906238"/>
    <w:rsid w:val="00907EF9"/>
    <w:rsid w:val="0091295C"/>
    <w:rsid w:val="00914D58"/>
    <w:rsid w:val="00921F47"/>
    <w:rsid w:val="009228AB"/>
    <w:rsid w:val="0093085B"/>
    <w:rsid w:val="00931C57"/>
    <w:rsid w:val="009347A5"/>
    <w:rsid w:val="00942257"/>
    <w:rsid w:val="009471BF"/>
    <w:rsid w:val="00950E4E"/>
    <w:rsid w:val="009529BD"/>
    <w:rsid w:val="009533B4"/>
    <w:rsid w:val="00971D93"/>
    <w:rsid w:val="00974C66"/>
    <w:rsid w:val="009B1F6B"/>
    <w:rsid w:val="009C0D12"/>
    <w:rsid w:val="009C192E"/>
    <w:rsid w:val="009D6819"/>
    <w:rsid w:val="009D6D1C"/>
    <w:rsid w:val="009E0CF9"/>
    <w:rsid w:val="009E531B"/>
    <w:rsid w:val="009E6C56"/>
    <w:rsid w:val="009E7DCF"/>
    <w:rsid w:val="009F4A56"/>
    <w:rsid w:val="009F4E65"/>
    <w:rsid w:val="00A006A5"/>
    <w:rsid w:val="00A05942"/>
    <w:rsid w:val="00A07BEC"/>
    <w:rsid w:val="00A1589B"/>
    <w:rsid w:val="00A264BE"/>
    <w:rsid w:val="00A272CA"/>
    <w:rsid w:val="00A33051"/>
    <w:rsid w:val="00A407AD"/>
    <w:rsid w:val="00A40923"/>
    <w:rsid w:val="00A41C05"/>
    <w:rsid w:val="00A42426"/>
    <w:rsid w:val="00A514B7"/>
    <w:rsid w:val="00A54A0B"/>
    <w:rsid w:val="00A65FD4"/>
    <w:rsid w:val="00A81198"/>
    <w:rsid w:val="00A81E48"/>
    <w:rsid w:val="00A82035"/>
    <w:rsid w:val="00A90D77"/>
    <w:rsid w:val="00A92E07"/>
    <w:rsid w:val="00AA0B3A"/>
    <w:rsid w:val="00AA6EB4"/>
    <w:rsid w:val="00AA767D"/>
    <w:rsid w:val="00AB0CC9"/>
    <w:rsid w:val="00AC3FF6"/>
    <w:rsid w:val="00AC59C6"/>
    <w:rsid w:val="00AD73EC"/>
    <w:rsid w:val="00AE5BC7"/>
    <w:rsid w:val="00AF5AAF"/>
    <w:rsid w:val="00B046D8"/>
    <w:rsid w:val="00B13F4C"/>
    <w:rsid w:val="00B16219"/>
    <w:rsid w:val="00B16C59"/>
    <w:rsid w:val="00B33FDD"/>
    <w:rsid w:val="00B359CC"/>
    <w:rsid w:val="00B36107"/>
    <w:rsid w:val="00B41789"/>
    <w:rsid w:val="00B46C03"/>
    <w:rsid w:val="00B479F2"/>
    <w:rsid w:val="00B60C6C"/>
    <w:rsid w:val="00B619A9"/>
    <w:rsid w:val="00B65A9D"/>
    <w:rsid w:val="00B66D60"/>
    <w:rsid w:val="00B75EDE"/>
    <w:rsid w:val="00B77D88"/>
    <w:rsid w:val="00B77FAF"/>
    <w:rsid w:val="00B84336"/>
    <w:rsid w:val="00B851B9"/>
    <w:rsid w:val="00B86453"/>
    <w:rsid w:val="00B90054"/>
    <w:rsid w:val="00B92C14"/>
    <w:rsid w:val="00BA0066"/>
    <w:rsid w:val="00BB69DB"/>
    <w:rsid w:val="00BC322E"/>
    <w:rsid w:val="00BC44CD"/>
    <w:rsid w:val="00BC48A6"/>
    <w:rsid w:val="00BE7978"/>
    <w:rsid w:val="00C07DDB"/>
    <w:rsid w:val="00C4115D"/>
    <w:rsid w:val="00C43BDD"/>
    <w:rsid w:val="00C47778"/>
    <w:rsid w:val="00C5011E"/>
    <w:rsid w:val="00C50EE5"/>
    <w:rsid w:val="00C5240A"/>
    <w:rsid w:val="00C5398F"/>
    <w:rsid w:val="00C556F5"/>
    <w:rsid w:val="00C70E19"/>
    <w:rsid w:val="00C72574"/>
    <w:rsid w:val="00C7430C"/>
    <w:rsid w:val="00C85DA1"/>
    <w:rsid w:val="00C9071C"/>
    <w:rsid w:val="00C908FF"/>
    <w:rsid w:val="00C97BD3"/>
    <w:rsid w:val="00CA39EF"/>
    <w:rsid w:val="00CA521F"/>
    <w:rsid w:val="00CB0493"/>
    <w:rsid w:val="00CB17FF"/>
    <w:rsid w:val="00CB1ED7"/>
    <w:rsid w:val="00CC167C"/>
    <w:rsid w:val="00CC52D9"/>
    <w:rsid w:val="00CD0956"/>
    <w:rsid w:val="00CD6647"/>
    <w:rsid w:val="00CE4B73"/>
    <w:rsid w:val="00CF70BB"/>
    <w:rsid w:val="00D074DB"/>
    <w:rsid w:val="00D139CF"/>
    <w:rsid w:val="00D37E7F"/>
    <w:rsid w:val="00D47AD7"/>
    <w:rsid w:val="00D51529"/>
    <w:rsid w:val="00D6690F"/>
    <w:rsid w:val="00D85218"/>
    <w:rsid w:val="00D915B1"/>
    <w:rsid w:val="00DA1218"/>
    <w:rsid w:val="00DA299D"/>
    <w:rsid w:val="00DA65C4"/>
    <w:rsid w:val="00DD2BE0"/>
    <w:rsid w:val="00DE4447"/>
    <w:rsid w:val="00DE5DA2"/>
    <w:rsid w:val="00DF0033"/>
    <w:rsid w:val="00E026BF"/>
    <w:rsid w:val="00E07B1B"/>
    <w:rsid w:val="00E11853"/>
    <w:rsid w:val="00E52A86"/>
    <w:rsid w:val="00E54B47"/>
    <w:rsid w:val="00E553BF"/>
    <w:rsid w:val="00E55D93"/>
    <w:rsid w:val="00E56DAB"/>
    <w:rsid w:val="00E61294"/>
    <w:rsid w:val="00E7237C"/>
    <w:rsid w:val="00E77C46"/>
    <w:rsid w:val="00E86CE8"/>
    <w:rsid w:val="00E90E82"/>
    <w:rsid w:val="00EA00CB"/>
    <w:rsid w:val="00EA1BAA"/>
    <w:rsid w:val="00EA3FCD"/>
    <w:rsid w:val="00EA42A0"/>
    <w:rsid w:val="00EB6714"/>
    <w:rsid w:val="00EC0A68"/>
    <w:rsid w:val="00EC5006"/>
    <w:rsid w:val="00ED49C3"/>
    <w:rsid w:val="00ED6CE8"/>
    <w:rsid w:val="00ED7AA6"/>
    <w:rsid w:val="00EE1728"/>
    <w:rsid w:val="00EE2A56"/>
    <w:rsid w:val="00EE3818"/>
    <w:rsid w:val="00F22264"/>
    <w:rsid w:val="00F2564D"/>
    <w:rsid w:val="00F35B05"/>
    <w:rsid w:val="00F413D9"/>
    <w:rsid w:val="00F5135F"/>
    <w:rsid w:val="00F51F78"/>
    <w:rsid w:val="00F86F47"/>
    <w:rsid w:val="00F90B64"/>
    <w:rsid w:val="00FB2F0F"/>
    <w:rsid w:val="00FB5086"/>
    <w:rsid w:val="00FB5411"/>
    <w:rsid w:val="00FB6392"/>
    <w:rsid w:val="00FC0180"/>
    <w:rsid w:val="00FD3C70"/>
    <w:rsid w:val="00FD6820"/>
    <w:rsid w:val="00FE12D8"/>
    <w:rsid w:val="00FF7C02"/>
    <w:rsid w:val="024801E3"/>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15:docId w15:val="{ED0CA611-E51B-40AC-9399-176DED3713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0C5F"/>
    <w:pPr>
      <w:spacing w:after="120" w:line="288" w:lineRule="auto"/>
      <w:ind w:left="992" w:right="868"/>
    </w:pPr>
    <w:rPr>
      <w:sz w:val="24"/>
      <w:szCs w:val="24"/>
    </w:rPr>
  </w:style>
  <w:style w:type="paragraph" w:styleId="Rubrik1">
    <w:name w:val="heading 1"/>
    <w:aliases w:val="Rubrik VGR"/>
    <w:next w:val="Normal"/>
    <w:link w:val="Rubrik1Char"/>
    <w:qFormat/>
    <w:rsid w:val="00FB6392"/>
    <w:pPr>
      <w:keepNext/>
      <w:spacing w:after="240" w:line="288" w:lineRule="auto"/>
      <w:ind w:left="992"/>
      <w:contextualSpacing/>
      <w:outlineLvl w:val="0"/>
    </w:pPr>
    <w:rPr>
      <w:rFonts w:ascii="Calibri" w:eastAsia="MS Gothic" w:hAnsi="Calibri"/>
      <w:bCs/>
      <w:kern w:val="32"/>
      <w:sz w:val="48"/>
      <w:szCs w:val="32"/>
    </w:rPr>
  </w:style>
  <w:style w:type="paragraph" w:styleId="Rubrik2">
    <w:name w:val="heading 2"/>
    <w:aliases w:val="Rubrik 2 VGR"/>
    <w:basedOn w:val="Normal"/>
    <w:next w:val="Normal"/>
    <w:link w:val="Rubrik2Char"/>
    <w:uiPriority w:val="3"/>
    <w:unhideWhenUsed/>
    <w:qFormat/>
    <w:rsid w:val="00627BEA"/>
    <w:pPr>
      <w:keepNext/>
      <w:keepLines/>
      <w:spacing w:before="240" w:after="40" w:line="240" w:lineRule="auto"/>
      <w:outlineLvl w:val="1"/>
    </w:pPr>
    <w:rPr>
      <w:rFonts w:asciiTheme="majorHAnsi" w:eastAsiaTheme="majorEastAsia" w:hAnsiTheme="majorHAnsi" w:cstheme="majorBidi"/>
      <w:bCs/>
      <w:color w:val="000000" w:themeColor="text1"/>
      <w:sz w:val="40"/>
      <w:szCs w:val="26"/>
    </w:rPr>
  </w:style>
  <w:style w:type="paragraph" w:styleId="Rubrik3">
    <w:name w:val="heading 3"/>
    <w:aliases w:val="Rubrik 3 VGR"/>
    <w:basedOn w:val="Normal"/>
    <w:next w:val="Normal"/>
    <w:link w:val="Rubrik3Char"/>
    <w:uiPriority w:val="3"/>
    <w:unhideWhenUsed/>
    <w:qFormat/>
    <w:rsid w:val="00627BEA"/>
    <w:pPr>
      <w:keepNext/>
      <w:keepLines/>
      <w:spacing w:before="240" w:after="40" w:line="240" w:lineRule="auto"/>
      <w:outlineLvl w:val="2"/>
    </w:pPr>
    <w:rPr>
      <w:rFonts w:asciiTheme="majorHAnsi" w:eastAsiaTheme="majorEastAsia" w:hAnsiTheme="majorHAnsi" w:cstheme="majorBidi"/>
      <w:bCs/>
      <w:color w:val="000000" w:themeColor="text1"/>
      <w:sz w:val="36"/>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Rubrik1Char">
    <w:name w:val="Rubrik 1 Char"/>
    <w:aliases w:val="Rubrik VGR Char"/>
    <w:link w:val="Rubrik1"/>
    <w:rsid w:val="00FB6392"/>
    <w:rPr>
      <w:rFonts w:ascii="Calibri" w:eastAsia="MS Gothic" w:hAnsi="Calibri"/>
      <w:bCs/>
      <w:kern w:val="32"/>
      <w:sz w:val="48"/>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627BEA"/>
    <w:rPr>
      <w:rFonts w:asciiTheme="majorHAnsi" w:eastAsiaTheme="majorEastAsia" w:hAnsiTheme="majorHAnsi" w:cstheme="majorBidi"/>
      <w:bCs/>
      <w:color w:val="000000" w:themeColor="text1"/>
      <w:sz w:val="40"/>
      <w:szCs w:val="26"/>
    </w:rPr>
  </w:style>
  <w:style w:type="character" w:customStyle="1" w:styleId="Rubrik3Char">
    <w:name w:val="Rubrik 3 Char"/>
    <w:aliases w:val="Rubrik 3 VGR Char"/>
    <w:basedOn w:val="Standardstycketeckensnitt"/>
    <w:link w:val="Rubrik3"/>
    <w:uiPriority w:val="3"/>
    <w:rsid w:val="00627BEA"/>
    <w:rPr>
      <w:rFonts w:asciiTheme="majorHAnsi" w:eastAsiaTheme="majorEastAsia" w:hAnsiTheme="majorHAnsi" w:cstheme="majorBidi"/>
      <w:bCs/>
      <w:color w:val="000000" w:themeColor="text1"/>
      <w:sz w:val="36"/>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qFormat/>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EA1BAA"/>
    <w:pPr>
      <w:tabs>
        <w:tab w:val="right" w:leader="dot" w:pos="8779"/>
      </w:tabs>
      <w:spacing w:line="240" w:lineRule="auto"/>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Standardstycketeckensnit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E61294"/>
    <w:pPr>
      <w:ind w:left="24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FB5086"/>
    <w:pPr>
      <w:keepNext/>
      <w:keepLines/>
      <w:widowControl w:val="0"/>
      <w:autoSpaceDE w:val="0"/>
      <w:autoSpaceDN w:val="0"/>
      <w:adjustRightInd w:val="0"/>
      <w:spacing w:before="240"/>
      <w:textAlignment w:val="center"/>
    </w:pPr>
    <w:rPr>
      <w:rFonts w:ascii="Calibri" w:hAnsi="Calibri"/>
      <w:b/>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65702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30485172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theme" Target="theme/theme1.xml" Id="rId18"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ntTable" Target="fontTable.xml" Id="rId17" /><Relationship Type="http://schemas.openxmlformats.org/officeDocument/2006/relationships/footer" Target="footer3.xml" Id="rId16"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eader" Target="header2.xml" Id="rId15" /><Relationship Type="http://schemas.openxmlformats.org/officeDocument/2006/relationships/footnotes" Target="footnotes.xml" Id="rId10" /><Relationship Type="http://schemas.openxmlformats.org/officeDocument/2006/relationships/webSettings" Target="webSettings.xml" Id="rId9" /><Relationship Type="http://schemas.openxmlformats.org/officeDocument/2006/relationships/footer" Target="footer2.xml" Id="rId14"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Dok_med_omslag_sd_red</Template>
  <TotalTime>8</TotalTime>
  <Pages>5</Pages>
  <Words>998</Words>
  <Characters>5295</Characters>
  <Application>Microsoft Office Word</Application>
  <DocSecurity>0</DocSecurity>
  <Lines>44</Lines>
  <Paragraphs>12</Paragraphs>
  <ScaleCrop>false</ScaleCrop>
  <HeadingPairs>
    <vt:vector size="2" baseType="variant">
      <vt:variant>
        <vt:lpstr>Rubrik</vt:lpstr>
      </vt:variant>
      <vt:variant>
        <vt:i4>1</vt:i4>
      </vt:variant>
    </vt:vector>
  </HeadingPairs>
  <TitlesOfParts>
    <vt:vector size="1" baseType="lpstr">
      <vt:lpstr>Mall för riktlinje</vt:lpstr>
    </vt:vector>
  </TitlesOfParts>
  <Manager/>
  <Company/>
  <LinksUpToDate>false</LinksUpToDate>
  <CharactersWithSpaces>6281</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GE-reflux utredningskrav</dc:title>
  <dc:subject/>
  <dc:creator>patrik.jens.johansson@vgregion.se</dc:creator>
  <keywords/>
  <lastModifiedBy>Eva Andersen</lastModifiedBy>
  <revision>15</revision>
  <lastPrinted>2016-03-31T10:56:00.0000000Z</lastPrinted>
  <dcterms:created xsi:type="dcterms:W3CDTF">2022-05-16T03:53:00.0000000Z</dcterms:created>
  <dcterms:modified xsi:type="dcterms:W3CDTF">2022-11-18T13:25:00.0000000Z</dcterms:modified>
</coreProperties>
</file>