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4167" w:rsidP="00184167" w:rsidRDefault="00DB58D6" w14:paraId="061914D4" w14:textId="4E9CC18D">
      <w:pPr>
        <w:pStyle w:val="Rubrik1"/>
      </w:pPr>
      <w:r w:rsidR="00DB58D6">
        <w:rPr/>
        <w:t>Barnd</w:t>
      </w:r>
      <w:r w:rsidR="009810B2">
        <w:rPr/>
        <w:t>ag</w:t>
      </w:r>
      <w:r w:rsidR="5E9F1CC0">
        <w:rPr/>
        <w:t>vårds</w:t>
      </w:r>
      <w:r w:rsidR="009810B2">
        <w:rPr/>
        <w:t>pati</w:t>
      </w:r>
      <w:r w:rsidR="00FD6F16">
        <w:rPr/>
        <w:t xml:space="preserve">enter </w:t>
      </w:r>
      <w:r w:rsidR="00DB58D6">
        <w:rPr/>
        <w:t>i NU-sjukvården</w:t>
      </w:r>
      <w:r w:rsidR="005E2202">
        <w:rPr/>
        <w:t>-</w:t>
      </w:r>
      <w:r w:rsidR="0075302A">
        <w:rPr/>
        <w:t xml:space="preserve"> </w:t>
      </w:r>
      <w:r w:rsidR="00FD6F16">
        <w:rPr/>
        <w:t xml:space="preserve">barnmedicinskt omhändertagande </w:t>
      </w:r>
      <w:bookmarkStart w:name="_Toc321146591" w:id="0"/>
      <w:r w:rsidR="0075302A">
        <w:rPr/>
        <w:t xml:space="preserve">vid </w:t>
      </w:r>
      <w:r w:rsidR="00EF28E9">
        <w:rPr/>
        <w:t>undersökningar och</w:t>
      </w:r>
      <w:r w:rsidR="005E2202">
        <w:rPr/>
        <w:t xml:space="preserve"> </w:t>
      </w:r>
      <w:r w:rsidR="00EF28E9">
        <w:rPr/>
        <w:t>dagvårdsingrepp</w:t>
      </w:r>
      <w:r w:rsidR="005E2202">
        <w:rPr/>
        <w:t>.</w:t>
      </w:r>
    </w:p>
    <w:p w:rsidRPr="0020692D" w:rsidR="0020692D" w:rsidP="0020692D" w:rsidRDefault="0020692D" w14:paraId="567B02B1" w14:textId="77777777"/>
    <w:bookmarkEnd w:id="0"/>
    <w:p w:rsidR="00656DCD" w:rsidP="0017508E" w:rsidRDefault="0017508E" w14:paraId="7C2768EB" w14:textId="2C4F6394">
      <w:pPr>
        <w:pStyle w:val="Rubrik2"/>
      </w:pPr>
      <w:r>
        <w:t>Syfte</w:t>
      </w:r>
    </w:p>
    <w:p w:rsidRPr="00607713" w:rsidR="00607713" w:rsidP="4A816C0A" w:rsidRDefault="00607713" w14:paraId="3B15F5FA" w14:textId="6EB5A3C3">
      <w:pPr>
        <w:rPr>
          <w:color w:val="auto"/>
        </w:rPr>
      </w:pPr>
      <w:r w:rsidR="00607713">
        <w:rPr/>
        <w:t>Tydliggöra</w:t>
      </w:r>
      <w:r w:rsidR="00963E10">
        <w:rPr/>
        <w:t xml:space="preserve"> en enhetlig rutin då barnkompetens </w:t>
      </w:r>
      <w:r w:rsidR="00B0201E">
        <w:rPr/>
        <w:t xml:space="preserve">behövs vid </w:t>
      </w:r>
      <w:r w:rsidRPr="4A816C0A" w:rsidR="00B0201E">
        <w:rPr>
          <w:color w:val="auto"/>
        </w:rPr>
        <w:t xml:space="preserve">dagvårdsbesök </w:t>
      </w:r>
      <w:r w:rsidRPr="4A816C0A" w:rsidR="00963E10">
        <w:rPr>
          <w:color w:val="auto"/>
        </w:rPr>
        <w:t xml:space="preserve">för </w:t>
      </w:r>
      <w:r w:rsidRPr="4A816C0A" w:rsidR="00057484">
        <w:rPr>
          <w:color w:val="auto"/>
        </w:rPr>
        <w:t xml:space="preserve">ett patientsäkert omhändertagande. </w:t>
      </w:r>
    </w:p>
    <w:p w:rsidR="007155D5" w:rsidP="4A816C0A" w:rsidRDefault="008C7F0C" w14:paraId="1B9446C1" w14:textId="32744601">
      <w:pPr>
        <w:pStyle w:val="Rubrik2"/>
        <w:rPr>
          <w:color w:val="auto"/>
        </w:rPr>
      </w:pPr>
      <w:bookmarkStart w:name="_Toc72840807" w:id="1"/>
      <w:r w:rsidRPr="4A816C0A" w:rsidR="008C7F0C">
        <w:rPr>
          <w:color w:val="auto"/>
        </w:rPr>
        <w:t>Bakgrund</w:t>
      </w:r>
      <w:bookmarkEnd w:id="1"/>
    </w:p>
    <w:p w:rsidR="009A07DC" w:rsidP="4A816C0A" w:rsidRDefault="00057484" w14:paraId="31AE53C1" w14:textId="6DDA6FD3">
      <w:pPr>
        <w:rPr>
          <w:color w:val="auto"/>
        </w:rPr>
      </w:pPr>
      <w:r w:rsidRPr="4A816C0A" w:rsidR="312F3646">
        <w:rPr>
          <w:color w:val="auto"/>
        </w:rPr>
        <w:t xml:space="preserve">När </w:t>
      </w:r>
      <w:r w:rsidRPr="4A816C0A" w:rsidR="00057484">
        <w:rPr>
          <w:color w:val="auto"/>
        </w:rPr>
        <w:t xml:space="preserve">en patient från </w:t>
      </w:r>
      <w:r w:rsidRPr="4A816C0A" w:rsidR="00E16903">
        <w:rPr>
          <w:color w:val="auto"/>
        </w:rPr>
        <w:t xml:space="preserve">övriga </w:t>
      </w:r>
      <w:r w:rsidRPr="4A816C0A" w:rsidR="00057484">
        <w:rPr>
          <w:color w:val="auto"/>
        </w:rPr>
        <w:t>klinik</w:t>
      </w:r>
      <w:r w:rsidRPr="4A816C0A" w:rsidR="00E16903">
        <w:rPr>
          <w:color w:val="auto"/>
        </w:rPr>
        <w:t xml:space="preserve">er i NU-sjukvården </w:t>
      </w:r>
      <w:r w:rsidRPr="4A816C0A" w:rsidR="00057484">
        <w:rPr>
          <w:color w:val="auto"/>
        </w:rPr>
        <w:t xml:space="preserve">är i behov av </w:t>
      </w:r>
      <w:r w:rsidRPr="4A816C0A" w:rsidR="00454C7A">
        <w:rPr>
          <w:color w:val="auto"/>
        </w:rPr>
        <w:t xml:space="preserve">barnmedicinskt omhändertagande behövs en rutin för </w:t>
      </w:r>
      <w:r w:rsidRPr="4A816C0A" w:rsidR="00471FEB">
        <w:rPr>
          <w:color w:val="auto"/>
        </w:rPr>
        <w:t>att</w:t>
      </w:r>
      <w:r w:rsidRPr="4A816C0A" w:rsidR="7A57979B">
        <w:rPr>
          <w:color w:val="auto"/>
        </w:rPr>
        <w:t xml:space="preserve"> </w:t>
      </w:r>
      <w:r w:rsidRPr="4A816C0A" w:rsidR="00471FEB">
        <w:rPr>
          <w:color w:val="auto"/>
        </w:rPr>
        <w:t>planer</w:t>
      </w:r>
      <w:r w:rsidRPr="4A816C0A" w:rsidR="4457C53E">
        <w:rPr>
          <w:color w:val="auto"/>
        </w:rPr>
        <w:t>ing</w:t>
      </w:r>
      <w:r w:rsidRPr="4A816C0A" w:rsidR="009B5759">
        <w:rPr>
          <w:color w:val="auto"/>
        </w:rPr>
        <w:t xml:space="preserve"> </w:t>
      </w:r>
      <w:r w:rsidRPr="4A816C0A" w:rsidR="009B5759">
        <w:rPr>
          <w:color w:val="auto"/>
        </w:rPr>
        <w:t>och genomför</w:t>
      </w:r>
      <w:r w:rsidRPr="4A816C0A" w:rsidR="009B5759">
        <w:rPr>
          <w:color w:val="auto"/>
        </w:rPr>
        <w:t>a</w:t>
      </w:r>
      <w:r w:rsidRPr="4A816C0A" w:rsidR="07B55D7A">
        <w:rPr>
          <w:color w:val="auto"/>
        </w:rPr>
        <w:t>nde</w:t>
      </w:r>
      <w:r w:rsidRPr="4A816C0A" w:rsidR="00DF6C61">
        <w:rPr>
          <w:color w:val="auto"/>
        </w:rPr>
        <w:t xml:space="preserve"> </w:t>
      </w:r>
      <w:r w:rsidRPr="4A816C0A" w:rsidR="2B576BBD">
        <w:rPr>
          <w:color w:val="auto"/>
        </w:rPr>
        <w:t xml:space="preserve">av </w:t>
      </w:r>
      <w:r w:rsidRPr="4A816C0A" w:rsidR="00DF6C61">
        <w:rPr>
          <w:color w:val="auto"/>
        </w:rPr>
        <w:t>besöket.</w:t>
      </w:r>
      <w:r w:rsidRPr="4A816C0A" w:rsidR="64DFC7A1">
        <w:rPr>
          <w:color w:val="auto"/>
        </w:rPr>
        <w:t xml:space="preserve"> </w:t>
      </w:r>
    </w:p>
    <w:p w:rsidRPr="009A07DC" w:rsidR="00DF6C61" w:rsidP="4A816C0A" w:rsidRDefault="00DF6C61" w14:paraId="0754874E" w14:textId="17CA1F98">
      <w:pPr>
        <w:rPr>
          <w:color w:val="FF0000"/>
        </w:rPr>
      </w:pPr>
      <w:r w:rsidRPr="4A816C0A" w:rsidR="00DF6C61">
        <w:rPr>
          <w:color w:val="auto"/>
        </w:rPr>
        <w:t xml:space="preserve">Denna rutin </w:t>
      </w:r>
      <w:r w:rsidRPr="4A816C0A" w:rsidR="00DF6C61">
        <w:rPr>
          <w:color w:val="auto"/>
        </w:rPr>
        <w:t>säkerställ</w:t>
      </w:r>
      <w:r w:rsidRPr="4A816C0A" w:rsidR="4D954693">
        <w:rPr>
          <w:color w:val="auto"/>
        </w:rPr>
        <w:t>er</w:t>
      </w:r>
      <w:r w:rsidRPr="4A816C0A" w:rsidR="00DF6C61">
        <w:rPr>
          <w:color w:val="auto"/>
        </w:rPr>
        <w:t xml:space="preserve"> </w:t>
      </w:r>
      <w:r w:rsidRPr="4A816C0A" w:rsidR="1CB1E39A">
        <w:rPr>
          <w:color w:val="auto"/>
        </w:rPr>
        <w:t xml:space="preserve">ett patientsäkert omhändertagande och </w:t>
      </w:r>
      <w:r w:rsidRPr="4A816C0A" w:rsidR="00DF6C61">
        <w:rPr>
          <w:color w:val="auto"/>
        </w:rPr>
        <w:t>att</w:t>
      </w:r>
      <w:r w:rsidR="00DF6C61">
        <w:rPr/>
        <w:t xml:space="preserve"> barnmottagningens personal har nödvändig information om patienten </w:t>
      </w:r>
      <w:r w:rsidR="00D4256E">
        <w:rPr/>
        <w:t>och</w:t>
      </w:r>
      <w:r w:rsidR="00DF6C61">
        <w:rPr/>
        <w:t xml:space="preserve"> planerad undersökning/åtgärd</w:t>
      </w:r>
      <w:r w:rsidR="00EF28E9">
        <w:rPr/>
        <w:t xml:space="preserve">. </w:t>
      </w:r>
    </w:p>
    <w:p w:rsidR="001E3789" w:rsidP="001E3789" w:rsidRDefault="009A07DC" w14:paraId="41B937AE" w14:textId="3B46BD6D">
      <w:pPr>
        <w:pStyle w:val="Rubrik2"/>
      </w:pPr>
      <w:r>
        <w:t>Arbetsbeskrivning</w:t>
      </w:r>
    </w:p>
    <w:p w:rsidR="00BC44CD" w:rsidP="001E3789" w:rsidRDefault="00022AE4" w14:paraId="757055DA" w14:textId="51CBEBAB">
      <w:r w:rsidR="00022AE4">
        <w:rPr/>
        <w:t>Vid</w:t>
      </w:r>
      <w:r w:rsidR="00F831E7">
        <w:rPr/>
        <w:t xml:space="preserve"> dagvårdbesök av patient från </w:t>
      </w:r>
      <w:r w:rsidR="00D4256E">
        <w:rPr/>
        <w:t>övriga</w:t>
      </w:r>
      <w:r w:rsidR="00CE445E">
        <w:rPr/>
        <w:t xml:space="preserve"> </w:t>
      </w:r>
      <w:r w:rsidR="00F831E7">
        <w:rPr/>
        <w:t>klinik</w:t>
      </w:r>
      <w:r w:rsidR="00CE445E">
        <w:rPr/>
        <w:t>er inom NU-</w:t>
      </w:r>
      <w:r w:rsidR="00EC6B21">
        <w:rPr/>
        <w:t>sjukvården skickas</w:t>
      </w:r>
      <w:r w:rsidR="00F831E7">
        <w:rPr/>
        <w:t xml:space="preserve"> remiss till</w:t>
      </w:r>
      <w:r w:rsidR="009470D5">
        <w:rPr/>
        <w:t xml:space="preserve"> </w:t>
      </w:r>
      <w:r w:rsidR="00EF0796">
        <w:rPr/>
        <w:t>Barnkliniken.</w:t>
      </w:r>
    </w:p>
    <w:p w:rsidR="4266CA3A" w:rsidP="4A816C0A" w:rsidRDefault="4266CA3A" w14:paraId="5BE201B5" w14:textId="67F9DF4C">
      <w:pPr>
        <w:rPr>
          <w:color w:val="auto"/>
        </w:rPr>
      </w:pPr>
      <w:r w:rsidR="4266CA3A">
        <w:rPr/>
        <w:t>Re</w:t>
      </w:r>
      <w:r w:rsidRPr="4A816C0A" w:rsidR="4266CA3A">
        <w:rPr>
          <w:color w:val="auto"/>
        </w:rPr>
        <w:t>miss ska innehålla:</w:t>
      </w:r>
    </w:p>
    <w:p w:rsidR="4266CA3A" w:rsidP="4A816C0A" w:rsidRDefault="4266CA3A" w14:paraId="2D3C4EB2" w14:textId="0FF2FDF6">
      <w:pPr>
        <w:pStyle w:val="Liststycke"/>
        <w:rPr>
          <w:color w:val="auto"/>
        </w:rPr>
      </w:pPr>
      <w:r w:rsidRPr="4A816C0A" w:rsidR="4266CA3A">
        <w:rPr>
          <w:color w:val="auto"/>
        </w:rPr>
        <w:t>Typ av undersökning</w:t>
      </w:r>
    </w:p>
    <w:p w:rsidR="4266CA3A" w:rsidP="4A816C0A" w:rsidRDefault="4266CA3A" w14:paraId="5A8EB67E" w14:textId="64392D4F">
      <w:pPr>
        <w:pStyle w:val="Liststycke"/>
        <w:rPr>
          <w:color w:val="auto"/>
        </w:rPr>
      </w:pPr>
      <w:r w:rsidRPr="4A816C0A" w:rsidR="4266CA3A">
        <w:rPr>
          <w:color w:val="auto"/>
        </w:rPr>
        <w:t>Beräknad tidsåtgång</w:t>
      </w:r>
    </w:p>
    <w:p w:rsidR="4266CA3A" w:rsidP="4A816C0A" w:rsidRDefault="4266CA3A" w14:paraId="0D295E39" w14:textId="6288EF88">
      <w:pPr>
        <w:pStyle w:val="Liststycke"/>
        <w:rPr>
          <w:color w:val="auto" w:themeColor="accent1" w:themeTint="FF" w:themeShade="FF"/>
        </w:rPr>
      </w:pPr>
      <w:r w:rsidRPr="4A816C0A" w:rsidR="4266CA3A">
        <w:rPr>
          <w:color w:val="auto"/>
        </w:rPr>
        <w:t xml:space="preserve">Behov av </w:t>
      </w:r>
      <w:r w:rsidRPr="4A816C0A" w:rsidR="56E1D508">
        <w:rPr>
          <w:color w:val="auto"/>
        </w:rPr>
        <w:t>premedicinering</w:t>
      </w:r>
    </w:p>
    <w:p w:rsidR="4266CA3A" w:rsidP="4A816C0A" w:rsidRDefault="4266CA3A" w14:paraId="1C02D3E7" w14:textId="66749BE8">
      <w:pPr>
        <w:pStyle w:val="Liststycke"/>
        <w:rPr>
          <w:color w:val="auto"/>
        </w:rPr>
      </w:pPr>
      <w:r w:rsidRPr="4A816C0A" w:rsidR="4266CA3A">
        <w:rPr>
          <w:color w:val="auto"/>
        </w:rPr>
        <w:t>Ansvarig läkare</w:t>
      </w:r>
    </w:p>
    <w:p w:rsidR="4266CA3A" w:rsidP="4A816C0A" w:rsidRDefault="4266CA3A" w14:paraId="3DE35EDF" w14:textId="1F0D560A">
      <w:pPr>
        <w:pStyle w:val="Liststycke"/>
        <w:rPr>
          <w:color w:val="auto"/>
        </w:rPr>
      </w:pPr>
      <w:r w:rsidRPr="4A816C0A" w:rsidR="7EFAD979">
        <w:rPr>
          <w:color w:val="auto"/>
        </w:rPr>
        <w:t>I</w:t>
      </w:r>
      <w:r w:rsidRPr="4A816C0A" w:rsidR="4266CA3A">
        <w:rPr>
          <w:color w:val="auto"/>
        </w:rPr>
        <w:t>nformation om diagnos och orsak</w:t>
      </w:r>
    </w:p>
    <w:p w:rsidR="03062AAA" w:rsidRDefault="03062AAA" w14:paraId="384D0C9F" w14:textId="727A662B"/>
    <w:p w:rsidR="0041404E" w:rsidP="4A816C0A" w:rsidRDefault="0041404E" w14:paraId="6DC0BDCC" w14:textId="28972878">
      <w:pPr>
        <w:rPr>
          <w:color w:val="auto"/>
        </w:rPr>
      </w:pPr>
      <w:r w:rsidR="0041404E">
        <w:rPr/>
        <w:t>A</w:t>
      </w:r>
      <w:r w:rsidRPr="4A816C0A" w:rsidR="0041404E">
        <w:rPr>
          <w:color w:val="auto"/>
        </w:rPr>
        <w:t>nsvarig läkare på hemkliniken ordinerar lämplig</w:t>
      </w:r>
      <w:r w:rsidRPr="4A816C0A" w:rsidR="0041404E">
        <w:rPr>
          <w:color w:val="auto"/>
        </w:rPr>
        <w:t xml:space="preserve"> </w:t>
      </w:r>
      <w:r w:rsidRPr="4A816C0A" w:rsidR="7B9F07B8">
        <w:rPr>
          <w:color w:val="auto"/>
        </w:rPr>
        <w:t>premedicinering</w:t>
      </w:r>
      <w:r w:rsidRPr="4A816C0A" w:rsidR="7B9F07B8">
        <w:rPr>
          <w:color w:val="auto"/>
        </w:rPr>
        <w:t xml:space="preserve"> </w:t>
      </w:r>
      <w:r w:rsidRPr="4A816C0A" w:rsidR="00F25B86">
        <w:rPr>
          <w:color w:val="auto"/>
        </w:rPr>
        <w:t xml:space="preserve">i </w:t>
      </w:r>
      <w:r w:rsidRPr="4A816C0A" w:rsidR="00CE445E">
        <w:rPr>
          <w:color w:val="auto"/>
        </w:rPr>
        <w:t>läkemedelsmodulen</w:t>
      </w:r>
      <w:r w:rsidRPr="4A816C0A" w:rsidR="629DAC09">
        <w:rPr>
          <w:color w:val="auto"/>
        </w:rPr>
        <w:t xml:space="preserve"> </w:t>
      </w:r>
      <w:r w:rsidRPr="4A816C0A" w:rsidR="629DAC09">
        <w:rPr>
          <w:color w:val="auto"/>
        </w:rPr>
        <w:t>i</w:t>
      </w:r>
      <w:r w:rsidRPr="4A816C0A" w:rsidR="00CE445E">
        <w:rPr>
          <w:color w:val="auto"/>
        </w:rPr>
        <w:t xml:space="preserve"> </w:t>
      </w:r>
      <w:r w:rsidRPr="4A816C0A" w:rsidR="00CE445E">
        <w:rPr>
          <w:color w:val="auto"/>
        </w:rPr>
        <w:t>M</w:t>
      </w:r>
      <w:r w:rsidRPr="4A816C0A" w:rsidR="00F25B86">
        <w:rPr>
          <w:color w:val="auto"/>
        </w:rPr>
        <w:t>elior</w:t>
      </w:r>
      <w:r w:rsidRPr="4A816C0A" w:rsidR="00F25B86">
        <w:rPr>
          <w:color w:val="auto"/>
        </w:rPr>
        <w:t>.</w:t>
      </w:r>
      <w:r w:rsidRPr="4A816C0A" w:rsidR="00CE445E">
        <w:rPr>
          <w:color w:val="auto"/>
        </w:rPr>
        <w:t xml:space="preserve"> </w:t>
      </w:r>
      <w:r w:rsidRPr="4A816C0A" w:rsidR="00EF764B">
        <w:rPr>
          <w:color w:val="auto"/>
        </w:rPr>
        <w:t xml:space="preserve">För </w:t>
      </w:r>
      <w:r w:rsidRPr="4A816C0A" w:rsidR="00F25B86">
        <w:rPr>
          <w:color w:val="auto"/>
        </w:rPr>
        <w:t>rådgivning av</w:t>
      </w:r>
      <w:r w:rsidRPr="4A816C0A" w:rsidR="00F25B86">
        <w:rPr>
          <w:color w:val="auto"/>
        </w:rPr>
        <w:t xml:space="preserve"> </w:t>
      </w:r>
      <w:r w:rsidRPr="4A816C0A" w:rsidR="05887839">
        <w:rPr>
          <w:color w:val="auto"/>
        </w:rPr>
        <w:t>premedicinering</w:t>
      </w:r>
      <w:r w:rsidRPr="4A816C0A" w:rsidR="05887839">
        <w:rPr>
          <w:color w:val="auto"/>
        </w:rPr>
        <w:t xml:space="preserve"> </w:t>
      </w:r>
      <w:r w:rsidRPr="4A816C0A" w:rsidR="00F25B86">
        <w:rPr>
          <w:color w:val="auto"/>
        </w:rPr>
        <w:t>k</w:t>
      </w:r>
      <w:r w:rsidRPr="4A816C0A" w:rsidR="00EF764B">
        <w:rPr>
          <w:color w:val="auto"/>
        </w:rPr>
        <w:t xml:space="preserve">ontakta </w:t>
      </w:r>
      <w:r w:rsidRPr="4A816C0A" w:rsidR="003162DA">
        <w:rPr>
          <w:color w:val="auto"/>
        </w:rPr>
        <w:t>barnbakjouren dagtid</w:t>
      </w:r>
      <w:r w:rsidRPr="4A816C0A" w:rsidR="003162DA">
        <w:rPr>
          <w:color w:val="auto"/>
        </w:rPr>
        <w:t xml:space="preserve"> </w:t>
      </w:r>
      <w:r w:rsidRPr="4A816C0A" w:rsidR="0F55B7F6">
        <w:rPr>
          <w:color w:val="auto"/>
        </w:rPr>
        <w:t>0</w:t>
      </w:r>
      <w:r w:rsidRPr="4A816C0A" w:rsidR="00155F3D">
        <w:rPr>
          <w:color w:val="auto"/>
        </w:rPr>
        <w:t>800–1630</w:t>
      </w:r>
      <w:r w:rsidRPr="4A816C0A" w:rsidR="003162DA">
        <w:rPr>
          <w:color w:val="auto"/>
        </w:rPr>
        <w:t xml:space="preserve"> </w:t>
      </w:r>
      <w:r w:rsidRPr="4A816C0A" w:rsidR="00155F3D">
        <w:rPr>
          <w:color w:val="auto"/>
        </w:rPr>
        <w:t>Tel</w:t>
      </w:r>
      <w:r w:rsidRPr="4A816C0A" w:rsidR="3BA10DCC">
        <w:rPr>
          <w:color w:val="auto"/>
        </w:rPr>
        <w:t xml:space="preserve"> </w:t>
      </w:r>
      <w:r w:rsidRPr="4A816C0A" w:rsidR="3BA10DCC">
        <w:rPr>
          <w:color w:val="auto"/>
        </w:rPr>
        <w:t>nr</w:t>
      </w:r>
      <w:r w:rsidRPr="4A816C0A" w:rsidR="3BA10DCC">
        <w:rPr>
          <w:color w:val="auto"/>
        </w:rPr>
        <w:t>.</w:t>
      </w:r>
      <w:r w:rsidRPr="4A816C0A" w:rsidR="003162DA">
        <w:rPr>
          <w:color w:val="auto"/>
        </w:rPr>
        <w:t xml:space="preserve"> </w:t>
      </w:r>
      <w:r w:rsidRPr="4A816C0A" w:rsidR="0020692D">
        <w:rPr>
          <w:color w:val="auto"/>
        </w:rPr>
        <w:t>010–4351855</w:t>
      </w:r>
      <w:r w:rsidRPr="4A816C0A" w:rsidR="00155F3D">
        <w:rPr>
          <w:color w:val="auto"/>
        </w:rPr>
        <w:t>.</w:t>
      </w:r>
    </w:p>
    <w:p w:rsidR="00145A9F" w:rsidP="4A816C0A" w:rsidRDefault="00145A9F" w14:paraId="7A26D9C7" w14:textId="0E08E7BF">
      <w:pPr>
        <w:ind/>
        <w:rPr>
          <w:color w:val="auto"/>
        </w:rPr>
      </w:pPr>
      <w:r w:rsidRPr="4A816C0A" w:rsidR="5A9C3682">
        <w:rPr>
          <w:color w:val="auto"/>
        </w:rPr>
        <w:t xml:space="preserve">Vid </w:t>
      </w:r>
      <w:r w:rsidRPr="4A816C0A" w:rsidR="003162DA">
        <w:rPr>
          <w:color w:val="auto"/>
        </w:rPr>
        <w:t>övriga frågor</w:t>
      </w:r>
      <w:r w:rsidRPr="4A816C0A" w:rsidR="00A9752E">
        <w:rPr>
          <w:color w:val="auto"/>
        </w:rPr>
        <w:t xml:space="preserve"> angående </w:t>
      </w:r>
      <w:r w:rsidRPr="4A816C0A" w:rsidR="000A0C56">
        <w:rPr>
          <w:color w:val="auto"/>
        </w:rPr>
        <w:t>det barnmedicinska</w:t>
      </w:r>
      <w:r w:rsidRPr="4A816C0A" w:rsidR="00734346">
        <w:rPr>
          <w:color w:val="auto"/>
        </w:rPr>
        <w:t xml:space="preserve"> omhändertagandet kontakta </w:t>
      </w:r>
      <w:r w:rsidRPr="4A816C0A" w:rsidR="00155F3D">
        <w:rPr>
          <w:color w:val="auto"/>
        </w:rPr>
        <w:t>sjuksköterska</w:t>
      </w:r>
      <w:r w:rsidRPr="4A816C0A" w:rsidR="00734346">
        <w:rPr>
          <w:color w:val="auto"/>
        </w:rPr>
        <w:t xml:space="preserve"> på </w:t>
      </w:r>
      <w:r w:rsidRPr="4A816C0A" w:rsidR="00233E14">
        <w:rPr>
          <w:color w:val="auto"/>
        </w:rPr>
        <w:t xml:space="preserve">barndagvården NÄL </w:t>
      </w:r>
      <w:r w:rsidRPr="4A816C0A" w:rsidR="000A0C56">
        <w:rPr>
          <w:color w:val="auto"/>
        </w:rPr>
        <w:t>tel.</w:t>
      </w:r>
      <w:r w:rsidRPr="4A816C0A" w:rsidR="00233E14">
        <w:rPr>
          <w:color w:val="auto"/>
        </w:rPr>
        <w:t xml:space="preserve"> </w:t>
      </w:r>
      <w:r w:rsidRPr="4A816C0A" w:rsidR="000A0C56">
        <w:rPr>
          <w:color w:val="auto"/>
        </w:rPr>
        <w:t>010–4352012</w:t>
      </w:r>
      <w:r w:rsidRPr="4A816C0A" w:rsidR="00233E14">
        <w:rPr>
          <w:color w:val="auto"/>
        </w:rPr>
        <w:t xml:space="preserve"> alt Uddevalla </w:t>
      </w:r>
      <w:r w:rsidRPr="4A816C0A" w:rsidR="0020692D">
        <w:rPr>
          <w:color w:val="auto"/>
        </w:rPr>
        <w:t>010–4352059.</w:t>
      </w:r>
    </w:p>
    <w:p w:rsidR="03062AAA" w:rsidP="4A816C0A" w:rsidRDefault="03062AAA" w14:paraId="0D221247" w14:textId="2EDB26DA">
      <w:pPr>
        <w:rPr>
          <w:color w:val="auto"/>
        </w:rPr>
      </w:pPr>
    </w:p>
    <w:p w:rsidR="00145A9F" w:rsidP="4A816C0A" w:rsidRDefault="00145A9F" w14:paraId="56E13420" w14:textId="1FCE277F">
      <w:pPr>
        <w:ind w:left="992"/>
        <w:rPr>
          <w:color w:val="auto"/>
        </w:rPr>
      </w:pPr>
      <w:r w:rsidRPr="4A816C0A" w:rsidR="00145A9F">
        <w:rPr>
          <w:color w:val="auto"/>
        </w:rPr>
        <w:t xml:space="preserve">Denna </w:t>
      </w:r>
      <w:r w:rsidRPr="4A816C0A" w:rsidR="00C537AD">
        <w:rPr>
          <w:color w:val="auto"/>
        </w:rPr>
        <w:t>rutin</w:t>
      </w:r>
      <w:r w:rsidRPr="4A816C0A" w:rsidR="00F270A8">
        <w:rPr>
          <w:color w:val="auto"/>
        </w:rPr>
        <w:t xml:space="preserve"> gäller ej vid pre och post operativ</w:t>
      </w:r>
      <w:r w:rsidRPr="4A816C0A" w:rsidR="00F7759B">
        <w:rPr>
          <w:color w:val="auto"/>
        </w:rPr>
        <w:t xml:space="preserve">t </w:t>
      </w:r>
      <w:r w:rsidRPr="4A816C0A" w:rsidR="001C12F6">
        <w:rPr>
          <w:color w:val="auto"/>
        </w:rPr>
        <w:t>omhändertagande på barndagsjukvården.</w:t>
      </w:r>
    </w:p>
    <w:sectPr w:rsidR="00145A9F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5BB4" w:rsidRDefault="004E5BB4" w14:paraId="1FBD9E46" w14:textId="77777777">
      <w:r>
        <w:separator/>
      </w:r>
    </w:p>
  </w:endnote>
  <w:endnote w:type="continuationSeparator" w:id="0">
    <w:p w:rsidR="004E5BB4" w:rsidRDefault="004E5BB4" w14:paraId="2EEFB7B4" w14:textId="77777777">
      <w:r>
        <w:continuationSeparator/>
      </w:r>
    </w:p>
  </w:endnote>
  <w:endnote w:type="continuationNotice" w:id="1">
    <w:p w:rsidR="004E5BB4" w:rsidRDefault="004E5BB4" w14:paraId="3FC9584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02AFF24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5BB4" w:rsidRDefault="004E5BB4" w14:paraId="5F3CDC4D" w14:textId="77777777"/>
  </w:footnote>
  <w:footnote w:type="continuationSeparator" w:id="0">
    <w:p w:rsidR="004E5BB4" w:rsidRDefault="004E5BB4" w14:paraId="6FF0B68D" w14:textId="77777777">
      <w:r>
        <w:continuationSeparator/>
      </w:r>
    </w:p>
  </w:footnote>
  <w:footnote w:type="continuationNotice" w:id="1">
    <w:p w:rsidR="004E5BB4" w:rsidRDefault="004E5BB4" w14:paraId="6C39052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8569C6" w14:paraId="058CDD4D" w14:textId="0FD6503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6FD57AB"/>
    <w:multiLevelType w:val="hybridMultilevel"/>
    <w:tmpl w:val="1C2E6C92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B512679"/>
    <w:multiLevelType w:val="hybridMultilevel"/>
    <w:tmpl w:val="F236955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012641712">
    <w:abstractNumId w:val="19"/>
  </w:num>
  <w:num w:numId="2" w16cid:durableId="333266306">
    <w:abstractNumId w:val="16"/>
  </w:num>
  <w:num w:numId="3" w16cid:durableId="880098169">
    <w:abstractNumId w:val="0"/>
  </w:num>
  <w:num w:numId="4" w16cid:durableId="902760617">
    <w:abstractNumId w:val="6"/>
  </w:num>
  <w:num w:numId="5" w16cid:durableId="338237714">
    <w:abstractNumId w:val="17"/>
  </w:num>
  <w:num w:numId="6" w16cid:durableId="522481217">
    <w:abstractNumId w:val="2"/>
  </w:num>
  <w:num w:numId="7" w16cid:durableId="1723287924">
    <w:abstractNumId w:val="12"/>
  </w:num>
  <w:num w:numId="8" w16cid:durableId="849217330">
    <w:abstractNumId w:val="9"/>
  </w:num>
  <w:num w:numId="9" w16cid:durableId="1016926273">
    <w:abstractNumId w:val="1"/>
  </w:num>
  <w:num w:numId="10" w16cid:durableId="279730209">
    <w:abstractNumId w:val="1"/>
  </w:num>
  <w:num w:numId="11" w16cid:durableId="508059302">
    <w:abstractNumId w:val="3"/>
  </w:num>
  <w:num w:numId="12" w16cid:durableId="318046757">
    <w:abstractNumId w:val="4"/>
  </w:num>
  <w:num w:numId="13" w16cid:durableId="80837313">
    <w:abstractNumId w:val="15"/>
  </w:num>
  <w:num w:numId="14" w16cid:durableId="17435064">
    <w:abstractNumId w:val="10"/>
  </w:num>
  <w:num w:numId="15" w16cid:durableId="1341159122">
    <w:abstractNumId w:val="7"/>
  </w:num>
  <w:num w:numId="16" w16cid:durableId="601182481">
    <w:abstractNumId w:val="14"/>
  </w:num>
  <w:num w:numId="17" w16cid:durableId="543248381">
    <w:abstractNumId w:val="5"/>
  </w:num>
  <w:num w:numId="18" w16cid:durableId="1771773558">
    <w:abstractNumId w:val="11"/>
  </w:num>
  <w:num w:numId="19" w16cid:durableId="1268854685">
    <w:abstractNumId w:val="18"/>
  </w:num>
  <w:num w:numId="20" w16cid:durableId="1186747118">
    <w:abstractNumId w:val="8"/>
  </w:num>
  <w:num w:numId="21" w16cid:durableId="213944917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2AE4"/>
    <w:rsid w:val="00030DDD"/>
    <w:rsid w:val="000313BB"/>
    <w:rsid w:val="00033ED5"/>
    <w:rsid w:val="00050500"/>
    <w:rsid w:val="0005691C"/>
    <w:rsid w:val="00056ECB"/>
    <w:rsid w:val="00056ED5"/>
    <w:rsid w:val="00057484"/>
    <w:rsid w:val="00061969"/>
    <w:rsid w:val="000650B0"/>
    <w:rsid w:val="000655CC"/>
    <w:rsid w:val="000700AE"/>
    <w:rsid w:val="00084024"/>
    <w:rsid w:val="0009062C"/>
    <w:rsid w:val="00095368"/>
    <w:rsid w:val="000954C4"/>
    <w:rsid w:val="000A0C56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5A9F"/>
    <w:rsid w:val="001522AE"/>
    <w:rsid w:val="00155F3D"/>
    <w:rsid w:val="00157D5B"/>
    <w:rsid w:val="00161FE6"/>
    <w:rsid w:val="00164C3D"/>
    <w:rsid w:val="00166D3A"/>
    <w:rsid w:val="0017508E"/>
    <w:rsid w:val="00175C18"/>
    <w:rsid w:val="00181FDC"/>
    <w:rsid w:val="00184167"/>
    <w:rsid w:val="001860B9"/>
    <w:rsid w:val="00186F2B"/>
    <w:rsid w:val="001874D6"/>
    <w:rsid w:val="0019632A"/>
    <w:rsid w:val="001A4E7C"/>
    <w:rsid w:val="001B762C"/>
    <w:rsid w:val="001C12F6"/>
    <w:rsid w:val="001C4D0A"/>
    <w:rsid w:val="001C5FEF"/>
    <w:rsid w:val="001E3789"/>
    <w:rsid w:val="0020692D"/>
    <w:rsid w:val="00211487"/>
    <w:rsid w:val="00211D91"/>
    <w:rsid w:val="00217DEC"/>
    <w:rsid w:val="00233E14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2FD"/>
    <w:rsid w:val="002A7450"/>
    <w:rsid w:val="002B0B30"/>
    <w:rsid w:val="002B0C78"/>
    <w:rsid w:val="002C0C02"/>
    <w:rsid w:val="002C1277"/>
    <w:rsid w:val="002C348C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2264"/>
    <w:rsid w:val="003066D0"/>
    <w:rsid w:val="00311401"/>
    <w:rsid w:val="003162DA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1404E"/>
    <w:rsid w:val="004230F7"/>
    <w:rsid w:val="0043167E"/>
    <w:rsid w:val="0043409A"/>
    <w:rsid w:val="00446255"/>
    <w:rsid w:val="00451935"/>
    <w:rsid w:val="00454C7A"/>
    <w:rsid w:val="00460ED0"/>
    <w:rsid w:val="00465651"/>
    <w:rsid w:val="00470CE7"/>
    <w:rsid w:val="00470F4F"/>
    <w:rsid w:val="00471FEB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E5BB4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339B"/>
    <w:rsid w:val="00597E28"/>
    <w:rsid w:val="005A1D2D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2202"/>
    <w:rsid w:val="0060596B"/>
    <w:rsid w:val="00606D97"/>
    <w:rsid w:val="00607713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4346"/>
    <w:rsid w:val="00736574"/>
    <w:rsid w:val="007367E0"/>
    <w:rsid w:val="00737215"/>
    <w:rsid w:val="0075302A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34E0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8686A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0D5"/>
    <w:rsid w:val="009471BF"/>
    <w:rsid w:val="00950E4E"/>
    <w:rsid w:val="009529BD"/>
    <w:rsid w:val="009533B4"/>
    <w:rsid w:val="00957D35"/>
    <w:rsid w:val="00963E10"/>
    <w:rsid w:val="00971D93"/>
    <w:rsid w:val="009810B2"/>
    <w:rsid w:val="009A07DC"/>
    <w:rsid w:val="009B1F6B"/>
    <w:rsid w:val="009B5759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752E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1BA3"/>
    <w:rsid w:val="00B0201E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B88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D3157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7AD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FF0"/>
    <w:rsid w:val="00CC52D9"/>
    <w:rsid w:val="00CD6647"/>
    <w:rsid w:val="00CE445E"/>
    <w:rsid w:val="00CE4B73"/>
    <w:rsid w:val="00CF70BB"/>
    <w:rsid w:val="00D074DB"/>
    <w:rsid w:val="00D139CF"/>
    <w:rsid w:val="00D20779"/>
    <w:rsid w:val="00D37E7F"/>
    <w:rsid w:val="00D4256E"/>
    <w:rsid w:val="00D47AD7"/>
    <w:rsid w:val="00D51529"/>
    <w:rsid w:val="00D85218"/>
    <w:rsid w:val="00D915B1"/>
    <w:rsid w:val="00DA299D"/>
    <w:rsid w:val="00DA65C4"/>
    <w:rsid w:val="00DB2277"/>
    <w:rsid w:val="00DB58D6"/>
    <w:rsid w:val="00DE4447"/>
    <w:rsid w:val="00DE5DA2"/>
    <w:rsid w:val="00DE63C6"/>
    <w:rsid w:val="00DF0033"/>
    <w:rsid w:val="00DF6C61"/>
    <w:rsid w:val="00E026BF"/>
    <w:rsid w:val="00E07B1B"/>
    <w:rsid w:val="00E11853"/>
    <w:rsid w:val="00E1690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C6B21"/>
    <w:rsid w:val="00ED49C3"/>
    <w:rsid w:val="00ED6CE8"/>
    <w:rsid w:val="00ED7AA6"/>
    <w:rsid w:val="00EE2A56"/>
    <w:rsid w:val="00EE3818"/>
    <w:rsid w:val="00EF0796"/>
    <w:rsid w:val="00EF28E9"/>
    <w:rsid w:val="00EF764B"/>
    <w:rsid w:val="00F1298A"/>
    <w:rsid w:val="00F22264"/>
    <w:rsid w:val="00F2564D"/>
    <w:rsid w:val="00F25B86"/>
    <w:rsid w:val="00F270A8"/>
    <w:rsid w:val="00F35B05"/>
    <w:rsid w:val="00F413D9"/>
    <w:rsid w:val="00F5135F"/>
    <w:rsid w:val="00F51F78"/>
    <w:rsid w:val="00F7759B"/>
    <w:rsid w:val="00F831E7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D6F16"/>
    <w:rsid w:val="00FE12D8"/>
    <w:rsid w:val="00FF7C02"/>
    <w:rsid w:val="024801E3"/>
    <w:rsid w:val="03062AAA"/>
    <w:rsid w:val="0524FC9E"/>
    <w:rsid w:val="05887839"/>
    <w:rsid w:val="07B55D7A"/>
    <w:rsid w:val="07E3EF92"/>
    <w:rsid w:val="0F0A66EA"/>
    <w:rsid w:val="0F55B7F6"/>
    <w:rsid w:val="1CB1E39A"/>
    <w:rsid w:val="206C5AC1"/>
    <w:rsid w:val="280B96DD"/>
    <w:rsid w:val="2B576BBD"/>
    <w:rsid w:val="2CCA4608"/>
    <w:rsid w:val="312F3646"/>
    <w:rsid w:val="34AB320E"/>
    <w:rsid w:val="361A2A1B"/>
    <w:rsid w:val="3A6B986D"/>
    <w:rsid w:val="3BA10DCC"/>
    <w:rsid w:val="3FA332CD"/>
    <w:rsid w:val="4249FDF9"/>
    <w:rsid w:val="4266CA3A"/>
    <w:rsid w:val="4457C53E"/>
    <w:rsid w:val="45022ABC"/>
    <w:rsid w:val="45C0ECAE"/>
    <w:rsid w:val="4A5DB8AE"/>
    <w:rsid w:val="4A816C0A"/>
    <w:rsid w:val="4C556989"/>
    <w:rsid w:val="4D954693"/>
    <w:rsid w:val="528E8BC1"/>
    <w:rsid w:val="53D7E695"/>
    <w:rsid w:val="56E1D508"/>
    <w:rsid w:val="5A9C3682"/>
    <w:rsid w:val="5E9F1CC0"/>
    <w:rsid w:val="629DAC09"/>
    <w:rsid w:val="62EFA123"/>
    <w:rsid w:val="647B2B65"/>
    <w:rsid w:val="64DFC7A1"/>
    <w:rsid w:val="688C9A92"/>
    <w:rsid w:val="6B2CF8ED"/>
    <w:rsid w:val="6E2A98ED"/>
    <w:rsid w:val="727AEFB4"/>
    <w:rsid w:val="729AFD3F"/>
    <w:rsid w:val="778108DE"/>
    <w:rsid w:val="7975AC15"/>
    <w:rsid w:val="7A57979B"/>
    <w:rsid w:val="7B9F07B8"/>
    <w:rsid w:val="7EFAD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Barndagvårdspatienter</dc:title>
  <dc:subject/>
  <keywords/>
  <lastModifiedBy>Eva Olsson</lastModifiedBy>
  <revision>51</revision>
  <lastPrinted>2016-03-31T10:56:00.0000000Z</lastPrinted>
  <dcterms:created xsi:type="dcterms:W3CDTF">2022-05-30T11:42:00.0000000Z</dcterms:created>
  <dcterms:modified xsi:type="dcterms:W3CDTF">2026-01-22T14:17:08.0000000Z</dcterms:modified>
</coreProperties>
</file>