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1D9701" w14:textId="77777777" w:rsidR="00367A9A" w:rsidRDefault="00367A9A" w:rsidP="00367A9A">
      <w:pPr>
        <w:pStyle w:val="Rubrik1"/>
      </w:pPr>
      <w:r w:rsidRPr="2FF268CC">
        <w:t xml:space="preserve">Återbesök till </w:t>
      </w:r>
      <w:r>
        <w:t>dag</w:t>
      </w:r>
      <w:r w:rsidRPr="2FF268CC">
        <w:t>jouren</w:t>
      </w:r>
      <w:r>
        <w:t xml:space="preserve"> på barnmottagningen</w:t>
      </w:r>
    </w:p>
    <w:p w14:paraId="7136C7A5" w14:textId="77777777" w:rsidR="00367A9A" w:rsidRDefault="00367A9A" w:rsidP="00367A9A">
      <w:pPr>
        <w:pStyle w:val="Rubrik3"/>
        <w:rPr>
          <w:sz w:val="32"/>
          <w:szCs w:val="32"/>
        </w:rPr>
      </w:pPr>
      <w:r w:rsidRPr="2FF268CC">
        <w:t>Bakgrund</w:t>
      </w:r>
    </w:p>
    <w:p w14:paraId="3F6BE6A4" w14:textId="77777777" w:rsidR="00E61429" w:rsidRDefault="00E61429" w:rsidP="00E61429">
      <w:r w:rsidRPr="476437C4">
        <w:rPr>
          <w:color w:val="111111"/>
        </w:rPr>
        <w:t xml:space="preserve">Det finns behov av en </w:t>
      </w:r>
      <w:r>
        <w:rPr>
          <w:color w:val="111111"/>
        </w:rPr>
        <w:t>tydligare</w:t>
      </w:r>
      <w:r w:rsidRPr="476437C4">
        <w:rPr>
          <w:color w:val="111111"/>
        </w:rPr>
        <w:t xml:space="preserve"> struktur för barn som behöver </w:t>
      </w:r>
      <w:r w:rsidRPr="00271468">
        <w:rPr>
          <w:b/>
          <w:bCs/>
          <w:color w:val="111111"/>
        </w:rPr>
        <w:t xml:space="preserve">återbesök </w:t>
      </w:r>
      <w:r w:rsidRPr="476437C4">
        <w:rPr>
          <w:color w:val="111111"/>
        </w:rPr>
        <w:t xml:space="preserve">efter akuta besök på kvällar eller nätter eller återbesök till dagjouren </w:t>
      </w:r>
      <w:r w:rsidRPr="00271468">
        <w:rPr>
          <w:b/>
          <w:bCs/>
          <w:color w:val="111111"/>
        </w:rPr>
        <w:t>inom några dagar</w:t>
      </w:r>
      <w:r w:rsidRPr="476437C4">
        <w:rPr>
          <w:color w:val="111111"/>
        </w:rPr>
        <w:t>.</w:t>
      </w:r>
    </w:p>
    <w:p w14:paraId="26913E91" w14:textId="77777777" w:rsidR="00367A9A" w:rsidRDefault="00367A9A" w:rsidP="00367A9A">
      <w:pPr>
        <w:pStyle w:val="Rubrik3"/>
      </w:pPr>
      <w:r w:rsidRPr="2FF268CC">
        <w:t>Syfte</w:t>
      </w:r>
    </w:p>
    <w:p w14:paraId="2D1A06BC" w14:textId="77777777" w:rsidR="00367A9A" w:rsidRDefault="00367A9A" w:rsidP="00367A9A">
      <w:r w:rsidRPr="2FF268CC">
        <w:rPr>
          <w:color w:val="111111"/>
        </w:rPr>
        <w:t>Att förbättra strukturen och minska väntetiderna för barn som behöver återkomma efter ett akutbesök.</w:t>
      </w:r>
    </w:p>
    <w:p w14:paraId="28C59F62" w14:textId="77777777" w:rsidR="00367A9A" w:rsidRDefault="00367A9A" w:rsidP="00367A9A">
      <w:pPr>
        <w:pStyle w:val="Rubrik3"/>
      </w:pPr>
      <w:r w:rsidRPr="2FF268CC">
        <w:t>Åtgärd</w:t>
      </w:r>
    </w:p>
    <w:p w14:paraId="40802AA6" w14:textId="13302D9C" w:rsidR="00367A9A" w:rsidRDefault="00367A9A" w:rsidP="00367A9A">
      <w:pPr>
        <w:rPr>
          <w:color w:val="111111"/>
        </w:rPr>
      </w:pPr>
      <w:r w:rsidRPr="1588874C">
        <w:rPr>
          <w:color w:val="111111"/>
        </w:rPr>
        <w:t>Läkaren som arbetar kväll eller natt informerar familjen om att de ska komma tillbaka klockan 10.00 dagen efter, och att det är på dagjouren på barnmottagningen. Det är viktigt att läkaren dokumenterar i journalen vad som skett under natten och varför återbesök behövs. Om ett fysiskt besök inte är nödvändigt uppmanas familjen ringa Barnmottagningen kommande vardag mellan 8.00-9.30, 010 - 4352000.</w:t>
      </w:r>
    </w:p>
    <w:p w14:paraId="72376224" w14:textId="77777777" w:rsidR="00E61429" w:rsidRDefault="00E61429" w:rsidP="00E61429">
      <w:pPr>
        <w:rPr>
          <w:color w:val="111111"/>
        </w:rPr>
      </w:pPr>
      <w:r w:rsidRPr="476437C4">
        <w:rPr>
          <w:b/>
          <w:bCs/>
          <w:color w:val="111111"/>
        </w:rPr>
        <w:t>Handläggning</w:t>
      </w:r>
      <w:r w:rsidRPr="476437C4">
        <w:rPr>
          <w:color w:val="111111"/>
        </w:rPr>
        <w:t>; Informera patienten om att komma till dagjouren 10:00 på överenskommen dag. När du TIK:ar fyll i adm</w:t>
      </w:r>
      <w:r>
        <w:rPr>
          <w:color w:val="111111"/>
        </w:rPr>
        <w:t>.</w:t>
      </w:r>
      <w:r w:rsidRPr="476437C4">
        <w:rPr>
          <w:color w:val="111111"/>
        </w:rPr>
        <w:t xml:space="preserve"> uppgift prio inom 24 timmar och skriv: Bokas till dagjouren 10.00 och datum</w:t>
      </w:r>
      <w:r>
        <w:rPr>
          <w:color w:val="111111"/>
        </w:rPr>
        <w:t xml:space="preserve"> då patienten skall komma.</w:t>
      </w:r>
    </w:p>
    <w:p w14:paraId="7E0E8829" w14:textId="77777777" w:rsidR="00E61429" w:rsidRDefault="00E61429" w:rsidP="00367A9A">
      <w:pPr>
        <w:rPr>
          <w:color w:val="111111"/>
        </w:rPr>
      </w:pPr>
    </w:p>
    <w:p w14:paraId="11010C13" w14:textId="5A553D4D" w:rsidR="00747066" w:rsidRPr="00367A9A" w:rsidRDefault="00747066" w:rsidP="00367A9A"/>
    <w:sectPr w:rsidR="00747066" w:rsidRPr="00367A9A"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185971" w14:textId="77777777" w:rsidR="00325D0C" w:rsidRDefault="00325D0C">
      <w:r>
        <w:separator/>
      </w:r>
    </w:p>
  </w:endnote>
  <w:endnote w:type="continuationSeparator" w:id="0">
    <w:p w14:paraId="13DAC6AF" w14:textId="77777777" w:rsidR="00325D0C" w:rsidRDefault="00325D0C">
      <w:r>
        <w:continuationSeparator/>
      </w:r>
    </w:p>
  </w:endnote>
  <w:endnote w:type="continuationNotice" w:id="1">
    <w:p w14:paraId="15120ADD" w14:textId="77777777" w:rsidR="00325D0C" w:rsidRDefault="00325D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58DB25" w14:textId="77777777" w:rsidR="00325D0C" w:rsidRDefault="00325D0C"/>
  </w:footnote>
  <w:footnote w:type="continuationSeparator" w:id="0">
    <w:p w14:paraId="093C7D0B" w14:textId="77777777" w:rsidR="00325D0C" w:rsidRDefault="00325D0C">
      <w:r>
        <w:continuationSeparator/>
      </w:r>
    </w:p>
  </w:footnote>
  <w:footnote w:type="continuationNotice" w:id="1">
    <w:p w14:paraId="3CDC676C" w14:textId="77777777" w:rsidR="00325D0C" w:rsidRDefault="00325D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94727831">
    <w:abstractNumId w:val="17"/>
  </w:num>
  <w:num w:numId="2" w16cid:durableId="423305215">
    <w:abstractNumId w:val="14"/>
  </w:num>
  <w:num w:numId="3" w16cid:durableId="77287140">
    <w:abstractNumId w:val="0"/>
  </w:num>
  <w:num w:numId="4" w16cid:durableId="1984770843">
    <w:abstractNumId w:val="6"/>
  </w:num>
  <w:num w:numId="5" w16cid:durableId="565383137">
    <w:abstractNumId w:val="15"/>
  </w:num>
  <w:num w:numId="6" w16cid:durableId="1077097476">
    <w:abstractNumId w:val="2"/>
  </w:num>
  <w:num w:numId="7" w16cid:durableId="880214502">
    <w:abstractNumId w:val="11"/>
  </w:num>
  <w:num w:numId="8" w16cid:durableId="294264399">
    <w:abstractNumId w:val="8"/>
  </w:num>
  <w:num w:numId="9" w16cid:durableId="1161047472">
    <w:abstractNumId w:val="1"/>
  </w:num>
  <w:num w:numId="10" w16cid:durableId="400711242">
    <w:abstractNumId w:val="1"/>
  </w:num>
  <w:num w:numId="11" w16cid:durableId="1697542793">
    <w:abstractNumId w:val="3"/>
  </w:num>
  <w:num w:numId="12" w16cid:durableId="750737729">
    <w:abstractNumId w:val="4"/>
  </w:num>
  <w:num w:numId="13" w16cid:durableId="2046562823">
    <w:abstractNumId w:val="13"/>
  </w:num>
  <w:num w:numId="14" w16cid:durableId="178542576">
    <w:abstractNumId w:val="9"/>
  </w:num>
  <w:num w:numId="15" w16cid:durableId="1047875089">
    <w:abstractNumId w:val="7"/>
  </w:num>
  <w:num w:numId="16" w16cid:durableId="414477534">
    <w:abstractNumId w:val="12"/>
  </w:num>
  <w:num w:numId="17" w16cid:durableId="142818548">
    <w:abstractNumId w:val="5"/>
  </w:num>
  <w:num w:numId="18" w16cid:durableId="1922639995">
    <w:abstractNumId w:val="10"/>
  </w:num>
  <w:num w:numId="19" w16cid:durableId="49677558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263AB"/>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5D0C"/>
    <w:rsid w:val="00326C24"/>
    <w:rsid w:val="00330F6A"/>
    <w:rsid w:val="00337F99"/>
    <w:rsid w:val="003410BD"/>
    <w:rsid w:val="0034307B"/>
    <w:rsid w:val="00345EB1"/>
    <w:rsid w:val="00350CC4"/>
    <w:rsid w:val="00360E0D"/>
    <w:rsid w:val="0036357D"/>
    <w:rsid w:val="0036594C"/>
    <w:rsid w:val="00367A9A"/>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410"/>
    <w:rsid w:val="00480DC7"/>
    <w:rsid w:val="004876F6"/>
    <w:rsid w:val="0049236A"/>
    <w:rsid w:val="00492718"/>
    <w:rsid w:val="004A355D"/>
    <w:rsid w:val="004A4970"/>
    <w:rsid w:val="004B2183"/>
    <w:rsid w:val="004B2A01"/>
    <w:rsid w:val="004C3536"/>
    <w:rsid w:val="004D7BA3"/>
    <w:rsid w:val="004F4518"/>
    <w:rsid w:val="004F4C62"/>
    <w:rsid w:val="004F62E9"/>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67EE"/>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61429"/>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1</Pages>
  <Words>144</Words>
  <Characters>807</Characters>
  <Application>Microsoft Office Word</Application>
  <DocSecurity>0</DocSecurity>
  <Lines>6</Lines>
  <Paragraphs>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Återbesök till dagjouren på barnmottagningen</dc:title>
  <dc:subject/>
  <dc:creator>Lena Tyllman</dc:creator>
  <keywords/>
  <lastModifiedBy>Lena Tyllman</lastModifiedBy>
  <revision>5</revision>
  <lastPrinted>2016-03-31T10:56:00.0000000Z</lastPrinted>
  <dcterms:created xsi:type="dcterms:W3CDTF">2024-11-27T08:11:00.0000000Z</dcterms:created>
  <dcterms:modified xsi:type="dcterms:W3CDTF">2025-01-22T11:37:00.0000000Z</dcterms:modified>
</coreProperties>
</file>