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77A9EEE5" w:rsidR="00184167" w:rsidRPr="00A01421" w:rsidRDefault="00642826" w:rsidP="00A01421">
      <w:pPr>
        <w:pStyle w:val="Rubrik1"/>
      </w:pPr>
      <w:bookmarkStart w:id="0" w:name="_Toc321146591"/>
      <w:r w:rsidRPr="00A01421">
        <w:t>Rutin för extravak avdelning 23</w:t>
      </w:r>
    </w:p>
    <w:bookmarkEnd w:id="0"/>
    <w:p w14:paraId="7C2768EB" w14:textId="2C4F6394" w:rsidR="00656DCD" w:rsidRDefault="0017508E" w:rsidP="0017508E">
      <w:pPr>
        <w:pStyle w:val="Rubrik2"/>
      </w:pPr>
      <w:r>
        <w:t>Syfte</w:t>
      </w:r>
    </w:p>
    <w:p w14:paraId="7CABFA1B" w14:textId="7EF940FB" w:rsidR="0017508E" w:rsidRPr="0017508E" w:rsidRDefault="00642826" w:rsidP="0017508E">
      <w:r>
        <w:t xml:space="preserve">Att säkerställa ordination av extravak. </w:t>
      </w:r>
    </w:p>
    <w:p w14:paraId="1B9446C1" w14:textId="32744601" w:rsidR="007155D5" w:rsidRDefault="008C7F0C" w:rsidP="007155D5">
      <w:pPr>
        <w:pStyle w:val="Rubrik2"/>
      </w:pPr>
      <w:bookmarkStart w:id="1" w:name="_Toc72840807"/>
      <w:r>
        <w:t>Bakgrund</w:t>
      </w:r>
      <w:bookmarkEnd w:id="1"/>
    </w:p>
    <w:p w14:paraId="31AE53C1" w14:textId="4F12716D" w:rsidR="009A07DC" w:rsidRPr="009A07DC" w:rsidRDefault="00642826" w:rsidP="00A01421">
      <w:r>
        <w:t xml:space="preserve">Ibland uppstår situationer där en patients behov av tillsyn inte går att uppnå på ett tillräckligt tryggt och/eller säkert sätt utifrån tillgängliga medicinska eller omvårdnadsmässiga insatser. Extravak kan då behövas för att säkra upp och hantera den uppkomna tillfälliga situationen. </w:t>
      </w:r>
    </w:p>
    <w:p w14:paraId="41B937AE" w14:textId="3B46BD6D" w:rsidR="001E3789" w:rsidRDefault="009A07DC" w:rsidP="001E3789">
      <w:pPr>
        <w:pStyle w:val="Rubrik2"/>
      </w:pPr>
      <w:r>
        <w:t>Arbetsbeskrivning</w:t>
      </w:r>
    </w:p>
    <w:p w14:paraId="757055DA" w14:textId="75BE8505" w:rsidR="00BC44CD" w:rsidRDefault="00642826" w:rsidP="001E3789">
      <w:r>
        <w:t xml:space="preserve">Behov av extravak beslutas av överläkare på avdelningen i samråd med övrig vårdpersonal. </w:t>
      </w:r>
    </w:p>
    <w:p w14:paraId="2901F8E5" w14:textId="048863EE" w:rsidR="00642826" w:rsidRDefault="00642826" w:rsidP="001E3789">
      <w:r>
        <w:t xml:space="preserve">Beslutet ska tydligt kommuniceras till enhetschef alternativt ledningsansvarig sjuksköterska på avdelningen. </w:t>
      </w:r>
    </w:p>
    <w:p w14:paraId="7F6E63D8" w14:textId="10671DBD" w:rsidR="00642826" w:rsidRDefault="00642826" w:rsidP="001E3789">
      <w:r>
        <w:t xml:space="preserve">Beslutet ska dokumenteras i patientens journal samt omprövas dagligen. </w:t>
      </w:r>
    </w:p>
    <w:p w14:paraId="40AA233F" w14:textId="5EECA430" w:rsidR="009C6C0C" w:rsidRDefault="009C6C0C" w:rsidP="009A07DC"/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6994B" w14:textId="77777777" w:rsidR="00991855" w:rsidRDefault="00991855">
      <w:r>
        <w:separator/>
      </w:r>
    </w:p>
  </w:endnote>
  <w:endnote w:type="continuationSeparator" w:id="0">
    <w:p w14:paraId="1EB17872" w14:textId="77777777" w:rsidR="00991855" w:rsidRDefault="00991855">
      <w:r>
        <w:continuationSeparator/>
      </w:r>
    </w:p>
  </w:endnote>
  <w:endnote w:type="continuationNotice" w:id="1">
    <w:p w14:paraId="0AD037C6" w14:textId="77777777" w:rsidR="00991855" w:rsidRDefault="009918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77F35" w14:textId="77777777" w:rsidR="00991855" w:rsidRDefault="00991855"/>
  </w:footnote>
  <w:footnote w:type="continuationSeparator" w:id="0">
    <w:p w14:paraId="4BE78730" w14:textId="77777777" w:rsidR="00991855" w:rsidRDefault="00991855">
      <w:r>
        <w:continuationSeparator/>
      </w:r>
    </w:p>
  </w:footnote>
  <w:footnote w:type="continuationNotice" w:id="1">
    <w:p w14:paraId="2CB1A53E" w14:textId="77777777" w:rsidR="00991855" w:rsidRDefault="009918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1698577">
    <w:abstractNumId w:val="17"/>
  </w:num>
  <w:num w:numId="2" w16cid:durableId="591397453">
    <w:abstractNumId w:val="14"/>
  </w:num>
  <w:num w:numId="3" w16cid:durableId="1345089492">
    <w:abstractNumId w:val="0"/>
  </w:num>
  <w:num w:numId="4" w16cid:durableId="433283073">
    <w:abstractNumId w:val="6"/>
  </w:num>
  <w:num w:numId="5" w16cid:durableId="1542548496">
    <w:abstractNumId w:val="15"/>
  </w:num>
  <w:num w:numId="6" w16cid:durableId="1036931889">
    <w:abstractNumId w:val="2"/>
  </w:num>
  <w:num w:numId="7" w16cid:durableId="1606884437">
    <w:abstractNumId w:val="11"/>
  </w:num>
  <w:num w:numId="8" w16cid:durableId="1174732824">
    <w:abstractNumId w:val="8"/>
  </w:num>
  <w:num w:numId="9" w16cid:durableId="1846086854">
    <w:abstractNumId w:val="1"/>
  </w:num>
  <w:num w:numId="10" w16cid:durableId="1303384558">
    <w:abstractNumId w:val="1"/>
  </w:num>
  <w:num w:numId="11" w16cid:durableId="282540225">
    <w:abstractNumId w:val="3"/>
  </w:num>
  <w:num w:numId="12" w16cid:durableId="776101417">
    <w:abstractNumId w:val="4"/>
  </w:num>
  <w:num w:numId="13" w16cid:durableId="715547631">
    <w:abstractNumId w:val="13"/>
  </w:num>
  <w:num w:numId="14" w16cid:durableId="1120144593">
    <w:abstractNumId w:val="9"/>
  </w:num>
  <w:num w:numId="15" w16cid:durableId="68815488">
    <w:abstractNumId w:val="7"/>
  </w:num>
  <w:num w:numId="16" w16cid:durableId="644310894">
    <w:abstractNumId w:val="12"/>
  </w:num>
  <w:num w:numId="17" w16cid:durableId="1960259583">
    <w:abstractNumId w:val="5"/>
  </w:num>
  <w:num w:numId="18" w16cid:durableId="1685281671">
    <w:abstractNumId w:val="10"/>
  </w:num>
  <w:num w:numId="19" w16cid:durableId="18531847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826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92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1855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421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58DF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1</Pages>
  <Words>86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extravak avdelning 23</dc:title>
  <dc:subject/>
  <dc:creator>Elisabet Mattsson</dc:creator>
  <keywords/>
  <lastModifiedBy>Lena Tyllman</lastModifiedBy>
  <revision>4</revision>
  <lastPrinted>2016-03-31T10:56:00.0000000Z</lastPrinted>
  <dcterms:created xsi:type="dcterms:W3CDTF">2023-03-28T06:46:00.0000000Z</dcterms:created>
  <dcterms:modified xsi:type="dcterms:W3CDTF">2023-04-27T06:58:00.0000000Z</dcterms:modified>
</coreProperties>
</file>