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B00DB" w14:textId="77777777" w:rsidR="00D47B71" w:rsidRDefault="00D47B71" w:rsidP="00F35B05">
      <w:pPr>
        <w:pStyle w:val="Heading2"/>
        <w:sectPr w:rsidR="00D47B71" w:rsidSect="00D47B7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98CC8B2" w14:textId="77777777" w:rsidR="00D47B71" w:rsidRPr="00D47B71" w:rsidRDefault="00D47B71" w:rsidP="00D47B71">
      <w:pPr>
        <w:widowControl w:val="0"/>
        <w:tabs>
          <w:tab w:val="left" w:pos="170"/>
        </w:tabs>
        <w:autoSpaceDE w:val="0"/>
        <w:spacing w:after="0" w:line="220" w:lineRule="atLeast"/>
        <w:ind w:left="142" w:right="-1652"/>
        <w:textAlignment w:val="center"/>
        <w:rPr>
          <w:rFonts w:ascii="Times" w:hAnsi="Times" w:cs="Times"/>
          <w:color w:val="000000"/>
          <w:spacing w:val="1"/>
          <w:szCs w:val="18"/>
          <w:lang w:eastAsia="zh-CN"/>
        </w:rPr>
      </w:pPr>
      <w:r w:rsidRPr="00D47B71">
        <w:rPr>
          <w:rFonts w:ascii="Calibri" w:eastAsia="MS Gothic" w:hAnsi="Calibri"/>
          <w:bCs/>
          <w:kern w:val="32"/>
          <w:sz w:val="60"/>
          <w:szCs w:val="32"/>
        </w:rPr>
        <w:t>Paracetamol</w:t>
      </w:r>
    </w:p>
    <w:p w14:paraId="48FC274F" w14:textId="77777777" w:rsidR="00D47B71" w:rsidRPr="00D47B71" w:rsidRDefault="00D47B71" w:rsidP="00D47B71">
      <w:pPr>
        <w:widowControl w:val="0"/>
        <w:tabs>
          <w:tab w:val="left" w:pos="170"/>
        </w:tabs>
        <w:autoSpaceDE w:val="0"/>
        <w:spacing w:after="0" w:line="220" w:lineRule="atLeast"/>
        <w:ind w:left="142" w:right="-1652"/>
        <w:textAlignment w:val="center"/>
        <w:rPr>
          <w:rFonts w:ascii="Arial" w:hAnsi="Arial" w:cs="Arial"/>
          <w:b/>
          <w:color w:val="000000"/>
          <w:spacing w:val="1"/>
          <w:sz w:val="26"/>
          <w:szCs w:val="26"/>
          <w:lang w:eastAsia="zh-CN"/>
        </w:rPr>
      </w:pPr>
    </w:p>
    <w:p w14:paraId="0C7CE8F4" w14:textId="77777777" w:rsidR="00D47B71" w:rsidRPr="00D47B71" w:rsidRDefault="00D47B71" w:rsidP="00D47B71">
      <w:pPr>
        <w:spacing w:after="200" w:line="276" w:lineRule="auto"/>
        <w:ind w:left="142" w:right="1417"/>
      </w:pPr>
      <w:r w:rsidRPr="00D47B71">
        <w:t>Återhämtningen</w:t>
      </w:r>
      <w:r w:rsidRPr="00D47B71">
        <w:rPr>
          <w:spacing w:val="23"/>
        </w:rPr>
        <w:t xml:space="preserve"> </w:t>
      </w:r>
      <w:r w:rsidRPr="00D47B71">
        <w:t>och</w:t>
      </w:r>
      <w:r w:rsidRPr="00D47B71">
        <w:rPr>
          <w:spacing w:val="-2"/>
        </w:rPr>
        <w:t xml:space="preserve"> </w:t>
      </w:r>
      <w:r w:rsidRPr="00D47B71">
        <w:t>sårläkningen</w:t>
      </w:r>
      <w:r w:rsidRPr="00D47B71">
        <w:rPr>
          <w:spacing w:val="15"/>
        </w:rPr>
        <w:t xml:space="preserve"> </w:t>
      </w:r>
      <w:r w:rsidRPr="00D47B71">
        <w:t>går</w:t>
      </w:r>
      <w:r w:rsidRPr="00D47B71">
        <w:rPr>
          <w:spacing w:val="-3"/>
        </w:rPr>
        <w:t xml:space="preserve"> </w:t>
      </w:r>
      <w:r w:rsidRPr="00D47B71">
        <w:t>snabbare</w:t>
      </w:r>
      <w:r w:rsidRPr="00D47B71">
        <w:rPr>
          <w:spacing w:val="17"/>
        </w:rPr>
        <w:t xml:space="preserve"> </w:t>
      </w:r>
      <w:r w:rsidRPr="00D47B71">
        <w:t>om</w:t>
      </w:r>
      <w:r w:rsidRPr="00D47B71">
        <w:rPr>
          <w:spacing w:val="7"/>
        </w:rPr>
        <w:t xml:space="preserve"> </w:t>
      </w:r>
      <w:r w:rsidRPr="00D47B71">
        <w:t>man</w:t>
      </w:r>
      <w:r w:rsidRPr="00D47B71">
        <w:rPr>
          <w:spacing w:val="4"/>
        </w:rPr>
        <w:t xml:space="preserve"> </w:t>
      </w:r>
      <w:r w:rsidRPr="00D47B71">
        <w:t>kan</w:t>
      </w:r>
      <w:r w:rsidRPr="00D47B71">
        <w:rPr>
          <w:spacing w:val="10"/>
        </w:rPr>
        <w:t xml:space="preserve"> </w:t>
      </w:r>
      <w:r w:rsidRPr="00D47B71">
        <w:rPr>
          <w:w w:val="93"/>
        </w:rPr>
        <w:t>börja</w:t>
      </w:r>
      <w:r w:rsidRPr="00D47B71">
        <w:rPr>
          <w:spacing w:val="4"/>
          <w:w w:val="93"/>
        </w:rPr>
        <w:t xml:space="preserve"> </w:t>
      </w:r>
      <w:r w:rsidRPr="00D47B71">
        <w:t>röra</w:t>
      </w:r>
      <w:r w:rsidRPr="00D47B71">
        <w:rPr>
          <w:spacing w:val="-3"/>
        </w:rPr>
        <w:t xml:space="preserve"> </w:t>
      </w:r>
      <w:r w:rsidRPr="00D47B71">
        <w:t>sig</w:t>
      </w:r>
      <w:r w:rsidRPr="00D47B71">
        <w:rPr>
          <w:spacing w:val="3"/>
        </w:rPr>
        <w:t xml:space="preserve"> </w:t>
      </w:r>
      <w:r w:rsidRPr="00D47B71">
        <w:t>så</w:t>
      </w:r>
      <w:r w:rsidRPr="00D47B71">
        <w:rPr>
          <w:spacing w:val="8"/>
        </w:rPr>
        <w:t xml:space="preserve"> </w:t>
      </w:r>
      <w:r w:rsidRPr="00D47B71">
        <w:t>snart</w:t>
      </w:r>
      <w:r w:rsidRPr="00D47B71">
        <w:rPr>
          <w:spacing w:val="4"/>
        </w:rPr>
        <w:t xml:space="preserve"> </w:t>
      </w:r>
      <w:r w:rsidRPr="00D47B71">
        <w:t>som möjligt</w:t>
      </w:r>
      <w:r w:rsidRPr="00D47B71">
        <w:rPr>
          <w:spacing w:val="1"/>
        </w:rPr>
        <w:t xml:space="preserve"> </w:t>
      </w:r>
      <w:r w:rsidRPr="00D47B71">
        <w:t>efter</w:t>
      </w:r>
      <w:r w:rsidRPr="00D47B71">
        <w:rPr>
          <w:spacing w:val="8"/>
        </w:rPr>
        <w:t xml:space="preserve"> </w:t>
      </w:r>
      <w:r w:rsidRPr="00D47B71">
        <w:t>operationen.</w:t>
      </w:r>
      <w:r w:rsidRPr="00D47B71">
        <w:rPr>
          <w:spacing w:val="-4"/>
        </w:rPr>
        <w:t xml:space="preserve"> </w:t>
      </w:r>
      <w:r w:rsidRPr="00D47B71">
        <w:t>Det</w:t>
      </w:r>
      <w:r w:rsidRPr="00D47B71">
        <w:rPr>
          <w:spacing w:val="9"/>
        </w:rPr>
        <w:t xml:space="preserve"> </w:t>
      </w:r>
      <w:r w:rsidRPr="00D47B71">
        <w:t>är</w:t>
      </w:r>
      <w:r w:rsidRPr="00D47B71">
        <w:rPr>
          <w:spacing w:val="3"/>
        </w:rPr>
        <w:t xml:space="preserve"> </w:t>
      </w:r>
      <w:r w:rsidRPr="00D47B71">
        <w:t>viktigt</w:t>
      </w:r>
      <w:r w:rsidRPr="00D47B71">
        <w:rPr>
          <w:spacing w:val="9"/>
        </w:rPr>
        <w:t xml:space="preserve"> </w:t>
      </w:r>
      <w:r w:rsidRPr="00D47B71">
        <w:t>att</w:t>
      </w:r>
      <w:r w:rsidRPr="00D47B71">
        <w:rPr>
          <w:spacing w:val="4"/>
        </w:rPr>
        <w:t xml:space="preserve"> </w:t>
      </w:r>
      <w:r w:rsidRPr="00D47B71">
        <w:t>förebygga</w:t>
      </w:r>
      <w:r w:rsidRPr="00D47B71">
        <w:rPr>
          <w:spacing w:val="8"/>
        </w:rPr>
        <w:t xml:space="preserve"> </w:t>
      </w:r>
      <w:r w:rsidRPr="00D47B71">
        <w:t>smärta</w:t>
      </w:r>
      <w:r w:rsidRPr="00D47B71">
        <w:rPr>
          <w:spacing w:val="7"/>
        </w:rPr>
        <w:t xml:space="preserve"> </w:t>
      </w:r>
      <w:r w:rsidRPr="00D47B71">
        <w:t>genom</w:t>
      </w:r>
      <w:r w:rsidRPr="00D47B71">
        <w:rPr>
          <w:spacing w:val="9"/>
        </w:rPr>
        <w:t xml:space="preserve"> </w:t>
      </w:r>
      <w:r w:rsidRPr="00D47B71">
        <w:t>att</w:t>
      </w:r>
      <w:r w:rsidRPr="00D47B71">
        <w:rPr>
          <w:spacing w:val="2"/>
        </w:rPr>
        <w:t xml:space="preserve"> </w:t>
      </w:r>
      <w:r w:rsidRPr="00D47B71">
        <w:t>ta</w:t>
      </w:r>
      <w:r w:rsidRPr="00D47B71">
        <w:rPr>
          <w:spacing w:val="9"/>
        </w:rPr>
        <w:t xml:space="preserve"> </w:t>
      </w:r>
      <w:r w:rsidRPr="00D47B71">
        <w:rPr>
          <w:w w:val="101"/>
        </w:rPr>
        <w:t xml:space="preserve">smärtstillande </w:t>
      </w:r>
      <w:r w:rsidRPr="00D47B71">
        <w:t>läkemedel</w:t>
      </w:r>
      <w:r w:rsidRPr="00D47B71">
        <w:rPr>
          <w:spacing w:val="-2"/>
        </w:rPr>
        <w:t xml:space="preserve"> </w:t>
      </w:r>
      <w:r w:rsidRPr="00D47B71">
        <w:t>de</w:t>
      </w:r>
      <w:r w:rsidRPr="00D47B71">
        <w:rPr>
          <w:spacing w:val="2"/>
        </w:rPr>
        <w:t xml:space="preserve"> </w:t>
      </w:r>
      <w:r w:rsidRPr="00D47B71">
        <w:t>första</w:t>
      </w:r>
      <w:r w:rsidRPr="00D47B71">
        <w:rPr>
          <w:spacing w:val="7"/>
        </w:rPr>
        <w:t xml:space="preserve"> </w:t>
      </w:r>
      <w:r w:rsidRPr="00D47B71">
        <w:t>dagarna</w:t>
      </w:r>
      <w:r w:rsidRPr="00D47B71">
        <w:rPr>
          <w:spacing w:val="2"/>
        </w:rPr>
        <w:t xml:space="preserve"> </w:t>
      </w:r>
      <w:r w:rsidRPr="00D47B71">
        <w:t>efter</w:t>
      </w:r>
      <w:r w:rsidRPr="00D47B71">
        <w:rPr>
          <w:spacing w:val="3"/>
        </w:rPr>
        <w:t xml:space="preserve"> </w:t>
      </w:r>
      <w:r w:rsidRPr="00D47B71">
        <w:rPr>
          <w:w w:val="102"/>
        </w:rPr>
        <w:t>ingreppet.</w:t>
      </w:r>
    </w:p>
    <w:p w14:paraId="2F0197A8" w14:textId="77777777" w:rsidR="00D47B71" w:rsidRPr="00D47B71" w:rsidRDefault="00D47B71" w:rsidP="00D47B71">
      <w:pPr>
        <w:spacing w:after="200" w:line="276" w:lineRule="auto"/>
        <w:ind w:left="142" w:right="1417"/>
      </w:pPr>
      <w:r w:rsidRPr="00D47B71">
        <w:t>Det</w:t>
      </w:r>
      <w:r w:rsidRPr="00D47B71">
        <w:rPr>
          <w:spacing w:val="8"/>
        </w:rPr>
        <w:t xml:space="preserve"> </w:t>
      </w:r>
      <w:r w:rsidRPr="00D47B71">
        <w:t>är</w:t>
      </w:r>
      <w:r w:rsidRPr="00D47B71">
        <w:rPr>
          <w:spacing w:val="5"/>
        </w:rPr>
        <w:t xml:space="preserve"> </w:t>
      </w:r>
      <w:r w:rsidRPr="00D47B71">
        <w:t>lämpligt</w:t>
      </w:r>
      <w:r w:rsidRPr="00D47B71">
        <w:rPr>
          <w:spacing w:val="3"/>
        </w:rPr>
        <w:t xml:space="preserve"> </w:t>
      </w:r>
      <w:r w:rsidRPr="00D47B71">
        <w:t>att</w:t>
      </w:r>
      <w:r w:rsidRPr="00D47B71">
        <w:rPr>
          <w:spacing w:val="3"/>
        </w:rPr>
        <w:t xml:space="preserve"> </w:t>
      </w:r>
      <w:r w:rsidRPr="00D47B71">
        <w:t>medicinera</w:t>
      </w:r>
      <w:r w:rsidRPr="00D47B71">
        <w:rPr>
          <w:spacing w:val="12"/>
        </w:rPr>
        <w:t xml:space="preserve"> </w:t>
      </w:r>
      <w:r w:rsidRPr="00D47B71">
        <w:t>med</w:t>
      </w:r>
      <w:r w:rsidRPr="00D47B71">
        <w:rPr>
          <w:spacing w:val="1"/>
        </w:rPr>
        <w:t xml:space="preserve"> </w:t>
      </w:r>
      <w:r w:rsidRPr="00D47B71">
        <w:rPr>
          <w:w w:val="111"/>
        </w:rPr>
        <w:t>Paracetamol</w:t>
      </w:r>
      <w:r w:rsidRPr="00D47B71">
        <w:rPr>
          <w:spacing w:val="-4"/>
          <w:w w:val="111"/>
        </w:rPr>
        <w:t xml:space="preserve"> </w:t>
      </w:r>
      <w:r w:rsidRPr="00D47B71">
        <w:t>som</w:t>
      </w:r>
      <w:r w:rsidRPr="00D47B71">
        <w:rPr>
          <w:spacing w:val="5"/>
        </w:rPr>
        <w:t xml:space="preserve"> </w:t>
      </w:r>
      <w:r w:rsidRPr="00D47B71">
        <w:t>grundsmärtlindring.</w:t>
      </w:r>
      <w:r w:rsidRPr="00D47B71">
        <w:rPr>
          <w:spacing w:val="11"/>
        </w:rPr>
        <w:t xml:space="preserve"> </w:t>
      </w:r>
      <w:r w:rsidRPr="00D47B71">
        <w:t>(Paracetamol</w:t>
      </w:r>
      <w:r w:rsidRPr="00D47B71">
        <w:rPr>
          <w:spacing w:val="10"/>
        </w:rPr>
        <w:t xml:space="preserve"> </w:t>
      </w:r>
      <w:r w:rsidRPr="00D47B71">
        <w:rPr>
          <w:w w:val="104"/>
        </w:rPr>
        <w:t xml:space="preserve">är </w:t>
      </w:r>
      <w:r w:rsidRPr="00D47B71">
        <w:t>den</w:t>
      </w:r>
      <w:r w:rsidRPr="00D47B71">
        <w:rPr>
          <w:spacing w:val="4"/>
        </w:rPr>
        <w:t xml:space="preserve"> </w:t>
      </w:r>
      <w:r w:rsidRPr="00D47B71">
        <w:t>verksamma</w:t>
      </w:r>
      <w:r w:rsidRPr="00D47B71">
        <w:rPr>
          <w:spacing w:val="8"/>
        </w:rPr>
        <w:t xml:space="preserve"> </w:t>
      </w:r>
      <w:r w:rsidRPr="00D47B71">
        <w:t>substansen</w:t>
      </w:r>
      <w:r w:rsidRPr="00D47B71">
        <w:rPr>
          <w:spacing w:val="15"/>
        </w:rPr>
        <w:t xml:space="preserve"> </w:t>
      </w:r>
      <w:r w:rsidRPr="00D47B71">
        <w:t>i</w:t>
      </w:r>
      <w:r w:rsidRPr="00D47B71">
        <w:rPr>
          <w:spacing w:val="-3"/>
        </w:rPr>
        <w:t xml:space="preserve"> </w:t>
      </w:r>
      <w:r w:rsidRPr="00D47B71">
        <w:t>Alvedon,</w:t>
      </w:r>
      <w:r w:rsidRPr="00D47B71">
        <w:rPr>
          <w:spacing w:val="12"/>
        </w:rPr>
        <w:t xml:space="preserve"> </w:t>
      </w:r>
      <w:r w:rsidRPr="00D47B71">
        <w:t>Curadon,</w:t>
      </w:r>
      <w:r w:rsidRPr="00D47B71">
        <w:rPr>
          <w:spacing w:val="5"/>
        </w:rPr>
        <w:t xml:space="preserve"> </w:t>
      </w:r>
      <w:r w:rsidRPr="00D47B71">
        <w:t>Panodil,</w:t>
      </w:r>
      <w:r w:rsidRPr="00D47B71">
        <w:rPr>
          <w:spacing w:val="3"/>
        </w:rPr>
        <w:t xml:space="preserve"> </w:t>
      </w:r>
      <w:r w:rsidRPr="00D47B71">
        <w:t>Pamol,</w:t>
      </w:r>
      <w:r w:rsidRPr="00D47B71">
        <w:rPr>
          <w:spacing w:val="7"/>
        </w:rPr>
        <w:t xml:space="preserve"> </w:t>
      </w:r>
      <w:r w:rsidRPr="00D47B71">
        <w:t>Reliv</w:t>
      </w:r>
      <w:r w:rsidRPr="00D47B71">
        <w:rPr>
          <w:spacing w:val="9"/>
        </w:rPr>
        <w:t xml:space="preserve"> </w:t>
      </w:r>
      <w:r w:rsidRPr="00D47B71">
        <w:t>m</w:t>
      </w:r>
      <w:r w:rsidRPr="00D47B71">
        <w:rPr>
          <w:spacing w:val="4"/>
        </w:rPr>
        <w:t xml:space="preserve"> </w:t>
      </w:r>
      <w:r w:rsidRPr="00D47B71">
        <w:t>fl).</w:t>
      </w:r>
      <w:r w:rsidRPr="00D47B71">
        <w:rPr>
          <w:spacing w:val="-5"/>
        </w:rPr>
        <w:t xml:space="preserve"> </w:t>
      </w:r>
      <w:r w:rsidRPr="00D47B71">
        <w:rPr>
          <w:w w:val="101"/>
        </w:rPr>
        <w:t xml:space="preserve">Tabletterna </w:t>
      </w:r>
      <w:r w:rsidRPr="00D47B71">
        <w:t>köper</w:t>
      </w:r>
      <w:r w:rsidRPr="00D47B71">
        <w:rPr>
          <w:spacing w:val="1"/>
        </w:rPr>
        <w:t xml:space="preserve"> </w:t>
      </w:r>
      <w:r w:rsidRPr="00D47B71">
        <w:t>Du</w:t>
      </w:r>
      <w:r w:rsidRPr="00D47B71">
        <w:rPr>
          <w:spacing w:val="4"/>
        </w:rPr>
        <w:t xml:space="preserve"> </w:t>
      </w:r>
      <w:r w:rsidRPr="00D47B71">
        <w:t>receptfritt</w:t>
      </w:r>
      <w:r w:rsidRPr="00D47B71">
        <w:rPr>
          <w:spacing w:val="13"/>
        </w:rPr>
        <w:t xml:space="preserve"> </w:t>
      </w:r>
      <w:r w:rsidRPr="00D47B71">
        <w:t>på</w:t>
      </w:r>
      <w:r w:rsidRPr="00D47B71">
        <w:rPr>
          <w:spacing w:val="2"/>
        </w:rPr>
        <w:t xml:space="preserve"> </w:t>
      </w:r>
      <w:r w:rsidRPr="00D47B71">
        <w:rPr>
          <w:w w:val="102"/>
        </w:rPr>
        <w:t>apoteket.</w:t>
      </w:r>
    </w:p>
    <w:p w14:paraId="6B23D8A7" w14:textId="77777777" w:rsidR="00D47B71" w:rsidRPr="00D47B71" w:rsidRDefault="00D47B71" w:rsidP="00D47B71">
      <w:pPr>
        <w:spacing w:after="200" w:line="276" w:lineRule="auto"/>
        <w:ind w:left="142" w:right="1417"/>
      </w:pPr>
      <w:r w:rsidRPr="00D47B71">
        <w:rPr>
          <w:w w:val="102"/>
        </w:rPr>
        <w:t>Du kan ta max ……… mg ………..gånger/dygn.</w:t>
      </w:r>
    </w:p>
    <w:p w14:paraId="593B6997" w14:textId="77777777" w:rsidR="00D47B71" w:rsidRPr="00D47B71" w:rsidRDefault="00D47B71" w:rsidP="00D47B71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1"/>
          <w:sz w:val="40"/>
          <w:szCs w:val="26"/>
        </w:rPr>
      </w:pPr>
    </w:p>
    <w:p w14:paraId="574EA77C" w14:textId="77777777" w:rsidR="00D47B71" w:rsidRPr="00D47B71" w:rsidRDefault="00D47B71" w:rsidP="00D47B71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1"/>
          <w:sz w:val="40"/>
          <w:szCs w:val="26"/>
        </w:rPr>
      </w:pPr>
    </w:p>
    <w:p w14:paraId="7F7C33E2" w14:textId="77777777" w:rsidR="00D47B71" w:rsidRPr="00D47B71" w:rsidRDefault="00D47B71" w:rsidP="00D47B71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1"/>
          <w:sz w:val="40"/>
          <w:szCs w:val="26"/>
        </w:rPr>
      </w:pPr>
    </w:p>
    <w:p w14:paraId="5ADF5E42" w14:textId="77777777" w:rsidR="00D47B71" w:rsidRPr="00D47B71" w:rsidRDefault="00D47B71" w:rsidP="00D47B71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1"/>
          <w:sz w:val="40"/>
          <w:szCs w:val="26"/>
        </w:rPr>
      </w:pPr>
    </w:p>
    <w:p w14:paraId="462FFF3D" w14:textId="77777777" w:rsidR="00D47B71" w:rsidRPr="00D47B71" w:rsidRDefault="00D47B71" w:rsidP="00D47B71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1"/>
          <w:sz w:val="40"/>
          <w:szCs w:val="26"/>
        </w:rPr>
      </w:pPr>
    </w:p>
    <w:p w14:paraId="3A5FAB44" w14:textId="77777777" w:rsidR="00D47B71" w:rsidRPr="00D47B71" w:rsidRDefault="00D47B71" w:rsidP="00D47B71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1"/>
          <w:sz w:val="40"/>
          <w:szCs w:val="26"/>
        </w:rPr>
      </w:pPr>
    </w:p>
    <w:p w14:paraId="033A1CF5" w14:textId="77777777" w:rsidR="00D47B71" w:rsidRPr="00D47B71" w:rsidRDefault="00D47B71" w:rsidP="00D47B71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1"/>
          <w:sz w:val="40"/>
          <w:szCs w:val="26"/>
        </w:rPr>
      </w:pPr>
    </w:p>
    <w:p w14:paraId="6775A0E5" w14:textId="77777777" w:rsidR="00D47B71" w:rsidRPr="00D47B71" w:rsidRDefault="00D47B71" w:rsidP="00D47B71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1"/>
          <w:sz w:val="40"/>
          <w:szCs w:val="26"/>
        </w:rPr>
      </w:pPr>
    </w:p>
    <w:p w14:paraId="26AA4C62" w14:textId="77777777" w:rsidR="00D47B71" w:rsidRPr="00D47B71" w:rsidRDefault="00D47B71" w:rsidP="00D47B71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1"/>
          <w:sz w:val="40"/>
          <w:szCs w:val="26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47B7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89899843">
    <w:abstractNumId w:val="17"/>
  </w:num>
  <w:num w:numId="2" w16cid:durableId="242644088">
    <w:abstractNumId w:val="14"/>
  </w:num>
  <w:num w:numId="3" w16cid:durableId="16935090">
    <w:abstractNumId w:val="0"/>
  </w:num>
  <w:num w:numId="4" w16cid:durableId="834106912">
    <w:abstractNumId w:val="6"/>
  </w:num>
  <w:num w:numId="5" w16cid:durableId="1442991713">
    <w:abstractNumId w:val="15"/>
  </w:num>
  <w:num w:numId="6" w16cid:durableId="1498766781">
    <w:abstractNumId w:val="2"/>
  </w:num>
  <w:num w:numId="7" w16cid:durableId="1631932010">
    <w:abstractNumId w:val="11"/>
  </w:num>
  <w:num w:numId="8" w16cid:durableId="1312784133">
    <w:abstractNumId w:val="8"/>
  </w:num>
  <w:num w:numId="9" w16cid:durableId="494806080">
    <w:abstractNumId w:val="1"/>
  </w:num>
  <w:num w:numId="10" w16cid:durableId="1436170853">
    <w:abstractNumId w:val="1"/>
  </w:num>
  <w:num w:numId="11" w16cid:durableId="2140954683">
    <w:abstractNumId w:val="3"/>
  </w:num>
  <w:num w:numId="12" w16cid:durableId="2056585566">
    <w:abstractNumId w:val="4"/>
  </w:num>
  <w:num w:numId="13" w16cid:durableId="592125885">
    <w:abstractNumId w:val="13"/>
  </w:num>
  <w:num w:numId="14" w16cid:durableId="2095201390">
    <w:abstractNumId w:val="9"/>
  </w:num>
  <w:num w:numId="15" w16cid:durableId="1405104382">
    <w:abstractNumId w:val="7"/>
  </w:num>
  <w:num w:numId="16" w16cid:durableId="853804927">
    <w:abstractNumId w:val="12"/>
  </w:num>
  <w:num w:numId="17" w16cid:durableId="750392764">
    <w:abstractNumId w:val="5"/>
  </w:num>
  <w:num w:numId="18" w16cid:durableId="1034843753">
    <w:abstractNumId w:val="10"/>
  </w:num>
  <w:num w:numId="19" w16cid:durableId="153434765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47B71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4.xml><?xml version="1.0" encoding="utf-8"?>
<ds:datastoreItem xmlns:ds="http://schemas.openxmlformats.org/officeDocument/2006/customXml" ds:itemID="{938201C9-E0BF-43DF-B9B1-4596869D9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1</Pages>
  <Words>77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489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Paracetamol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2022-05-24T04:13:00.0000000Z</dcterms:created>
  <dcterms:modified xsi:type="dcterms:W3CDTF">2022-05-24T04:13:00.0000000Z</dcterms:modified>
</coreProperties>
</file>