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1609E" w14:textId="77777777" w:rsidR="00262CD9" w:rsidRDefault="00262CD9" w:rsidP="000F409A">
      <w:pPr>
        <w:pStyle w:val="Rubrik2"/>
        <w:ind w:right="-2"/>
        <w:sectPr w:rsidR="00262CD9" w:rsidSect="00262CD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262CD9" w:rsidRPr="00262CD9" w14:paraId="5E1C3524" w14:textId="77777777" w:rsidTr="000F409A">
        <w:trPr>
          <w:cantSplit/>
          <w:trHeight w:val="570"/>
        </w:trPr>
        <w:tc>
          <w:tcPr>
            <w:tcW w:w="9781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F7ECA1B" w14:textId="0AEF4E82" w:rsidR="00262CD9" w:rsidRPr="00262CD9" w:rsidRDefault="00262CD9" w:rsidP="000F409A">
            <w:pPr>
              <w:pStyle w:val="Rubrik1"/>
              <w:ind w:right="-2"/>
              <w:rPr>
                <w:b/>
                <w:noProof/>
                <w:sz w:val="36"/>
                <w:szCs w:val="36"/>
              </w:rPr>
            </w:pPr>
            <w:bookmarkStart w:id="1" w:name="_1314629194"/>
            <w:bookmarkStart w:id="2" w:name="Rubrik"/>
            <w:bookmarkEnd w:id="1"/>
            <w:bookmarkEnd w:id="2"/>
            <w:r w:rsidRPr="00262CD9">
              <w:rPr>
                <w:noProof/>
              </w:rPr>
              <w:t xml:space="preserve">Rutiner vid </w:t>
            </w:r>
            <w:r w:rsidRPr="00262CD9">
              <w:rPr>
                <w:noProof/>
                <w:u w:val="single"/>
              </w:rPr>
              <w:t>oplanerad/akutinläggning</w:t>
            </w:r>
            <w:r w:rsidRPr="00262CD9">
              <w:rPr>
                <w:noProof/>
              </w:rPr>
              <w:t xml:space="preserve"> av barnpatienter </w:t>
            </w:r>
            <w:r w:rsidRPr="00262CD9">
              <w:rPr>
                <w:noProof/>
                <w:u w:val="single"/>
              </w:rPr>
              <w:t>efter</w:t>
            </w:r>
            <w:r w:rsidRPr="00262CD9">
              <w:rPr>
                <w:noProof/>
              </w:rPr>
              <w:t xml:space="preserve"> tandbehandling under generell anestesi, genomförd av Specialistkliniken för Pedodonti </w:t>
            </w:r>
          </w:p>
        </w:tc>
      </w:tr>
    </w:tbl>
    <w:p w14:paraId="7B2F7CEB" w14:textId="77777777" w:rsidR="00262CD9" w:rsidRPr="00262CD9" w:rsidRDefault="00262CD9" w:rsidP="000F409A">
      <w:pPr>
        <w:pStyle w:val="Rubrik2"/>
        <w:ind w:right="-2"/>
        <w:rPr>
          <w:rFonts w:ascii="Calibri" w:hAnsi="Calibri" w:cs="Calibri"/>
        </w:rPr>
      </w:pPr>
      <w:bookmarkStart w:id="3" w:name="_Toc501440348"/>
      <w:r w:rsidRPr="00262CD9">
        <w:t>Revidering i denna version</w:t>
      </w:r>
      <w:r w:rsidRPr="00262CD9">
        <w:rPr>
          <w:rFonts w:ascii="Calibri" w:hAnsi="Calibri" w:cs="Calibri"/>
        </w:rPr>
        <w:t xml:space="preserve"> </w:t>
      </w:r>
    </w:p>
    <w:p w14:paraId="67D83137" w14:textId="77777777" w:rsidR="00262CD9" w:rsidRPr="00262CD9" w:rsidRDefault="00262CD9" w:rsidP="000F409A">
      <w:pPr>
        <w:spacing w:after="0" w:line="240" w:lineRule="auto"/>
        <w:ind w:right="-2"/>
        <w:rPr>
          <w:szCs w:val="20"/>
        </w:rPr>
      </w:pPr>
      <w:r w:rsidRPr="00262CD9">
        <w:rPr>
          <w:szCs w:val="20"/>
        </w:rPr>
        <w:t>Inga förändringar vid denna revidering</w:t>
      </w:r>
    </w:p>
    <w:p w14:paraId="6BE4EFE8" w14:textId="77777777" w:rsidR="00262CD9" w:rsidRPr="000F409A" w:rsidRDefault="00262CD9" w:rsidP="000F409A">
      <w:pPr>
        <w:pStyle w:val="Rubrik2"/>
        <w:ind w:right="-2"/>
      </w:pPr>
      <w:r w:rsidRPr="000F409A">
        <w:t xml:space="preserve"> </w:t>
      </w:r>
      <w:bookmarkStart w:id="4" w:name="_Toc501440350"/>
      <w:bookmarkEnd w:id="3"/>
      <w:r w:rsidRPr="000F409A">
        <w:t>S</w:t>
      </w:r>
      <w:bookmarkEnd w:id="4"/>
      <w:r w:rsidRPr="000F409A">
        <w:t>yfte</w:t>
      </w:r>
    </w:p>
    <w:p w14:paraId="48D48AD2" w14:textId="77777777" w:rsidR="00262CD9" w:rsidRPr="00262CD9" w:rsidRDefault="00262CD9" w:rsidP="000F409A">
      <w:pPr>
        <w:spacing w:after="0" w:line="240" w:lineRule="auto"/>
        <w:ind w:right="-2"/>
      </w:pPr>
      <w:r w:rsidRPr="00262CD9">
        <w:t xml:space="preserve">I samband med att Specialistkliniken för </w:t>
      </w:r>
      <w:proofErr w:type="spellStart"/>
      <w:r w:rsidRPr="00262CD9">
        <w:t>Pedodonti</w:t>
      </w:r>
      <w:proofErr w:type="spellEnd"/>
      <w:r w:rsidRPr="00262CD9">
        <w:rPr>
          <w:b/>
          <w:bCs/>
        </w:rPr>
        <w:t xml:space="preserve"> </w:t>
      </w:r>
      <w:r w:rsidRPr="00262CD9">
        <w:t>behandlar patienter under narkos, kan de av olika skäl behövas läggas in postoperativt</w:t>
      </w:r>
    </w:p>
    <w:p w14:paraId="1CDE77BA" w14:textId="77777777" w:rsidR="00262CD9" w:rsidRPr="000F409A" w:rsidRDefault="00262CD9" w:rsidP="000F409A">
      <w:pPr>
        <w:pStyle w:val="Rubrik2"/>
        <w:ind w:right="-2"/>
      </w:pPr>
      <w:bookmarkStart w:id="5" w:name="_Toc501440351"/>
      <w:r w:rsidRPr="000F409A">
        <w:t xml:space="preserve">Åtgärder </w:t>
      </w:r>
      <w:bookmarkEnd w:id="5"/>
    </w:p>
    <w:p w14:paraId="1DA3E174" w14:textId="77777777" w:rsidR="00262CD9" w:rsidRPr="00262CD9" w:rsidRDefault="00262CD9" w:rsidP="000F409A">
      <w:pPr>
        <w:spacing w:after="0" w:line="240" w:lineRule="auto"/>
        <w:ind w:right="-2"/>
        <w:rPr>
          <w:szCs w:val="20"/>
        </w:rPr>
      </w:pPr>
    </w:p>
    <w:p w14:paraId="330CF289" w14:textId="2536BCFF" w:rsidR="00262CD9" w:rsidRPr="000F409A" w:rsidRDefault="00262CD9" w:rsidP="000F409A">
      <w:pPr>
        <w:pStyle w:val="Rubrik2"/>
        <w:ind w:right="-2"/>
      </w:pPr>
      <w:r w:rsidRPr="000F409A">
        <w:t>Innan klockan 16.00</w:t>
      </w:r>
    </w:p>
    <w:p w14:paraId="12C151FB" w14:textId="77777777" w:rsidR="00262CD9" w:rsidRPr="00262CD9" w:rsidRDefault="00262CD9" w:rsidP="000F409A">
      <w:pPr>
        <w:spacing w:after="0" w:line="240" w:lineRule="auto"/>
        <w:ind w:right="-2"/>
      </w:pPr>
      <w:r w:rsidRPr="00262CD9">
        <w:t xml:space="preserve">Behandlande tandläkare kontaktar barnjouren NÄL, vid medicinsk komplikation, alternativt </w:t>
      </w:r>
      <w:proofErr w:type="spellStart"/>
      <w:r w:rsidRPr="00262CD9">
        <w:t>käkkirurgjouren</w:t>
      </w:r>
      <w:proofErr w:type="spellEnd"/>
      <w:r w:rsidRPr="00262CD9">
        <w:t>, vid blödningskomplikation. Remiss skrivs till berörd avdelning.</w:t>
      </w:r>
    </w:p>
    <w:p w14:paraId="1D72C65A" w14:textId="77777777" w:rsidR="00262CD9" w:rsidRPr="00262CD9" w:rsidRDefault="00262CD9" w:rsidP="000F409A">
      <w:pPr>
        <w:tabs>
          <w:tab w:val="left" w:pos="3686"/>
          <w:tab w:val="left" w:pos="7088"/>
        </w:tabs>
        <w:spacing w:before="60" w:after="0" w:line="240" w:lineRule="auto"/>
        <w:ind w:right="-2"/>
        <w:rPr>
          <w:rFonts w:ascii="Times New Roman Fet" w:hAnsi="Times New Roman Fet"/>
          <w:b/>
          <w:noProof/>
          <w:sz w:val="28"/>
          <w:szCs w:val="28"/>
        </w:rPr>
      </w:pPr>
    </w:p>
    <w:p w14:paraId="57303F10" w14:textId="3FFD3EA8" w:rsidR="00262CD9" w:rsidRPr="000F409A" w:rsidRDefault="00262CD9" w:rsidP="000F409A">
      <w:pPr>
        <w:pStyle w:val="Rubrik2"/>
        <w:ind w:right="-2"/>
      </w:pPr>
      <w:r w:rsidRPr="000F409A">
        <w:t>Efter klockan 16.00</w:t>
      </w:r>
    </w:p>
    <w:p w14:paraId="5F7292D8" w14:textId="77777777" w:rsidR="00CC2A27" w:rsidRDefault="00262CD9" w:rsidP="000F409A">
      <w:pPr>
        <w:spacing w:after="0" w:line="240" w:lineRule="auto"/>
        <w:ind w:right="-2"/>
      </w:pPr>
      <w:r w:rsidRPr="00262CD9">
        <w:t xml:space="preserve">Jourhavande anestesiläkare, Uddevalla, tar kontakt med barnjouren NÄL. </w:t>
      </w:r>
    </w:p>
    <w:p w14:paraId="70F036E1" w14:textId="5A2BDAB7" w:rsidR="00262CD9" w:rsidRPr="00262CD9" w:rsidRDefault="00262CD9" w:rsidP="000F409A">
      <w:pPr>
        <w:spacing w:after="0" w:line="240" w:lineRule="auto"/>
        <w:ind w:right="-2"/>
      </w:pPr>
      <w:r w:rsidRPr="00262CD9">
        <w:t>Barnjouren bereder plats på avdelning 23 samt tar ställning till om barnet skall skrivas in som barnmedicin eller ÖNH/</w:t>
      </w:r>
      <w:proofErr w:type="spellStart"/>
      <w:r w:rsidRPr="00262CD9">
        <w:t>käkkirurg</w:t>
      </w:r>
      <w:proofErr w:type="spellEnd"/>
      <w:r w:rsidRPr="00262CD9">
        <w:t xml:space="preserve"> patient.</w:t>
      </w:r>
    </w:p>
    <w:p w14:paraId="4A764F6C" w14:textId="77777777" w:rsidR="00262CD9" w:rsidRPr="00262CD9" w:rsidRDefault="00262CD9" w:rsidP="000F409A">
      <w:pPr>
        <w:spacing w:after="0" w:line="240" w:lineRule="auto"/>
        <w:ind w:right="-2"/>
      </w:pPr>
      <w:r w:rsidRPr="00262CD9">
        <w:t>Barnjouren tar vid behov kontakt med ÖNH/</w:t>
      </w:r>
      <w:proofErr w:type="spellStart"/>
      <w:r w:rsidRPr="00262CD9">
        <w:t>käkkirurgen</w:t>
      </w:r>
      <w:proofErr w:type="spellEnd"/>
      <w:r w:rsidRPr="00262CD9">
        <w:t>.</w:t>
      </w:r>
    </w:p>
    <w:p w14:paraId="37D1BB7A" w14:textId="77777777" w:rsidR="00262CD9" w:rsidRPr="00262CD9" w:rsidRDefault="00262CD9" w:rsidP="000F409A">
      <w:pPr>
        <w:spacing w:after="0" w:line="240" w:lineRule="auto"/>
        <w:ind w:right="-2"/>
      </w:pPr>
      <w:r w:rsidRPr="00262CD9">
        <w:t xml:space="preserve">Tandvården inkommer med </w:t>
      </w:r>
      <w:proofErr w:type="gramStart"/>
      <w:r w:rsidRPr="00262CD9">
        <w:t>remiss dagen</w:t>
      </w:r>
      <w:proofErr w:type="gramEnd"/>
      <w:r w:rsidRPr="00262CD9">
        <w:t xml:space="preserve"> efter till berörd avdelning.</w:t>
      </w:r>
    </w:p>
    <w:p w14:paraId="0411F79D" w14:textId="77777777" w:rsidR="00262CD9" w:rsidRPr="00262CD9" w:rsidRDefault="00262CD9" w:rsidP="000F409A">
      <w:pPr>
        <w:spacing w:after="0" w:line="240" w:lineRule="auto"/>
        <w:ind w:right="-2"/>
      </w:pPr>
    </w:p>
    <w:p w14:paraId="4054EFAB" w14:textId="77777777" w:rsidR="00262CD9" w:rsidRPr="00262CD9" w:rsidRDefault="00262CD9" w:rsidP="000F409A">
      <w:pPr>
        <w:spacing w:after="0" w:line="240" w:lineRule="auto"/>
        <w:ind w:right="-2"/>
      </w:pPr>
      <w:r w:rsidRPr="00262CD9">
        <w:t>Vid allvarliga komplikationer transporteras patienten till IVA/IMA.</w:t>
      </w:r>
    </w:p>
    <w:p w14:paraId="157B3E5A" w14:textId="77777777" w:rsidR="00262CD9" w:rsidRPr="00262CD9" w:rsidRDefault="00262CD9" w:rsidP="000F409A">
      <w:pPr>
        <w:spacing w:after="0" w:line="240" w:lineRule="auto"/>
        <w:ind w:right="-2"/>
      </w:pPr>
    </w:p>
    <w:p w14:paraId="3413C442" w14:textId="77777777" w:rsidR="00262CD9" w:rsidRPr="00262CD9" w:rsidRDefault="00262CD9" w:rsidP="000F409A">
      <w:pPr>
        <w:spacing w:after="0" w:line="240" w:lineRule="auto"/>
        <w:ind w:right="-2"/>
      </w:pPr>
      <w:r w:rsidRPr="00262CD9">
        <w:t>Tandvården skall journalföra all behandling, där komplikationer kan uppstå (</w:t>
      </w:r>
      <w:proofErr w:type="gramStart"/>
      <w:r w:rsidRPr="00262CD9">
        <w:t>t.ex.</w:t>
      </w:r>
      <w:proofErr w:type="gramEnd"/>
      <w:r w:rsidRPr="00262CD9">
        <w:t xml:space="preserve"> operation, tandborttagning), i Orbit 5.</w:t>
      </w:r>
    </w:p>
    <w:p w14:paraId="755CEF57" w14:textId="77777777" w:rsidR="00262CD9" w:rsidRPr="00262CD9" w:rsidRDefault="00262CD9" w:rsidP="000F409A">
      <w:pPr>
        <w:spacing w:after="0" w:line="240" w:lineRule="auto"/>
        <w:ind w:right="-2"/>
      </w:pPr>
    </w:p>
    <w:p w14:paraId="0956D4DE" w14:textId="77777777" w:rsidR="00262CD9" w:rsidRPr="00262CD9" w:rsidRDefault="00262CD9" w:rsidP="000F409A">
      <w:pPr>
        <w:spacing w:after="0" w:line="240" w:lineRule="auto"/>
        <w:ind w:right="-2"/>
      </w:pPr>
      <w:r w:rsidRPr="00262CD9">
        <w:t>I Orbit 5 finns även information som patientens sjukdomar, syndrom, allergier, medicinering med aktuella dosangivelser samt eventuella observandum medicinsk eller odontologiskt.</w:t>
      </w:r>
    </w:p>
    <w:p w14:paraId="633110A7" w14:textId="77777777" w:rsidR="00262CD9" w:rsidRPr="00262CD9" w:rsidRDefault="00262CD9" w:rsidP="000F409A">
      <w:pPr>
        <w:spacing w:after="0" w:line="240" w:lineRule="auto"/>
        <w:ind w:right="-2"/>
        <w:rPr>
          <w:b/>
          <w:sz w:val="32"/>
          <w:szCs w:val="32"/>
        </w:rPr>
      </w:pPr>
    </w:p>
    <w:p w14:paraId="6C58C5DC" w14:textId="77777777" w:rsidR="00262CD9" w:rsidRPr="000F409A" w:rsidRDefault="00262CD9" w:rsidP="000F409A">
      <w:pPr>
        <w:pStyle w:val="Rubrik2"/>
        <w:ind w:right="-2"/>
      </w:pPr>
      <w:r w:rsidRPr="000F409A">
        <w:t>Kontaktuppgifter dagtid:</w:t>
      </w:r>
    </w:p>
    <w:p w14:paraId="24AB780B" w14:textId="77777777" w:rsidR="00262CD9" w:rsidRPr="00262CD9" w:rsidRDefault="00262CD9" w:rsidP="000F409A">
      <w:pPr>
        <w:spacing w:after="0" w:line="240" w:lineRule="auto"/>
        <w:ind w:right="-2"/>
        <w:rPr>
          <w:b/>
          <w:sz w:val="28"/>
          <w:szCs w:val="28"/>
        </w:rPr>
      </w:pPr>
      <w:r w:rsidRPr="00262CD9">
        <w:rPr>
          <w:b/>
          <w:sz w:val="28"/>
          <w:szCs w:val="28"/>
        </w:rPr>
        <w:t>Jourhavande barnläkare: 010 – 43 51 855 alt -57</w:t>
      </w:r>
    </w:p>
    <w:p w14:paraId="6128FFDB" w14:textId="77777777" w:rsidR="00262CD9" w:rsidRPr="00262CD9" w:rsidRDefault="00262CD9" w:rsidP="000F409A">
      <w:pPr>
        <w:spacing w:after="0" w:line="240" w:lineRule="auto"/>
        <w:ind w:right="-2"/>
        <w:rPr>
          <w:b/>
          <w:sz w:val="28"/>
          <w:szCs w:val="28"/>
        </w:rPr>
      </w:pPr>
      <w:r w:rsidRPr="00262CD9">
        <w:rPr>
          <w:b/>
          <w:sz w:val="28"/>
          <w:szCs w:val="28"/>
        </w:rPr>
        <w:t xml:space="preserve">Jourhavande </w:t>
      </w:r>
      <w:proofErr w:type="spellStart"/>
      <w:r w:rsidRPr="00262CD9">
        <w:rPr>
          <w:b/>
          <w:sz w:val="28"/>
          <w:szCs w:val="28"/>
        </w:rPr>
        <w:t>käkkirurg</w:t>
      </w:r>
      <w:proofErr w:type="spellEnd"/>
      <w:r w:rsidRPr="00262CD9">
        <w:rPr>
          <w:b/>
          <w:sz w:val="28"/>
          <w:szCs w:val="28"/>
        </w:rPr>
        <w:t>: 010 - 43 54 136</w:t>
      </w:r>
    </w:p>
    <w:p w14:paraId="7CEC67CB" w14:textId="77777777" w:rsidR="00262CD9" w:rsidRPr="00262CD9" w:rsidRDefault="00262CD9" w:rsidP="000F409A">
      <w:pPr>
        <w:spacing w:after="0" w:line="240" w:lineRule="auto"/>
        <w:ind w:right="-2"/>
        <w:rPr>
          <w:b/>
          <w:sz w:val="28"/>
          <w:szCs w:val="28"/>
        </w:rPr>
      </w:pPr>
      <w:r w:rsidRPr="00262CD9">
        <w:rPr>
          <w:b/>
          <w:sz w:val="28"/>
          <w:szCs w:val="28"/>
        </w:rPr>
        <w:t>Tel övrig tid, via växeln: 010 - 43 50 000</w:t>
      </w:r>
    </w:p>
    <w:p w14:paraId="1456E4E3" w14:textId="77777777" w:rsidR="00262CD9" w:rsidRPr="00262CD9" w:rsidRDefault="00262CD9" w:rsidP="000F409A">
      <w:pPr>
        <w:spacing w:after="0" w:line="240" w:lineRule="auto"/>
        <w:ind w:right="-2"/>
        <w:rPr>
          <w:szCs w:val="20"/>
        </w:rPr>
      </w:pPr>
    </w:p>
    <w:bookmarkEnd w:id="0"/>
    <w:p w14:paraId="76B9F95B" w14:textId="24513497" w:rsidR="00536A5A" w:rsidRPr="00536A5A" w:rsidRDefault="00536A5A" w:rsidP="000F409A">
      <w:pPr>
        <w:spacing w:after="0" w:line="240" w:lineRule="auto"/>
        <w:ind w:right="-2"/>
      </w:pPr>
    </w:p>
    <w:sectPr w:rsidR="00536A5A" w:rsidRPr="00536A5A" w:rsidSect="00262CD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AAA86" w14:textId="77777777" w:rsidR="00DC7192" w:rsidRDefault="00DC7192">
      <w:r>
        <w:separator/>
      </w:r>
    </w:p>
  </w:endnote>
  <w:endnote w:type="continuationSeparator" w:id="0">
    <w:p w14:paraId="4DAC996F" w14:textId="77777777" w:rsidR="00DC7192" w:rsidRDefault="00DC7192">
      <w:r>
        <w:continuationSeparator/>
      </w:r>
    </w:p>
  </w:endnote>
  <w:endnote w:type="continuationNotice" w:id="1">
    <w:p w14:paraId="6528EFBF" w14:textId="77777777" w:rsidR="00DC7192" w:rsidRDefault="00DC71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48B8" w14:textId="77777777" w:rsidR="00DC7192" w:rsidRDefault="00DC7192"/>
  </w:footnote>
  <w:footnote w:type="continuationSeparator" w:id="0">
    <w:p w14:paraId="3674C90A" w14:textId="77777777" w:rsidR="00DC7192" w:rsidRDefault="00DC7192">
      <w:r>
        <w:continuationSeparator/>
      </w:r>
    </w:p>
  </w:footnote>
  <w:footnote w:type="continuationNotice" w:id="1">
    <w:p w14:paraId="00AAE4C1" w14:textId="77777777" w:rsidR="00DC7192" w:rsidRDefault="00DC71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34752516">
    <w:abstractNumId w:val="18"/>
  </w:num>
  <w:num w:numId="2" w16cid:durableId="8601136">
    <w:abstractNumId w:val="15"/>
  </w:num>
  <w:num w:numId="3" w16cid:durableId="188686216">
    <w:abstractNumId w:val="0"/>
  </w:num>
  <w:num w:numId="4" w16cid:durableId="701788806">
    <w:abstractNumId w:val="7"/>
  </w:num>
  <w:num w:numId="5" w16cid:durableId="929192247">
    <w:abstractNumId w:val="16"/>
  </w:num>
  <w:num w:numId="6" w16cid:durableId="780422271">
    <w:abstractNumId w:val="2"/>
  </w:num>
  <w:num w:numId="7" w16cid:durableId="1919631637">
    <w:abstractNumId w:val="12"/>
  </w:num>
  <w:num w:numId="8" w16cid:durableId="710109082">
    <w:abstractNumId w:val="9"/>
  </w:num>
  <w:num w:numId="9" w16cid:durableId="134494032">
    <w:abstractNumId w:val="1"/>
  </w:num>
  <w:num w:numId="10" w16cid:durableId="2090348508">
    <w:abstractNumId w:val="1"/>
  </w:num>
  <w:num w:numId="11" w16cid:durableId="1055159758">
    <w:abstractNumId w:val="3"/>
  </w:num>
  <w:num w:numId="12" w16cid:durableId="207763981">
    <w:abstractNumId w:val="4"/>
  </w:num>
  <w:num w:numId="13" w16cid:durableId="592711606">
    <w:abstractNumId w:val="14"/>
  </w:num>
  <w:num w:numId="14" w16cid:durableId="415054819">
    <w:abstractNumId w:val="10"/>
  </w:num>
  <w:num w:numId="15" w16cid:durableId="960110845">
    <w:abstractNumId w:val="8"/>
  </w:num>
  <w:num w:numId="16" w16cid:durableId="1521509664">
    <w:abstractNumId w:val="13"/>
  </w:num>
  <w:num w:numId="17" w16cid:durableId="1990864728">
    <w:abstractNumId w:val="5"/>
  </w:num>
  <w:num w:numId="18" w16cid:durableId="1089158444">
    <w:abstractNumId w:val="11"/>
  </w:num>
  <w:num w:numId="19" w16cid:durableId="500127222">
    <w:abstractNumId w:val="17"/>
  </w:num>
  <w:num w:numId="20" w16cid:durableId="1961064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09A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CD9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51C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A27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719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416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2</Pages>
  <Words>183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Oplanerad, akutinläggning av barnpatienter efter tandbehandling under generell anestesi</dc:title>
  <dc:subject/>
  <dc:creator>patrik.jens.johansson@vgregion.se</dc:creator>
  <keywords/>
  <lastModifiedBy>Carina Johansson</lastModifiedBy>
  <revision>6</revision>
  <lastPrinted>2016-03-31T10:56:00.0000000Z</lastPrinted>
  <dcterms:created xsi:type="dcterms:W3CDTF">2022-05-24T04:12:00.0000000Z</dcterms:created>
  <dcterms:modified xsi:type="dcterms:W3CDTF">2023-09-21T08:47:00.0000000Z</dcterms:modified>
</coreProperties>
</file>