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BCC48" w14:textId="77777777" w:rsidR="00F92D83" w:rsidRDefault="00F92D83" w:rsidP="00F35B05">
      <w:pPr>
        <w:pStyle w:val="Rubrik2"/>
        <w:sectPr w:rsidR="00F92D83" w:rsidSect="00F92D8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94188D1" w14:textId="77777777" w:rsidR="00F92D83" w:rsidRPr="00F92D83" w:rsidRDefault="00F92D83" w:rsidP="00F92D83">
      <w:pPr>
        <w:spacing w:after="0" w:line="240" w:lineRule="auto"/>
        <w:ind w:left="0" w:right="0"/>
        <w:rPr>
          <w:szCs w:val="20"/>
        </w:rPr>
      </w:pPr>
    </w:p>
    <w:p w14:paraId="122AA1DB" w14:textId="77777777" w:rsidR="00F92D83" w:rsidRPr="00F92D83" w:rsidRDefault="00F92D83" w:rsidP="00F92D83">
      <w:pPr>
        <w:spacing w:after="0" w:line="240" w:lineRule="auto"/>
        <w:ind w:left="0" w:right="0"/>
        <w:rPr>
          <w:szCs w:val="20"/>
        </w:rPr>
      </w:pPr>
    </w:p>
    <w:p w14:paraId="088FFF91" w14:textId="77777777" w:rsidR="00F92D83" w:rsidRPr="00F92D83" w:rsidRDefault="00F92D83" w:rsidP="00F92D83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F92D83">
        <w:rPr>
          <w:szCs w:val="20"/>
        </w:rPr>
        <w:tab/>
      </w:r>
    </w:p>
    <w:p w14:paraId="174C0936" w14:textId="3E2DD626" w:rsidR="00F92D83" w:rsidRPr="00F92D83" w:rsidRDefault="00F92D83" w:rsidP="00F92D83">
      <w:pPr>
        <w:spacing w:after="0" w:line="240" w:lineRule="auto"/>
        <w:ind w:left="0" w:right="-568"/>
        <w:rPr>
          <w:szCs w:val="20"/>
        </w:rPr>
      </w:pPr>
      <w:r w:rsidRPr="00F92D8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628863" wp14:editId="2ACAB927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A1CA54" w14:textId="77777777" w:rsidR="00F92D83" w:rsidRPr="003D37FD" w:rsidRDefault="00F92D83" w:rsidP="00F92D83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33734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6288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1A1CA54" w14:textId="77777777" w:rsidR="00F92D83" w:rsidRPr="003D37FD" w:rsidRDefault="00F92D83" w:rsidP="00F92D83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33734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F92D83" w:rsidRPr="00F92D83" w14:paraId="2F28F716" w14:textId="77777777" w:rsidTr="009F62C5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B0A248C" w14:textId="77777777" w:rsidR="00F92D83" w:rsidRPr="00F92D83" w:rsidRDefault="00F92D83" w:rsidP="00537E57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proofErr w:type="spellStart"/>
            <w:r w:rsidRPr="00F92D83">
              <w:t>Ketalar</w:t>
            </w:r>
            <w:proofErr w:type="spellEnd"/>
            <w:r w:rsidRPr="00F92D83">
              <w:t xml:space="preserve"> 4 mg/ml - Doseringstabell  </w:t>
            </w:r>
          </w:p>
        </w:tc>
      </w:tr>
    </w:tbl>
    <w:p w14:paraId="03E5A651" w14:textId="77777777" w:rsidR="00537E57" w:rsidRDefault="00537E57" w:rsidP="00537E57">
      <w:pPr>
        <w:pStyle w:val="Rubrik2"/>
      </w:pPr>
    </w:p>
    <w:p w14:paraId="519BD3DE" w14:textId="23B22296" w:rsidR="00F92D83" w:rsidRPr="00F92D83" w:rsidRDefault="00F92D83" w:rsidP="00537E57">
      <w:pPr>
        <w:pStyle w:val="Rubrik2"/>
        <w:rPr>
          <w:rFonts w:ascii="Calibri" w:hAnsi="Calibri" w:cs="Calibri"/>
        </w:rPr>
      </w:pPr>
      <w:r w:rsidRPr="00F92D83">
        <w:t>Revidering i denna version</w:t>
      </w:r>
      <w:r w:rsidRPr="00F92D83">
        <w:rPr>
          <w:rFonts w:ascii="Calibri" w:hAnsi="Calibri" w:cs="Calibri"/>
        </w:rPr>
        <w:t xml:space="preserve"> </w:t>
      </w:r>
    </w:p>
    <w:p w14:paraId="621BD36C" w14:textId="77777777" w:rsidR="00F92D83" w:rsidRDefault="00F92D83" w:rsidP="00537E57">
      <w:pPr>
        <w:spacing w:after="0" w:line="240" w:lineRule="auto"/>
        <w:ind w:right="0"/>
        <w:rPr>
          <w:szCs w:val="20"/>
        </w:rPr>
      </w:pPr>
      <w:r w:rsidRPr="00F92D83">
        <w:rPr>
          <w:szCs w:val="20"/>
        </w:rPr>
        <w:t>Inga förändringar vid denna revidering</w:t>
      </w:r>
    </w:p>
    <w:p w14:paraId="19DBEC50" w14:textId="77777777" w:rsidR="00537E57" w:rsidRDefault="00537E57" w:rsidP="00537E57">
      <w:pPr>
        <w:spacing w:after="0" w:line="240" w:lineRule="auto"/>
        <w:ind w:right="0"/>
        <w:rPr>
          <w:szCs w:val="20"/>
        </w:rPr>
      </w:pPr>
    </w:p>
    <w:p w14:paraId="5FE1D09C" w14:textId="77777777" w:rsidR="00537E57" w:rsidRPr="00F92D83" w:rsidRDefault="00537E57" w:rsidP="00537E57">
      <w:pPr>
        <w:spacing w:after="0" w:line="240" w:lineRule="auto"/>
        <w:ind w:right="0"/>
        <w:rPr>
          <w:szCs w:val="20"/>
        </w:rPr>
      </w:pPr>
    </w:p>
    <w:p w14:paraId="608AC607" w14:textId="77777777" w:rsidR="00F92D83" w:rsidRPr="00537E57" w:rsidRDefault="00F92D83" w:rsidP="00537E57">
      <w:pPr>
        <w:pStyle w:val="Rubrik2"/>
      </w:pPr>
      <w:r w:rsidRPr="00537E57">
        <w:t xml:space="preserve">Sammanfattning/syfte </w:t>
      </w:r>
    </w:p>
    <w:p w14:paraId="46DBD4AE" w14:textId="77777777" w:rsidR="00F92D83" w:rsidRPr="00F92D83" w:rsidRDefault="00F92D83" w:rsidP="00537E57">
      <w:pPr>
        <w:spacing w:after="0" w:line="240" w:lineRule="auto"/>
        <w:ind w:right="0"/>
        <w:rPr>
          <w:szCs w:val="20"/>
        </w:rPr>
      </w:pPr>
      <w:r w:rsidRPr="00F92D83">
        <w:rPr>
          <w:szCs w:val="20"/>
        </w:rPr>
        <w:t xml:space="preserve">Enhetliga och säkra rutiner för beredning och dosering av läkemedel som administreras via sprut- eller volympump. </w:t>
      </w:r>
    </w:p>
    <w:p w14:paraId="7A7B04C1" w14:textId="77777777" w:rsidR="00F92D83" w:rsidRDefault="00F92D83" w:rsidP="00537E57">
      <w:pPr>
        <w:spacing w:after="0" w:line="240" w:lineRule="auto"/>
        <w:ind w:right="0"/>
        <w:rPr>
          <w:szCs w:val="20"/>
        </w:rPr>
      </w:pPr>
    </w:p>
    <w:p w14:paraId="0762CE06" w14:textId="77777777" w:rsidR="00537E57" w:rsidRPr="00F92D83" w:rsidRDefault="00537E57" w:rsidP="00537E57">
      <w:pPr>
        <w:spacing w:after="0" w:line="240" w:lineRule="auto"/>
        <w:ind w:right="0"/>
        <w:rPr>
          <w:szCs w:val="20"/>
        </w:rPr>
      </w:pPr>
    </w:p>
    <w:p w14:paraId="5C724F61" w14:textId="77777777" w:rsidR="00F92D83" w:rsidRPr="00537E57" w:rsidRDefault="00F92D83" w:rsidP="00537E57">
      <w:pPr>
        <w:pStyle w:val="Rubrik2"/>
      </w:pPr>
      <w:r w:rsidRPr="00537E57">
        <w:t xml:space="preserve">Vilka berörs </w:t>
      </w:r>
    </w:p>
    <w:p w14:paraId="285C3267" w14:textId="77777777" w:rsidR="00F92D83" w:rsidRPr="00F92D83" w:rsidRDefault="00F92D83" w:rsidP="00537E57">
      <w:pPr>
        <w:spacing w:after="0" w:line="240" w:lineRule="auto"/>
        <w:ind w:right="0"/>
      </w:pPr>
      <w:r w:rsidRPr="00F92D83">
        <w:t xml:space="preserve">Sjuksköterskor och läkare inom AnOpIVA-kliniken. </w:t>
      </w:r>
    </w:p>
    <w:p w14:paraId="66DE1562" w14:textId="77777777" w:rsidR="00537E57" w:rsidRDefault="00537E57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74065E0D" w14:textId="1132D9E6" w:rsidR="00F92D83" w:rsidRPr="00537E57" w:rsidRDefault="00F92D83" w:rsidP="00537E57">
      <w:pPr>
        <w:pStyle w:val="Rubrik2"/>
      </w:pPr>
      <w:r w:rsidRPr="00537E57">
        <w:lastRenderedPageBreak/>
        <w:t xml:space="preserve">Åtgärder </w:t>
      </w:r>
    </w:p>
    <w:p w14:paraId="33530140" w14:textId="77777777" w:rsidR="00F92D83" w:rsidRPr="00F92D83" w:rsidRDefault="00F92D83" w:rsidP="00F92D83">
      <w:pPr>
        <w:spacing w:after="0" w:line="240" w:lineRule="auto"/>
        <w:ind w:left="0" w:right="0"/>
        <w:rPr>
          <w:szCs w:val="20"/>
        </w:rPr>
      </w:pPr>
    </w:p>
    <w:p w14:paraId="1263B6B7" w14:textId="77777777" w:rsidR="00F92D83" w:rsidRPr="00F92D83" w:rsidRDefault="00F92D83" w:rsidP="00D04D6F">
      <w:pPr>
        <w:pStyle w:val="Rubrik3"/>
      </w:pPr>
      <w:proofErr w:type="spellStart"/>
      <w:r w:rsidRPr="00F92D83">
        <w:t>Ketalar</w:t>
      </w:r>
      <w:proofErr w:type="spellEnd"/>
      <w:r w:rsidRPr="00F92D83">
        <w:t xml:space="preserve"> 4 mg/ml – doseringstabell </w:t>
      </w:r>
    </w:p>
    <w:p w14:paraId="16654261" w14:textId="77777777" w:rsidR="00F92D83" w:rsidRPr="00F92D83" w:rsidRDefault="00F92D83" w:rsidP="00F92D83">
      <w:pPr>
        <w:spacing w:after="0" w:line="240" w:lineRule="auto"/>
        <w:ind w:left="0" w:right="0"/>
        <w:rPr>
          <w:rFonts w:ascii="Arial" w:hAnsi="Arial" w:cs="Arial"/>
          <w:b/>
          <w:szCs w:val="20"/>
        </w:rPr>
      </w:pPr>
    </w:p>
    <w:p w14:paraId="45B04A0C" w14:textId="77777777" w:rsidR="00F92D83" w:rsidRPr="00F92D83" w:rsidRDefault="00F92D83" w:rsidP="00F92D83">
      <w:pPr>
        <w:spacing w:after="0" w:line="240" w:lineRule="auto"/>
        <w:ind w:left="0" w:right="0"/>
        <w:rPr>
          <w:szCs w:val="20"/>
        </w:rPr>
      </w:pPr>
      <w:r w:rsidRPr="00F92D83">
        <w:rPr>
          <w:szCs w:val="20"/>
        </w:rPr>
        <w:t>Volympump</w:t>
      </w:r>
    </w:p>
    <w:p w14:paraId="17157ACA" w14:textId="77777777" w:rsidR="00F92D83" w:rsidRPr="00F92D83" w:rsidRDefault="00F92D83" w:rsidP="00F92D83">
      <w:pPr>
        <w:spacing w:after="0" w:line="240" w:lineRule="auto"/>
        <w:ind w:left="0" w:right="0"/>
        <w:rPr>
          <w:szCs w:val="20"/>
        </w:rPr>
      </w:pPr>
    </w:p>
    <w:p w14:paraId="2E14555A" w14:textId="77777777" w:rsidR="00F92D83" w:rsidRPr="00F92D83" w:rsidRDefault="00F92D83" w:rsidP="00F92D83">
      <w:pPr>
        <w:spacing w:after="0" w:line="240" w:lineRule="auto"/>
        <w:ind w:left="0" w:right="-1418"/>
        <w:rPr>
          <w:szCs w:val="20"/>
        </w:rPr>
      </w:pPr>
      <w:r w:rsidRPr="00F92D83">
        <w:rPr>
          <w:b/>
          <w:szCs w:val="20"/>
        </w:rPr>
        <w:t>Blandning:</w:t>
      </w:r>
      <w:r w:rsidRPr="00F92D83">
        <w:rPr>
          <w:szCs w:val="20"/>
        </w:rPr>
        <w:tab/>
      </w:r>
      <w:r w:rsidRPr="00F92D83">
        <w:rPr>
          <w:szCs w:val="20"/>
        </w:rPr>
        <w:tab/>
      </w:r>
      <w:proofErr w:type="spellStart"/>
      <w:r w:rsidRPr="00F92D83">
        <w:rPr>
          <w:szCs w:val="20"/>
        </w:rPr>
        <w:t>Ketalar</w:t>
      </w:r>
      <w:proofErr w:type="spellEnd"/>
      <w:r w:rsidRPr="00F92D83">
        <w:rPr>
          <w:szCs w:val="20"/>
        </w:rPr>
        <w:t xml:space="preserve"> 50 mg/ml, 20 ml (1000 mg) blandas i 230 ml NaCl 0,9% </w:t>
      </w:r>
      <w:r w:rsidRPr="00F92D83">
        <w:rPr>
          <w:b/>
          <w:szCs w:val="20"/>
        </w:rPr>
        <w:t>Koncentration:</w:t>
      </w:r>
      <w:r w:rsidRPr="00F92D83">
        <w:rPr>
          <w:szCs w:val="20"/>
        </w:rPr>
        <w:t xml:space="preserve"> </w:t>
      </w:r>
      <w:r w:rsidRPr="00F92D83">
        <w:rPr>
          <w:szCs w:val="20"/>
        </w:rPr>
        <w:tab/>
        <w:t>4 mg/ml</w:t>
      </w:r>
    </w:p>
    <w:p w14:paraId="5D1B197D" w14:textId="77777777" w:rsidR="00F92D83" w:rsidRPr="00F92D83" w:rsidRDefault="00F92D83" w:rsidP="00F92D83">
      <w:pPr>
        <w:spacing w:after="0" w:line="240" w:lineRule="auto"/>
        <w:ind w:left="0" w:right="0"/>
        <w:rPr>
          <w:szCs w:val="20"/>
        </w:rPr>
      </w:pPr>
      <w:r w:rsidRPr="00F92D83">
        <w:rPr>
          <w:b/>
          <w:szCs w:val="20"/>
        </w:rPr>
        <w:t>Induktion:</w:t>
      </w:r>
      <w:r w:rsidRPr="00F92D83">
        <w:rPr>
          <w:b/>
          <w:szCs w:val="20"/>
        </w:rPr>
        <w:tab/>
      </w:r>
      <w:r w:rsidRPr="00F92D83">
        <w:rPr>
          <w:b/>
          <w:szCs w:val="20"/>
        </w:rPr>
        <w:tab/>
      </w:r>
      <w:proofErr w:type="gramStart"/>
      <w:r w:rsidRPr="00F92D83">
        <w:rPr>
          <w:szCs w:val="20"/>
        </w:rPr>
        <w:t>2-6</w:t>
      </w:r>
      <w:proofErr w:type="gramEnd"/>
      <w:r w:rsidRPr="00F92D83">
        <w:rPr>
          <w:szCs w:val="20"/>
        </w:rPr>
        <w:t xml:space="preserve"> mg/kg</w:t>
      </w:r>
    </w:p>
    <w:p w14:paraId="73ADA84C" w14:textId="77777777" w:rsidR="00F92D83" w:rsidRPr="00F92D83" w:rsidRDefault="00F92D83" w:rsidP="00F92D83">
      <w:pPr>
        <w:spacing w:after="0" w:line="240" w:lineRule="auto"/>
        <w:ind w:left="0" w:right="0"/>
        <w:rPr>
          <w:szCs w:val="20"/>
        </w:rPr>
      </w:pPr>
      <w:proofErr w:type="spellStart"/>
      <w:r w:rsidRPr="00F92D83">
        <w:rPr>
          <w:b/>
          <w:szCs w:val="20"/>
        </w:rPr>
        <w:t>Startdos</w:t>
      </w:r>
      <w:proofErr w:type="spellEnd"/>
      <w:r w:rsidRPr="00F92D83">
        <w:rPr>
          <w:b/>
          <w:szCs w:val="20"/>
        </w:rPr>
        <w:t>:</w:t>
      </w:r>
      <w:r w:rsidRPr="00F92D83">
        <w:rPr>
          <w:b/>
          <w:szCs w:val="20"/>
        </w:rPr>
        <w:tab/>
      </w:r>
      <w:r w:rsidRPr="00F92D83">
        <w:rPr>
          <w:b/>
          <w:szCs w:val="20"/>
        </w:rPr>
        <w:tab/>
      </w:r>
      <w:r w:rsidRPr="00F92D83">
        <w:rPr>
          <w:szCs w:val="20"/>
        </w:rPr>
        <w:t>4 mg/kg (=1 ml/kg/tim)</w:t>
      </w:r>
    </w:p>
    <w:p w14:paraId="681E6E48" w14:textId="77777777" w:rsidR="00F92D83" w:rsidRPr="00F92D83" w:rsidRDefault="00F92D83" w:rsidP="00F92D83">
      <w:pPr>
        <w:spacing w:after="0" w:line="240" w:lineRule="auto"/>
        <w:ind w:left="0" w:right="0"/>
        <w:rPr>
          <w:szCs w:val="20"/>
        </w:rPr>
      </w:pPr>
      <w:r w:rsidRPr="00F92D83">
        <w:rPr>
          <w:b/>
          <w:szCs w:val="20"/>
        </w:rPr>
        <w:t>Normalintervall:</w:t>
      </w:r>
      <w:r w:rsidRPr="00F92D83">
        <w:rPr>
          <w:b/>
          <w:szCs w:val="20"/>
        </w:rPr>
        <w:tab/>
      </w:r>
      <w:proofErr w:type="gramStart"/>
      <w:r w:rsidRPr="00F92D83">
        <w:rPr>
          <w:szCs w:val="20"/>
        </w:rPr>
        <w:t>2-6</w:t>
      </w:r>
      <w:proofErr w:type="gramEnd"/>
      <w:r w:rsidRPr="00F92D83">
        <w:rPr>
          <w:szCs w:val="20"/>
        </w:rPr>
        <w:t xml:space="preserve"> mg/kg/tim</w:t>
      </w:r>
    </w:p>
    <w:p w14:paraId="1544F334" w14:textId="192E63AA" w:rsidR="00537E57" w:rsidRDefault="00F92D83">
      <w:pPr>
        <w:spacing w:after="0" w:line="240" w:lineRule="auto"/>
        <w:ind w:left="0" w:right="0"/>
        <w:rPr>
          <w:szCs w:val="20"/>
        </w:rPr>
      </w:pPr>
      <w:r w:rsidRPr="00F92D83">
        <w:rPr>
          <w:b/>
          <w:szCs w:val="20"/>
        </w:rPr>
        <w:t>OBS!</w:t>
      </w:r>
      <w:r w:rsidRPr="00F92D83">
        <w:rPr>
          <w:szCs w:val="20"/>
        </w:rPr>
        <w:tab/>
      </w:r>
      <w:r w:rsidRPr="00F92D83">
        <w:rPr>
          <w:szCs w:val="20"/>
        </w:rPr>
        <w:tab/>
        <w:t xml:space="preserve">Kan ges perifert. </w:t>
      </w:r>
    </w:p>
    <w:p w14:paraId="4A5362E8" w14:textId="77777777" w:rsidR="00F92D83" w:rsidRPr="00F92D83" w:rsidRDefault="00F92D83" w:rsidP="00F92D83">
      <w:pPr>
        <w:spacing w:after="0" w:line="240" w:lineRule="auto"/>
        <w:ind w:left="0" w:right="0"/>
        <w:rPr>
          <w:szCs w:val="20"/>
        </w:rPr>
      </w:pPr>
    </w:p>
    <w:p w14:paraId="42936994" w14:textId="77777777" w:rsidR="00F92D83" w:rsidRPr="00F92D83" w:rsidRDefault="00F92D83" w:rsidP="00F92D83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 w:val="20"/>
          <w:szCs w:val="20"/>
        </w:rPr>
      </w:pPr>
      <w:r w:rsidRPr="00F92D83">
        <w:rPr>
          <w:rFonts w:ascii="Arial" w:hAnsi="Arial" w:cs="Arial"/>
          <w:b/>
          <w:bCs/>
          <w:szCs w:val="26"/>
        </w:rPr>
        <w:br/>
      </w:r>
      <w:r w:rsidRPr="00F92D83">
        <w:rPr>
          <w:rFonts w:ascii="Arial" w:hAnsi="Arial" w:cs="Arial"/>
          <w:b/>
          <w:bCs/>
          <w:sz w:val="20"/>
          <w:szCs w:val="20"/>
        </w:rPr>
        <w:t>Infusionshastighet ml/tim</w:t>
      </w:r>
    </w:p>
    <w:tbl>
      <w:tblPr>
        <w:tblW w:w="8163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75"/>
        <w:gridCol w:w="946"/>
        <w:gridCol w:w="806"/>
        <w:gridCol w:w="806"/>
        <w:gridCol w:w="806"/>
        <w:gridCol w:w="806"/>
        <w:gridCol w:w="806"/>
        <w:gridCol w:w="806"/>
        <w:gridCol w:w="806"/>
      </w:tblGrid>
      <w:tr w:rsidR="00F92D83" w:rsidRPr="00F92D83" w14:paraId="623B0E35" w14:textId="77777777" w:rsidTr="009F62C5">
        <w:trPr>
          <w:trHeight w:val="504"/>
          <w:tblCellSpacing w:w="20" w:type="dxa"/>
        </w:trPr>
        <w:tc>
          <w:tcPr>
            <w:tcW w:w="15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462D81" w14:textId="48887FEF" w:rsidR="00F92D83" w:rsidRPr="00F92D83" w:rsidRDefault="00F92D83" w:rsidP="00F92D83">
            <w:pPr>
              <w:spacing w:after="0" w:line="240" w:lineRule="auto"/>
              <w:ind w:left="0" w:right="-344"/>
              <w:rPr>
                <w:b/>
                <w:bCs/>
                <w:sz w:val="20"/>
                <w:szCs w:val="20"/>
              </w:rPr>
            </w:pPr>
            <w:r w:rsidRPr="00F92D83">
              <w:rPr>
                <w:rFonts w:ascii="Arial" w:hAnsi="Arial" w:cs="Arial"/>
                <w:b/>
                <w:bCs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7173D92" wp14:editId="32D8F700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-27305</wp:posOffset>
                      </wp:positionV>
                      <wp:extent cx="833755" cy="461645"/>
                      <wp:effectExtent l="10160" t="6985" r="13335" b="762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3755" cy="46164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E455E7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-2.15pt" to="64.15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" strokecolor="gray" strokeweight="1pt"/>
                  </w:pict>
                </mc:Fallback>
              </mc:AlternateContent>
            </w:r>
            <w:r w:rsidRPr="00F92D83">
              <w:rPr>
                <w:rFonts w:ascii="Arial" w:hAnsi="Arial" w:cs="Arial"/>
                <w:b/>
                <w:bCs/>
                <w:szCs w:val="20"/>
              </w:rPr>
              <w:t xml:space="preserve">        </w:t>
            </w:r>
            <w:r w:rsidRPr="00F92D83">
              <w:rPr>
                <w:b/>
                <w:bCs/>
                <w:sz w:val="20"/>
                <w:szCs w:val="20"/>
              </w:rPr>
              <w:t>Vikt (kg)</w:t>
            </w:r>
          </w:p>
          <w:p w14:paraId="1B4C866E" w14:textId="77777777" w:rsidR="00F92D83" w:rsidRPr="00F92D83" w:rsidRDefault="00F92D83" w:rsidP="00F92D83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Cs w:val="20"/>
              </w:rPr>
            </w:pPr>
          </w:p>
          <w:p w14:paraId="61CDF842" w14:textId="77777777" w:rsidR="00F92D83" w:rsidRPr="00F92D83" w:rsidRDefault="00F92D83" w:rsidP="00F92D83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b/>
                <w:bCs/>
                <w:szCs w:val="20"/>
              </w:rPr>
              <w:t xml:space="preserve">     Dos</w:t>
            </w:r>
          </w:p>
        </w:tc>
        <w:tc>
          <w:tcPr>
            <w:tcW w:w="90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9F510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F92D83">
              <w:rPr>
                <w:rFonts w:ascii="Arial" w:hAnsi="Arial" w:cs="Arial"/>
                <w:b/>
                <w:bCs/>
                <w:sz w:val="28"/>
                <w:szCs w:val="20"/>
              </w:rPr>
              <w:t>50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FB2EAB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F92D83">
              <w:rPr>
                <w:rFonts w:ascii="Arial" w:hAnsi="Arial" w:cs="Arial"/>
                <w:b/>
                <w:bCs/>
                <w:sz w:val="28"/>
                <w:szCs w:val="20"/>
              </w:rPr>
              <w:t>60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3A3760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F92D83">
              <w:rPr>
                <w:rFonts w:ascii="Arial" w:hAnsi="Arial" w:cs="Arial"/>
                <w:b/>
                <w:bCs/>
                <w:sz w:val="28"/>
                <w:szCs w:val="20"/>
              </w:rPr>
              <w:t>70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6B553C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F92D83">
              <w:rPr>
                <w:rFonts w:ascii="Arial" w:hAnsi="Arial" w:cs="Arial"/>
                <w:b/>
                <w:bCs/>
                <w:sz w:val="28"/>
                <w:szCs w:val="20"/>
              </w:rPr>
              <w:t>80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B1C646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F92D83">
              <w:rPr>
                <w:rFonts w:ascii="Arial" w:hAnsi="Arial" w:cs="Arial"/>
                <w:b/>
                <w:bCs/>
                <w:sz w:val="28"/>
                <w:szCs w:val="20"/>
              </w:rPr>
              <w:t>90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03F6C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F92D83">
              <w:rPr>
                <w:rFonts w:ascii="Arial" w:hAnsi="Arial" w:cs="Arial"/>
                <w:b/>
                <w:bCs/>
                <w:sz w:val="28"/>
                <w:szCs w:val="20"/>
              </w:rPr>
              <w:t>100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E03D3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F92D83">
              <w:rPr>
                <w:rFonts w:ascii="Arial" w:hAnsi="Arial" w:cs="Arial"/>
                <w:b/>
                <w:bCs/>
                <w:sz w:val="28"/>
                <w:szCs w:val="20"/>
              </w:rPr>
              <w:t>110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C59D94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F92D83">
              <w:rPr>
                <w:rFonts w:ascii="Arial" w:hAnsi="Arial" w:cs="Arial"/>
                <w:b/>
                <w:bCs/>
                <w:sz w:val="28"/>
                <w:szCs w:val="20"/>
              </w:rPr>
              <w:t>120</w:t>
            </w:r>
          </w:p>
        </w:tc>
      </w:tr>
      <w:tr w:rsidR="00F92D83" w:rsidRPr="00F92D83" w14:paraId="4615D66B" w14:textId="77777777" w:rsidTr="009F62C5">
        <w:trPr>
          <w:trHeight w:val="255"/>
          <w:tblCellSpacing w:w="20" w:type="dxa"/>
        </w:trPr>
        <w:tc>
          <w:tcPr>
            <w:tcW w:w="15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9CE01F" w14:textId="77777777" w:rsidR="00F92D83" w:rsidRPr="00F92D83" w:rsidRDefault="00F92D83" w:rsidP="00F92D83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F92D83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2 </w:t>
            </w:r>
            <w:r w:rsidRPr="00F92D83">
              <w:rPr>
                <w:rFonts w:ascii="Arial" w:hAnsi="Arial" w:cs="Arial"/>
                <w:sz w:val="16"/>
                <w:szCs w:val="20"/>
              </w:rPr>
              <w:t>mg/kg/tim</w:t>
            </w:r>
            <w:r w:rsidRPr="00F92D83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 </w:t>
            </w:r>
          </w:p>
        </w:tc>
        <w:tc>
          <w:tcPr>
            <w:tcW w:w="90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EC913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25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84A023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30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04E6F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35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CDCB92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40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077250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45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92B79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50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C59495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55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1D784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60</w:t>
            </w:r>
          </w:p>
        </w:tc>
      </w:tr>
      <w:tr w:rsidR="00F92D83" w:rsidRPr="00F92D83" w14:paraId="7C62D6E9" w14:textId="77777777" w:rsidTr="009F62C5">
        <w:trPr>
          <w:trHeight w:val="255"/>
          <w:tblCellSpacing w:w="20" w:type="dxa"/>
        </w:trPr>
        <w:tc>
          <w:tcPr>
            <w:tcW w:w="15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CF9D43" w14:textId="77777777" w:rsidR="00F92D83" w:rsidRPr="00F92D83" w:rsidRDefault="00F92D83" w:rsidP="00F92D83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F92D83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3 </w:t>
            </w:r>
            <w:r w:rsidRPr="00F92D83">
              <w:rPr>
                <w:rFonts w:ascii="Arial" w:hAnsi="Arial" w:cs="Arial"/>
                <w:sz w:val="16"/>
                <w:szCs w:val="20"/>
              </w:rPr>
              <w:t>mg/kg/tim</w:t>
            </w:r>
          </w:p>
        </w:tc>
        <w:tc>
          <w:tcPr>
            <w:tcW w:w="90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D0FDBE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38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A312CE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45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1525D3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53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90A4F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60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ED5FE0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68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83F2C8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75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05DDC3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83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96C77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90</w:t>
            </w:r>
          </w:p>
        </w:tc>
      </w:tr>
      <w:tr w:rsidR="00F92D83" w:rsidRPr="00F92D83" w14:paraId="697FD749" w14:textId="77777777" w:rsidTr="009F62C5">
        <w:trPr>
          <w:trHeight w:val="255"/>
          <w:tblCellSpacing w:w="20" w:type="dxa"/>
        </w:trPr>
        <w:tc>
          <w:tcPr>
            <w:tcW w:w="15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BA5FF" w14:textId="77777777" w:rsidR="00F92D83" w:rsidRPr="00F92D83" w:rsidRDefault="00F92D83" w:rsidP="00F92D83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F92D83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4 </w:t>
            </w:r>
            <w:r w:rsidRPr="00F92D83"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  <w:r w:rsidRPr="00F92D83">
              <w:rPr>
                <w:rFonts w:ascii="Arial" w:hAnsi="Arial" w:cs="Arial"/>
                <w:sz w:val="16"/>
                <w:szCs w:val="20"/>
              </w:rPr>
              <w:t>g/kg/tim</w:t>
            </w:r>
          </w:p>
        </w:tc>
        <w:tc>
          <w:tcPr>
            <w:tcW w:w="90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7C237E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50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6A7C5B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60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171E6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70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B38EE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80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F3DB06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90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2669D7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100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B75631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110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25DA9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120</w:t>
            </w:r>
          </w:p>
        </w:tc>
      </w:tr>
      <w:tr w:rsidR="00F92D83" w:rsidRPr="00F92D83" w14:paraId="72A3A5E8" w14:textId="77777777" w:rsidTr="009F62C5">
        <w:trPr>
          <w:trHeight w:val="255"/>
          <w:tblCellSpacing w:w="20" w:type="dxa"/>
        </w:trPr>
        <w:tc>
          <w:tcPr>
            <w:tcW w:w="15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7302E1" w14:textId="77777777" w:rsidR="00F92D83" w:rsidRPr="00F92D83" w:rsidRDefault="00F92D83" w:rsidP="00F92D83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F92D83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5 </w:t>
            </w:r>
            <w:r w:rsidRPr="00F92D83">
              <w:rPr>
                <w:rFonts w:ascii="Arial" w:hAnsi="Arial" w:cs="Arial"/>
                <w:sz w:val="16"/>
                <w:szCs w:val="20"/>
              </w:rPr>
              <w:t>mg/kg/tim</w:t>
            </w:r>
          </w:p>
        </w:tc>
        <w:tc>
          <w:tcPr>
            <w:tcW w:w="90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425924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63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628707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75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E3064A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88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50A31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100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14D451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113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21EB17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125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485A8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138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84FA0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150</w:t>
            </w:r>
          </w:p>
        </w:tc>
      </w:tr>
      <w:tr w:rsidR="00F92D83" w:rsidRPr="00F92D83" w14:paraId="633D5BB1" w14:textId="77777777" w:rsidTr="009F62C5">
        <w:trPr>
          <w:trHeight w:val="255"/>
          <w:tblCellSpacing w:w="20" w:type="dxa"/>
        </w:trPr>
        <w:tc>
          <w:tcPr>
            <w:tcW w:w="15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20ADFF" w14:textId="77777777" w:rsidR="00F92D83" w:rsidRPr="00F92D83" w:rsidRDefault="00F92D83" w:rsidP="00F92D83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F92D83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6 </w:t>
            </w:r>
            <w:r w:rsidRPr="00F92D83">
              <w:rPr>
                <w:rFonts w:ascii="Arial" w:hAnsi="Arial" w:cs="Arial"/>
                <w:sz w:val="16"/>
                <w:szCs w:val="20"/>
              </w:rPr>
              <w:t>mg/kg/tim</w:t>
            </w:r>
          </w:p>
        </w:tc>
        <w:tc>
          <w:tcPr>
            <w:tcW w:w="90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FB4B9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75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51A09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90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4BCCA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105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B4C0D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120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71712E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135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FBF1D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150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3875D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165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0CCDBC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180</w:t>
            </w:r>
          </w:p>
        </w:tc>
      </w:tr>
      <w:tr w:rsidR="00F92D83" w:rsidRPr="00F92D83" w14:paraId="13F88C5C" w14:textId="77777777" w:rsidTr="009F62C5">
        <w:trPr>
          <w:trHeight w:val="255"/>
          <w:tblCellSpacing w:w="20" w:type="dxa"/>
        </w:trPr>
        <w:tc>
          <w:tcPr>
            <w:tcW w:w="15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F3908F" w14:textId="77777777" w:rsidR="00F92D83" w:rsidRPr="00F92D83" w:rsidRDefault="00F92D83" w:rsidP="00F92D83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F92D83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7 </w:t>
            </w:r>
            <w:r w:rsidRPr="00F92D83">
              <w:rPr>
                <w:rFonts w:ascii="Arial" w:hAnsi="Arial" w:cs="Arial"/>
                <w:sz w:val="16"/>
                <w:szCs w:val="20"/>
              </w:rPr>
              <w:t>mg/kg/tim</w:t>
            </w:r>
          </w:p>
        </w:tc>
        <w:tc>
          <w:tcPr>
            <w:tcW w:w="90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FD9B88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88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44AB97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105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78B02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123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CACAF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140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199110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158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DEE456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175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EA82B2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193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A4BD21" w14:textId="77777777" w:rsidR="00F92D83" w:rsidRPr="00F92D83" w:rsidRDefault="00F92D83" w:rsidP="00F92D8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F92D83">
              <w:rPr>
                <w:rFonts w:ascii="Arial" w:hAnsi="Arial" w:cs="Arial"/>
                <w:szCs w:val="20"/>
              </w:rPr>
              <w:t>210</w:t>
            </w:r>
          </w:p>
        </w:tc>
      </w:tr>
    </w:tbl>
    <w:p w14:paraId="412D5214" w14:textId="77777777" w:rsidR="00F92D83" w:rsidRPr="00F92D83" w:rsidRDefault="00F92D83" w:rsidP="00F92D83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92D8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70026844">
    <w:abstractNumId w:val="18"/>
  </w:num>
  <w:num w:numId="2" w16cid:durableId="1177843071">
    <w:abstractNumId w:val="15"/>
  </w:num>
  <w:num w:numId="3" w16cid:durableId="1599412272">
    <w:abstractNumId w:val="0"/>
  </w:num>
  <w:num w:numId="4" w16cid:durableId="2011247175">
    <w:abstractNumId w:val="7"/>
  </w:num>
  <w:num w:numId="5" w16cid:durableId="1162087034">
    <w:abstractNumId w:val="16"/>
  </w:num>
  <w:num w:numId="6" w16cid:durableId="1592204486">
    <w:abstractNumId w:val="2"/>
  </w:num>
  <w:num w:numId="7" w16cid:durableId="2048287358">
    <w:abstractNumId w:val="12"/>
  </w:num>
  <w:num w:numId="8" w16cid:durableId="1519808173">
    <w:abstractNumId w:val="9"/>
  </w:num>
  <w:num w:numId="9" w16cid:durableId="1590429962">
    <w:abstractNumId w:val="1"/>
  </w:num>
  <w:num w:numId="10" w16cid:durableId="1488588714">
    <w:abstractNumId w:val="1"/>
  </w:num>
  <w:num w:numId="11" w16cid:durableId="66419801">
    <w:abstractNumId w:val="3"/>
  </w:num>
  <w:num w:numId="12" w16cid:durableId="1230116145">
    <w:abstractNumId w:val="4"/>
  </w:num>
  <w:num w:numId="13" w16cid:durableId="559369285">
    <w:abstractNumId w:val="14"/>
  </w:num>
  <w:num w:numId="14" w16cid:durableId="120927475">
    <w:abstractNumId w:val="10"/>
  </w:num>
  <w:num w:numId="15" w16cid:durableId="902250740">
    <w:abstractNumId w:val="8"/>
  </w:num>
  <w:num w:numId="16" w16cid:durableId="1157845603">
    <w:abstractNumId w:val="13"/>
  </w:num>
  <w:num w:numId="17" w16cid:durableId="1814516357">
    <w:abstractNumId w:val="5"/>
  </w:num>
  <w:num w:numId="18" w16cid:durableId="1954900633">
    <w:abstractNumId w:val="11"/>
  </w:num>
  <w:num w:numId="19" w16cid:durableId="1078091307">
    <w:abstractNumId w:val="17"/>
  </w:num>
  <w:num w:numId="20" w16cid:durableId="20170020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37E57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4D6F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2D83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2</Pages>
  <Words>149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916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Ketalar 4 mgml-Doseringstabell</dc:title>
  <dc:subject/>
  <dc:creator>patrik.jens.johansson@vgregion.se</dc:creator>
  <keywords/>
  <lastModifiedBy>Carina Roos</lastModifiedBy>
  <revision>4</revision>
  <lastPrinted>2016-03-31T10:56:00.0000000Z</lastPrinted>
  <dcterms:created xsi:type="dcterms:W3CDTF">2022-05-24T04:12:00.0000000Z</dcterms:created>
  <dcterms:modified xsi:type="dcterms:W3CDTF">2023-09-21T08:50:00.0000000Z</dcterms:modified>
</coreProperties>
</file>