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9815E" w14:textId="77777777" w:rsidR="00A65EA4" w:rsidRDefault="00A65EA4" w:rsidP="00A65EA4">
      <w:pPr>
        <w:pStyle w:val="Rubrik2"/>
        <w:ind w:right="282"/>
        <w:sectPr w:rsidR="00A65EA4" w:rsidSect="00A65EA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EF4B888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65EA4" w:rsidRPr="00A24DA8" w14:paraId="480C5C5E" w14:textId="777777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D581AE3" w14:textId="435983BE" w:rsidR="00A65EA4" w:rsidRPr="00A24DA8" w:rsidRDefault="00A65EA4">
            <w:pPr>
              <w:pStyle w:val="Rubrik1"/>
              <w:ind w:right="282"/>
            </w:pPr>
            <w:r w:rsidRPr="00A24DA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2F92A6" wp14:editId="5619DF31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94830F" w14:textId="77777777" w:rsidR="00A65EA4" w:rsidRPr="003D37FD" w:rsidRDefault="00A65EA4" w:rsidP="00A65EA4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34757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type w14:anchorId="622F92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0B94830F" w14:textId="77777777" w:rsidR="00A65EA4" w:rsidRPr="003D37FD" w:rsidRDefault="00A65EA4" w:rsidP="00A65EA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34757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A24DA8">
              <w:t xml:space="preserve">Epidural eller spinal vid förlossning eller </w:t>
            </w:r>
            <w:proofErr w:type="spellStart"/>
            <w:r w:rsidRPr="00A24DA8">
              <w:t>sectio</w:t>
            </w:r>
            <w:proofErr w:type="spellEnd"/>
            <w:r w:rsidR="00C91664">
              <w:t xml:space="preserve"> </w:t>
            </w:r>
            <w:r w:rsidRPr="00A24DA8">
              <w:t>vid pågående trombosprofylax</w:t>
            </w:r>
          </w:p>
        </w:tc>
      </w:tr>
    </w:tbl>
    <w:p w14:paraId="1D405D30" w14:textId="77777777" w:rsidR="00A65EA4" w:rsidRPr="00A24DA8" w:rsidRDefault="00A65EA4" w:rsidP="00A65EA4">
      <w:pPr>
        <w:pStyle w:val="Rubrik2"/>
        <w:ind w:right="282"/>
      </w:pPr>
      <w:r w:rsidRPr="00A24DA8">
        <w:t>Revidering i denna version:</w:t>
      </w:r>
    </w:p>
    <w:p w14:paraId="4943C883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  <w:r>
        <w:rPr>
          <w:szCs w:val="20"/>
        </w:rPr>
        <w:t>Ingen revidering, förlängd giltighetstid</w:t>
      </w:r>
    </w:p>
    <w:p w14:paraId="48702DC5" w14:textId="77777777" w:rsidR="00A65EA4" w:rsidRPr="00A24DA8" w:rsidRDefault="00A65EA4" w:rsidP="00A65EA4">
      <w:pPr>
        <w:pStyle w:val="Rubrik2"/>
        <w:ind w:right="282"/>
      </w:pPr>
      <w:r w:rsidRPr="00A24DA8">
        <w:t xml:space="preserve">Bakgrund </w:t>
      </w:r>
    </w:p>
    <w:p w14:paraId="1298B2CA" w14:textId="506AFBE2" w:rsidR="00A65EA4" w:rsidRPr="00A24DA8" w:rsidRDefault="00A65EA4" w:rsidP="00A65EA4">
      <w:pPr>
        <w:tabs>
          <w:tab w:val="left" w:pos="5387"/>
          <w:tab w:val="left" w:pos="7371"/>
          <w:tab w:val="left" w:pos="7938"/>
        </w:tabs>
        <w:spacing w:after="0" w:line="240" w:lineRule="auto"/>
        <w:ind w:right="282"/>
        <w:rPr>
          <w:szCs w:val="20"/>
        </w:rPr>
      </w:pPr>
      <w:proofErr w:type="spellStart"/>
      <w:r w:rsidRPr="00A24DA8">
        <w:rPr>
          <w:szCs w:val="20"/>
        </w:rPr>
        <w:t>Epiduralt</w:t>
      </w:r>
      <w:proofErr w:type="spellEnd"/>
      <w:r w:rsidRPr="00A24DA8">
        <w:rPr>
          <w:szCs w:val="20"/>
        </w:rPr>
        <w:t xml:space="preserve"> </w:t>
      </w:r>
      <w:proofErr w:type="spellStart"/>
      <w:r w:rsidRPr="00A24DA8">
        <w:rPr>
          <w:szCs w:val="20"/>
        </w:rPr>
        <w:t>hematom</w:t>
      </w:r>
      <w:proofErr w:type="spellEnd"/>
      <w:r w:rsidRPr="00A24DA8">
        <w:rPr>
          <w:szCs w:val="20"/>
        </w:rPr>
        <w:t xml:space="preserve"> är en mycket sällsynt men allvarlig komplikation vid epidural eller spinalanestesi. Trombosprofylax med lågmolekylärt heparin, i NU-sjukvården vanligtvis Fragmin (</w:t>
      </w:r>
      <w:proofErr w:type="spellStart"/>
      <w:r w:rsidRPr="00A24DA8">
        <w:rPr>
          <w:szCs w:val="20"/>
        </w:rPr>
        <w:t>dalteparin</w:t>
      </w:r>
      <w:proofErr w:type="spellEnd"/>
      <w:r w:rsidRPr="00A24DA8">
        <w:rPr>
          <w:szCs w:val="20"/>
        </w:rPr>
        <w:t xml:space="preserve">), kan innebära ökad risk. Då obstetriska patienter har lägre risk för </w:t>
      </w:r>
      <w:proofErr w:type="spellStart"/>
      <w:r w:rsidRPr="00A24DA8">
        <w:rPr>
          <w:szCs w:val="20"/>
        </w:rPr>
        <w:t>epiduralt</w:t>
      </w:r>
      <w:proofErr w:type="spellEnd"/>
      <w:r w:rsidRPr="00A24DA8">
        <w:rPr>
          <w:szCs w:val="20"/>
        </w:rPr>
        <w:t xml:space="preserve"> </w:t>
      </w:r>
      <w:proofErr w:type="spellStart"/>
      <w:r w:rsidRPr="00A24DA8">
        <w:rPr>
          <w:szCs w:val="20"/>
        </w:rPr>
        <w:t>hematom</w:t>
      </w:r>
      <w:proofErr w:type="spellEnd"/>
      <w:r w:rsidRPr="00A24DA8">
        <w:rPr>
          <w:szCs w:val="20"/>
        </w:rPr>
        <w:t xml:space="preserve"> och ökad trombosrisk jämfört med en allmän population, gäller särskilda rekommendationer för dosering av trombosprofylax och tidsintervaller mellan senaste dos med trombosprofylax och epidural eller spinal. Narkosläkaren kan i vissa fall efter risk</w:t>
      </w:r>
      <w:r w:rsidRPr="00A24DA8">
        <w:rPr>
          <w:szCs w:val="20"/>
        </w:rPr>
        <w:softHyphen/>
        <w:t>av</w:t>
      </w:r>
      <w:r w:rsidRPr="00A24DA8">
        <w:rPr>
          <w:szCs w:val="20"/>
        </w:rPr>
        <w:softHyphen/>
        <w:t xml:space="preserve">vägning avstå att ta hänsyn till dessa tidsintervaller, t ex vid spinalanestesi för akut </w:t>
      </w:r>
      <w:proofErr w:type="spellStart"/>
      <w:r w:rsidRPr="00A24DA8">
        <w:rPr>
          <w:szCs w:val="20"/>
        </w:rPr>
        <w:t>sectio</w:t>
      </w:r>
      <w:proofErr w:type="spellEnd"/>
      <w:r w:rsidRPr="00A24DA8">
        <w:rPr>
          <w:szCs w:val="20"/>
        </w:rPr>
        <w:t xml:space="preserve"> där alternativet är generell anestesi som innebär särskilda risker. Utförlig bakgrundsinformation finns i </w:t>
      </w:r>
      <w:proofErr w:type="spellStart"/>
      <w:r w:rsidRPr="00A24DA8">
        <w:rPr>
          <w:szCs w:val="20"/>
        </w:rPr>
        <w:t>SFOAI:s</w:t>
      </w:r>
      <w:proofErr w:type="spellEnd"/>
      <w:r w:rsidRPr="00A24DA8">
        <w:rPr>
          <w:szCs w:val="20"/>
        </w:rPr>
        <w:t xml:space="preserve"> </w:t>
      </w:r>
      <w:hyperlink r:id="rId17" w:history="1">
        <w:r w:rsidRPr="00A24DA8">
          <w:rPr>
            <w:color w:val="0000FF"/>
            <w:szCs w:val="20"/>
            <w:u w:val="single"/>
          </w:rPr>
          <w:t>Riktlinje för obstetrisk spinal/epidural vid hemostas</w:t>
        </w:r>
        <w:r w:rsidRPr="00A24DA8">
          <w:rPr>
            <w:color w:val="0000FF"/>
            <w:szCs w:val="20"/>
            <w:u w:val="single"/>
          </w:rPr>
          <w:softHyphen/>
          <w:t xml:space="preserve">rubbning och </w:t>
        </w:r>
        <w:proofErr w:type="spellStart"/>
        <w:r w:rsidRPr="00A24DA8">
          <w:rPr>
            <w:color w:val="0000FF"/>
            <w:szCs w:val="20"/>
            <w:u w:val="single"/>
          </w:rPr>
          <w:t>anti</w:t>
        </w:r>
        <w:r w:rsidRPr="00A24DA8">
          <w:rPr>
            <w:color w:val="0000FF"/>
            <w:szCs w:val="20"/>
            <w:u w:val="single"/>
          </w:rPr>
          <w:softHyphen/>
          <w:t>koagulantia</w:t>
        </w:r>
        <w:r w:rsidRPr="00A24DA8">
          <w:rPr>
            <w:color w:val="0000FF"/>
            <w:szCs w:val="20"/>
            <w:u w:val="single"/>
          </w:rPr>
          <w:softHyphen/>
          <w:t>behandling</w:t>
        </w:r>
        <w:proofErr w:type="spellEnd"/>
      </w:hyperlink>
      <w:r w:rsidRPr="00A24DA8">
        <w:rPr>
          <w:szCs w:val="20"/>
        </w:rPr>
        <w:t>.</w:t>
      </w:r>
    </w:p>
    <w:p w14:paraId="070FA928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</w:p>
    <w:p w14:paraId="7ED918BA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  <w:r w:rsidRPr="00A24DA8">
        <w:rPr>
          <w:szCs w:val="20"/>
        </w:rPr>
        <w:t xml:space="preserve">Kvinnokliniken anser att normaldos Fragmin vid långtidsprofylax är viktbaserad, dvs &gt; 5000 E x 1 för kvinnor &gt; 90 kg (se deras rutin </w:t>
      </w:r>
      <w:hyperlink r:id="rId18" w:history="1">
        <w:r w:rsidRPr="00A24DA8">
          <w:rPr>
            <w:color w:val="0000FF"/>
            <w:szCs w:val="20"/>
            <w:u w:val="single"/>
          </w:rPr>
          <w:t xml:space="preserve">Trombosprofylax under graviditet och </w:t>
        </w:r>
        <w:proofErr w:type="spellStart"/>
        <w:r w:rsidRPr="00A24DA8">
          <w:rPr>
            <w:color w:val="0000FF"/>
            <w:szCs w:val="20"/>
            <w:u w:val="single"/>
          </w:rPr>
          <w:t>postpartum</w:t>
        </w:r>
        <w:proofErr w:type="spellEnd"/>
        <w:r w:rsidRPr="00A24DA8">
          <w:rPr>
            <w:color w:val="0000FF"/>
            <w:szCs w:val="20"/>
            <w:u w:val="single"/>
          </w:rPr>
          <w:t xml:space="preserve"> vid ökad risk för venös </w:t>
        </w:r>
        <w:proofErr w:type="spellStart"/>
        <w:r w:rsidRPr="00A24DA8">
          <w:rPr>
            <w:color w:val="0000FF"/>
            <w:szCs w:val="20"/>
            <w:u w:val="single"/>
          </w:rPr>
          <w:t>tromboembolism</w:t>
        </w:r>
        <w:proofErr w:type="spellEnd"/>
        <w:r w:rsidRPr="00A24DA8">
          <w:rPr>
            <w:color w:val="0000FF"/>
            <w:szCs w:val="20"/>
            <w:u w:val="single"/>
          </w:rPr>
          <w:t xml:space="preserve"> (VTE)</w:t>
        </w:r>
      </w:hyperlink>
      <w:r w:rsidRPr="00A24DA8">
        <w:rPr>
          <w:szCs w:val="20"/>
        </w:rPr>
        <w:t xml:space="preserve"> som även innehåller </w:t>
      </w:r>
      <w:proofErr w:type="spellStart"/>
      <w:r w:rsidRPr="00A24DA8">
        <w:rPr>
          <w:szCs w:val="20"/>
        </w:rPr>
        <w:t>målvärden</w:t>
      </w:r>
      <w:proofErr w:type="spellEnd"/>
      <w:r w:rsidRPr="00A24DA8">
        <w:rPr>
          <w:szCs w:val="20"/>
        </w:rPr>
        <w:t xml:space="preserve"> för anti-</w:t>
      </w:r>
      <w:proofErr w:type="spellStart"/>
      <w:r w:rsidRPr="00A24DA8">
        <w:rPr>
          <w:szCs w:val="20"/>
        </w:rPr>
        <w:t>Xa</w:t>
      </w:r>
      <w:proofErr w:type="spellEnd"/>
      <w:r w:rsidRPr="00A24DA8">
        <w:rPr>
          <w:szCs w:val="20"/>
        </w:rPr>
        <w:t xml:space="preserve">-aktivitet). SFOAI anser dock alla doser &gt; 5000 E/d Fragmin vara </w:t>
      </w:r>
      <w:proofErr w:type="spellStart"/>
      <w:r w:rsidRPr="00A24DA8">
        <w:rPr>
          <w:szCs w:val="20"/>
        </w:rPr>
        <w:t>högdos</w:t>
      </w:r>
      <w:proofErr w:type="spellEnd"/>
      <w:r w:rsidRPr="00A24DA8">
        <w:rPr>
          <w:szCs w:val="20"/>
        </w:rPr>
        <w:t xml:space="preserve"> </w:t>
      </w:r>
      <w:proofErr w:type="spellStart"/>
      <w:r w:rsidRPr="00A24DA8">
        <w:rPr>
          <w:szCs w:val="20"/>
        </w:rPr>
        <w:t>mtp</w:t>
      </w:r>
      <w:proofErr w:type="spellEnd"/>
      <w:r w:rsidRPr="00A24DA8">
        <w:rPr>
          <w:szCs w:val="20"/>
        </w:rPr>
        <w:t xml:space="preserve"> att halverings</w:t>
      </w:r>
      <w:r w:rsidRPr="00A24DA8">
        <w:rPr>
          <w:szCs w:val="20"/>
        </w:rPr>
        <w:softHyphen/>
        <w:t xml:space="preserve">tiden för lågmolekylärt heparin kan vara förlängd hos </w:t>
      </w:r>
      <w:proofErr w:type="spellStart"/>
      <w:r w:rsidRPr="00A24DA8">
        <w:rPr>
          <w:szCs w:val="20"/>
        </w:rPr>
        <w:t>obesa</w:t>
      </w:r>
      <w:proofErr w:type="spellEnd"/>
      <w:r w:rsidRPr="00A24DA8">
        <w:rPr>
          <w:szCs w:val="20"/>
        </w:rPr>
        <w:t xml:space="preserve"> patienter. På dessa patienter gäller förlängda tidsintervaller eller provtagning på anti-</w:t>
      </w:r>
      <w:proofErr w:type="spellStart"/>
      <w:r w:rsidRPr="00A24DA8">
        <w:rPr>
          <w:szCs w:val="20"/>
        </w:rPr>
        <w:t>Xa</w:t>
      </w:r>
      <w:proofErr w:type="spellEnd"/>
      <w:r w:rsidRPr="00A24DA8">
        <w:rPr>
          <w:szCs w:val="20"/>
        </w:rPr>
        <w:t>-aktivitet.</w:t>
      </w:r>
      <w:r w:rsidRPr="00A24DA8">
        <w:rPr>
          <w:szCs w:val="20"/>
        </w:rPr>
        <w:br/>
      </w:r>
    </w:p>
    <w:p w14:paraId="6996966C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  <w:r w:rsidRPr="00A24DA8">
        <w:rPr>
          <w:szCs w:val="20"/>
        </w:rPr>
        <w:t>För att kunna minska tidsintervall mellan senaste dos Fragmin och ryggbedövning, brukar man under partus ge reducerad dos Fragmin 2500 E x 2 (fr o m att mer än 24 tim förflutit sedan senaste normaldos).</w:t>
      </w:r>
    </w:p>
    <w:p w14:paraId="51159B01" w14:textId="77777777" w:rsidR="00A65EA4" w:rsidRPr="00A24DA8" w:rsidRDefault="00A65EA4" w:rsidP="00A65EA4">
      <w:pPr>
        <w:pStyle w:val="Rubrik2"/>
        <w:ind w:right="282"/>
      </w:pPr>
      <w:r w:rsidRPr="00A24DA8">
        <w:lastRenderedPageBreak/>
        <w:t>Syfte</w:t>
      </w:r>
    </w:p>
    <w:p w14:paraId="44E8532C" w14:textId="77777777" w:rsidR="00A65EA4" w:rsidRPr="00A24DA8" w:rsidRDefault="00A65EA4" w:rsidP="00A65EA4">
      <w:pPr>
        <w:tabs>
          <w:tab w:val="left" w:pos="5387"/>
          <w:tab w:val="left" w:pos="7371"/>
          <w:tab w:val="left" w:pos="7938"/>
        </w:tabs>
        <w:spacing w:after="0" w:line="240" w:lineRule="auto"/>
        <w:ind w:right="282"/>
        <w:rPr>
          <w:szCs w:val="20"/>
        </w:rPr>
      </w:pPr>
      <w:r w:rsidRPr="00A24DA8">
        <w:rPr>
          <w:szCs w:val="20"/>
        </w:rPr>
        <w:t>Hänsyn till särskilda tidsintervaller eller anti-</w:t>
      </w:r>
      <w:proofErr w:type="spellStart"/>
      <w:r w:rsidRPr="00A24DA8">
        <w:rPr>
          <w:szCs w:val="20"/>
        </w:rPr>
        <w:t>Xa</w:t>
      </w:r>
      <w:proofErr w:type="spellEnd"/>
      <w:r w:rsidRPr="00A24DA8">
        <w:rPr>
          <w:szCs w:val="20"/>
        </w:rPr>
        <w:t>-aktivitet inför ryggbedövning på obstetriska patienter med pågående trombosprofylax.</w:t>
      </w:r>
    </w:p>
    <w:p w14:paraId="1FCBA8B6" w14:textId="77777777" w:rsidR="00A65EA4" w:rsidRPr="00A24DA8" w:rsidRDefault="00A65EA4" w:rsidP="00A65EA4">
      <w:pPr>
        <w:pStyle w:val="Rubrik2"/>
        <w:ind w:right="282"/>
      </w:pPr>
      <w:r w:rsidRPr="00A24DA8">
        <w:t>Vilka berörs</w:t>
      </w:r>
    </w:p>
    <w:p w14:paraId="63140CE8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  <w:r w:rsidRPr="00A24DA8">
        <w:rPr>
          <w:szCs w:val="20"/>
        </w:rPr>
        <w:t>Obstetriker, barnmorskor och narkosläkare på NÄL.</w:t>
      </w:r>
    </w:p>
    <w:p w14:paraId="1340025E" w14:textId="77777777" w:rsidR="00A65EA4" w:rsidRPr="00A24DA8" w:rsidRDefault="00A65EA4" w:rsidP="00A65EA4">
      <w:pPr>
        <w:pStyle w:val="Rubrik2"/>
        <w:ind w:right="282"/>
      </w:pPr>
      <w:r w:rsidRPr="00A24DA8">
        <w:t xml:space="preserve">Trombosprofylax med </w:t>
      </w:r>
      <w:r w:rsidRPr="00A24DA8">
        <w:rPr>
          <w:u w:val="single"/>
        </w:rPr>
        <w:t>reducerad dos</w:t>
      </w:r>
      <w:r w:rsidRPr="00A24DA8">
        <w:t xml:space="preserve"> Fragmin</w:t>
      </w:r>
      <w:r w:rsidRPr="00A24DA8">
        <w:br/>
        <w:t>(2500 E x 2) under partus</w:t>
      </w:r>
    </w:p>
    <w:p w14:paraId="19A77AB6" w14:textId="77777777" w:rsidR="00A65EA4" w:rsidRPr="00A24DA8" w:rsidRDefault="00A65EA4" w:rsidP="00A65EA4">
      <w:pPr>
        <w:numPr>
          <w:ilvl w:val="0"/>
          <w:numId w:val="20"/>
        </w:numPr>
        <w:spacing w:after="0" w:line="240" w:lineRule="auto"/>
        <w:ind w:left="992" w:right="282"/>
        <w:rPr>
          <w:rFonts w:ascii="Arial" w:hAnsi="Arial"/>
          <w:szCs w:val="20"/>
        </w:rPr>
      </w:pPr>
      <w:bookmarkStart w:id="3" w:name="_Hlk54093721"/>
      <w:r w:rsidRPr="00A24DA8">
        <w:rPr>
          <w:szCs w:val="20"/>
        </w:rPr>
        <w:t xml:space="preserve">Minst </w:t>
      </w:r>
      <w:r w:rsidRPr="00A24DA8">
        <w:rPr>
          <w:b/>
          <w:szCs w:val="20"/>
        </w:rPr>
        <w:t>6 tim</w:t>
      </w:r>
      <w:r w:rsidRPr="00A24DA8">
        <w:rPr>
          <w:szCs w:val="20"/>
        </w:rPr>
        <w:t xml:space="preserve"> skall ha gått från senaste dos Fragmin 2500 E till ryggbedövning,</w:t>
      </w:r>
      <w:r w:rsidRPr="00A24DA8">
        <w:rPr>
          <w:szCs w:val="20"/>
        </w:rPr>
        <w:br/>
        <w:t xml:space="preserve">eller om uppmätt </w:t>
      </w:r>
      <w:r w:rsidRPr="00A24DA8">
        <w:rPr>
          <w:b/>
          <w:bCs/>
          <w:szCs w:val="20"/>
        </w:rPr>
        <w:t>anti-</w:t>
      </w:r>
      <w:proofErr w:type="spellStart"/>
      <w:r w:rsidRPr="00A24DA8">
        <w:rPr>
          <w:b/>
          <w:bCs/>
          <w:szCs w:val="20"/>
        </w:rPr>
        <w:t>Xa</w:t>
      </w:r>
      <w:proofErr w:type="spellEnd"/>
      <w:r w:rsidRPr="00A24DA8">
        <w:rPr>
          <w:b/>
          <w:bCs/>
          <w:szCs w:val="20"/>
        </w:rPr>
        <w:t xml:space="preserve">-aktivitet &lt; 0,1 </w:t>
      </w:r>
      <w:proofErr w:type="spellStart"/>
      <w:r w:rsidRPr="00A24DA8">
        <w:rPr>
          <w:b/>
          <w:bCs/>
          <w:szCs w:val="20"/>
        </w:rPr>
        <w:t>kIE</w:t>
      </w:r>
      <w:proofErr w:type="spellEnd"/>
      <w:r w:rsidRPr="00A24DA8">
        <w:rPr>
          <w:b/>
          <w:bCs/>
          <w:szCs w:val="20"/>
        </w:rPr>
        <w:t>/L</w:t>
      </w:r>
      <w:r w:rsidRPr="00A24DA8">
        <w:rPr>
          <w:szCs w:val="20"/>
        </w:rPr>
        <w:t>.</w:t>
      </w:r>
      <w:r w:rsidRPr="00A24DA8">
        <w:rPr>
          <w:szCs w:val="20"/>
        </w:rPr>
        <w:br/>
        <w:t xml:space="preserve">Minst </w:t>
      </w:r>
      <w:r w:rsidRPr="00A24DA8">
        <w:rPr>
          <w:b/>
          <w:bCs/>
          <w:szCs w:val="20"/>
        </w:rPr>
        <w:t>2 tim</w:t>
      </w:r>
      <w:r w:rsidRPr="00A24DA8">
        <w:rPr>
          <w:szCs w:val="20"/>
        </w:rPr>
        <w:t xml:space="preserve"> skall ha gått från ryggbedövning till påföljande dos Fragmin.</w:t>
      </w:r>
    </w:p>
    <w:p w14:paraId="491B5230" w14:textId="77777777" w:rsidR="00A65EA4" w:rsidRPr="00A24DA8" w:rsidRDefault="00A65EA4" w:rsidP="00A65EA4">
      <w:pPr>
        <w:numPr>
          <w:ilvl w:val="0"/>
          <w:numId w:val="20"/>
        </w:numPr>
        <w:spacing w:after="0" w:line="240" w:lineRule="auto"/>
        <w:ind w:left="992" w:right="282"/>
        <w:rPr>
          <w:rFonts w:ascii="Arial" w:hAnsi="Arial"/>
          <w:szCs w:val="20"/>
        </w:rPr>
      </w:pPr>
      <w:bookmarkStart w:id="4" w:name="_Hlk54098833"/>
      <w:r w:rsidRPr="00A24DA8">
        <w:rPr>
          <w:bCs/>
          <w:szCs w:val="20"/>
        </w:rPr>
        <w:t xml:space="preserve">Det krävs </w:t>
      </w:r>
      <w:r w:rsidRPr="00A24DA8">
        <w:rPr>
          <w:b/>
          <w:szCs w:val="20"/>
        </w:rPr>
        <w:t>TPK &gt; 100 x 10</w:t>
      </w:r>
      <w:r w:rsidRPr="00A24DA8">
        <w:rPr>
          <w:b/>
          <w:szCs w:val="20"/>
          <w:vertAlign w:val="superscript"/>
        </w:rPr>
        <w:t>9</w:t>
      </w:r>
      <w:r w:rsidRPr="00A24DA8">
        <w:rPr>
          <w:b/>
          <w:szCs w:val="20"/>
        </w:rPr>
        <w:t>/L</w:t>
      </w:r>
      <w:r w:rsidRPr="00A24DA8">
        <w:rPr>
          <w:bCs/>
          <w:szCs w:val="20"/>
        </w:rPr>
        <w:t xml:space="preserve"> samt </w:t>
      </w:r>
      <w:r w:rsidRPr="00A24DA8">
        <w:rPr>
          <w:b/>
          <w:szCs w:val="20"/>
        </w:rPr>
        <w:t xml:space="preserve">normala värden för </w:t>
      </w:r>
      <w:proofErr w:type="spellStart"/>
      <w:r w:rsidRPr="00A24DA8">
        <w:rPr>
          <w:b/>
          <w:szCs w:val="20"/>
        </w:rPr>
        <w:t>aPTT</w:t>
      </w:r>
      <w:proofErr w:type="spellEnd"/>
      <w:r w:rsidRPr="00A24DA8">
        <w:rPr>
          <w:b/>
          <w:szCs w:val="20"/>
        </w:rPr>
        <w:t xml:space="preserve"> och PK(INR) </w:t>
      </w:r>
      <w:r w:rsidRPr="00A24DA8">
        <w:rPr>
          <w:bCs/>
          <w:szCs w:val="20"/>
        </w:rPr>
        <w:t>från sista dygnet.</w:t>
      </w:r>
    </w:p>
    <w:p w14:paraId="382CCC83" w14:textId="77777777" w:rsidR="00A65EA4" w:rsidRPr="00A24DA8" w:rsidRDefault="00A65EA4" w:rsidP="00A65EA4">
      <w:pPr>
        <w:numPr>
          <w:ilvl w:val="0"/>
          <w:numId w:val="20"/>
        </w:numPr>
        <w:spacing w:after="0" w:line="240" w:lineRule="auto"/>
        <w:ind w:left="992" w:right="282"/>
        <w:rPr>
          <w:rFonts w:ascii="Arial" w:hAnsi="Arial"/>
          <w:szCs w:val="20"/>
        </w:rPr>
      </w:pPr>
      <w:r w:rsidRPr="00A24DA8">
        <w:rPr>
          <w:bCs/>
          <w:szCs w:val="20"/>
        </w:rPr>
        <w:t>Individuell bedömning utav narkosläkare, ev i samråd med koagulationsjour på SU, (1) vid avvikande värden om epidural / spinal är angelägen, och</w:t>
      </w:r>
      <w:r w:rsidRPr="00A24DA8">
        <w:rPr>
          <w:bCs/>
          <w:szCs w:val="20"/>
        </w:rPr>
        <w:br/>
        <w:t>(2) vid blödnings</w:t>
      </w:r>
      <w:r w:rsidRPr="00A24DA8">
        <w:rPr>
          <w:bCs/>
          <w:szCs w:val="20"/>
        </w:rPr>
        <w:softHyphen/>
        <w:t>anamnes.</w:t>
      </w:r>
      <w:bookmarkEnd w:id="4"/>
      <w:r w:rsidRPr="00A24DA8">
        <w:rPr>
          <w:b/>
          <w:szCs w:val="20"/>
        </w:rPr>
        <w:br/>
      </w:r>
      <w:bookmarkEnd w:id="3"/>
    </w:p>
    <w:p w14:paraId="29AE8599" w14:textId="77777777" w:rsidR="00A65EA4" w:rsidRPr="00A24DA8" w:rsidRDefault="00A65EA4" w:rsidP="00A65EA4">
      <w:pPr>
        <w:pStyle w:val="Rubrik2"/>
        <w:ind w:right="282"/>
      </w:pPr>
      <w:bookmarkStart w:id="5" w:name="_Hlk54098521"/>
      <w:r w:rsidRPr="00A24DA8">
        <w:t xml:space="preserve">Trombosprofylax med </w:t>
      </w:r>
      <w:r w:rsidRPr="00A24DA8">
        <w:rPr>
          <w:u w:val="single"/>
        </w:rPr>
        <w:t>normaldos</w:t>
      </w:r>
      <w:r w:rsidRPr="00A24DA8">
        <w:t xml:space="preserve"> Fragmin</w:t>
      </w:r>
      <w:r w:rsidRPr="00A24DA8">
        <w:br/>
        <w:t xml:space="preserve">(5000 E x 1) under partus </w:t>
      </w:r>
    </w:p>
    <w:p w14:paraId="2748076A" w14:textId="35D619C5" w:rsidR="00A65EA4" w:rsidRPr="00A24DA8" w:rsidRDefault="00A65EA4" w:rsidP="00A65EA4">
      <w:pPr>
        <w:numPr>
          <w:ilvl w:val="0"/>
          <w:numId w:val="21"/>
        </w:numPr>
        <w:spacing w:after="0" w:line="240" w:lineRule="auto"/>
        <w:ind w:left="992" w:right="282"/>
        <w:rPr>
          <w:szCs w:val="20"/>
        </w:rPr>
      </w:pPr>
      <w:bookmarkStart w:id="6" w:name="_Hlk54098695"/>
      <w:r w:rsidRPr="00A24DA8">
        <w:rPr>
          <w:szCs w:val="20"/>
        </w:rPr>
        <w:t xml:space="preserve">Minst </w:t>
      </w:r>
      <w:r w:rsidRPr="00A24DA8">
        <w:rPr>
          <w:b/>
          <w:bCs/>
          <w:szCs w:val="20"/>
        </w:rPr>
        <w:t>10 tim</w:t>
      </w:r>
      <w:r w:rsidRPr="00A24DA8">
        <w:rPr>
          <w:szCs w:val="20"/>
        </w:rPr>
        <w:t xml:space="preserve"> skall ha gått från senaste dos Fragmin 5000 E till ryggbedövning</w:t>
      </w:r>
      <w:r w:rsidR="007B0B1F">
        <w:rPr>
          <w:szCs w:val="20"/>
        </w:rPr>
        <w:t>,</w:t>
      </w:r>
      <w:r w:rsidRPr="00A24DA8">
        <w:rPr>
          <w:szCs w:val="20"/>
        </w:rPr>
        <w:br/>
        <w:t xml:space="preserve">eller om uppmätt </w:t>
      </w:r>
      <w:r w:rsidRPr="00A24DA8">
        <w:rPr>
          <w:b/>
          <w:bCs/>
          <w:szCs w:val="20"/>
        </w:rPr>
        <w:t>anti-</w:t>
      </w:r>
      <w:proofErr w:type="spellStart"/>
      <w:r w:rsidRPr="00A24DA8">
        <w:rPr>
          <w:b/>
          <w:bCs/>
          <w:szCs w:val="20"/>
        </w:rPr>
        <w:t>Xa</w:t>
      </w:r>
      <w:proofErr w:type="spellEnd"/>
      <w:r w:rsidRPr="00A24DA8">
        <w:rPr>
          <w:b/>
          <w:bCs/>
          <w:szCs w:val="20"/>
        </w:rPr>
        <w:t xml:space="preserve">-aktivitet &lt; 0,1 </w:t>
      </w:r>
      <w:proofErr w:type="spellStart"/>
      <w:r w:rsidRPr="00A24DA8">
        <w:rPr>
          <w:b/>
          <w:bCs/>
          <w:szCs w:val="20"/>
        </w:rPr>
        <w:t>kIE</w:t>
      </w:r>
      <w:proofErr w:type="spellEnd"/>
      <w:r w:rsidRPr="00A24DA8">
        <w:rPr>
          <w:b/>
          <w:bCs/>
          <w:szCs w:val="20"/>
        </w:rPr>
        <w:t>/L</w:t>
      </w:r>
      <w:r w:rsidRPr="00A24DA8">
        <w:rPr>
          <w:szCs w:val="20"/>
        </w:rPr>
        <w:t>.</w:t>
      </w:r>
      <w:r w:rsidRPr="00A24DA8">
        <w:rPr>
          <w:szCs w:val="20"/>
        </w:rPr>
        <w:br/>
        <w:t xml:space="preserve">Minst </w:t>
      </w:r>
      <w:r w:rsidRPr="00A24DA8">
        <w:rPr>
          <w:b/>
          <w:bCs/>
          <w:szCs w:val="20"/>
        </w:rPr>
        <w:t>2 tim</w:t>
      </w:r>
      <w:r w:rsidRPr="00A24DA8">
        <w:rPr>
          <w:szCs w:val="20"/>
        </w:rPr>
        <w:t xml:space="preserve"> skall ha gått från ryggbedövning till påföljande dos Fragmin.</w:t>
      </w:r>
      <w:bookmarkEnd w:id="5"/>
      <w:bookmarkEnd w:id="6"/>
    </w:p>
    <w:p w14:paraId="11513644" w14:textId="77777777" w:rsidR="00A65EA4" w:rsidRPr="00A24DA8" w:rsidRDefault="00A65EA4" w:rsidP="00A65EA4">
      <w:pPr>
        <w:numPr>
          <w:ilvl w:val="0"/>
          <w:numId w:val="21"/>
        </w:numPr>
        <w:spacing w:after="0" w:line="240" w:lineRule="auto"/>
        <w:ind w:left="992" w:right="282"/>
        <w:rPr>
          <w:szCs w:val="20"/>
        </w:rPr>
      </w:pPr>
      <w:bookmarkStart w:id="7" w:name="_Hlk54099189"/>
      <w:r w:rsidRPr="00A24DA8">
        <w:rPr>
          <w:szCs w:val="20"/>
        </w:rPr>
        <w:t xml:space="preserve">Det krävs </w:t>
      </w:r>
      <w:r w:rsidRPr="00A24DA8">
        <w:rPr>
          <w:b/>
          <w:bCs/>
          <w:szCs w:val="20"/>
        </w:rPr>
        <w:t>TPK &gt; 100 x 10</w:t>
      </w:r>
      <w:r w:rsidRPr="00A24DA8">
        <w:rPr>
          <w:b/>
          <w:bCs/>
          <w:szCs w:val="20"/>
          <w:vertAlign w:val="superscript"/>
        </w:rPr>
        <w:t>9</w:t>
      </w:r>
      <w:r w:rsidRPr="00A24DA8">
        <w:rPr>
          <w:b/>
          <w:bCs/>
          <w:szCs w:val="20"/>
        </w:rPr>
        <w:t>/L</w:t>
      </w:r>
      <w:r w:rsidRPr="00A24DA8">
        <w:rPr>
          <w:szCs w:val="20"/>
        </w:rPr>
        <w:t xml:space="preserve"> samt </w:t>
      </w:r>
      <w:r w:rsidRPr="00A24DA8">
        <w:rPr>
          <w:b/>
          <w:bCs/>
          <w:szCs w:val="20"/>
        </w:rPr>
        <w:t xml:space="preserve">normala värden för </w:t>
      </w:r>
      <w:proofErr w:type="spellStart"/>
      <w:r w:rsidRPr="00A24DA8">
        <w:rPr>
          <w:b/>
          <w:bCs/>
          <w:szCs w:val="20"/>
        </w:rPr>
        <w:t>aPTT</w:t>
      </w:r>
      <w:proofErr w:type="spellEnd"/>
      <w:r w:rsidRPr="00A24DA8">
        <w:rPr>
          <w:b/>
          <w:bCs/>
          <w:szCs w:val="20"/>
        </w:rPr>
        <w:t xml:space="preserve"> och PK(INR)</w:t>
      </w:r>
      <w:r w:rsidRPr="00A24DA8">
        <w:rPr>
          <w:szCs w:val="20"/>
        </w:rPr>
        <w:t xml:space="preserve"> från sista dygnet.</w:t>
      </w:r>
    </w:p>
    <w:p w14:paraId="739B907D" w14:textId="77777777" w:rsidR="00A65EA4" w:rsidRPr="00A24DA8" w:rsidRDefault="00A65EA4" w:rsidP="00A65EA4">
      <w:pPr>
        <w:numPr>
          <w:ilvl w:val="0"/>
          <w:numId w:val="21"/>
        </w:numPr>
        <w:spacing w:after="0" w:line="240" w:lineRule="auto"/>
        <w:ind w:left="992" w:right="282"/>
        <w:rPr>
          <w:szCs w:val="20"/>
        </w:rPr>
      </w:pPr>
      <w:bookmarkStart w:id="8" w:name="_Hlk54099173"/>
      <w:bookmarkEnd w:id="7"/>
      <w:r w:rsidRPr="00A24DA8">
        <w:rPr>
          <w:szCs w:val="20"/>
        </w:rPr>
        <w:t>Individuell bedömning utav narkosläkare, ev i samråd med koagulationsjour på SU, (1) vid avvikande värden om epidural / spinal är angelägen, och</w:t>
      </w:r>
      <w:r w:rsidRPr="00A24DA8">
        <w:rPr>
          <w:szCs w:val="20"/>
        </w:rPr>
        <w:br/>
        <w:t>(2) vid blödningsanamnes.</w:t>
      </w:r>
    </w:p>
    <w:bookmarkEnd w:id="8"/>
    <w:p w14:paraId="3202F7AF" w14:textId="77777777" w:rsidR="00A65EA4" w:rsidRPr="00A24DA8" w:rsidRDefault="00A65EA4" w:rsidP="00A65EA4">
      <w:pPr>
        <w:pStyle w:val="Rubrik2"/>
        <w:ind w:right="282"/>
      </w:pPr>
      <w:r w:rsidRPr="00A24DA8">
        <w:t xml:space="preserve">Trombosprofylax med </w:t>
      </w:r>
      <w:r w:rsidRPr="00A24DA8">
        <w:rPr>
          <w:u w:val="single"/>
        </w:rPr>
        <w:t>Fragmin &gt; 5000 E x 1</w:t>
      </w:r>
      <w:r w:rsidRPr="00A24DA8">
        <w:t xml:space="preserve"> under partus</w:t>
      </w:r>
    </w:p>
    <w:p w14:paraId="36E4BA2F" w14:textId="77777777" w:rsidR="00A65EA4" w:rsidRPr="00A24DA8" w:rsidRDefault="00A65EA4" w:rsidP="00A65EA4">
      <w:pPr>
        <w:numPr>
          <w:ilvl w:val="0"/>
          <w:numId w:val="21"/>
        </w:numPr>
        <w:spacing w:after="0" w:line="240" w:lineRule="auto"/>
        <w:ind w:left="992" w:right="282"/>
        <w:rPr>
          <w:szCs w:val="20"/>
        </w:rPr>
      </w:pPr>
      <w:r w:rsidRPr="00A24DA8">
        <w:rPr>
          <w:szCs w:val="20"/>
        </w:rPr>
        <w:t xml:space="preserve">Minst </w:t>
      </w:r>
      <w:r w:rsidRPr="00A24DA8">
        <w:rPr>
          <w:b/>
          <w:bCs/>
          <w:szCs w:val="20"/>
        </w:rPr>
        <w:t xml:space="preserve">24 </w:t>
      </w:r>
      <w:r w:rsidRPr="00A24DA8">
        <w:rPr>
          <w:b/>
          <w:szCs w:val="20"/>
        </w:rPr>
        <w:t>tim</w:t>
      </w:r>
      <w:r w:rsidRPr="00A24DA8">
        <w:rPr>
          <w:szCs w:val="20"/>
        </w:rPr>
        <w:t xml:space="preserve"> skall ha gått från senaste dos Fragmin &gt; 5000 E till ryggbedövning,</w:t>
      </w:r>
      <w:r w:rsidRPr="00A24DA8">
        <w:rPr>
          <w:szCs w:val="20"/>
        </w:rPr>
        <w:br/>
      </w:r>
      <w:bookmarkStart w:id="9" w:name="_Hlk54099316"/>
      <w:r w:rsidRPr="00A24DA8">
        <w:rPr>
          <w:szCs w:val="20"/>
        </w:rPr>
        <w:t xml:space="preserve">eller om uppmätt </w:t>
      </w:r>
      <w:r w:rsidRPr="00A24DA8">
        <w:rPr>
          <w:b/>
          <w:bCs/>
          <w:szCs w:val="20"/>
        </w:rPr>
        <w:t>anti-</w:t>
      </w:r>
      <w:proofErr w:type="spellStart"/>
      <w:r w:rsidRPr="00A24DA8">
        <w:rPr>
          <w:b/>
          <w:bCs/>
          <w:szCs w:val="20"/>
        </w:rPr>
        <w:t>Xa</w:t>
      </w:r>
      <w:proofErr w:type="spellEnd"/>
      <w:r w:rsidRPr="00A24DA8">
        <w:rPr>
          <w:b/>
          <w:bCs/>
          <w:szCs w:val="20"/>
        </w:rPr>
        <w:t xml:space="preserve">-aktivitet &lt; 0,1 </w:t>
      </w:r>
      <w:proofErr w:type="spellStart"/>
      <w:r w:rsidRPr="00A24DA8">
        <w:rPr>
          <w:b/>
          <w:bCs/>
          <w:szCs w:val="20"/>
        </w:rPr>
        <w:t>kIE</w:t>
      </w:r>
      <w:proofErr w:type="spellEnd"/>
      <w:r w:rsidRPr="00A24DA8">
        <w:rPr>
          <w:b/>
          <w:bCs/>
          <w:szCs w:val="20"/>
        </w:rPr>
        <w:t>/L</w:t>
      </w:r>
      <w:r w:rsidRPr="00A24DA8">
        <w:rPr>
          <w:szCs w:val="20"/>
        </w:rPr>
        <w:t>.</w:t>
      </w:r>
      <w:bookmarkEnd w:id="9"/>
      <w:r w:rsidRPr="00A24DA8">
        <w:rPr>
          <w:szCs w:val="20"/>
        </w:rPr>
        <w:br/>
        <w:t xml:space="preserve">Minst </w:t>
      </w:r>
      <w:r w:rsidRPr="00A24DA8">
        <w:rPr>
          <w:b/>
          <w:bCs/>
          <w:szCs w:val="20"/>
        </w:rPr>
        <w:t>2 tim</w:t>
      </w:r>
      <w:r w:rsidRPr="00A24DA8">
        <w:rPr>
          <w:szCs w:val="20"/>
        </w:rPr>
        <w:t xml:space="preserve"> skall ha gått från ryggbedövning till påföljande dos Fragmin.</w:t>
      </w:r>
    </w:p>
    <w:p w14:paraId="7FC76D18" w14:textId="77777777" w:rsidR="00A65EA4" w:rsidRPr="00A24DA8" w:rsidRDefault="00A65EA4" w:rsidP="00A65EA4">
      <w:pPr>
        <w:numPr>
          <w:ilvl w:val="0"/>
          <w:numId w:val="21"/>
        </w:numPr>
        <w:spacing w:after="0" w:line="240" w:lineRule="auto"/>
        <w:ind w:left="992" w:right="282"/>
        <w:rPr>
          <w:szCs w:val="20"/>
        </w:rPr>
      </w:pPr>
      <w:r w:rsidRPr="00A24DA8">
        <w:rPr>
          <w:szCs w:val="20"/>
        </w:rPr>
        <w:t xml:space="preserve">Det krävs </w:t>
      </w:r>
      <w:r w:rsidRPr="00A24DA8">
        <w:rPr>
          <w:b/>
          <w:bCs/>
          <w:szCs w:val="20"/>
        </w:rPr>
        <w:t>TPK &gt; 100 x 10</w:t>
      </w:r>
      <w:r w:rsidRPr="00A24DA8">
        <w:rPr>
          <w:b/>
          <w:bCs/>
          <w:szCs w:val="20"/>
          <w:vertAlign w:val="superscript"/>
        </w:rPr>
        <w:t>9</w:t>
      </w:r>
      <w:r w:rsidRPr="00A24DA8">
        <w:rPr>
          <w:b/>
          <w:bCs/>
          <w:szCs w:val="20"/>
        </w:rPr>
        <w:t>/L</w:t>
      </w:r>
      <w:r w:rsidRPr="00A24DA8">
        <w:rPr>
          <w:szCs w:val="20"/>
        </w:rPr>
        <w:t xml:space="preserve"> samt </w:t>
      </w:r>
      <w:r w:rsidRPr="00A24DA8">
        <w:rPr>
          <w:b/>
          <w:bCs/>
          <w:szCs w:val="20"/>
        </w:rPr>
        <w:t xml:space="preserve">normala värden för </w:t>
      </w:r>
      <w:proofErr w:type="spellStart"/>
      <w:r w:rsidRPr="00A24DA8">
        <w:rPr>
          <w:b/>
          <w:bCs/>
          <w:szCs w:val="20"/>
        </w:rPr>
        <w:t>aPTT</w:t>
      </w:r>
      <w:proofErr w:type="spellEnd"/>
      <w:r w:rsidRPr="00A24DA8">
        <w:rPr>
          <w:b/>
          <w:bCs/>
          <w:szCs w:val="20"/>
        </w:rPr>
        <w:t xml:space="preserve"> och PK(INR)</w:t>
      </w:r>
      <w:r w:rsidRPr="00A24DA8">
        <w:rPr>
          <w:szCs w:val="20"/>
        </w:rPr>
        <w:t xml:space="preserve"> från sista dygnet.</w:t>
      </w:r>
    </w:p>
    <w:p w14:paraId="20B131A0" w14:textId="77777777" w:rsidR="00A65EA4" w:rsidRPr="00A24DA8" w:rsidRDefault="00A65EA4" w:rsidP="00A65EA4">
      <w:pPr>
        <w:numPr>
          <w:ilvl w:val="0"/>
          <w:numId w:val="21"/>
        </w:numPr>
        <w:spacing w:after="0" w:line="240" w:lineRule="auto"/>
        <w:ind w:left="992" w:right="282"/>
        <w:rPr>
          <w:szCs w:val="20"/>
        </w:rPr>
      </w:pPr>
      <w:r w:rsidRPr="00A24DA8">
        <w:rPr>
          <w:szCs w:val="20"/>
        </w:rPr>
        <w:t>Individuell bedömning utav narkosläkare, ev i samråd med koagulationsjour på SU, (1) vid avvikande värden om epidural / spinal är angelägen, och</w:t>
      </w:r>
      <w:r w:rsidRPr="00A24DA8">
        <w:rPr>
          <w:szCs w:val="20"/>
        </w:rPr>
        <w:br/>
        <w:t>(2) vid blödningsanamnes.</w:t>
      </w:r>
    </w:p>
    <w:p w14:paraId="48C97D00" w14:textId="77777777" w:rsidR="00A65EA4" w:rsidRPr="00A24DA8" w:rsidRDefault="00A65EA4" w:rsidP="00A65EA4">
      <w:pPr>
        <w:pStyle w:val="Rubrik2"/>
        <w:ind w:right="282"/>
      </w:pPr>
      <w:r w:rsidRPr="00A24DA8">
        <w:lastRenderedPageBreak/>
        <w:t>Kateterborttagning</w:t>
      </w:r>
    </w:p>
    <w:p w14:paraId="01CC5034" w14:textId="77777777" w:rsidR="000B5EE3" w:rsidRDefault="00A65EA4" w:rsidP="000B5EE3">
      <w:pPr>
        <w:spacing w:line="240" w:lineRule="auto"/>
        <w:ind w:right="282"/>
        <w:rPr>
          <w:szCs w:val="20"/>
        </w:rPr>
      </w:pPr>
      <w:r w:rsidRPr="00A24DA8">
        <w:rPr>
          <w:szCs w:val="20"/>
        </w:rPr>
        <w:t>Det gäller samma tidsintervaller för lägesjustering och borttagning av epiduralkateter som för in</w:t>
      </w:r>
      <w:r w:rsidRPr="00A24DA8">
        <w:rPr>
          <w:szCs w:val="20"/>
        </w:rPr>
        <w:softHyphen/>
        <w:t>läggning av epiduralkateter:</w:t>
      </w:r>
      <w:bookmarkStart w:id="10" w:name="_Hlk54093474"/>
    </w:p>
    <w:p w14:paraId="60809410" w14:textId="77777777" w:rsidR="000B5EE3" w:rsidRDefault="00A65EA4" w:rsidP="000B5EE3">
      <w:pPr>
        <w:spacing w:line="240" w:lineRule="auto"/>
        <w:ind w:right="282"/>
        <w:rPr>
          <w:bCs/>
          <w:szCs w:val="20"/>
        </w:rPr>
      </w:pPr>
      <w:r w:rsidRPr="00A24DA8">
        <w:rPr>
          <w:szCs w:val="20"/>
        </w:rPr>
        <w:t xml:space="preserve">Epiduralkatetern tas bort tidigast </w:t>
      </w:r>
      <w:bookmarkEnd w:id="10"/>
      <w:r w:rsidRPr="00A24DA8">
        <w:rPr>
          <w:b/>
          <w:szCs w:val="20"/>
        </w:rPr>
        <w:t xml:space="preserve">6 </w:t>
      </w:r>
      <w:proofErr w:type="spellStart"/>
      <w:r w:rsidRPr="00A24DA8">
        <w:rPr>
          <w:b/>
          <w:szCs w:val="20"/>
        </w:rPr>
        <w:t>tim</w:t>
      </w:r>
      <w:proofErr w:type="spellEnd"/>
      <w:r w:rsidRPr="00A24DA8">
        <w:rPr>
          <w:szCs w:val="20"/>
        </w:rPr>
        <w:t xml:space="preserve"> efter en dos av </w:t>
      </w:r>
      <w:r w:rsidRPr="00A24DA8">
        <w:rPr>
          <w:b/>
          <w:szCs w:val="20"/>
        </w:rPr>
        <w:t xml:space="preserve">2500 E </w:t>
      </w:r>
      <w:r w:rsidRPr="00A24DA8">
        <w:rPr>
          <w:bCs/>
          <w:szCs w:val="20"/>
        </w:rPr>
        <w:t>Fragmin</w:t>
      </w:r>
      <w:r w:rsidR="00A47F83">
        <w:rPr>
          <w:bCs/>
          <w:szCs w:val="20"/>
        </w:rPr>
        <w:t>,</w:t>
      </w:r>
      <w:r w:rsidR="00A47F83">
        <w:rPr>
          <w:bCs/>
          <w:szCs w:val="20"/>
        </w:rPr>
        <w:br/>
      </w:r>
      <w:r w:rsidR="00A47F83" w:rsidRPr="00A24DA8">
        <w:rPr>
          <w:szCs w:val="20"/>
        </w:rPr>
        <w:t xml:space="preserve">eller om uppmätt </w:t>
      </w:r>
      <w:r w:rsidR="00A47F83" w:rsidRPr="00A24DA8">
        <w:rPr>
          <w:b/>
          <w:bCs/>
          <w:szCs w:val="20"/>
        </w:rPr>
        <w:t>anti-</w:t>
      </w:r>
      <w:proofErr w:type="spellStart"/>
      <w:r w:rsidR="00A47F83" w:rsidRPr="00A24DA8">
        <w:rPr>
          <w:b/>
          <w:bCs/>
          <w:szCs w:val="20"/>
        </w:rPr>
        <w:t>Xa</w:t>
      </w:r>
      <w:proofErr w:type="spellEnd"/>
      <w:r w:rsidR="00A47F83" w:rsidRPr="00A24DA8">
        <w:rPr>
          <w:b/>
          <w:bCs/>
          <w:szCs w:val="20"/>
        </w:rPr>
        <w:t xml:space="preserve">-aktivitet &lt; 0,1 </w:t>
      </w:r>
      <w:proofErr w:type="spellStart"/>
      <w:r w:rsidR="00A47F83" w:rsidRPr="00A24DA8">
        <w:rPr>
          <w:b/>
          <w:bCs/>
          <w:szCs w:val="20"/>
        </w:rPr>
        <w:t>kIE</w:t>
      </w:r>
      <w:proofErr w:type="spellEnd"/>
      <w:r w:rsidR="00A47F83" w:rsidRPr="00A24DA8">
        <w:rPr>
          <w:b/>
          <w:bCs/>
          <w:szCs w:val="20"/>
        </w:rPr>
        <w:t>/L</w:t>
      </w:r>
      <w:r w:rsidR="00A47F83" w:rsidRPr="00A24DA8">
        <w:rPr>
          <w:szCs w:val="20"/>
        </w:rPr>
        <w:t>.</w:t>
      </w:r>
      <w:bookmarkStart w:id="11" w:name="_Hlk54099253"/>
    </w:p>
    <w:p w14:paraId="74CD337A" w14:textId="6A3A7AA9" w:rsidR="00A65EA4" w:rsidRPr="00A24DA8" w:rsidRDefault="00A65EA4" w:rsidP="000B5EE3">
      <w:pPr>
        <w:spacing w:line="240" w:lineRule="auto"/>
        <w:ind w:right="282"/>
        <w:rPr>
          <w:bCs/>
          <w:szCs w:val="20"/>
        </w:rPr>
      </w:pPr>
      <w:r w:rsidRPr="00A24DA8">
        <w:rPr>
          <w:szCs w:val="20"/>
        </w:rPr>
        <w:t xml:space="preserve">Epiduralkatetern tas bort tidigast </w:t>
      </w:r>
      <w:r w:rsidRPr="00A24DA8">
        <w:rPr>
          <w:b/>
          <w:szCs w:val="20"/>
        </w:rPr>
        <w:t xml:space="preserve">10 </w:t>
      </w:r>
      <w:proofErr w:type="spellStart"/>
      <w:r w:rsidRPr="00A24DA8">
        <w:rPr>
          <w:b/>
          <w:szCs w:val="20"/>
        </w:rPr>
        <w:t>tim</w:t>
      </w:r>
      <w:proofErr w:type="spellEnd"/>
      <w:r w:rsidRPr="00A24DA8">
        <w:rPr>
          <w:szCs w:val="20"/>
        </w:rPr>
        <w:t xml:space="preserve"> efter en dos av </w:t>
      </w:r>
      <w:r w:rsidRPr="00A24DA8">
        <w:rPr>
          <w:b/>
          <w:szCs w:val="20"/>
        </w:rPr>
        <w:t xml:space="preserve">5000 E </w:t>
      </w:r>
      <w:r w:rsidRPr="00A24DA8">
        <w:rPr>
          <w:bCs/>
          <w:szCs w:val="20"/>
        </w:rPr>
        <w:t>Fragmin</w:t>
      </w:r>
      <w:bookmarkEnd w:id="11"/>
      <w:r w:rsidR="00A47F83">
        <w:rPr>
          <w:bCs/>
          <w:szCs w:val="20"/>
        </w:rPr>
        <w:t>,</w:t>
      </w:r>
      <w:r w:rsidR="002E5EFA">
        <w:rPr>
          <w:bCs/>
          <w:szCs w:val="20"/>
        </w:rPr>
        <w:br/>
      </w:r>
      <w:r w:rsidR="006524B1" w:rsidRPr="00A24DA8">
        <w:rPr>
          <w:szCs w:val="20"/>
        </w:rPr>
        <w:t xml:space="preserve">eller om uppmätt </w:t>
      </w:r>
      <w:r w:rsidR="006524B1" w:rsidRPr="00A24DA8">
        <w:rPr>
          <w:b/>
          <w:bCs/>
          <w:szCs w:val="20"/>
        </w:rPr>
        <w:t>anti-</w:t>
      </w:r>
      <w:proofErr w:type="spellStart"/>
      <w:r w:rsidR="006524B1" w:rsidRPr="00A24DA8">
        <w:rPr>
          <w:b/>
          <w:bCs/>
          <w:szCs w:val="20"/>
        </w:rPr>
        <w:t>Xa</w:t>
      </w:r>
      <w:proofErr w:type="spellEnd"/>
      <w:r w:rsidR="006524B1" w:rsidRPr="00A24DA8">
        <w:rPr>
          <w:b/>
          <w:bCs/>
          <w:szCs w:val="20"/>
        </w:rPr>
        <w:t xml:space="preserve">-aktivitet &lt; 0,1 </w:t>
      </w:r>
      <w:proofErr w:type="spellStart"/>
      <w:r w:rsidR="006524B1" w:rsidRPr="00A24DA8">
        <w:rPr>
          <w:b/>
          <w:bCs/>
          <w:szCs w:val="20"/>
        </w:rPr>
        <w:t>kIE</w:t>
      </w:r>
      <w:proofErr w:type="spellEnd"/>
      <w:r w:rsidR="006524B1" w:rsidRPr="00A24DA8">
        <w:rPr>
          <w:b/>
          <w:bCs/>
          <w:szCs w:val="20"/>
        </w:rPr>
        <w:t>/L</w:t>
      </w:r>
      <w:r w:rsidR="006524B1" w:rsidRPr="00A24DA8">
        <w:rPr>
          <w:szCs w:val="20"/>
        </w:rPr>
        <w:t>.</w:t>
      </w:r>
    </w:p>
    <w:p w14:paraId="7F3CBE49" w14:textId="77777777" w:rsidR="00A65EA4" w:rsidRPr="00A24DA8" w:rsidRDefault="00A65EA4" w:rsidP="000B5EE3">
      <w:pPr>
        <w:spacing w:line="240" w:lineRule="auto"/>
        <w:ind w:right="282"/>
        <w:rPr>
          <w:bCs/>
          <w:szCs w:val="20"/>
        </w:rPr>
      </w:pPr>
      <w:r w:rsidRPr="00A24DA8">
        <w:rPr>
          <w:szCs w:val="20"/>
        </w:rPr>
        <w:t xml:space="preserve">Epiduralkatetern tas bort tidigast </w:t>
      </w:r>
      <w:r w:rsidRPr="00A24DA8">
        <w:rPr>
          <w:b/>
          <w:szCs w:val="20"/>
        </w:rPr>
        <w:t>24 tim</w:t>
      </w:r>
      <w:r w:rsidRPr="00A24DA8">
        <w:rPr>
          <w:szCs w:val="20"/>
        </w:rPr>
        <w:t xml:space="preserve"> efter en dos av </w:t>
      </w:r>
      <w:r w:rsidRPr="00A24DA8">
        <w:rPr>
          <w:b/>
          <w:bCs/>
          <w:szCs w:val="20"/>
        </w:rPr>
        <w:t>&gt; 5000</w:t>
      </w:r>
      <w:r w:rsidRPr="00A24DA8">
        <w:rPr>
          <w:b/>
          <w:szCs w:val="20"/>
        </w:rPr>
        <w:t xml:space="preserve"> E </w:t>
      </w:r>
      <w:r w:rsidRPr="00A24DA8">
        <w:rPr>
          <w:bCs/>
          <w:szCs w:val="20"/>
        </w:rPr>
        <w:t>Fragmin,</w:t>
      </w:r>
      <w:r w:rsidRPr="00A24DA8">
        <w:rPr>
          <w:bCs/>
          <w:szCs w:val="20"/>
        </w:rPr>
        <w:br/>
      </w:r>
      <w:r w:rsidRPr="00A24DA8">
        <w:rPr>
          <w:szCs w:val="20"/>
        </w:rPr>
        <w:t xml:space="preserve">eller om uppmätt </w:t>
      </w:r>
      <w:r w:rsidRPr="00A24DA8">
        <w:rPr>
          <w:b/>
          <w:bCs/>
          <w:szCs w:val="20"/>
        </w:rPr>
        <w:t>anti-</w:t>
      </w:r>
      <w:proofErr w:type="spellStart"/>
      <w:r w:rsidRPr="00A24DA8">
        <w:rPr>
          <w:b/>
          <w:bCs/>
          <w:szCs w:val="20"/>
        </w:rPr>
        <w:t>Xa</w:t>
      </w:r>
      <w:proofErr w:type="spellEnd"/>
      <w:r w:rsidRPr="00A24DA8">
        <w:rPr>
          <w:b/>
          <w:bCs/>
          <w:szCs w:val="20"/>
        </w:rPr>
        <w:t xml:space="preserve">-aktivitet &lt; 0,1 </w:t>
      </w:r>
      <w:proofErr w:type="spellStart"/>
      <w:r w:rsidRPr="00A24DA8">
        <w:rPr>
          <w:b/>
          <w:bCs/>
          <w:szCs w:val="20"/>
        </w:rPr>
        <w:t>kIE</w:t>
      </w:r>
      <w:proofErr w:type="spellEnd"/>
      <w:r w:rsidRPr="00A24DA8">
        <w:rPr>
          <w:b/>
          <w:bCs/>
          <w:szCs w:val="20"/>
        </w:rPr>
        <w:t>/L</w:t>
      </w:r>
      <w:r w:rsidRPr="00A24DA8">
        <w:rPr>
          <w:szCs w:val="20"/>
        </w:rPr>
        <w:t>.</w:t>
      </w:r>
    </w:p>
    <w:p w14:paraId="585CF72C" w14:textId="77777777" w:rsidR="00A65EA4" w:rsidRPr="00A24DA8" w:rsidRDefault="00A65EA4" w:rsidP="00A65EA4">
      <w:pPr>
        <w:pStyle w:val="Rubrik2"/>
        <w:ind w:right="282"/>
      </w:pPr>
      <w:r w:rsidRPr="00A24DA8">
        <w:t xml:space="preserve">Planerat </w:t>
      </w:r>
      <w:proofErr w:type="spellStart"/>
      <w:r w:rsidRPr="00A24DA8">
        <w:t>sectio</w:t>
      </w:r>
      <w:proofErr w:type="spellEnd"/>
      <w:r w:rsidRPr="00A24DA8">
        <w:t xml:space="preserve"> eller induktion</w:t>
      </w:r>
    </w:p>
    <w:p w14:paraId="0183282F" w14:textId="77777777" w:rsidR="00A65EA4" w:rsidRPr="00A24DA8" w:rsidRDefault="00A65EA4" w:rsidP="00A65EA4">
      <w:pPr>
        <w:tabs>
          <w:tab w:val="left" w:pos="5387"/>
          <w:tab w:val="left" w:pos="7371"/>
          <w:tab w:val="left" w:pos="7938"/>
        </w:tabs>
        <w:spacing w:after="0" w:line="240" w:lineRule="auto"/>
        <w:ind w:right="282"/>
        <w:rPr>
          <w:bCs/>
          <w:szCs w:val="20"/>
        </w:rPr>
      </w:pPr>
      <w:r w:rsidRPr="00A24DA8">
        <w:rPr>
          <w:szCs w:val="20"/>
        </w:rPr>
        <w:t xml:space="preserve">Vid planerat </w:t>
      </w:r>
      <w:proofErr w:type="spellStart"/>
      <w:r w:rsidRPr="00A24DA8">
        <w:rPr>
          <w:szCs w:val="20"/>
        </w:rPr>
        <w:t>sectio</w:t>
      </w:r>
      <w:proofErr w:type="spellEnd"/>
      <w:r w:rsidRPr="00A24DA8">
        <w:rPr>
          <w:szCs w:val="20"/>
        </w:rPr>
        <w:t xml:space="preserve"> eller induktion ges sista dos Fragmin 5000 E </w:t>
      </w:r>
      <w:r w:rsidRPr="00A24DA8">
        <w:rPr>
          <w:b/>
          <w:szCs w:val="20"/>
        </w:rPr>
        <w:t xml:space="preserve">senast 10 tim innan </w:t>
      </w:r>
      <w:r w:rsidRPr="00A24DA8">
        <w:rPr>
          <w:bCs/>
          <w:szCs w:val="20"/>
        </w:rPr>
        <w:t xml:space="preserve">och sista dos Fragmin &gt; 5000 E </w:t>
      </w:r>
      <w:r w:rsidRPr="00A24DA8">
        <w:rPr>
          <w:b/>
          <w:szCs w:val="20"/>
        </w:rPr>
        <w:t xml:space="preserve">senast 24 </w:t>
      </w:r>
      <w:proofErr w:type="spellStart"/>
      <w:r w:rsidRPr="00A24DA8">
        <w:rPr>
          <w:b/>
          <w:szCs w:val="20"/>
        </w:rPr>
        <w:t>tim</w:t>
      </w:r>
      <w:proofErr w:type="spellEnd"/>
      <w:r w:rsidRPr="00A24DA8">
        <w:rPr>
          <w:b/>
          <w:szCs w:val="20"/>
        </w:rPr>
        <w:t xml:space="preserve"> innan </w:t>
      </w:r>
      <w:proofErr w:type="spellStart"/>
      <w:r w:rsidRPr="00A24DA8">
        <w:rPr>
          <w:bCs/>
          <w:szCs w:val="20"/>
        </w:rPr>
        <w:t>sectio</w:t>
      </w:r>
      <w:proofErr w:type="spellEnd"/>
      <w:r w:rsidRPr="00A24DA8">
        <w:rPr>
          <w:bCs/>
          <w:szCs w:val="20"/>
        </w:rPr>
        <w:t xml:space="preserve"> eller induktion.</w:t>
      </w:r>
    </w:p>
    <w:p w14:paraId="1FA93458" w14:textId="77777777" w:rsidR="00A65EA4" w:rsidRPr="00A24DA8" w:rsidRDefault="00A65EA4" w:rsidP="00A65EA4">
      <w:pPr>
        <w:spacing w:after="0" w:line="240" w:lineRule="auto"/>
        <w:ind w:right="282"/>
        <w:rPr>
          <w:szCs w:val="20"/>
        </w:rPr>
      </w:pPr>
    </w:p>
    <w:bookmarkEnd w:id="0"/>
    <w:p w14:paraId="3949E053" w14:textId="77777777" w:rsidR="00A65EA4" w:rsidRPr="00536A5A" w:rsidRDefault="00A65EA4" w:rsidP="00A65EA4">
      <w:pPr>
        <w:spacing w:after="0" w:line="240" w:lineRule="auto"/>
        <w:ind w:right="282"/>
      </w:pPr>
    </w:p>
    <w:p w14:paraId="76B9F95B" w14:textId="24513497" w:rsidR="00536A5A" w:rsidRPr="00A65EA4" w:rsidRDefault="00536A5A" w:rsidP="00A65EA4"/>
    <w:sectPr w:rsidR="00536A5A" w:rsidRPr="00A65EA4" w:rsidSect="00A24DA8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601BA" w14:textId="77777777" w:rsidR="00AC7C6A" w:rsidRDefault="00AC7C6A">
      <w:r>
        <w:separator/>
      </w:r>
    </w:p>
  </w:endnote>
  <w:endnote w:type="continuationSeparator" w:id="0">
    <w:p w14:paraId="20ACDF4C" w14:textId="77777777" w:rsidR="00AC7C6A" w:rsidRDefault="00AC7C6A">
      <w:r>
        <w:continuationSeparator/>
      </w:r>
    </w:p>
  </w:endnote>
  <w:endnote w:type="continuationNotice" w:id="1">
    <w:p w14:paraId="332D8669" w14:textId="77777777" w:rsidR="00AC7C6A" w:rsidRDefault="00AC7C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4A3C" w14:textId="77777777" w:rsidR="00A65EA4" w:rsidRDefault="00A65EA4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10ACA1F" w14:textId="77777777" w:rsidR="00A65EA4" w:rsidRDefault="00A65EA4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00525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66DA4CD" w14:textId="77777777" w:rsidR="00A65EA4" w:rsidRPr="00EC0A68" w:rsidRDefault="00A65EA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A9B03" w14:textId="77777777" w:rsidR="00A65EA4" w:rsidRDefault="00A65EA4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350DAB37" wp14:editId="686E38E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38459645" name="Bildobjekt 4384596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3296" w14:textId="77777777" w:rsidR="00AC7C6A" w:rsidRDefault="00AC7C6A"/>
  </w:footnote>
  <w:footnote w:type="continuationSeparator" w:id="0">
    <w:p w14:paraId="27FDD409" w14:textId="77777777" w:rsidR="00AC7C6A" w:rsidRDefault="00AC7C6A">
      <w:r>
        <w:continuationSeparator/>
      </w:r>
    </w:p>
  </w:footnote>
  <w:footnote w:type="continuationNotice" w:id="1">
    <w:p w14:paraId="00171BD1" w14:textId="77777777" w:rsidR="00AC7C6A" w:rsidRDefault="00AC7C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F88AF" w14:textId="77777777" w:rsidR="00A65EA4" w:rsidRPr="00DA65C4" w:rsidRDefault="00A65EA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1C37D7AA" wp14:editId="2559513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751471440" name="Textruta 17514714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71186" w14:textId="77777777" w:rsidR="00A65EA4" w:rsidRDefault="00A65EA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1C37D7AA" id="_x0000_t202" coordsize="21600,21600" o:spt="202" path="m,l,21600r21600,l21600,xe">
              <v:stroke joinstyle="miter"/>
              <v:path gradientshapeok="t" o:connecttype="rect"/>
            </v:shapetype>
            <v:shape id="Textruta 1751471440" o:spid="_x0000_s1027" type="#_x0000_t202" style="position:absolute;left:0;text-align:left;margin-left:0;margin-top:-.05pt;width:367.5pt;height:25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3071186" w14:textId="77777777" w:rsidR="00A65EA4" w:rsidRDefault="00A65EA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86F4" w14:textId="77777777" w:rsidR="00A65EA4" w:rsidRDefault="00A65EA4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E8DE7F2" wp14:editId="550832D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077126004" name="Textruta 10771260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9C107C" w14:textId="77777777" w:rsidR="00A65EA4" w:rsidRDefault="00A65EA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6E8DE7F2" id="_x0000_t202" coordsize="21600,21600" o:spt="202" path="m,l,21600r21600,l21600,xe">
              <v:stroke joinstyle="miter"/>
              <v:path gradientshapeok="t" o:connecttype="rect"/>
            </v:shapetype>
            <v:shape id="Textruta 1077126004" o:spid="_x0000_s1028" type="#_x0000_t202" style="position:absolute;margin-left:-13.6pt;margin-top:-5.1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D9C107C" w14:textId="77777777" w:rsidR="00A65EA4" w:rsidRDefault="00A65EA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36941D2E" wp14:editId="6B303FD4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36474355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E404D63"/>
    <w:multiLevelType w:val="hybridMultilevel"/>
    <w:tmpl w:val="3C747E6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A8A0FEE"/>
    <w:multiLevelType w:val="hybridMultilevel"/>
    <w:tmpl w:val="7CFE7CB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54970855">
    <w:abstractNumId w:val="19"/>
  </w:num>
  <w:num w:numId="2" w16cid:durableId="15085272">
    <w:abstractNumId w:val="15"/>
  </w:num>
  <w:num w:numId="3" w16cid:durableId="640355351">
    <w:abstractNumId w:val="0"/>
  </w:num>
  <w:num w:numId="4" w16cid:durableId="937907362">
    <w:abstractNumId w:val="6"/>
  </w:num>
  <w:num w:numId="5" w16cid:durableId="1254432546">
    <w:abstractNumId w:val="17"/>
  </w:num>
  <w:num w:numId="6" w16cid:durableId="975452390">
    <w:abstractNumId w:val="2"/>
  </w:num>
  <w:num w:numId="7" w16cid:durableId="229847322">
    <w:abstractNumId w:val="12"/>
  </w:num>
  <w:num w:numId="8" w16cid:durableId="1493830625">
    <w:abstractNumId w:val="8"/>
  </w:num>
  <w:num w:numId="9" w16cid:durableId="731734331">
    <w:abstractNumId w:val="1"/>
  </w:num>
  <w:num w:numId="10" w16cid:durableId="1267230687">
    <w:abstractNumId w:val="1"/>
  </w:num>
  <w:num w:numId="11" w16cid:durableId="1044676333">
    <w:abstractNumId w:val="3"/>
  </w:num>
  <w:num w:numId="12" w16cid:durableId="791828372">
    <w:abstractNumId w:val="4"/>
  </w:num>
  <w:num w:numId="13" w16cid:durableId="333922596">
    <w:abstractNumId w:val="14"/>
  </w:num>
  <w:num w:numId="14" w16cid:durableId="2048406310">
    <w:abstractNumId w:val="9"/>
  </w:num>
  <w:num w:numId="15" w16cid:durableId="1462574462">
    <w:abstractNumId w:val="7"/>
  </w:num>
  <w:num w:numId="16" w16cid:durableId="234362925">
    <w:abstractNumId w:val="13"/>
  </w:num>
  <w:num w:numId="17" w16cid:durableId="1697348670">
    <w:abstractNumId w:val="5"/>
  </w:num>
  <w:num w:numId="18" w16cid:durableId="1631788511">
    <w:abstractNumId w:val="11"/>
  </w:num>
  <w:num w:numId="19" w16cid:durableId="662704808">
    <w:abstractNumId w:val="18"/>
  </w:num>
  <w:num w:numId="20" w16cid:durableId="1335038049">
    <w:abstractNumId w:val="10"/>
  </w:num>
  <w:num w:numId="21" w16cid:durableId="4615079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B56"/>
    <w:rsid w:val="00016CF0"/>
    <w:rsid w:val="000170CD"/>
    <w:rsid w:val="000217BA"/>
    <w:rsid w:val="0002435C"/>
    <w:rsid w:val="00030DDD"/>
    <w:rsid w:val="000313BB"/>
    <w:rsid w:val="00033ED5"/>
    <w:rsid w:val="000417BF"/>
    <w:rsid w:val="00050500"/>
    <w:rsid w:val="0005691C"/>
    <w:rsid w:val="00056ECB"/>
    <w:rsid w:val="00056ED5"/>
    <w:rsid w:val="000655CC"/>
    <w:rsid w:val="000700AE"/>
    <w:rsid w:val="000733C9"/>
    <w:rsid w:val="00084024"/>
    <w:rsid w:val="00084521"/>
    <w:rsid w:val="0009062C"/>
    <w:rsid w:val="00095368"/>
    <w:rsid w:val="000954C4"/>
    <w:rsid w:val="000A4C35"/>
    <w:rsid w:val="000A611A"/>
    <w:rsid w:val="000B12D9"/>
    <w:rsid w:val="000B4536"/>
    <w:rsid w:val="000B5EE3"/>
    <w:rsid w:val="000B7715"/>
    <w:rsid w:val="000D5F74"/>
    <w:rsid w:val="000E463B"/>
    <w:rsid w:val="000E5A7E"/>
    <w:rsid w:val="000E6DA3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053F"/>
    <w:rsid w:val="00175045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613A"/>
    <w:rsid w:val="00211487"/>
    <w:rsid w:val="00211D91"/>
    <w:rsid w:val="00217DEC"/>
    <w:rsid w:val="00235B57"/>
    <w:rsid w:val="00244E0E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03B"/>
    <w:rsid w:val="002B0B30"/>
    <w:rsid w:val="002B0C78"/>
    <w:rsid w:val="002C0C02"/>
    <w:rsid w:val="002C1277"/>
    <w:rsid w:val="002C60AD"/>
    <w:rsid w:val="002D0E0E"/>
    <w:rsid w:val="002D6023"/>
    <w:rsid w:val="002E263F"/>
    <w:rsid w:val="002E5EFA"/>
    <w:rsid w:val="002E6F81"/>
    <w:rsid w:val="002F08BA"/>
    <w:rsid w:val="002F2CFF"/>
    <w:rsid w:val="002F568B"/>
    <w:rsid w:val="002F7818"/>
    <w:rsid w:val="0030520E"/>
    <w:rsid w:val="003066D0"/>
    <w:rsid w:val="00311401"/>
    <w:rsid w:val="003203D7"/>
    <w:rsid w:val="003203FD"/>
    <w:rsid w:val="00320F86"/>
    <w:rsid w:val="00324171"/>
    <w:rsid w:val="00326C24"/>
    <w:rsid w:val="00337A7E"/>
    <w:rsid w:val="00337F99"/>
    <w:rsid w:val="0034307B"/>
    <w:rsid w:val="00343E55"/>
    <w:rsid w:val="00345EB1"/>
    <w:rsid w:val="00350465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24A0"/>
    <w:rsid w:val="003A3A5B"/>
    <w:rsid w:val="003B0A30"/>
    <w:rsid w:val="003B2A4B"/>
    <w:rsid w:val="003C5785"/>
    <w:rsid w:val="003D099E"/>
    <w:rsid w:val="003D21A2"/>
    <w:rsid w:val="003D29D2"/>
    <w:rsid w:val="003E0705"/>
    <w:rsid w:val="003E24B0"/>
    <w:rsid w:val="003E2FF7"/>
    <w:rsid w:val="003F092B"/>
    <w:rsid w:val="003F1013"/>
    <w:rsid w:val="003F1ACF"/>
    <w:rsid w:val="00404948"/>
    <w:rsid w:val="00406BEA"/>
    <w:rsid w:val="00413A60"/>
    <w:rsid w:val="00414FE7"/>
    <w:rsid w:val="004230F7"/>
    <w:rsid w:val="00423B8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3DC3"/>
    <w:rsid w:val="00480047"/>
    <w:rsid w:val="00480DC7"/>
    <w:rsid w:val="004876F6"/>
    <w:rsid w:val="0049236A"/>
    <w:rsid w:val="00492718"/>
    <w:rsid w:val="004A0767"/>
    <w:rsid w:val="004A355D"/>
    <w:rsid w:val="004A4970"/>
    <w:rsid w:val="004B2183"/>
    <w:rsid w:val="004B2A01"/>
    <w:rsid w:val="004C0F53"/>
    <w:rsid w:val="004C2559"/>
    <w:rsid w:val="004D6B2E"/>
    <w:rsid w:val="004D7BA3"/>
    <w:rsid w:val="004F4518"/>
    <w:rsid w:val="004F4C62"/>
    <w:rsid w:val="00501433"/>
    <w:rsid w:val="00511CC4"/>
    <w:rsid w:val="00531E60"/>
    <w:rsid w:val="00536A5A"/>
    <w:rsid w:val="00537602"/>
    <w:rsid w:val="00541CA7"/>
    <w:rsid w:val="00541D07"/>
    <w:rsid w:val="00542F0E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4B1"/>
    <w:rsid w:val="0065595B"/>
    <w:rsid w:val="00660269"/>
    <w:rsid w:val="00665F89"/>
    <w:rsid w:val="0067391D"/>
    <w:rsid w:val="00673C92"/>
    <w:rsid w:val="006753EC"/>
    <w:rsid w:val="006878A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1870"/>
    <w:rsid w:val="006D30C0"/>
    <w:rsid w:val="006D6867"/>
    <w:rsid w:val="006D7535"/>
    <w:rsid w:val="006E450B"/>
    <w:rsid w:val="006E6034"/>
    <w:rsid w:val="006F0D7E"/>
    <w:rsid w:val="00710B77"/>
    <w:rsid w:val="00717E83"/>
    <w:rsid w:val="0072075B"/>
    <w:rsid w:val="007221C2"/>
    <w:rsid w:val="00725816"/>
    <w:rsid w:val="007266F6"/>
    <w:rsid w:val="00730955"/>
    <w:rsid w:val="00733A9C"/>
    <w:rsid w:val="00736574"/>
    <w:rsid w:val="007367E0"/>
    <w:rsid w:val="00737215"/>
    <w:rsid w:val="00747026"/>
    <w:rsid w:val="00754905"/>
    <w:rsid w:val="00760038"/>
    <w:rsid w:val="00762EE0"/>
    <w:rsid w:val="00763343"/>
    <w:rsid w:val="00765C41"/>
    <w:rsid w:val="00771100"/>
    <w:rsid w:val="007759DD"/>
    <w:rsid w:val="0078609F"/>
    <w:rsid w:val="007917BA"/>
    <w:rsid w:val="007A30AD"/>
    <w:rsid w:val="007A5C6F"/>
    <w:rsid w:val="007B0B1F"/>
    <w:rsid w:val="007D4241"/>
    <w:rsid w:val="007D4317"/>
    <w:rsid w:val="007D4EA3"/>
    <w:rsid w:val="007F1CFF"/>
    <w:rsid w:val="007F5DD5"/>
    <w:rsid w:val="00821A1B"/>
    <w:rsid w:val="008262E9"/>
    <w:rsid w:val="00827E69"/>
    <w:rsid w:val="00830104"/>
    <w:rsid w:val="00835C4D"/>
    <w:rsid w:val="00843F48"/>
    <w:rsid w:val="00851423"/>
    <w:rsid w:val="00857848"/>
    <w:rsid w:val="008654B6"/>
    <w:rsid w:val="0087139C"/>
    <w:rsid w:val="00880E83"/>
    <w:rsid w:val="00892F28"/>
    <w:rsid w:val="008946B7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C86"/>
    <w:rsid w:val="00906238"/>
    <w:rsid w:val="00907EF9"/>
    <w:rsid w:val="0091295C"/>
    <w:rsid w:val="009136AB"/>
    <w:rsid w:val="00914D58"/>
    <w:rsid w:val="00921F47"/>
    <w:rsid w:val="009228AB"/>
    <w:rsid w:val="0093085B"/>
    <w:rsid w:val="00931C57"/>
    <w:rsid w:val="009347A5"/>
    <w:rsid w:val="00942257"/>
    <w:rsid w:val="009471BF"/>
    <w:rsid w:val="009477B9"/>
    <w:rsid w:val="00950E4E"/>
    <w:rsid w:val="00951AEF"/>
    <w:rsid w:val="009529BD"/>
    <w:rsid w:val="009533B4"/>
    <w:rsid w:val="00971D93"/>
    <w:rsid w:val="009B1F6B"/>
    <w:rsid w:val="009B6187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CED"/>
    <w:rsid w:val="00A11AAC"/>
    <w:rsid w:val="00A24DA8"/>
    <w:rsid w:val="00A264BE"/>
    <w:rsid w:val="00A272CA"/>
    <w:rsid w:val="00A33051"/>
    <w:rsid w:val="00A407AD"/>
    <w:rsid w:val="00A40923"/>
    <w:rsid w:val="00A41C05"/>
    <w:rsid w:val="00A42426"/>
    <w:rsid w:val="00A47F83"/>
    <w:rsid w:val="00A514B7"/>
    <w:rsid w:val="00A52338"/>
    <w:rsid w:val="00A54A0B"/>
    <w:rsid w:val="00A54DEA"/>
    <w:rsid w:val="00A656E3"/>
    <w:rsid w:val="00A65EA4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7C6A"/>
    <w:rsid w:val="00AD73EC"/>
    <w:rsid w:val="00AE2B9E"/>
    <w:rsid w:val="00AE5BC7"/>
    <w:rsid w:val="00AF5AAF"/>
    <w:rsid w:val="00B046D8"/>
    <w:rsid w:val="00B07AEC"/>
    <w:rsid w:val="00B10BCE"/>
    <w:rsid w:val="00B13F4C"/>
    <w:rsid w:val="00B16219"/>
    <w:rsid w:val="00B16C59"/>
    <w:rsid w:val="00B33FDD"/>
    <w:rsid w:val="00B359CC"/>
    <w:rsid w:val="00B36107"/>
    <w:rsid w:val="00B41789"/>
    <w:rsid w:val="00B46C03"/>
    <w:rsid w:val="00B53BB7"/>
    <w:rsid w:val="00B53DDB"/>
    <w:rsid w:val="00B60C6C"/>
    <w:rsid w:val="00B619A9"/>
    <w:rsid w:val="00B62258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6C8D"/>
    <w:rsid w:val="00BE7978"/>
    <w:rsid w:val="00BF2431"/>
    <w:rsid w:val="00C07DDB"/>
    <w:rsid w:val="00C16C44"/>
    <w:rsid w:val="00C34949"/>
    <w:rsid w:val="00C4115D"/>
    <w:rsid w:val="00C41D15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2443"/>
    <w:rsid w:val="00C85DA1"/>
    <w:rsid w:val="00C9071C"/>
    <w:rsid w:val="00C908FF"/>
    <w:rsid w:val="00C91664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48E0"/>
    <w:rsid w:val="00CF70BB"/>
    <w:rsid w:val="00D074DB"/>
    <w:rsid w:val="00D139CF"/>
    <w:rsid w:val="00D26B14"/>
    <w:rsid w:val="00D27D90"/>
    <w:rsid w:val="00D37E7F"/>
    <w:rsid w:val="00D47AD7"/>
    <w:rsid w:val="00D51529"/>
    <w:rsid w:val="00D5368E"/>
    <w:rsid w:val="00D82AA5"/>
    <w:rsid w:val="00D85218"/>
    <w:rsid w:val="00D915B1"/>
    <w:rsid w:val="00DA299D"/>
    <w:rsid w:val="00DA65C4"/>
    <w:rsid w:val="00DD2BE0"/>
    <w:rsid w:val="00DE1478"/>
    <w:rsid w:val="00DE4447"/>
    <w:rsid w:val="00DE5DA2"/>
    <w:rsid w:val="00DF0033"/>
    <w:rsid w:val="00E026BF"/>
    <w:rsid w:val="00E07B1B"/>
    <w:rsid w:val="00E11853"/>
    <w:rsid w:val="00E529C2"/>
    <w:rsid w:val="00E52A86"/>
    <w:rsid w:val="00E54B47"/>
    <w:rsid w:val="00E553BF"/>
    <w:rsid w:val="00E55D93"/>
    <w:rsid w:val="00E57079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2AC5"/>
    <w:rsid w:val="00EC5006"/>
    <w:rsid w:val="00ED06D0"/>
    <w:rsid w:val="00ED49C3"/>
    <w:rsid w:val="00ED6CE8"/>
    <w:rsid w:val="00ED7AA6"/>
    <w:rsid w:val="00EE2A56"/>
    <w:rsid w:val="00EE3818"/>
    <w:rsid w:val="00EF1B9A"/>
    <w:rsid w:val="00EF5EFA"/>
    <w:rsid w:val="00F22264"/>
    <w:rsid w:val="00F2564D"/>
    <w:rsid w:val="00F32C17"/>
    <w:rsid w:val="00F35B05"/>
    <w:rsid w:val="00F413D9"/>
    <w:rsid w:val="00F5135F"/>
    <w:rsid w:val="00F51F78"/>
    <w:rsid w:val="00F86F47"/>
    <w:rsid w:val="00F90B64"/>
    <w:rsid w:val="00FA294E"/>
    <w:rsid w:val="00FB2F0F"/>
    <w:rsid w:val="00FB5086"/>
    <w:rsid w:val="00FB5411"/>
    <w:rsid w:val="00FB6392"/>
    <w:rsid w:val="00FD3C70"/>
    <w:rsid w:val="00FD6820"/>
    <w:rsid w:val="00FE12D8"/>
    <w:rsid w:val="00FF1CA1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199A04B-855D-419A-B0BB-346E97FC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091-662869119-258/surrogate/Trombosprofylax%20under%20graviditet%20och%20postpartum%20vid%20%c3%b6kad%20risk%20f%c3%b6r%20ven%c3%b6s%20tromboembolism%20(VTE).pdf" TargetMode="External" Id="rId18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sfai.se/wp-content/uploads/2023/08/Riktlinje-Obstetrisk-Regionalanestesi-och-hemostas-version-2.pdf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footer" Target="foot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er" Target="footer6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4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12</TotalTime>
  <Pages>3</Pages>
  <Words>732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4607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Epidural eller spinal vid förlossning eller sectio vid pågående trombosprofylax</dc:title>
  <dc:subject/>
  <dc:creator>patrik.jens.johansson@vgregion.se</dc:creator>
  <keywords/>
  <lastModifiedBy>Lars Brühne</lastModifiedBy>
  <revision>28</revision>
  <lastPrinted>2016-03-31T19:56:00.0000000Z</lastPrinted>
  <dcterms:created xsi:type="dcterms:W3CDTF">2022-05-24T13:11:00.0000000Z</dcterms:created>
  <dcterms:modified xsi:type="dcterms:W3CDTF">2026-08-19T13:27:00.0000000Z</dcterms:modified>
</coreProperties>
</file>