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90BD8" w14:textId="77777777" w:rsidR="00761B5F" w:rsidRDefault="00761B5F" w:rsidP="00F35B05">
      <w:pPr>
        <w:pStyle w:val="Rubrik2"/>
        <w:sectPr w:rsidR="00761B5F" w:rsidSect="00761B5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EF80EEB" w14:textId="77777777" w:rsidR="00761B5F" w:rsidRPr="00761B5F" w:rsidRDefault="00761B5F" w:rsidP="00761B5F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761B5F" w:rsidRPr="00761B5F" w14:paraId="583D59E8" w14:textId="77777777" w:rsidTr="00A1014A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D614914" w14:textId="77777777" w:rsidR="00761B5F" w:rsidRPr="00761B5F" w:rsidRDefault="00761B5F" w:rsidP="008E04FE">
            <w:pPr>
              <w:pStyle w:val="Rubrik1"/>
            </w:pPr>
            <w:r w:rsidRPr="00761B5F">
              <w:t xml:space="preserve">Barn - </w:t>
            </w:r>
            <w:proofErr w:type="spellStart"/>
            <w:r w:rsidRPr="00761B5F">
              <w:t>Dobutamin</w:t>
            </w:r>
            <w:proofErr w:type="spellEnd"/>
            <w:r w:rsidRPr="00761B5F">
              <w:t xml:space="preserve"> - doseringstabell </w:t>
            </w:r>
          </w:p>
        </w:tc>
      </w:tr>
    </w:tbl>
    <w:p w14:paraId="17B875F6" w14:textId="77777777" w:rsidR="008E04FE" w:rsidRDefault="008E04FE" w:rsidP="008E04FE">
      <w:pPr>
        <w:pStyle w:val="Rubrik2"/>
      </w:pPr>
      <w:bookmarkStart w:id="1" w:name="_Toc501440349"/>
    </w:p>
    <w:p w14:paraId="6FFE787F" w14:textId="25786B48" w:rsidR="008E04FE" w:rsidRDefault="008E04FE" w:rsidP="008E04FE">
      <w:pPr>
        <w:pStyle w:val="Rubrik2"/>
      </w:pPr>
      <w:r>
        <w:t>Revidering i denna version</w:t>
      </w:r>
    </w:p>
    <w:p w14:paraId="3910F8E8" w14:textId="47E22138" w:rsidR="008E04FE" w:rsidRDefault="00793145" w:rsidP="008E04FE">
      <w:r>
        <w:t>Uppdaterad i giltighetstid.</w:t>
      </w:r>
    </w:p>
    <w:p w14:paraId="44AF0AB9" w14:textId="21A2720F" w:rsidR="00761B5F" w:rsidRPr="00761B5F" w:rsidRDefault="00761B5F" w:rsidP="008E04FE">
      <w:pPr>
        <w:pStyle w:val="Rubrik2"/>
      </w:pPr>
      <w:r w:rsidRPr="00761B5F">
        <w:t>Syfte</w:t>
      </w:r>
    </w:p>
    <w:p w14:paraId="0A3B3533" w14:textId="77777777" w:rsidR="00761B5F" w:rsidRDefault="00761B5F" w:rsidP="008E04FE">
      <w:pPr>
        <w:spacing w:after="0" w:line="240" w:lineRule="auto"/>
        <w:ind w:right="-1702"/>
        <w:rPr>
          <w:szCs w:val="20"/>
        </w:rPr>
      </w:pPr>
      <w:r w:rsidRPr="00761B5F">
        <w:rPr>
          <w:szCs w:val="20"/>
        </w:rPr>
        <w:t>Enhetliga och säkra rutiner för beredning och dosering av läkemedel som administreras via sprut- eller volympump.</w:t>
      </w:r>
    </w:p>
    <w:p w14:paraId="11AF878E" w14:textId="77777777" w:rsidR="008E04FE" w:rsidRPr="00761B5F" w:rsidRDefault="008E04FE" w:rsidP="008E04FE">
      <w:pPr>
        <w:spacing w:after="0" w:line="240" w:lineRule="auto"/>
        <w:ind w:right="-1702"/>
        <w:rPr>
          <w:szCs w:val="20"/>
        </w:rPr>
      </w:pPr>
    </w:p>
    <w:p w14:paraId="1C749EC6" w14:textId="77777777" w:rsidR="00761B5F" w:rsidRPr="008E04FE" w:rsidRDefault="00761B5F" w:rsidP="008E04FE">
      <w:pPr>
        <w:pStyle w:val="Rubrik2"/>
      </w:pPr>
      <w:r w:rsidRPr="008E04FE">
        <w:t>Vilka berörs</w:t>
      </w:r>
    </w:p>
    <w:p w14:paraId="40FBE314" w14:textId="77777777" w:rsidR="00761B5F" w:rsidRPr="00761B5F" w:rsidRDefault="00761B5F" w:rsidP="008E04FE">
      <w:pPr>
        <w:spacing w:before="120" w:after="0" w:line="240" w:lineRule="auto"/>
        <w:ind w:right="-1702"/>
      </w:pPr>
      <w:r w:rsidRPr="00761B5F">
        <w:t>Sjuksköterskor och läkare inom AnOpIVA-kliniken.</w:t>
      </w:r>
    </w:p>
    <w:p w14:paraId="00B977D5" w14:textId="77777777" w:rsidR="008E04FE" w:rsidRDefault="008E04F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21C4203C" w14:textId="216D7F4D" w:rsidR="00761B5F" w:rsidRPr="008E04FE" w:rsidRDefault="00761B5F" w:rsidP="008E04FE">
      <w:pPr>
        <w:pStyle w:val="Rubrik2"/>
      </w:pPr>
      <w:proofErr w:type="spellStart"/>
      <w:r w:rsidRPr="008E04FE">
        <w:lastRenderedPageBreak/>
        <w:t>Dobutamin</w:t>
      </w:r>
      <w:proofErr w:type="spellEnd"/>
      <w:r w:rsidRPr="008E04FE">
        <w:t xml:space="preserve"> - Barn – doseringstabell</w:t>
      </w:r>
    </w:p>
    <w:p w14:paraId="7C1566EC" w14:textId="77777777" w:rsidR="00761B5F" w:rsidRPr="00761B5F" w:rsidRDefault="00761B5F" w:rsidP="008E04FE">
      <w:pPr>
        <w:spacing w:after="0" w:line="240" w:lineRule="auto"/>
        <w:ind w:right="-1702"/>
        <w:rPr>
          <w:rFonts w:ascii="Arial" w:hAnsi="Arial"/>
          <w:b/>
          <w:sz w:val="2"/>
        </w:rPr>
      </w:pPr>
    </w:p>
    <w:p w14:paraId="5C1A76BA" w14:textId="77777777" w:rsidR="00761B5F" w:rsidRPr="00761B5F" w:rsidRDefault="00761B5F" w:rsidP="008E04FE">
      <w:pPr>
        <w:tabs>
          <w:tab w:val="left" w:pos="1304"/>
          <w:tab w:val="center" w:pos="4536"/>
          <w:tab w:val="right" w:pos="9072"/>
        </w:tabs>
        <w:spacing w:before="120" w:after="0" w:line="240" w:lineRule="auto"/>
        <w:ind w:right="-1702"/>
        <w:rPr>
          <w:rFonts w:ascii="Arial" w:hAnsi="Arial"/>
          <w:bCs/>
        </w:rPr>
      </w:pPr>
      <w:r w:rsidRPr="00761B5F">
        <w:rPr>
          <w:rFonts w:ascii="Arial" w:hAnsi="Arial"/>
          <w:bCs/>
        </w:rPr>
        <w:t>Sprutpump</w:t>
      </w:r>
    </w:p>
    <w:p w14:paraId="7E49954F" w14:textId="77777777" w:rsidR="00761B5F" w:rsidRPr="00761B5F" w:rsidRDefault="00761B5F" w:rsidP="008E04FE">
      <w:pPr>
        <w:tabs>
          <w:tab w:val="left" w:pos="1304"/>
          <w:tab w:val="center" w:pos="4536"/>
          <w:tab w:val="right" w:pos="9072"/>
        </w:tabs>
        <w:spacing w:before="120" w:after="0" w:line="240" w:lineRule="auto"/>
        <w:ind w:right="-1702"/>
        <w:rPr>
          <w:rFonts w:ascii="Arial" w:hAnsi="Arial"/>
          <w:bCs/>
          <w:sz w:val="16"/>
          <w:szCs w:val="16"/>
        </w:rPr>
      </w:pPr>
    </w:p>
    <w:p w14:paraId="7771C49B" w14:textId="77777777" w:rsidR="008E04FE" w:rsidRDefault="00761B5F" w:rsidP="008E04FE">
      <w:pPr>
        <w:spacing w:after="0" w:line="240" w:lineRule="auto"/>
        <w:ind w:right="-1702" w:firstLine="1"/>
        <w:rPr>
          <w:b/>
          <w:bCs/>
          <w:szCs w:val="20"/>
        </w:rPr>
      </w:pPr>
      <w:r w:rsidRPr="00761B5F">
        <w:rPr>
          <w:b/>
          <w:bCs/>
          <w:szCs w:val="20"/>
        </w:rPr>
        <w:t>Blandning:</w:t>
      </w:r>
      <w:r w:rsidRPr="00761B5F">
        <w:rPr>
          <w:b/>
          <w:bCs/>
          <w:szCs w:val="20"/>
        </w:rPr>
        <w:tab/>
      </w:r>
    </w:p>
    <w:p w14:paraId="67F1EC6F" w14:textId="35EA454F" w:rsidR="00761B5F" w:rsidRPr="00761B5F" w:rsidRDefault="00761B5F" w:rsidP="008E04FE">
      <w:pPr>
        <w:spacing w:after="0" w:line="240" w:lineRule="auto"/>
        <w:ind w:right="-1702" w:firstLine="1"/>
        <w:rPr>
          <w:szCs w:val="20"/>
        </w:rPr>
      </w:pPr>
      <w:proofErr w:type="spellStart"/>
      <w:r w:rsidRPr="00761B5F">
        <w:rPr>
          <w:szCs w:val="20"/>
        </w:rPr>
        <w:t>Dobutamin</w:t>
      </w:r>
      <w:proofErr w:type="spellEnd"/>
      <w:r w:rsidRPr="00761B5F">
        <w:rPr>
          <w:szCs w:val="20"/>
        </w:rPr>
        <w:t xml:space="preserve"> </w:t>
      </w:r>
      <w:proofErr w:type="spellStart"/>
      <w:r w:rsidRPr="00761B5F">
        <w:rPr>
          <w:szCs w:val="20"/>
        </w:rPr>
        <w:t>stamlösning</w:t>
      </w:r>
      <w:proofErr w:type="spellEnd"/>
      <w:r w:rsidRPr="00761B5F">
        <w:rPr>
          <w:szCs w:val="20"/>
        </w:rPr>
        <w:t xml:space="preserve"> 12,5 mg/ml, 4 ml (50 mg) blandas i </w:t>
      </w:r>
    </w:p>
    <w:p w14:paraId="47085E87" w14:textId="77777777" w:rsidR="00761B5F" w:rsidRPr="00761B5F" w:rsidRDefault="00761B5F" w:rsidP="008E04FE">
      <w:pPr>
        <w:spacing w:after="0" w:line="240" w:lineRule="auto"/>
        <w:ind w:right="-1702"/>
        <w:rPr>
          <w:szCs w:val="20"/>
        </w:rPr>
      </w:pPr>
      <w:r w:rsidRPr="00761B5F">
        <w:rPr>
          <w:szCs w:val="20"/>
        </w:rPr>
        <w:t xml:space="preserve">46 ml </w:t>
      </w:r>
      <w:proofErr w:type="spellStart"/>
      <w:r w:rsidRPr="00761B5F">
        <w:rPr>
          <w:szCs w:val="20"/>
        </w:rPr>
        <w:t>Glucos</w:t>
      </w:r>
      <w:proofErr w:type="spellEnd"/>
      <w:r w:rsidRPr="00761B5F">
        <w:rPr>
          <w:szCs w:val="20"/>
        </w:rPr>
        <w:t xml:space="preserve"> 5 %.</w:t>
      </w:r>
    </w:p>
    <w:p w14:paraId="271F32B7" w14:textId="77777777" w:rsidR="00761B5F" w:rsidRPr="00761B5F" w:rsidRDefault="00761B5F" w:rsidP="008E04FE">
      <w:pPr>
        <w:spacing w:after="0" w:line="240" w:lineRule="auto"/>
        <w:ind w:right="-1702"/>
        <w:rPr>
          <w:b/>
          <w:i/>
          <w:szCs w:val="20"/>
        </w:rPr>
      </w:pPr>
      <w:r w:rsidRPr="00761B5F">
        <w:rPr>
          <w:szCs w:val="20"/>
        </w:rPr>
        <w:tab/>
      </w:r>
      <w:r w:rsidRPr="00761B5F">
        <w:rPr>
          <w:szCs w:val="20"/>
        </w:rPr>
        <w:tab/>
      </w:r>
      <w:r w:rsidRPr="00761B5F">
        <w:rPr>
          <w:b/>
          <w:i/>
          <w:szCs w:val="20"/>
        </w:rPr>
        <w:t>eller</w:t>
      </w:r>
    </w:p>
    <w:p w14:paraId="72E96FDE" w14:textId="77777777" w:rsidR="00761B5F" w:rsidRPr="00761B5F" w:rsidRDefault="00761B5F" w:rsidP="008E04FE">
      <w:pPr>
        <w:spacing w:after="60" w:line="240" w:lineRule="auto"/>
        <w:ind w:right="-1702"/>
        <w:rPr>
          <w:szCs w:val="20"/>
        </w:rPr>
      </w:pPr>
      <w:proofErr w:type="spellStart"/>
      <w:r w:rsidRPr="00761B5F">
        <w:rPr>
          <w:szCs w:val="20"/>
        </w:rPr>
        <w:t>Dobutamin</w:t>
      </w:r>
      <w:proofErr w:type="spellEnd"/>
      <w:r w:rsidRPr="00761B5F">
        <w:rPr>
          <w:szCs w:val="20"/>
        </w:rPr>
        <w:t xml:space="preserve"> infusionslösning 2 mg/ml, 25 ml (50 mg) blandas i </w:t>
      </w:r>
    </w:p>
    <w:p w14:paraId="00758C3E" w14:textId="77777777" w:rsidR="00761B5F" w:rsidRPr="00761B5F" w:rsidRDefault="00761B5F" w:rsidP="008E04FE">
      <w:pPr>
        <w:spacing w:after="60" w:line="240" w:lineRule="auto"/>
        <w:ind w:right="-1702"/>
        <w:rPr>
          <w:szCs w:val="20"/>
        </w:rPr>
      </w:pPr>
      <w:r w:rsidRPr="00761B5F">
        <w:rPr>
          <w:szCs w:val="20"/>
        </w:rPr>
        <w:t xml:space="preserve">25 ml </w:t>
      </w:r>
      <w:proofErr w:type="spellStart"/>
      <w:r w:rsidRPr="00761B5F">
        <w:rPr>
          <w:szCs w:val="20"/>
        </w:rPr>
        <w:t>Glucos</w:t>
      </w:r>
      <w:proofErr w:type="spellEnd"/>
      <w:r w:rsidRPr="00761B5F">
        <w:rPr>
          <w:szCs w:val="20"/>
        </w:rPr>
        <w:t xml:space="preserve"> 5 %.</w:t>
      </w:r>
    </w:p>
    <w:p w14:paraId="3891CBEA" w14:textId="77777777" w:rsidR="00761B5F" w:rsidRPr="00761B5F" w:rsidRDefault="00761B5F" w:rsidP="008E04FE">
      <w:pPr>
        <w:spacing w:line="240" w:lineRule="auto"/>
        <w:ind w:right="-1702"/>
        <w:rPr>
          <w:b/>
          <w:bCs/>
          <w:szCs w:val="20"/>
        </w:rPr>
      </w:pPr>
      <w:r w:rsidRPr="00761B5F">
        <w:rPr>
          <w:b/>
          <w:bCs/>
          <w:szCs w:val="20"/>
        </w:rPr>
        <w:t>Koncentration:</w:t>
      </w:r>
      <w:r w:rsidRPr="00761B5F">
        <w:rPr>
          <w:b/>
          <w:bCs/>
          <w:szCs w:val="20"/>
        </w:rPr>
        <w:tab/>
      </w:r>
      <w:r w:rsidRPr="00761B5F">
        <w:rPr>
          <w:szCs w:val="20"/>
        </w:rPr>
        <w:t>1 mg/ml</w:t>
      </w:r>
    </w:p>
    <w:p w14:paraId="4C489BFC" w14:textId="77777777" w:rsidR="00761B5F" w:rsidRPr="00761B5F" w:rsidRDefault="00761B5F" w:rsidP="008E04FE">
      <w:pPr>
        <w:spacing w:line="240" w:lineRule="auto"/>
        <w:ind w:right="-1702"/>
        <w:rPr>
          <w:b/>
          <w:bCs/>
          <w:szCs w:val="20"/>
        </w:rPr>
      </w:pPr>
      <w:proofErr w:type="spellStart"/>
      <w:r w:rsidRPr="00761B5F">
        <w:rPr>
          <w:b/>
          <w:bCs/>
          <w:szCs w:val="20"/>
        </w:rPr>
        <w:t>Startdos</w:t>
      </w:r>
      <w:proofErr w:type="spellEnd"/>
      <w:r w:rsidRPr="00761B5F">
        <w:rPr>
          <w:b/>
          <w:bCs/>
          <w:szCs w:val="20"/>
        </w:rPr>
        <w:t>:</w:t>
      </w:r>
      <w:r w:rsidRPr="00761B5F">
        <w:rPr>
          <w:b/>
          <w:bCs/>
          <w:szCs w:val="20"/>
        </w:rPr>
        <w:tab/>
      </w:r>
      <w:r w:rsidRPr="00761B5F">
        <w:rPr>
          <w:b/>
          <w:bCs/>
          <w:szCs w:val="20"/>
        </w:rPr>
        <w:tab/>
      </w:r>
      <w:r w:rsidRPr="00761B5F">
        <w:rPr>
          <w:szCs w:val="20"/>
        </w:rPr>
        <w:t xml:space="preserve">5 </w:t>
      </w:r>
      <w:r w:rsidRPr="00761B5F">
        <w:rPr>
          <w:rFonts w:ascii="Symbol" w:hAnsi="Symbol"/>
          <w:szCs w:val="20"/>
        </w:rPr>
        <w:sym w:font="Symbol" w:char="F06D"/>
      </w:r>
      <w:r w:rsidRPr="00761B5F">
        <w:rPr>
          <w:szCs w:val="20"/>
        </w:rPr>
        <w:t>g/kg/min</w:t>
      </w:r>
    </w:p>
    <w:p w14:paraId="1894FEE5" w14:textId="77777777" w:rsidR="00761B5F" w:rsidRPr="00761B5F" w:rsidRDefault="00761B5F" w:rsidP="008E04FE">
      <w:pPr>
        <w:spacing w:line="240" w:lineRule="auto"/>
        <w:ind w:right="-1702"/>
        <w:rPr>
          <w:b/>
          <w:bCs/>
          <w:szCs w:val="20"/>
        </w:rPr>
      </w:pPr>
      <w:r w:rsidRPr="00761B5F">
        <w:rPr>
          <w:b/>
          <w:bCs/>
          <w:szCs w:val="20"/>
        </w:rPr>
        <w:t>Normalintervall:</w:t>
      </w:r>
      <w:r w:rsidRPr="00761B5F">
        <w:rPr>
          <w:b/>
          <w:bCs/>
          <w:szCs w:val="20"/>
        </w:rPr>
        <w:tab/>
      </w:r>
      <w:r w:rsidRPr="00761B5F">
        <w:rPr>
          <w:szCs w:val="20"/>
        </w:rPr>
        <w:t xml:space="preserve">2,5 - 20 </w:t>
      </w:r>
      <w:r w:rsidRPr="00761B5F">
        <w:rPr>
          <w:rFonts w:ascii="Symbol" w:hAnsi="Symbol"/>
          <w:szCs w:val="20"/>
        </w:rPr>
        <w:sym w:font="Symbol" w:char="F06D"/>
      </w:r>
      <w:r w:rsidRPr="00761B5F">
        <w:rPr>
          <w:szCs w:val="20"/>
        </w:rPr>
        <w:t>g/kg/min</w:t>
      </w:r>
    </w:p>
    <w:p w14:paraId="270363B2" w14:textId="77777777" w:rsidR="00761B5F" w:rsidRPr="00761B5F" w:rsidRDefault="00761B5F" w:rsidP="008E04FE">
      <w:pPr>
        <w:spacing w:line="240" w:lineRule="auto"/>
        <w:ind w:right="-1702"/>
        <w:rPr>
          <w:szCs w:val="20"/>
        </w:rPr>
      </w:pPr>
      <w:r w:rsidRPr="00761B5F">
        <w:rPr>
          <w:b/>
          <w:bCs/>
          <w:szCs w:val="20"/>
        </w:rPr>
        <w:t>OBS!</w:t>
      </w:r>
      <w:r w:rsidRPr="00761B5F">
        <w:rPr>
          <w:b/>
          <w:bCs/>
          <w:szCs w:val="20"/>
        </w:rPr>
        <w:tab/>
      </w:r>
      <w:r w:rsidRPr="00761B5F">
        <w:rPr>
          <w:b/>
          <w:bCs/>
          <w:szCs w:val="20"/>
        </w:rPr>
        <w:tab/>
      </w:r>
      <w:r w:rsidRPr="00761B5F">
        <w:rPr>
          <w:szCs w:val="20"/>
        </w:rPr>
        <w:t>Kan ges perifert.</w:t>
      </w:r>
    </w:p>
    <w:p w14:paraId="71CEB11C" w14:textId="6636C519" w:rsidR="008E04FE" w:rsidRDefault="008E04FE">
      <w:pPr>
        <w:spacing w:after="0" w:line="240" w:lineRule="auto"/>
        <w:ind w:left="0" w:right="0"/>
        <w:rPr>
          <w:b/>
          <w:bCs/>
          <w:sz w:val="20"/>
          <w:szCs w:val="20"/>
        </w:rPr>
      </w:pPr>
    </w:p>
    <w:p w14:paraId="48146899" w14:textId="1A9218D0" w:rsidR="00761B5F" w:rsidRPr="00761B5F" w:rsidRDefault="00761B5F" w:rsidP="008E04FE">
      <w:pPr>
        <w:spacing w:line="240" w:lineRule="auto"/>
        <w:ind w:right="-1702"/>
        <w:rPr>
          <w:b/>
          <w:bCs/>
          <w:sz w:val="20"/>
          <w:szCs w:val="20"/>
        </w:rPr>
      </w:pPr>
      <w:r w:rsidRPr="00761B5F">
        <w:rPr>
          <w:b/>
          <w:bCs/>
          <w:sz w:val="20"/>
          <w:szCs w:val="20"/>
        </w:rPr>
        <w:t>Infusionshastighet ml/tim</w:t>
      </w:r>
    </w:p>
    <w:tbl>
      <w:tblPr>
        <w:tblW w:w="7722" w:type="dxa"/>
        <w:tblCellSpacing w:w="20" w:type="dxa"/>
        <w:tblInd w:w="77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22"/>
        <w:gridCol w:w="630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761B5F" w:rsidRPr="00761B5F" w14:paraId="635E9BBA" w14:textId="77777777" w:rsidTr="00A1014A">
        <w:trPr>
          <w:trHeight w:val="48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bookmarkEnd w:id="1"/>
          <w:p w14:paraId="51FD939E" w14:textId="77777777" w:rsidR="00761B5F" w:rsidRPr="00761B5F" w:rsidRDefault="00761B5F" w:rsidP="00761B5F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FA71CD" wp14:editId="23ECC6E0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-24130</wp:posOffset>
                      </wp:positionV>
                      <wp:extent cx="723900" cy="275590"/>
                      <wp:effectExtent l="0" t="0" r="19050" b="29210"/>
                      <wp:wrapNone/>
                      <wp:docPr id="1" name="Ra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3900" cy="27604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5DCD02" id="Ra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-1.9pt" to="55.3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" strokecolor="gray" strokeweight="1pt"/>
                  </w:pict>
                </mc:Fallback>
              </mc:AlternateContent>
            </w: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Vikt (kg)</w:t>
            </w:r>
          </w:p>
          <w:p w14:paraId="0814ECAB" w14:textId="77777777" w:rsidR="00761B5F" w:rsidRPr="00761B5F" w:rsidRDefault="00761B5F" w:rsidP="00761B5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Dos 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80E8D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761B5F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2F411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761B5F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9F688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761B5F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3AEC0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Pr="00761B5F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3D271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 w:rsidRPr="00761B5F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6D18F6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Pr="00761B5F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35C07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  <w:r w:rsidRPr="00761B5F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669" w:type="dxa"/>
            <w:vAlign w:val="center"/>
          </w:tcPr>
          <w:p w14:paraId="62CE3708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Pr="00761B5F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21A7B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  <w:r w:rsidRPr="00761B5F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</w:tr>
      <w:tr w:rsidR="00761B5F" w:rsidRPr="00761B5F" w14:paraId="40A4DB10" w14:textId="77777777" w:rsidTr="00A1014A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90D81" w14:textId="46D71CB8" w:rsidR="00761B5F" w:rsidRPr="00761B5F" w:rsidRDefault="00761B5F" w:rsidP="00761B5F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 </w:t>
            </w:r>
            <w:r w:rsidR="00A24730" w:rsidRPr="00A24730">
              <w:rPr>
                <w:rFonts w:ascii="Arial" w:hAnsi="Arial" w:cs="Arial"/>
                <w:sz w:val="20"/>
                <w:szCs w:val="20"/>
              </w:rPr>
              <w:t>µ</w:t>
            </w:r>
            <w:r w:rsidRPr="00761B5F">
              <w:rPr>
                <w:rFonts w:ascii="Arial" w:hAnsi="Arial" w:cs="Arial"/>
                <w:sz w:val="20"/>
                <w:szCs w:val="20"/>
              </w:rPr>
              <w:t>g/kg/min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7ED07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CCCE2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CBB70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FA083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DB6DA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CAD5F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4102C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669" w:type="dxa"/>
            <w:vAlign w:val="center"/>
          </w:tcPr>
          <w:p w14:paraId="014D28CD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2F886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</w:tr>
      <w:tr w:rsidR="00761B5F" w:rsidRPr="00761B5F" w14:paraId="198D600B" w14:textId="77777777" w:rsidTr="00A1014A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4C481" w14:textId="4DA589C5" w:rsidR="00761B5F" w:rsidRPr="00761B5F" w:rsidRDefault="00761B5F" w:rsidP="00761B5F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</w:t>
            </w:r>
            <w:r w:rsidR="00A24730" w:rsidRPr="000652C1">
              <w:rPr>
                <w:rFonts w:ascii="Arial" w:hAnsi="Arial" w:cs="Arial"/>
                <w:sz w:val="20"/>
                <w:szCs w:val="20"/>
              </w:rPr>
              <w:t>µ</w:t>
            </w:r>
            <w:r w:rsidRPr="000652C1">
              <w:rPr>
                <w:rFonts w:ascii="Arial" w:hAnsi="Arial" w:cs="Arial"/>
                <w:sz w:val="20"/>
                <w:szCs w:val="20"/>
              </w:rPr>
              <w:t>g/kg/min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32FD4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E9CE0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51471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E0F70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31419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7102C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44307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669" w:type="dxa"/>
            <w:vAlign w:val="center"/>
          </w:tcPr>
          <w:p w14:paraId="7B3C0B40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8A0CB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</w:tr>
      <w:tr w:rsidR="00761B5F" w:rsidRPr="00761B5F" w14:paraId="675B428D" w14:textId="77777777" w:rsidTr="00A1014A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A46BC" w14:textId="26B8A6F7" w:rsidR="00761B5F" w:rsidRPr="00761B5F" w:rsidRDefault="00761B5F" w:rsidP="00761B5F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 </w:t>
            </w:r>
            <w:r w:rsidR="00A24730" w:rsidRPr="000652C1">
              <w:rPr>
                <w:rFonts w:ascii="Arial" w:hAnsi="Arial" w:cs="Arial"/>
                <w:sz w:val="20"/>
                <w:szCs w:val="20"/>
              </w:rPr>
              <w:t>µ</w:t>
            </w:r>
            <w:r w:rsidRPr="000652C1">
              <w:rPr>
                <w:rFonts w:ascii="Arial" w:hAnsi="Arial" w:cs="Arial"/>
                <w:sz w:val="20"/>
                <w:szCs w:val="20"/>
              </w:rPr>
              <w:t>g/kg/min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871BE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03887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556DB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2,9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1D1CC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A4877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5,4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AD067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9CAB9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669" w:type="dxa"/>
            <w:vAlign w:val="center"/>
          </w:tcPr>
          <w:p w14:paraId="32E2E3BD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79CE8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</w:tr>
      <w:tr w:rsidR="00761B5F" w:rsidRPr="00761B5F" w14:paraId="37D8123F" w14:textId="77777777" w:rsidTr="00A1014A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505FF" w14:textId="73FE4F95" w:rsidR="00761B5F" w:rsidRPr="00761B5F" w:rsidRDefault="00761B5F" w:rsidP="00761B5F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 </w:t>
            </w:r>
            <w:r w:rsidR="00A24730" w:rsidRPr="000652C1">
              <w:rPr>
                <w:rFonts w:ascii="Arial" w:hAnsi="Arial" w:cs="Arial"/>
                <w:sz w:val="20"/>
                <w:szCs w:val="20"/>
              </w:rPr>
              <w:t>µ</w:t>
            </w:r>
            <w:r w:rsidRPr="000652C1">
              <w:rPr>
                <w:rFonts w:ascii="Arial" w:hAnsi="Arial" w:cs="Arial"/>
                <w:sz w:val="20"/>
                <w:szCs w:val="20"/>
              </w:rPr>
              <w:t>g/kg/min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3DB42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F41B9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2,9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952BD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3,8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7F24E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7656B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A6D7F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780BE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  <w:tc>
          <w:tcPr>
            <w:tcW w:w="669" w:type="dxa"/>
            <w:vAlign w:val="center"/>
          </w:tcPr>
          <w:p w14:paraId="6ED2F088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286BF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19,2</w:t>
            </w:r>
          </w:p>
        </w:tc>
      </w:tr>
      <w:tr w:rsidR="00761B5F" w:rsidRPr="00761B5F" w14:paraId="6C56A45D" w14:textId="77777777" w:rsidTr="00A1014A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0D1F3" w14:textId="7843C6C2" w:rsidR="00761B5F" w:rsidRPr="00761B5F" w:rsidRDefault="00761B5F" w:rsidP="00761B5F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Pr="000652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4730" w:rsidRPr="000652C1">
              <w:rPr>
                <w:rFonts w:ascii="Arial" w:hAnsi="Arial" w:cs="Arial"/>
                <w:sz w:val="20"/>
                <w:szCs w:val="20"/>
              </w:rPr>
              <w:t>µ</w:t>
            </w:r>
            <w:r w:rsidRPr="000652C1">
              <w:rPr>
                <w:rFonts w:ascii="Arial" w:hAnsi="Arial" w:cs="Arial"/>
                <w:sz w:val="20"/>
                <w:szCs w:val="20"/>
              </w:rPr>
              <w:t>g/kg/min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35A08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19709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BFB99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019C9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A21DD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20036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F0B28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669" w:type="dxa"/>
            <w:vAlign w:val="center"/>
          </w:tcPr>
          <w:p w14:paraId="6E2BDAF7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C22FA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</w:tr>
      <w:tr w:rsidR="00761B5F" w:rsidRPr="00761B5F" w14:paraId="012B1A52" w14:textId="77777777" w:rsidTr="00A1014A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C71EE" w14:textId="69AAD781" w:rsidR="00761B5F" w:rsidRPr="00761B5F" w:rsidRDefault="00761B5F" w:rsidP="00761B5F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Pr="000652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4730" w:rsidRPr="000652C1">
              <w:rPr>
                <w:rFonts w:ascii="Arial" w:hAnsi="Arial" w:cs="Arial"/>
                <w:sz w:val="20"/>
                <w:szCs w:val="20"/>
              </w:rPr>
              <w:t>µ</w:t>
            </w:r>
            <w:r w:rsidRPr="000652C1">
              <w:rPr>
                <w:rFonts w:ascii="Arial" w:hAnsi="Arial" w:cs="Arial"/>
                <w:sz w:val="20"/>
                <w:szCs w:val="20"/>
              </w:rPr>
              <w:t>g/kg/mi</w:t>
            </w:r>
            <w:r w:rsidRPr="00761B5F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B91E6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2,9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9079D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4,3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5CA75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5,8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4BBB9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2A484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E1C9E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CA9DE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669" w:type="dxa"/>
            <w:vAlign w:val="center"/>
          </w:tcPr>
          <w:p w14:paraId="3F0DAD00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21,6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29C84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28,8</w:t>
            </w:r>
          </w:p>
        </w:tc>
      </w:tr>
      <w:tr w:rsidR="00761B5F" w:rsidRPr="00761B5F" w14:paraId="0D3F36E8" w14:textId="77777777" w:rsidTr="00A1014A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D6F43" w14:textId="43472DFA" w:rsidR="00761B5F" w:rsidRPr="00761B5F" w:rsidRDefault="00761B5F" w:rsidP="00761B5F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14 </w:t>
            </w:r>
            <w:r w:rsidR="00A24730" w:rsidRPr="000652C1">
              <w:rPr>
                <w:rFonts w:ascii="Arial" w:hAnsi="Arial" w:cs="Arial"/>
                <w:sz w:val="20"/>
                <w:szCs w:val="20"/>
              </w:rPr>
              <w:t>µ</w:t>
            </w:r>
            <w:r w:rsidRPr="000652C1">
              <w:rPr>
                <w:rFonts w:ascii="Arial" w:hAnsi="Arial" w:cs="Arial"/>
                <w:sz w:val="20"/>
                <w:szCs w:val="20"/>
              </w:rPr>
              <w:t>g/kg/min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25560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228CD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43403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6,7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C3487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8,4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7E5ED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12,6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C887F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16,8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D29FC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21,0</w:t>
            </w:r>
          </w:p>
        </w:tc>
        <w:tc>
          <w:tcPr>
            <w:tcW w:w="669" w:type="dxa"/>
            <w:vAlign w:val="center"/>
          </w:tcPr>
          <w:p w14:paraId="365064B7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25,2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494DA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33,6</w:t>
            </w:r>
          </w:p>
        </w:tc>
      </w:tr>
      <w:tr w:rsidR="00761B5F" w:rsidRPr="00761B5F" w14:paraId="2A9087C4" w14:textId="77777777" w:rsidTr="00A1014A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A0F3D" w14:textId="66F563BA" w:rsidR="00761B5F" w:rsidRPr="00761B5F" w:rsidRDefault="00761B5F" w:rsidP="00761B5F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16 </w:t>
            </w:r>
            <w:r w:rsidR="00A24730" w:rsidRPr="000652C1">
              <w:rPr>
                <w:rFonts w:ascii="Arial" w:hAnsi="Arial" w:cs="Arial"/>
                <w:sz w:val="20"/>
                <w:szCs w:val="20"/>
              </w:rPr>
              <w:t>µ</w:t>
            </w:r>
            <w:r w:rsidRPr="000652C1">
              <w:rPr>
                <w:rFonts w:ascii="Arial" w:hAnsi="Arial" w:cs="Arial"/>
                <w:sz w:val="20"/>
                <w:szCs w:val="20"/>
              </w:rPr>
              <w:t>g/kg/min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77066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3,8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FDFB6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5,8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5F6C0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7,7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7EEFB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7D4BF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97AC0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19,2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71003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669" w:type="dxa"/>
            <w:vAlign w:val="center"/>
          </w:tcPr>
          <w:p w14:paraId="3EBE0B19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28,8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C86EA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38,4</w:t>
            </w:r>
          </w:p>
        </w:tc>
      </w:tr>
      <w:tr w:rsidR="00761B5F" w:rsidRPr="00761B5F" w14:paraId="665BC09D" w14:textId="77777777" w:rsidTr="00A1014A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52BFE" w14:textId="7B1488D1" w:rsidR="00761B5F" w:rsidRPr="00761B5F" w:rsidRDefault="00761B5F" w:rsidP="00761B5F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  <w:r w:rsidRPr="000652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52C1" w:rsidRPr="000652C1">
              <w:rPr>
                <w:rFonts w:ascii="Arial" w:hAnsi="Arial" w:cs="Arial"/>
                <w:sz w:val="20"/>
                <w:szCs w:val="20"/>
              </w:rPr>
              <w:t>µ</w:t>
            </w:r>
            <w:r w:rsidRPr="000652C1">
              <w:rPr>
                <w:rFonts w:ascii="Arial" w:hAnsi="Arial" w:cs="Arial"/>
                <w:sz w:val="20"/>
                <w:szCs w:val="20"/>
              </w:rPr>
              <w:t>g/kg/min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5752F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4,3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D519B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6,5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096BB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8,6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33B3A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42239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16,2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1ABD0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21,6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932DC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27,0</w:t>
            </w:r>
          </w:p>
        </w:tc>
        <w:tc>
          <w:tcPr>
            <w:tcW w:w="669" w:type="dxa"/>
            <w:vAlign w:val="center"/>
          </w:tcPr>
          <w:p w14:paraId="55111C21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32,4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101B9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43,2</w:t>
            </w:r>
          </w:p>
        </w:tc>
      </w:tr>
      <w:tr w:rsidR="00761B5F" w:rsidRPr="00761B5F" w14:paraId="2DA01A79" w14:textId="77777777" w:rsidTr="00A1014A">
        <w:trPr>
          <w:trHeight w:val="255"/>
          <w:tblCellSpacing w:w="20" w:type="dxa"/>
        </w:trPr>
        <w:tc>
          <w:tcPr>
            <w:tcW w:w="13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93FE4" w14:textId="4E5D7E16" w:rsidR="00761B5F" w:rsidRPr="00761B5F" w:rsidRDefault="00761B5F" w:rsidP="00761B5F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B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20 </w:t>
            </w:r>
            <w:r w:rsidR="000652C1" w:rsidRPr="000652C1">
              <w:rPr>
                <w:rFonts w:ascii="Arial" w:hAnsi="Arial" w:cs="Arial"/>
                <w:sz w:val="20"/>
                <w:szCs w:val="20"/>
              </w:rPr>
              <w:t>µ</w:t>
            </w:r>
            <w:r w:rsidRPr="000652C1">
              <w:rPr>
                <w:rFonts w:ascii="Arial" w:hAnsi="Arial" w:cs="Arial"/>
                <w:sz w:val="20"/>
                <w:szCs w:val="20"/>
              </w:rPr>
              <w:t>g/kg/min</w:t>
            </w:r>
          </w:p>
        </w:tc>
        <w:tc>
          <w:tcPr>
            <w:tcW w:w="5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50D82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3FB7B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393EB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E907C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  <w:tc>
          <w:tcPr>
            <w:tcW w:w="6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9D776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BB1B8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6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DB03D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669" w:type="dxa"/>
            <w:vAlign w:val="center"/>
          </w:tcPr>
          <w:p w14:paraId="2B1F108B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36,0</w:t>
            </w: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A6C0D" w14:textId="77777777" w:rsidR="00761B5F" w:rsidRPr="00761B5F" w:rsidRDefault="00761B5F" w:rsidP="00761B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1B5F">
              <w:rPr>
                <w:rFonts w:ascii="Arial" w:hAnsi="Arial" w:cs="Arial"/>
                <w:sz w:val="20"/>
                <w:szCs w:val="20"/>
              </w:rPr>
              <w:t>48,0</w:t>
            </w:r>
          </w:p>
        </w:tc>
      </w:tr>
    </w:tbl>
    <w:p w14:paraId="72244F13" w14:textId="77777777" w:rsidR="00761B5F" w:rsidRPr="00761B5F" w:rsidRDefault="00761B5F" w:rsidP="00761B5F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61B5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61719330">
    <w:abstractNumId w:val="17"/>
  </w:num>
  <w:num w:numId="2" w16cid:durableId="372927123">
    <w:abstractNumId w:val="14"/>
  </w:num>
  <w:num w:numId="3" w16cid:durableId="1040783655">
    <w:abstractNumId w:val="0"/>
  </w:num>
  <w:num w:numId="4" w16cid:durableId="222448372">
    <w:abstractNumId w:val="6"/>
  </w:num>
  <w:num w:numId="5" w16cid:durableId="44182221">
    <w:abstractNumId w:val="15"/>
  </w:num>
  <w:num w:numId="6" w16cid:durableId="387920861">
    <w:abstractNumId w:val="2"/>
  </w:num>
  <w:num w:numId="7" w16cid:durableId="905266997">
    <w:abstractNumId w:val="11"/>
  </w:num>
  <w:num w:numId="8" w16cid:durableId="1758403673">
    <w:abstractNumId w:val="8"/>
  </w:num>
  <w:num w:numId="9" w16cid:durableId="944459707">
    <w:abstractNumId w:val="1"/>
  </w:num>
  <w:num w:numId="10" w16cid:durableId="683215142">
    <w:abstractNumId w:val="1"/>
  </w:num>
  <w:num w:numId="11" w16cid:durableId="767652016">
    <w:abstractNumId w:val="3"/>
  </w:num>
  <w:num w:numId="12" w16cid:durableId="1011831684">
    <w:abstractNumId w:val="4"/>
  </w:num>
  <w:num w:numId="13" w16cid:durableId="962271428">
    <w:abstractNumId w:val="13"/>
  </w:num>
  <w:num w:numId="14" w16cid:durableId="1292638456">
    <w:abstractNumId w:val="9"/>
  </w:num>
  <w:num w:numId="15" w16cid:durableId="1335760333">
    <w:abstractNumId w:val="7"/>
  </w:num>
  <w:num w:numId="16" w16cid:durableId="809441822">
    <w:abstractNumId w:val="12"/>
  </w:num>
  <w:num w:numId="17" w16cid:durableId="163471793">
    <w:abstractNumId w:val="5"/>
  </w:num>
  <w:num w:numId="18" w16cid:durableId="1049036544">
    <w:abstractNumId w:val="10"/>
  </w:num>
  <w:num w:numId="19" w16cid:durableId="2110347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2C1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174E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1B5F"/>
    <w:rsid w:val="00762EE0"/>
    <w:rsid w:val="00765C41"/>
    <w:rsid w:val="00771100"/>
    <w:rsid w:val="007759DD"/>
    <w:rsid w:val="0078609F"/>
    <w:rsid w:val="007917BA"/>
    <w:rsid w:val="00793145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04FE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53F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4730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5262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46C6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221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1248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Dobutamin - doseringstabell</dc:title>
  <dc:subject/>
  <dc:creator>patrik.jens.johansson@vgregion.se</dc:creator>
  <keywords/>
  <lastModifiedBy>Carina Isbrand Fransson</lastModifiedBy>
  <revision>10</revision>
  <lastPrinted>2016-03-31T10:56:00.0000000Z</lastPrinted>
  <dcterms:created xsi:type="dcterms:W3CDTF">2022-05-24T04:05:00.0000000Z</dcterms:created>
  <dcterms:modified xsi:type="dcterms:W3CDTF">2025-08-26T09:20:00.0000000Z</dcterms:modified>
</coreProperties>
</file>