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E8C0E" w14:textId="77777777" w:rsidR="005B01A1" w:rsidRDefault="005B01A1" w:rsidP="00222EB6">
      <w:pPr>
        <w:spacing w:after="0"/>
      </w:pPr>
    </w:p>
    <w:p w14:paraId="7E3FE720" w14:textId="77777777" w:rsidR="005B01A1" w:rsidRDefault="005B01A1" w:rsidP="00222EB6">
      <w:pPr>
        <w:tabs>
          <w:tab w:val="left" w:pos="4590"/>
        </w:tabs>
        <w:spacing w:after="0"/>
      </w:pPr>
    </w:p>
    <w:p w14:paraId="7492A225" w14:textId="6FFF180D" w:rsidR="005B01A1" w:rsidRDefault="005B01A1" w:rsidP="00222EB6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327D67" wp14:editId="0CB7533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8" name="Textrut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C1D3FA" w14:textId="77777777" w:rsidR="005B01A1" w:rsidRPr="003D37FD" w:rsidRDefault="005B01A1" w:rsidP="005B01A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23174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327D67" id="_x0000_t202" coordsize="21600,21600" o:spt="202" path="m,l,21600r21600,l21600,xe">
                <v:stroke joinstyle="miter"/>
                <v:path gradientshapeok="t" o:connecttype="rect"/>
              </v:shapetype>
              <v:shape id="Textruta 8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" filled="f" stroked="f">
                <v:textbox style="mso-fit-shape-to-text:t">
                  <w:txbxContent>
                    <w:p w14:paraId="27C1D3FA" w14:textId="77777777" w:rsidR="005B01A1" w:rsidRPr="003D37FD" w:rsidRDefault="005B01A1" w:rsidP="005B01A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23174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8635875" w14:textId="77777777" w:rsidR="005B01A1" w:rsidRDefault="005B01A1" w:rsidP="00222EB6">
      <w:pPr>
        <w:spacing w:after="0"/>
      </w:pPr>
      <w:bookmarkStart w:id="0" w:name="_1314629194"/>
      <w:bookmarkStart w:id="1" w:name="Rubrik"/>
      <w:bookmarkEnd w:id="0"/>
      <w:bookmarkEnd w:id="1"/>
    </w:p>
    <w:p w14:paraId="56455373" w14:textId="77777777" w:rsidR="005B01A1" w:rsidRDefault="005B01A1" w:rsidP="00222EB6">
      <w:pPr>
        <w:spacing w:after="0"/>
      </w:pPr>
    </w:p>
    <w:p w14:paraId="3C9F3F8A" w14:textId="77777777" w:rsidR="005B01A1" w:rsidRDefault="005B01A1" w:rsidP="00222EB6">
      <w:pPr>
        <w:tabs>
          <w:tab w:val="left" w:pos="4590"/>
        </w:tabs>
        <w:spacing w:after="0"/>
      </w:pPr>
      <w:r>
        <w:tab/>
      </w:r>
    </w:p>
    <w:p w14:paraId="44556607" w14:textId="2F02D743" w:rsidR="005B01A1" w:rsidRDefault="005B01A1" w:rsidP="00222EB6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01B003" wp14:editId="3EB4894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rut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D62783" w14:textId="77777777" w:rsidR="005B01A1" w:rsidRPr="003D37FD" w:rsidRDefault="005B01A1" w:rsidP="005B01A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23174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B01B003" id="Textruta 7" o:spid="_x0000_s1027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" filled="f" stroked="f">
                <v:textbox style="mso-fit-shape-to-text:t">
                  <w:txbxContent>
                    <w:p w14:paraId="2DD62783" w14:textId="77777777" w:rsidR="005B01A1" w:rsidRPr="003D37FD" w:rsidRDefault="005B01A1" w:rsidP="005B01A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23174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B01A1" w14:paraId="4B7F1298" w14:textId="77777777" w:rsidTr="003E216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B37ECAB" w14:textId="77777777" w:rsidR="005B01A1" w:rsidRDefault="005B01A1" w:rsidP="00984F6A">
            <w:pPr>
              <w:pStyle w:val="Rubrik1"/>
              <w:ind w:left="142"/>
            </w:pPr>
            <w:r>
              <w:t>Svår luftvägsvagn, innehållsförteckning</w:t>
            </w:r>
          </w:p>
        </w:tc>
      </w:tr>
    </w:tbl>
    <w:p w14:paraId="64F92D14" w14:textId="77777777" w:rsidR="005B01A1" w:rsidRDefault="005B01A1" w:rsidP="00984F6A">
      <w:pPr>
        <w:pStyle w:val="Rubrik1"/>
        <w:spacing w:after="0"/>
        <w:ind w:left="142"/>
      </w:pPr>
    </w:p>
    <w:p w14:paraId="46434CA1" w14:textId="77777777" w:rsidR="005B01A1" w:rsidRDefault="005B01A1" w:rsidP="00984F6A">
      <w:pPr>
        <w:pStyle w:val="Rubrik2"/>
        <w:ind w:left="142"/>
      </w:pPr>
      <w:r w:rsidRPr="65BE0939">
        <w:t>Revidering i denna version</w:t>
      </w:r>
    </w:p>
    <w:p w14:paraId="1EDF99B4" w14:textId="5A7A1AEB" w:rsidR="005B01A1" w:rsidRPr="001D164B" w:rsidRDefault="00F929E4" w:rsidP="00984F6A">
      <w:pPr>
        <w:keepNext/>
        <w:spacing w:after="0" w:line="240" w:lineRule="auto"/>
        <w:ind w:left="142" w:right="0"/>
        <w:outlineLvl w:val="0"/>
      </w:pPr>
      <w:r>
        <w:t>Ingen revidering</w:t>
      </w:r>
    </w:p>
    <w:p w14:paraId="0318405F" w14:textId="77777777" w:rsidR="005B01A1" w:rsidRPr="00A214B8" w:rsidRDefault="005B01A1" w:rsidP="00984F6A">
      <w:pPr>
        <w:spacing w:after="0"/>
        <w:ind w:left="142"/>
      </w:pPr>
    </w:p>
    <w:p w14:paraId="546A35E8" w14:textId="77777777" w:rsidR="005B01A1" w:rsidRDefault="005B01A1" w:rsidP="00984F6A">
      <w:pPr>
        <w:pStyle w:val="Rubrik2"/>
        <w:ind w:left="142"/>
      </w:pPr>
      <w:r w:rsidRPr="00901142">
        <w:t>Bakgrund</w:t>
      </w:r>
    </w:p>
    <w:p w14:paraId="09A2E45F" w14:textId="77777777" w:rsidR="005B01A1" w:rsidRPr="002F1CD1" w:rsidRDefault="005B01A1" w:rsidP="00984F6A">
      <w:pPr>
        <w:spacing w:after="0"/>
        <w:ind w:left="142"/>
      </w:pPr>
      <w:r w:rsidRPr="002F1CD1">
        <w:t>Innehållsförteckningen har upprättats för att garantera att innehållet i alla an/op/iva-klinikens ”Svår luftvägsvagn” ska innehålla samma utrustning. Vagnarna ser fysiskt inte lika ut, vilket gör att utrustningen kan placeras något olika i respektive vagn. Placeringen av utrustningen ligger dock alltid så att utrustning för ”lättare luftväg” ligger i översta lådan och desto ”svårare luftväg”, desto längre ned i vagnen ligger utrustningen, i lådan längst ned ligger utrustning för koniotomi.</w:t>
      </w:r>
    </w:p>
    <w:p w14:paraId="491FC7E2" w14:textId="77777777" w:rsidR="005B01A1" w:rsidRPr="002F1CD1" w:rsidRDefault="005B01A1" w:rsidP="00984F6A">
      <w:pPr>
        <w:spacing w:after="0"/>
        <w:ind w:left="142"/>
      </w:pPr>
      <w:r w:rsidRPr="002F1CD1">
        <w:t xml:space="preserve">Ledare för att hantera luftväg hänger bak på vagnarna. </w:t>
      </w:r>
    </w:p>
    <w:p w14:paraId="63440BDB" w14:textId="77777777" w:rsidR="005B01A1" w:rsidRPr="00991983" w:rsidRDefault="005B01A1" w:rsidP="00984F6A">
      <w:pPr>
        <w:spacing w:after="0"/>
        <w:ind w:left="142"/>
      </w:pPr>
    </w:p>
    <w:p w14:paraId="4487B9D5" w14:textId="77777777" w:rsidR="005B01A1" w:rsidRDefault="005B01A1" w:rsidP="00984F6A">
      <w:pPr>
        <w:pStyle w:val="Rubrik2"/>
        <w:spacing w:before="0" w:after="0"/>
        <w:ind w:left="142" w:right="1161"/>
      </w:pPr>
      <w:r>
        <w:t>Syfte</w:t>
      </w:r>
    </w:p>
    <w:p w14:paraId="25F10216" w14:textId="77777777" w:rsidR="005B01A1" w:rsidRDefault="005B01A1" w:rsidP="00984F6A">
      <w:pPr>
        <w:spacing w:after="0"/>
        <w:ind w:left="142"/>
      </w:pPr>
      <w:r>
        <w:t>Att skapa ett standardiserat innehåll i luftvägsvagnarna på kliniken</w:t>
      </w:r>
    </w:p>
    <w:p w14:paraId="29E9DA70" w14:textId="77777777" w:rsidR="005B01A1" w:rsidRDefault="005B01A1" w:rsidP="00984F6A">
      <w:pPr>
        <w:spacing w:after="0"/>
        <w:ind w:left="142"/>
      </w:pPr>
    </w:p>
    <w:p w14:paraId="0B6DC95E" w14:textId="77777777" w:rsidR="005B01A1" w:rsidRDefault="005B01A1" w:rsidP="00984F6A">
      <w:pPr>
        <w:pStyle w:val="Rubrik2"/>
        <w:spacing w:before="0" w:after="0"/>
        <w:ind w:left="142" w:right="1161"/>
      </w:pPr>
      <w:r>
        <w:t>Vilka berörs</w:t>
      </w:r>
    </w:p>
    <w:p w14:paraId="0DD2C3FD" w14:textId="77777777" w:rsidR="005B01A1" w:rsidRPr="000054A7" w:rsidRDefault="005B01A1" w:rsidP="00984F6A">
      <w:pPr>
        <w:spacing w:after="0"/>
        <w:ind w:left="142"/>
      </w:pPr>
      <w:r>
        <w:t>Läkare, sjuksköterskor AnOpIVA</w:t>
      </w:r>
    </w:p>
    <w:p w14:paraId="69B57429" w14:textId="77777777" w:rsidR="005B01A1" w:rsidRDefault="005B01A1" w:rsidP="00984F6A">
      <w:pPr>
        <w:pStyle w:val="Rubrik2"/>
        <w:spacing w:before="0" w:after="0"/>
        <w:ind w:left="142" w:right="1161"/>
      </w:pPr>
      <w:r>
        <w:t>Rutin</w:t>
      </w:r>
    </w:p>
    <w:p w14:paraId="71362C06" w14:textId="77777777" w:rsidR="005B01A1" w:rsidRDefault="005B01A1" w:rsidP="00984F6A">
      <w:pPr>
        <w:spacing w:after="0"/>
        <w:ind w:left="142"/>
      </w:pPr>
      <w:r>
        <w:t>V g se nästa sida.</w:t>
      </w:r>
    </w:p>
    <w:p w14:paraId="21F3A0AF" w14:textId="77777777" w:rsidR="00984F6A" w:rsidRDefault="00984F6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643C7EF" w14:textId="5E5FF2D4" w:rsidR="005B01A1" w:rsidRPr="007E6E71" w:rsidRDefault="005B01A1" w:rsidP="00901142">
      <w:pPr>
        <w:pStyle w:val="Rubrik3"/>
        <w:ind w:left="0"/>
      </w:pPr>
      <w:r w:rsidRPr="007E6E71">
        <w:lastRenderedPageBreak/>
        <w:t>Svår luftvägsvagn, innehållsförteckning</w:t>
      </w: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5"/>
        <w:gridCol w:w="5559"/>
        <w:gridCol w:w="425"/>
        <w:gridCol w:w="3828"/>
      </w:tblGrid>
      <w:tr w:rsidR="005B01A1" w14:paraId="3D7573B8" w14:textId="77777777" w:rsidTr="002F1CD1">
        <w:tc>
          <w:tcPr>
            <w:tcW w:w="5954" w:type="dxa"/>
            <w:gridSpan w:val="2"/>
            <w:shd w:val="clear" w:color="auto" w:fill="auto"/>
          </w:tcPr>
          <w:p w14:paraId="3159E914" w14:textId="5E14B987" w:rsidR="005B01A1" w:rsidRPr="005850CF" w:rsidRDefault="005B01A1" w:rsidP="005850CF">
            <w:pPr>
              <w:spacing w:after="0"/>
              <w:ind w:left="0" w:right="240"/>
            </w:pPr>
            <w:r>
              <w:t xml:space="preserve"> </w:t>
            </w:r>
            <w:r w:rsidRPr="005850CF">
              <w:t>”Kryddhylla” (finns inte i alla vagnar)</w:t>
            </w:r>
          </w:p>
        </w:tc>
        <w:tc>
          <w:tcPr>
            <w:tcW w:w="4253" w:type="dxa"/>
            <w:gridSpan w:val="2"/>
            <w:shd w:val="clear" w:color="auto" w:fill="auto"/>
          </w:tcPr>
          <w:p w14:paraId="614F6228" w14:textId="77777777" w:rsidR="005B01A1" w:rsidRPr="00B44969" w:rsidRDefault="005B01A1" w:rsidP="00222EB6">
            <w:pPr>
              <w:spacing w:after="0"/>
              <w:ind w:left="-1" w:right="-1101"/>
              <w:rPr>
                <w:b/>
              </w:rPr>
            </w:pPr>
            <w:r>
              <w:t xml:space="preserve">    </w:t>
            </w:r>
            <w:r w:rsidRPr="00B44969">
              <w:rPr>
                <w:b/>
              </w:rPr>
              <w:t>Fortsättning låda 3</w:t>
            </w:r>
          </w:p>
        </w:tc>
      </w:tr>
      <w:tr w:rsidR="005850CF" w14:paraId="75D74F44" w14:textId="77777777" w:rsidTr="002F1CD1">
        <w:tc>
          <w:tcPr>
            <w:tcW w:w="395" w:type="dxa"/>
            <w:shd w:val="clear" w:color="auto" w:fill="auto"/>
          </w:tcPr>
          <w:p w14:paraId="5DE535DB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3D4FEE7F" w14:textId="77777777" w:rsidR="005B01A1" w:rsidRDefault="005B01A1" w:rsidP="00222EB6">
            <w:pPr>
              <w:spacing w:after="0"/>
              <w:ind w:left="-993" w:firstLine="1027"/>
            </w:pPr>
            <w:r>
              <w:t xml:space="preserve">Sprutor 10ml + 2ml </w:t>
            </w:r>
          </w:p>
        </w:tc>
        <w:tc>
          <w:tcPr>
            <w:tcW w:w="425" w:type="dxa"/>
            <w:shd w:val="clear" w:color="auto" w:fill="auto"/>
          </w:tcPr>
          <w:p w14:paraId="3E7D531B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68EA0BE5" w14:textId="77777777" w:rsidR="005B01A1" w:rsidRPr="00681A0F" w:rsidRDefault="005B01A1" w:rsidP="00222EB6">
            <w:pPr>
              <w:spacing w:after="0"/>
              <w:ind w:left="35"/>
              <w:rPr>
                <w:b/>
              </w:rPr>
            </w:pPr>
            <w:r w:rsidRPr="00681A0F">
              <w:rPr>
                <w:b/>
              </w:rPr>
              <w:t>Avsvällande</w:t>
            </w:r>
          </w:p>
        </w:tc>
      </w:tr>
      <w:tr w:rsidR="005850CF" w14:paraId="23AFF31E" w14:textId="77777777" w:rsidTr="002F1CD1">
        <w:tc>
          <w:tcPr>
            <w:tcW w:w="395" w:type="dxa"/>
            <w:shd w:val="clear" w:color="auto" w:fill="auto"/>
          </w:tcPr>
          <w:p w14:paraId="6008E64D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507808E4" w14:textId="05F21240" w:rsidR="005B01A1" w:rsidRDefault="005B01A1" w:rsidP="00222EB6">
            <w:pPr>
              <w:spacing w:after="0"/>
              <w:ind w:left="-1" w:right="-1101"/>
            </w:pPr>
            <w:r>
              <w:t xml:space="preserve">Imskydd, </w:t>
            </w:r>
          </w:p>
        </w:tc>
        <w:tc>
          <w:tcPr>
            <w:tcW w:w="425" w:type="dxa"/>
            <w:shd w:val="clear" w:color="auto" w:fill="auto"/>
          </w:tcPr>
          <w:p w14:paraId="27F9E267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386F5F83" w14:textId="77777777" w:rsidR="005B01A1" w:rsidRDefault="005B01A1" w:rsidP="00222EB6">
            <w:pPr>
              <w:spacing w:after="0"/>
              <w:ind w:left="35"/>
            </w:pPr>
            <w:r>
              <w:t>Otrivin 1 mg/ml nässpray</w:t>
            </w:r>
          </w:p>
        </w:tc>
      </w:tr>
      <w:tr w:rsidR="005850CF" w14:paraId="4E95D1F8" w14:textId="77777777" w:rsidTr="002F1CD1">
        <w:tc>
          <w:tcPr>
            <w:tcW w:w="395" w:type="dxa"/>
            <w:shd w:val="clear" w:color="auto" w:fill="auto"/>
          </w:tcPr>
          <w:p w14:paraId="300E872A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386411C0" w14:textId="77777777" w:rsidR="005B01A1" w:rsidRPr="005850CF" w:rsidRDefault="005B01A1" w:rsidP="00222EB6">
            <w:pPr>
              <w:spacing w:after="0"/>
              <w:ind w:left="-1" w:right="-1101"/>
            </w:pPr>
            <w:r w:rsidRPr="005850CF">
              <w:t>Tub med Xylocaingel</w:t>
            </w:r>
          </w:p>
        </w:tc>
        <w:tc>
          <w:tcPr>
            <w:tcW w:w="425" w:type="dxa"/>
            <w:shd w:val="clear" w:color="auto" w:fill="auto"/>
          </w:tcPr>
          <w:p w14:paraId="7209D521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7E423FC8" w14:textId="32B2D9AC" w:rsidR="005B01A1" w:rsidRPr="00210446" w:rsidRDefault="005B01A1" w:rsidP="00222EB6">
            <w:pPr>
              <w:spacing w:after="0"/>
              <w:ind w:left="35"/>
              <w:rPr>
                <w:color w:val="FF0000"/>
              </w:rPr>
            </w:pPr>
          </w:p>
        </w:tc>
      </w:tr>
      <w:tr w:rsidR="005850CF" w14:paraId="28FC6766" w14:textId="77777777" w:rsidTr="002F1CD1">
        <w:tc>
          <w:tcPr>
            <w:tcW w:w="395" w:type="dxa"/>
            <w:shd w:val="clear" w:color="auto" w:fill="auto"/>
          </w:tcPr>
          <w:p w14:paraId="64A4E9BD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25A7DEEA" w14:textId="77777777" w:rsidR="005B01A1" w:rsidRDefault="005B01A1" w:rsidP="00222EB6">
            <w:pPr>
              <w:spacing w:after="0"/>
              <w:ind w:left="-1" w:right="-1101"/>
            </w:pPr>
            <w:r>
              <w:t>Bronkoskopnipplar till arbetskanal</w:t>
            </w:r>
          </w:p>
        </w:tc>
        <w:tc>
          <w:tcPr>
            <w:tcW w:w="425" w:type="dxa"/>
            <w:shd w:val="clear" w:color="auto" w:fill="auto"/>
          </w:tcPr>
          <w:p w14:paraId="341F7606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35FF94CE" w14:textId="77777777" w:rsidR="005B01A1" w:rsidRDefault="005B01A1" w:rsidP="00222EB6">
            <w:pPr>
              <w:spacing w:after="0"/>
              <w:ind w:left="35"/>
            </w:pPr>
            <w:r w:rsidRPr="00AA5858">
              <w:rPr>
                <w:lang w:val="en-US"/>
              </w:rPr>
              <w:t>Lidocain</w:t>
            </w:r>
            <w:r w:rsidRPr="00210446">
              <w:rPr>
                <w:color w:val="00B050"/>
                <w:lang w:val="en-US"/>
              </w:rPr>
              <w:t xml:space="preserve">/ </w:t>
            </w:r>
            <w:r w:rsidRPr="00AA5858">
              <w:rPr>
                <w:lang w:val="en-US"/>
              </w:rPr>
              <w:t>Nafacolin 34 mg/ml + 0,17 mg/ml</w:t>
            </w:r>
          </w:p>
        </w:tc>
      </w:tr>
      <w:tr w:rsidR="005850CF" w14:paraId="02177D80" w14:textId="77777777" w:rsidTr="002F1CD1">
        <w:tc>
          <w:tcPr>
            <w:tcW w:w="395" w:type="dxa"/>
            <w:shd w:val="clear" w:color="auto" w:fill="auto"/>
          </w:tcPr>
          <w:p w14:paraId="76176F3F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7C13B0C1" w14:textId="77777777" w:rsidR="005B01A1" w:rsidRDefault="005B01A1" w:rsidP="00222EB6">
            <w:pPr>
              <w:spacing w:after="0"/>
              <w:ind w:left="-1" w:right="-1101"/>
            </w:pPr>
            <w:r>
              <w:t>Bitstycken</w:t>
            </w:r>
          </w:p>
        </w:tc>
        <w:tc>
          <w:tcPr>
            <w:tcW w:w="425" w:type="dxa"/>
            <w:shd w:val="clear" w:color="auto" w:fill="auto"/>
          </w:tcPr>
          <w:p w14:paraId="1A70D979" w14:textId="77777777" w:rsidR="005B01A1" w:rsidRPr="00F149B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7653A615" w14:textId="77777777" w:rsidR="005B01A1" w:rsidRPr="00F149B1" w:rsidRDefault="005B01A1" w:rsidP="00222EB6">
            <w:pPr>
              <w:spacing w:after="0"/>
              <w:ind w:left="35"/>
            </w:pPr>
            <w:r w:rsidRPr="00F149B1">
              <w:t>Ask med tamponder</w:t>
            </w:r>
          </w:p>
        </w:tc>
      </w:tr>
      <w:tr w:rsidR="005850CF" w14:paraId="7CB3917D" w14:textId="77777777" w:rsidTr="002F1CD1">
        <w:trPr>
          <w:trHeight w:val="383"/>
        </w:trPr>
        <w:tc>
          <w:tcPr>
            <w:tcW w:w="395" w:type="dxa"/>
            <w:shd w:val="clear" w:color="auto" w:fill="auto"/>
          </w:tcPr>
          <w:p w14:paraId="5A36535E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71291C02" w14:textId="77777777" w:rsidR="005B01A1" w:rsidRDefault="005B01A1" w:rsidP="00222EB6">
            <w:pPr>
              <w:spacing w:after="0"/>
              <w:ind w:left="-1" w:right="-1101"/>
            </w:pPr>
            <w:r>
              <w:t>Vinkelanslutning till tub/trach</w:t>
            </w:r>
          </w:p>
        </w:tc>
        <w:tc>
          <w:tcPr>
            <w:tcW w:w="4253" w:type="dxa"/>
            <w:gridSpan w:val="2"/>
            <w:shd w:val="clear" w:color="auto" w:fill="auto"/>
          </w:tcPr>
          <w:p w14:paraId="512467EB" w14:textId="77777777" w:rsidR="005B01A1" w:rsidRDefault="005B01A1" w:rsidP="00222EB6">
            <w:pPr>
              <w:spacing w:after="0"/>
              <w:ind w:left="-1" w:right="-1101"/>
            </w:pPr>
            <w:r>
              <w:t xml:space="preserve">     Nästång för inläggning av tamponad</w:t>
            </w:r>
          </w:p>
        </w:tc>
      </w:tr>
      <w:tr w:rsidR="005850CF" w14:paraId="197C74D6" w14:textId="77777777" w:rsidTr="002F1CD1">
        <w:tc>
          <w:tcPr>
            <w:tcW w:w="395" w:type="dxa"/>
            <w:shd w:val="clear" w:color="auto" w:fill="auto"/>
          </w:tcPr>
          <w:p w14:paraId="0FE15090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51DC6A5F" w14:textId="77777777" w:rsidR="005B01A1" w:rsidRDefault="005B01A1" w:rsidP="00222EB6">
            <w:pPr>
              <w:spacing w:after="0"/>
              <w:ind w:right="-1101"/>
            </w:pPr>
            <w:r>
              <w:t>Reservbatteri</w:t>
            </w:r>
          </w:p>
        </w:tc>
        <w:tc>
          <w:tcPr>
            <w:tcW w:w="425" w:type="dxa"/>
            <w:shd w:val="clear" w:color="auto" w:fill="auto"/>
          </w:tcPr>
          <w:p w14:paraId="0FE991FC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0E92315D" w14:textId="77777777" w:rsidR="005B01A1" w:rsidRDefault="005B01A1" w:rsidP="00222EB6">
            <w:pPr>
              <w:spacing w:after="0"/>
              <w:ind w:left="35"/>
            </w:pPr>
            <w:r>
              <w:t>1 st steril sax</w:t>
            </w:r>
          </w:p>
        </w:tc>
      </w:tr>
      <w:tr w:rsidR="005850CF" w14:paraId="064A3BE9" w14:textId="77777777" w:rsidTr="002F1CD1">
        <w:tc>
          <w:tcPr>
            <w:tcW w:w="5954" w:type="dxa"/>
            <w:gridSpan w:val="2"/>
            <w:shd w:val="clear" w:color="auto" w:fill="auto"/>
          </w:tcPr>
          <w:p w14:paraId="569AE41F" w14:textId="77777777" w:rsidR="005B01A1" w:rsidRPr="00A61E88" w:rsidRDefault="005B01A1" w:rsidP="00222EB6">
            <w:pPr>
              <w:spacing w:after="0"/>
              <w:ind w:left="-1" w:right="-1101"/>
              <w:rPr>
                <w:rFonts w:ascii="Arial" w:hAnsi="Arial" w:cs="Arial"/>
                <w:b/>
              </w:rPr>
            </w:pPr>
            <w:r w:rsidRPr="00A61E88">
              <w:rPr>
                <w:rFonts w:ascii="Arial" w:hAnsi="Arial" w:cs="Arial"/>
                <w:b/>
              </w:rPr>
              <w:t>Låda 1</w:t>
            </w:r>
          </w:p>
        </w:tc>
        <w:tc>
          <w:tcPr>
            <w:tcW w:w="425" w:type="dxa"/>
            <w:shd w:val="clear" w:color="auto" w:fill="auto"/>
          </w:tcPr>
          <w:p w14:paraId="0F2E63D0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01B7E148" w14:textId="77777777" w:rsidR="005B01A1" w:rsidRDefault="005B01A1" w:rsidP="00222EB6">
            <w:pPr>
              <w:spacing w:after="0"/>
            </w:pPr>
            <w:r>
              <w:t>1 st steril peang</w:t>
            </w:r>
          </w:p>
        </w:tc>
      </w:tr>
      <w:tr w:rsidR="005850CF" w14:paraId="78C9E2E7" w14:textId="77777777" w:rsidTr="002F1CD1">
        <w:tc>
          <w:tcPr>
            <w:tcW w:w="395" w:type="dxa"/>
            <w:shd w:val="clear" w:color="auto" w:fill="auto"/>
          </w:tcPr>
          <w:p w14:paraId="68E90853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4EF14F34" w14:textId="77777777" w:rsidR="005B01A1" w:rsidRPr="00A61E88" w:rsidRDefault="005B01A1" w:rsidP="00222EB6">
            <w:pPr>
              <w:spacing w:after="0"/>
              <w:ind w:left="-1" w:right="-1101"/>
            </w:pPr>
            <w:r w:rsidRPr="00A61E88">
              <w:t>2 st Magillstång liten</w:t>
            </w:r>
            <w:r>
              <w:t xml:space="preserve"> </w:t>
            </w:r>
            <w:r w:rsidRPr="00A61E88">
              <w:t>+</w:t>
            </w:r>
            <w:r>
              <w:t xml:space="preserve"> </w:t>
            </w:r>
            <w:r w:rsidRPr="00A61E88">
              <w:t>stor</w:t>
            </w:r>
          </w:p>
        </w:tc>
        <w:tc>
          <w:tcPr>
            <w:tcW w:w="425" w:type="dxa"/>
            <w:shd w:val="clear" w:color="auto" w:fill="auto"/>
          </w:tcPr>
          <w:p w14:paraId="1A786080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171AC37A" w14:textId="77777777" w:rsidR="005B01A1" w:rsidRDefault="005B01A1" w:rsidP="00222EB6">
            <w:pPr>
              <w:spacing w:after="0"/>
              <w:ind w:left="35"/>
            </w:pPr>
            <w:r>
              <w:t>1 st gummispatel</w:t>
            </w:r>
          </w:p>
        </w:tc>
      </w:tr>
      <w:tr w:rsidR="005850CF" w14:paraId="391ED6D8" w14:textId="77777777" w:rsidTr="002F1CD1">
        <w:tc>
          <w:tcPr>
            <w:tcW w:w="395" w:type="dxa"/>
            <w:shd w:val="clear" w:color="auto" w:fill="auto"/>
          </w:tcPr>
          <w:p w14:paraId="7412B1F9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0C42999E" w14:textId="77777777" w:rsidR="005B01A1" w:rsidRPr="00A61E88" w:rsidRDefault="005B01A1" w:rsidP="00222EB6">
            <w:pPr>
              <w:spacing w:after="0"/>
              <w:ind w:left="-1" w:right="-1101"/>
            </w:pPr>
            <w:r w:rsidRPr="00A61E88">
              <w:t>3 st Kantareller 26, 30, 34</w:t>
            </w:r>
          </w:p>
        </w:tc>
        <w:tc>
          <w:tcPr>
            <w:tcW w:w="425" w:type="dxa"/>
            <w:shd w:val="clear" w:color="auto" w:fill="auto"/>
          </w:tcPr>
          <w:p w14:paraId="720BF51F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4FC7A557" w14:textId="77777777" w:rsidR="005B01A1" w:rsidRDefault="005B01A1" w:rsidP="00222EB6">
            <w:pPr>
              <w:spacing w:after="0"/>
              <w:ind w:left="35"/>
            </w:pPr>
          </w:p>
        </w:tc>
      </w:tr>
      <w:tr w:rsidR="005850CF" w14:paraId="57D7266A" w14:textId="77777777" w:rsidTr="002F1CD1">
        <w:trPr>
          <w:trHeight w:val="418"/>
        </w:trPr>
        <w:tc>
          <w:tcPr>
            <w:tcW w:w="395" w:type="dxa"/>
            <w:shd w:val="clear" w:color="auto" w:fill="auto"/>
          </w:tcPr>
          <w:p w14:paraId="6F24E6F2" w14:textId="77777777" w:rsidR="005B01A1" w:rsidRDefault="005B01A1" w:rsidP="00222EB6">
            <w:pPr>
              <w:spacing w:after="0"/>
              <w:ind w:left="-1" w:right="-1101"/>
            </w:pPr>
          </w:p>
        </w:tc>
        <w:tc>
          <w:tcPr>
            <w:tcW w:w="5559" w:type="dxa"/>
            <w:shd w:val="clear" w:color="auto" w:fill="auto"/>
          </w:tcPr>
          <w:p w14:paraId="75BCC0E1" w14:textId="77777777" w:rsidR="005B01A1" w:rsidRDefault="005B01A1" w:rsidP="00222EB6">
            <w:pPr>
              <w:spacing w:after="0"/>
              <w:ind w:left="-1" w:right="-1101"/>
              <w:rPr>
                <w:color w:val="FF0000"/>
              </w:rPr>
            </w:pPr>
            <w:r w:rsidRPr="00A61E88">
              <w:t xml:space="preserve">3 st svalgtuber </w:t>
            </w:r>
            <w:r w:rsidRPr="00A61E88">
              <w:rPr>
                <w:color w:val="92D050"/>
              </w:rPr>
              <w:t xml:space="preserve">grön, </w:t>
            </w:r>
            <w:r w:rsidRPr="00A61E88">
              <w:rPr>
                <w:color w:val="FFC000"/>
              </w:rPr>
              <w:t xml:space="preserve">gul, </w:t>
            </w:r>
            <w:r w:rsidRPr="00A61E88">
              <w:rPr>
                <w:color w:val="FF0000"/>
              </w:rPr>
              <w:t>röd</w:t>
            </w:r>
          </w:p>
          <w:p w14:paraId="65407863" w14:textId="77777777" w:rsidR="005B01A1" w:rsidRPr="009B4B0E" w:rsidRDefault="005B01A1" w:rsidP="00222EB6">
            <w:pPr>
              <w:spacing w:after="0"/>
              <w:ind w:left="-1" w:right="-1101"/>
            </w:pPr>
            <w:r w:rsidRPr="009B4B0E">
              <w:t>2 st Rusch super safety clear 5, 6 (långa)</w:t>
            </w:r>
          </w:p>
        </w:tc>
        <w:tc>
          <w:tcPr>
            <w:tcW w:w="425" w:type="dxa"/>
            <w:shd w:val="clear" w:color="auto" w:fill="auto"/>
          </w:tcPr>
          <w:p w14:paraId="75576985" w14:textId="77777777" w:rsidR="005B01A1" w:rsidRPr="00681A0F" w:rsidRDefault="005B01A1" w:rsidP="00222EB6">
            <w:pPr>
              <w:spacing w:after="0"/>
              <w:ind w:left="-993"/>
              <w:rPr>
                <w:b/>
              </w:rPr>
            </w:pPr>
          </w:p>
        </w:tc>
        <w:tc>
          <w:tcPr>
            <w:tcW w:w="3828" w:type="dxa"/>
            <w:shd w:val="clear" w:color="auto" w:fill="auto"/>
          </w:tcPr>
          <w:p w14:paraId="35780150" w14:textId="77777777" w:rsidR="005B01A1" w:rsidRPr="00681A0F" w:rsidRDefault="005B01A1" w:rsidP="00222EB6">
            <w:pPr>
              <w:spacing w:after="0"/>
              <w:rPr>
                <w:b/>
              </w:rPr>
            </w:pPr>
          </w:p>
        </w:tc>
      </w:tr>
      <w:tr w:rsidR="005850CF" w14:paraId="2E160498" w14:textId="77777777" w:rsidTr="002F1CD1">
        <w:tc>
          <w:tcPr>
            <w:tcW w:w="395" w:type="dxa"/>
            <w:shd w:val="clear" w:color="auto" w:fill="auto"/>
          </w:tcPr>
          <w:p w14:paraId="73E98DDE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5559" w:type="dxa"/>
            <w:shd w:val="clear" w:color="auto" w:fill="auto"/>
          </w:tcPr>
          <w:p w14:paraId="61F463EC" w14:textId="77777777" w:rsidR="005B01A1" w:rsidRPr="00A61E88" w:rsidRDefault="005B01A1" w:rsidP="00A81E2B">
            <w:pPr>
              <w:spacing w:after="0"/>
              <w:ind w:left="0"/>
            </w:pPr>
            <w:r>
              <w:t>4 st Rusch flex spiraltub 5</w:t>
            </w:r>
            <w:r w:rsidRPr="00A61E88">
              <w:t>, 6, 7, 8</w:t>
            </w:r>
          </w:p>
        </w:tc>
        <w:tc>
          <w:tcPr>
            <w:tcW w:w="425" w:type="dxa"/>
            <w:shd w:val="clear" w:color="auto" w:fill="auto"/>
          </w:tcPr>
          <w:p w14:paraId="77AA52B0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5C3310BD" w14:textId="77777777" w:rsidR="005B01A1" w:rsidRPr="00681A0F" w:rsidRDefault="005B01A1" w:rsidP="00222EB6">
            <w:pPr>
              <w:spacing w:after="0"/>
              <w:ind w:left="35"/>
              <w:rPr>
                <w:b/>
              </w:rPr>
            </w:pPr>
            <w:r w:rsidRPr="00681A0F">
              <w:rPr>
                <w:b/>
              </w:rPr>
              <w:t>Låda 4</w:t>
            </w:r>
          </w:p>
        </w:tc>
      </w:tr>
      <w:tr w:rsidR="005850CF" w14:paraId="5748F179" w14:textId="77777777" w:rsidTr="002F1CD1">
        <w:tc>
          <w:tcPr>
            <w:tcW w:w="395" w:type="dxa"/>
            <w:shd w:val="clear" w:color="auto" w:fill="auto"/>
          </w:tcPr>
          <w:p w14:paraId="1DBAFE35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29B6F991" w14:textId="77777777" w:rsidR="005B01A1" w:rsidRPr="00A81E2B" w:rsidRDefault="005B01A1" w:rsidP="00A81E2B">
            <w:pPr>
              <w:spacing w:after="0"/>
              <w:ind w:left="0"/>
            </w:pPr>
            <w:r w:rsidRPr="00A81E2B">
              <w:t>1 st Formbar ledare</w:t>
            </w:r>
          </w:p>
        </w:tc>
        <w:tc>
          <w:tcPr>
            <w:tcW w:w="425" w:type="dxa"/>
            <w:shd w:val="clear" w:color="auto" w:fill="auto"/>
          </w:tcPr>
          <w:p w14:paraId="6B90FFFF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34B9CF0D" w14:textId="77777777" w:rsidR="005B01A1" w:rsidRDefault="005B01A1" w:rsidP="00222EB6">
            <w:pPr>
              <w:spacing w:after="0"/>
              <w:ind w:left="35"/>
            </w:pPr>
            <w:r>
              <w:t>Minitrach</w:t>
            </w:r>
          </w:p>
        </w:tc>
      </w:tr>
      <w:tr w:rsidR="005850CF" w14:paraId="60652AE8" w14:textId="77777777" w:rsidTr="002F1CD1">
        <w:tc>
          <w:tcPr>
            <w:tcW w:w="395" w:type="dxa"/>
            <w:shd w:val="clear" w:color="auto" w:fill="auto"/>
          </w:tcPr>
          <w:p w14:paraId="2464A14D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438CC17E" w14:textId="77777777" w:rsidR="005B01A1" w:rsidRPr="00A81E2B" w:rsidRDefault="005B01A1" w:rsidP="00A81E2B">
            <w:pPr>
              <w:spacing w:after="0"/>
              <w:ind w:left="0"/>
            </w:pPr>
            <w:r w:rsidRPr="00A81E2B">
              <w:t>1 st ”Brun” dilaterande ledare</w:t>
            </w:r>
          </w:p>
        </w:tc>
        <w:tc>
          <w:tcPr>
            <w:tcW w:w="425" w:type="dxa"/>
            <w:shd w:val="clear" w:color="auto" w:fill="auto"/>
          </w:tcPr>
          <w:p w14:paraId="09E7D34C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1DA1B9E4" w14:textId="77777777" w:rsidR="005B01A1" w:rsidRDefault="005B01A1" w:rsidP="00222EB6">
            <w:pPr>
              <w:spacing w:after="0"/>
              <w:ind w:left="35"/>
            </w:pPr>
            <w:r>
              <w:t>3 pkt sterila kompresser</w:t>
            </w:r>
          </w:p>
        </w:tc>
      </w:tr>
      <w:tr w:rsidR="005850CF" w14:paraId="78527ACB" w14:textId="77777777" w:rsidTr="002F1CD1">
        <w:trPr>
          <w:trHeight w:val="1078"/>
        </w:trPr>
        <w:tc>
          <w:tcPr>
            <w:tcW w:w="395" w:type="dxa"/>
            <w:shd w:val="clear" w:color="auto" w:fill="auto"/>
          </w:tcPr>
          <w:p w14:paraId="242BE046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424796AD" w14:textId="77777777" w:rsidR="005B01A1" w:rsidRPr="00A81E2B" w:rsidRDefault="005B01A1" w:rsidP="00A81E2B">
            <w:pPr>
              <w:spacing w:after="0"/>
              <w:ind w:left="0"/>
            </w:pPr>
            <w:r w:rsidRPr="00A81E2B">
              <w:t>1 st Frova intubationsledare (Cook, 8 Fr, blå)</w:t>
            </w:r>
          </w:p>
          <w:p w14:paraId="4F6C3BFF" w14:textId="77777777" w:rsidR="005B01A1" w:rsidRPr="00A81E2B" w:rsidRDefault="005B01A1" w:rsidP="00A81E2B">
            <w:pPr>
              <w:spacing w:after="0"/>
              <w:ind w:left="0"/>
            </w:pPr>
            <w:r w:rsidRPr="00A81E2B">
              <w:t>1st Glideskop blad nr:3 gulmärkt</w:t>
            </w:r>
          </w:p>
          <w:p w14:paraId="0646749D" w14:textId="77777777" w:rsidR="005B01A1" w:rsidRPr="00A81E2B" w:rsidRDefault="005B01A1" w:rsidP="00A81E2B">
            <w:pPr>
              <w:spacing w:after="0"/>
              <w:ind w:left="0"/>
            </w:pPr>
            <w:r w:rsidRPr="00A81E2B">
              <w:t>2st Magills tång för glideskop. Liten + stor</w:t>
            </w:r>
          </w:p>
        </w:tc>
        <w:tc>
          <w:tcPr>
            <w:tcW w:w="425" w:type="dxa"/>
            <w:shd w:val="clear" w:color="auto" w:fill="auto"/>
          </w:tcPr>
          <w:p w14:paraId="57F46FBE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576FBB84" w14:textId="77777777" w:rsidR="005B01A1" w:rsidRDefault="005B01A1" w:rsidP="00222EB6">
            <w:pPr>
              <w:spacing w:after="0"/>
              <w:ind w:left="35"/>
            </w:pPr>
            <w:r>
              <w:t>Cook Melker nödtrach nr 5 med cuff</w:t>
            </w:r>
          </w:p>
          <w:p w14:paraId="74799B94" w14:textId="77777777" w:rsidR="005B01A1" w:rsidRDefault="005B01A1" w:rsidP="00222EB6">
            <w:pPr>
              <w:spacing w:after="0"/>
              <w:ind w:left="35"/>
            </w:pPr>
            <w:r>
              <w:t>Xylocain gel 20 mg/ml</w:t>
            </w:r>
          </w:p>
        </w:tc>
      </w:tr>
      <w:tr w:rsidR="005850CF" w14:paraId="1B9AC1C4" w14:textId="77777777" w:rsidTr="002F1CD1">
        <w:tc>
          <w:tcPr>
            <w:tcW w:w="5954" w:type="dxa"/>
            <w:gridSpan w:val="2"/>
            <w:shd w:val="clear" w:color="auto" w:fill="auto"/>
          </w:tcPr>
          <w:p w14:paraId="0F3DABAB" w14:textId="0FA684EC" w:rsidR="005B01A1" w:rsidRPr="00A61E88" w:rsidRDefault="005B01A1" w:rsidP="00A81E2B">
            <w:pPr>
              <w:spacing w:after="0"/>
              <w:ind w:left="0"/>
              <w:rPr>
                <w:b/>
                <w:sz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2ACA2388" wp14:editId="493BA144">
                  <wp:simplePos x="0" y="0"/>
                  <wp:positionH relativeFrom="column">
                    <wp:posOffset>1813560</wp:posOffset>
                  </wp:positionH>
                  <wp:positionV relativeFrom="paragraph">
                    <wp:posOffset>150495</wp:posOffset>
                  </wp:positionV>
                  <wp:extent cx="346710" cy="1438275"/>
                  <wp:effectExtent l="0" t="0" r="0" b="9525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14382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b/>
                <w:sz w:val="22"/>
              </w:rPr>
              <w:t xml:space="preserve">    </w:t>
            </w:r>
            <w:r w:rsidRPr="00A61E88">
              <w:rPr>
                <w:b/>
                <w:sz w:val="22"/>
              </w:rPr>
              <w:t>Laryngoskop</w:t>
            </w:r>
          </w:p>
        </w:tc>
        <w:tc>
          <w:tcPr>
            <w:tcW w:w="425" w:type="dxa"/>
            <w:shd w:val="clear" w:color="auto" w:fill="auto"/>
          </w:tcPr>
          <w:p w14:paraId="4BEF8494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3EBE0A37" w14:textId="77777777" w:rsidR="005B01A1" w:rsidRDefault="005B01A1" w:rsidP="00A81E2B">
            <w:pPr>
              <w:spacing w:after="0"/>
              <w:ind w:left="34"/>
            </w:pPr>
            <w:r>
              <w:t>2 pkt sterila tork</w:t>
            </w:r>
          </w:p>
        </w:tc>
      </w:tr>
      <w:tr w:rsidR="005850CF" w14:paraId="2523E881" w14:textId="77777777" w:rsidTr="002F1CD1">
        <w:tc>
          <w:tcPr>
            <w:tcW w:w="395" w:type="dxa"/>
            <w:shd w:val="clear" w:color="auto" w:fill="auto"/>
          </w:tcPr>
          <w:p w14:paraId="1B083141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2456552B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>1 st handtag standard</w:t>
            </w:r>
          </w:p>
        </w:tc>
        <w:tc>
          <w:tcPr>
            <w:tcW w:w="425" w:type="dxa"/>
            <w:shd w:val="clear" w:color="auto" w:fill="auto"/>
          </w:tcPr>
          <w:p w14:paraId="1F0E2233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7C42AE41" w14:textId="77777777" w:rsidR="005B01A1" w:rsidRDefault="005B01A1" w:rsidP="00A81E2B">
            <w:pPr>
              <w:spacing w:after="0"/>
              <w:ind w:left="34"/>
            </w:pPr>
            <w:r>
              <w:t>1 st nässpekula 5 cm</w:t>
            </w:r>
          </w:p>
        </w:tc>
      </w:tr>
      <w:tr w:rsidR="005850CF" w14:paraId="17FE665A" w14:textId="77777777" w:rsidTr="002F1CD1">
        <w:tc>
          <w:tcPr>
            <w:tcW w:w="395" w:type="dxa"/>
            <w:shd w:val="clear" w:color="auto" w:fill="auto"/>
          </w:tcPr>
          <w:p w14:paraId="6D9B5E20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7C76D37A" w14:textId="100DD412" w:rsidR="005B01A1" w:rsidRPr="00A61E88" w:rsidRDefault="005B01A1" w:rsidP="00A81E2B">
            <w:pPr>
              <w:tabs>
                <w:tab w:val="left" w:pos="3100"/>
              </w:tabs>
              <w:spacing w:after="0"/>
              <w:ind w:left="0" w:right="-111"/>
            </w:pPr>
            <w:r w:rsidRPr="00A61E88">
              <w:tab/>
            </w:r>
            <w:r>
              <w:t xml:space="preserve">  </w:t>
            </w:r>
            <w:r w:rsidRPr="00120713">
              <w:rPr>
                <w:b/>
              </w:rPr>
              <w:t>Laddas 1 g/v</w:t>
            </w:r>
          </w:p>
        </w:tc>
        <w:tc>
          <w:tcPr>
            <w:tcW w:w="425" w:type="dxa"/>
            <w:shd w:val="clear" w:color="auto" w:fill="auto"/>
          </w:tcPr>
          <w:p w14:paraId="759BF836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7B8E2A6C" w14:textId="77777777" w:rsidR="005B01A1" w:rsidRDefault="005B01A1" w:rsidP="00A81E2B">
            <w:pPr>
              <w:spacing w:after="0"/>
              <w:ind w:left="34"/>
            </w:pPr>
            <w:r>
              <w:t>1 st steril sax</w:t>
            </w:r>
          </w:p>
        </w:tc>
      </w:tr>
      <w:tr w:rsidR="005850CF" w14:paraId="24DB62E9" w14:textId="77777777" w:rsidTr="002F1CD1">
        <w:tc>
          <w:tcPr>
            <w:tcW w:w="395" w:type="dxa"/>
            <w:shd w:val="clear" w:color="auto" w:fill="auto"/>
          </w:tcPr>
          <w:p w14:paraId="15A93A94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1838F5DE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 xml:space="preserve">1 st handtag </w:t>
            </w:r>
            <w:r w:rsidRPr="00A81E2B">
              <w:t>kort ”stubbe</w:t>
            </w:r>
            <w:r w:rsidRPr="00EE42CF">
              <w:rPr>
                <w:color w:val="00B050"/>
              </w:rPr>
              <w:t>”</w:t>
            </w:r>
            <w:r w:rsidRPr="00A61E88">
              <w:t xml:space="preserve">                     </w:t>
            </w:r>
            <w:r>
              <w:t xml:space="preserve">  </w:t>
            </w:r>
            <w:r w:rsidRPr="00120713">
              <w:rPr>
                <w:b/>
              </w:rPr>
              <w:t xml:space="preserve">+ </w:t>
            </w:r>
          </w:p>
        </w:tc>
        <w:tc>
          <w:tcPr>
            <w:tcW w:w="425" w:type="dxa"/>
            <w:shd w:val="clear" w:color="auto" w:fill="auto"/>
          </w:tcPr>
          <w:p w14:paraId="5C3CFEAB" w14:textId="77777777" w:rsidR="005B01A1" w:rsidRDefault="005B01A1" w:rsidP="00222EB6">
            <w:pPr>
              <w:spacing w:after="0"/>
              <w:ind w:left="-993"/>
            </w:pPr>
            <w:r>
              <w:t xml:space="preserve">       </w:t>
            </w:r>
          </w:p>
        </w:tc>
        <w:tc>
          <w:tcPr>
            <w:tcW w:w="3828" w:type="dxa"/>
            <w:shd w:val="clear" w:color="auto" w:fill="auto"/>
          </w:tcPr>
          <w:p w14:paraId="2B02C8BA" w14:textId="77777777" w:rsidR="005B01A1" w:rsidRDefault="005B01A1" w:rsidP="00A81E2B">
            <w:pPr>
              <w:spacing w:after="0"/>
              <w:ind w:left="34"/>
            </w:pPr>
            <w:r>
              <w:t>1 st steril peang</w:t>
            </w:r>
          </w:p>
        </w:tc>
      </w:tr>
      <w:tr w:rsidR="005850CF" w14:paraId="39D0E7CD" w14:textId="77777777" w:rsidTr="002F1CD1">
        <w:tc>
          <w:tcPr>
            <w:tcW w:w="5954" w:type="dxa"/>
            <w:gridSpan w:val="2"/>
            <w:shd w:val="clear" w:color="auto" w:fill="auto"/>
          </w:tcPr>
          <w:p w14:paraId="0F6E483C" w14:textId="77777777" w:rsidR="005B01A1" w:rsidRPr="00A61E88" w:rsidRDefault="005B01A1" w:rsidP="00A81E2B">
            <w:pPr>
              <w:tabs>
                <w:tab w:val="left" w:pos="3460"/>
              </w:tabs>
              <w:spacing w:after="0"/>
              <w:ind w:left="0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 </w:t>
            </w:r>
            <w:r w:rsidRPr="00A61E88">
              <w:rPr>
                <w:b/>
                <w:sz w:val="22"/>
              </w:rPr>
              <w:t>Laryngoskopblad</w:t>
            </w:r>
            <w:r w:rsidRPr="00A61E88">
              <w:rPr>
                <w:b/>
                <w:sz w:val="22"/>
              </w:rPr>
              <w:tab/>
            </w:r>
            <w:r>
              <w:rPr>
                <w:b/>
                <w:sz w:val="22"/>
              </w:rPr>
              <w:t xml:space="preserve"> </w:t>
            </w:r>
            <w:r w:rsidRPr="00120713">
              <w:rPr>
                <w:b/>
              </w:rPr>
              <w:t>Testas med</w:t>
            </w:r>
            <w:r w:rsidRPr="00A61E88">
              <w:rPr>
                <w:b/>
              </w:rPr>
              <w:t xml:space="preserve"> </w:t>
            </w:r>
          </w:p>
        </w:tc>
        <w:tc>
          <w:tcPr>
            <w:tcW w:w="425" w:type="dxa"/>
            <w:shd w:val="clear" w:color="auto" w:fill="auto"/>
          </w:tcPr>
          <w:p w14:paraId="14D5D322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6A116EB4" w14:textId="77777777" w:rsidR="005B01A1" w:rsidRDefault="005B01A1" w:rsidP="00A81E2B">
            <w:pPr>
              <w:spacing w:after="0"/>
              <w:ind w:left="34"/>
            </w:pPr>
            <w:r>
              <w:t>1 st skalpell</w:t>
            </w:r>
          </w:p>
        </w:tc>
      </w:tr>
      <w:tr w:rsidR="005850CF" w14:paraId="5B823687" w14:textId="77777777" w:rsidTr="002F1CD1">
        <w:tc>
          <w:tcPr>
            <w:tcW w:w="395" w:type="dxa"/>
            <w:shd w:val="clear" w:color="auto" w:fill="auto"/>
          </w:tcPr>
          <w:p w14:paraId="1E597958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6990DE96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 xml:space="preserve">2 st blad Macintoch nr 3, 4                </w:t>
            </w:r>
            <w:r w:rsidRPr="00120713">
              <w:rPr>
                <w:b/>
              </w:rPr>
              <w:t>bladen</w:t>
            </w:r>
          </w:p>
        </w:tc>
        <w:tc>
          <w:tcPr>
            <w:tcW w:w="425" w:type="dxa"/>
            <w:shd w:val="clear" w:color="auto" w:fill="auto"/>
          </w:tcPr>
          <w:p w14:paraId="75B8147A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31F6936B" w14:textId="77777777" w:rsidR="005B01A1" w:rsidRDefault="005B01A1" w:rsidP="00222EB6">
            <w:pPr>
              <w:spacing w:after="0"/>
              <w:ind w:left="35"/>
            </w:pPr>
            <w:r>
              <w:t>1 st trach nr 8</w:t>
            </w:r>
          </w:p>
        </w:tc>
      </w:tr>
      <w:tr w:rsidR="005850CF" w14:paraId="2C8CF273" w14:textId="77777777" w:rsidTr="002F1CD1">
        <w:tc>
          <w:tcPr>
            <w:tcW w:w="395" w:type="dxa"/>
            <w:shd w:val="clear" w:color="auto" w:fill="auto"/>
          </w:tcPr>
          <w:p w14:paraId="2D72BDE6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25EBE6C4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>2 st blad Miller rak 1, 2</w:t>
            </w:r>
          </w:p>
        </w:tc>
        <w:tc>
          <w:tcPr>
            <w:tcW w:w="425" w:type="dxa"/>
            <w:shd w:val="clear" w:color="auto" w:fill="auto"/>
          </w:tcPr>
          <w:p w14:paraId="6600A83F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424357D2" w14:textId="77777777" w:rsidR="005B01A1" w:rsidRDefault="005B01A1" w:rsidP="00222EB6">
            <w:pPr>
              <w:spacing w:after="0"/>
              <w:ind w:left="35"/>
            </w:pPr>
          </w:p>
        </w:tc>
      </w:tr>
      <w:tr w:rsidR="005850CF" w14:paraId="5605E8D7" w14:textId="77777777" w:rsidTr="002F1CD1">
        <w:tc>
          <w:tcPr>
            <w:tcW w:w="395" w:type="dxa"/>
            <w:shd w:val="clear" w:color="auto" w:fill="auto"/>
          </w:tcPr>
          <w:p w14:paraId="363DF37B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01B27706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 xml:space="preserve">2 st blad </w:t>
            </w:r>
            <w:r w:rsidRPr="00A81E2B">
              <w:t>Flexitip 3, 4</w:t>
            </w:r>
          </w:p>
        </w:tc>
        <w:tc>
          <w:tcPr>
            <w:tcW w:w="4253" w:type="dxa"/>
            <w:gridSpan w:val="2"/>
            <w:shd w:val="clear" w:color="auto" w:fill="auto"/>
          </w:tcPr>
          <w:p w14:paraId="368CE3A4" w14:textId="4D3080E1" w:rsidR="005B01A1" w:rsidRPr="00A81E2B" w:rsidRDefault="005B01A1" w:rsidP="00222EB6">
            <w:pPr>
              <w:spacing w:after="0"/>
              <w:ind w:left="-1" w:right="-1101"/>
            </w:pPr>
            <w:r w:rsidRPr="00A81E2B">
              <w:t xml:space="preserve">     Ventrain - ha</w:t>
            </w:r>
            <w:r w:rsidR="00F149B1">
              <w:t>n</w:t>
            </w:r>
            <w:r w:rsidRPr="00A81E2B">
              <w:t>dhållen jetventilation</w:t>
            </w:r>
          </w:p>
        </w:tc>
      </w:tr>
      <w:tr w:rsidR="005850CF" w:rsidRPr="00210446" w14:paraId="0080A814" w14:textId="77777777" w:rsidTr="002F1CD1">
        <w:tc>
          <w:tcPr>
            <w:tcW w:w="395" w:type="dxa"/>
            <w:shd w:val="clear" w:color="auto" w:fill="auto"/>
          </w:tcPr>
          <w:p w14:paraId="3BC25DEB" w14:textId="77777777" w:rsidR="005B01A1" w:rsidRPr="00A61E88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2A99C3BC" w14:textId="77777777" w:rsidR="005B01A1" w:rsidRPr="00A61E88" w:rsidRDefault="005B01A1" w:rsidP="00A81E2B">
            <w:pPr>
              <w:spacing w:after="0"/>
              <w:ind w:left="0"/>
            </w:pPr>
          </w:p>
        </w:tc>
        <w:tc>
          <w:tcPr>
            <w:tcW w:w="4253" w:type="dxa"/>
            <w:gridSpan w:val="2"/>
            <w:shd w:val="clear" w:color="auto" w:fill="auto"/>
          </w:tcPr>
          <w:p w14:paraId="67F6C216" w14:textId="77777777" w:rsidR="005B01A1" w:rsidRPr="00A81E2B" w:rsidRDefault="005B01A1" w:rsidP="00A81E2B">
            <w:pPr>
              <w:spacing w:after="0"/>
              <w:ind w:left="28" w:right="-1101"/>
            </w:pPr>
            <w:r w:rsidRPr="00A81E2B">
              <w:t xml:space="preserve">    1st tracheal kanyl till ventrain (orange)</w:t>
            </w:r>
          </w:p>
        </w:tc>
      </w:tr>
      <w:tr w:rsidR="005850CF" w14:paraId="059F4220" w14:textId="77777777" w:rsidTr="002F1CD1">
        <w:tc>
          <w:tcPr>
            <w:tcW w:w="395" w:type="dxa"/>
            <w:shd w:val="clear" w:color="auto" w:fill="auto"/>
          </w:tcPr>
          <w:p w14:paraId="62BCB1D3" w14:textId="77777777" w:rsidR="005B01A1" w:rsidRPr="00210446" w:rsidRDefault="005B01A1" w:rsidP="00222EB6">
            <w:pPr>
              <w:spacing w:after="0"/>
              <w:rPr>
                <w:sz w:val="22"/>
                <w:lang w:val="en-GB"/>
              </w:rPr>
            </w:pPr>
          </w:p>
        </w:tc>
        <w:tc>
          <w:tcPr>
            <w:tcW w:w="5559" w:type="dxa"/>
            <w:shd w:val="clear" w:color="auto" w:fill="auto"/>
          </w:tcPr>
          <w:p w14:paraId="7BFECC15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rPr>
                <w:rFonts w:ascii="Arial" w:hAnsi="Arial" w:cs="Arial"/>
                <w:b/>
              </w:rPr>
              <w:t>Låda 2</w:t>
            </w:r>
          </w:p>
        </w:tc>
        <w:tc>
          <w:tcPr>
            <w:tcW w:w="425" w:type="dxa"/>
            <w:shd w:val="clear" w:color="auto" w:fill="auto"/>
          </w:tcPr>
          <w:p w14:paraId="78E84487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0199D579" w14:textId="77777777" w:rsidR="005B01A1" w:rsidRDefault="005B01A1" w:rsidP="00222EB6">
            <w:pPr>
              <w:spacing w:after="0"/>
              <w:ind w:left="35"/>
            </w:pPr>
          </w:p>
        </w:tc>
      </w:tr>
      <w:tr w:rsidR="005850CF" w14:paraId="22F88FED" w14:textId="77777777" w:rsidTr="002F1CD1">
        <w:tc>
          <w:tcPr>
            <w:tcW w:w="395" w:type="dxa"/>
            <w:shd w:val="clear" w:color="auto" w:fill="auto"/>
          </w:tcPr>
          <w:p w14:paraId="49B87DD2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6A86F194" w14:textId="77777777" w:rsidR="005B01A1" w:rsidRPr="00A81E2B" w:rsidRDefault="005B01A1" w:rsidP="00A81E2B">
            <w:pPr>
              <w:spacing w:after="0"/>
              <w:ind w:left="0"/>
            </w:pPr>
            <w:r w:rsidRPr="00A81E2B">
              <w:t>3 st Igel larynxmasker nr 3, 4 och 5</w:t>
            </w:r>
          </w:p>
        </w:tc>
        <w:tc>
          <w:tcPr>
            <w:tcW w:w="425" w:type="dxa"/>
            <w:shd w:val="clear" w:color="auto" w:fill="auto"/>
          </w:tcPr>
          <w:p w14:paraId="55EEA370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3F00F660" w14:textId="10334E0B" w:rsidR="005B01A1" w:rsidRPr="00A61E88" w:rsidRDefault="005B01A1" w:rsidP="00A81E2B">
            <w:pPr>
              <w:spacing w:after="0"/>
              <w:ind w:left="34"/>
              <w:rPr>
                <w:lang w:val="en-US"/>
              </w:rPr>
            </w:pPr>
            <w:r>
              <w:t>klorhexidin 5 mg/ml</w:t>
            </w:r>
          </w:p>
        </w:tc>
      </w:tr>
      <w:tr w:rsidR="005850CF" w14:paraId="34FDF1F9" w14:textId="77777777" w:rsidTr="002F1CD1">
        <w:tc>
          <w:tcPr>
            <w:tcW w:w="395" w:type="dxa"/>
            <w:shd w:val="clear" w:color="auto" w:fill="auto"/>
          </w:tcPr>
          <w:p w14:paraId="34B642C7" w14:textId="77777777" w:rsidR="005B01A1" w:rsidRPr="00A61E88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4F2C914D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 xml:space="preserve">3 </w:t>
            </w:r>
            <w:r>
              <w:rPr>
                <w:sz w:val="22"/>
              </w:rPr>
              <w:t>st Ambu</w:t>
            </w:r>
            <w:r w:rsidRPr="00A61E88">
              <w:rPr>
                <w:sz w:val="22"/>
              </w:rPr>
              <w:t>mask med bitstycke (engångs) strl. 3, 4, 5</w:t>
            </w:r>
          </w:p>
        </w:tc>
        <w:tc>
          <w:tcPr>
            <w:tcW w:w="425" w:type="dxa"/>
            <w:shd w:val="clear" w:color="auto" w:fill="auto"/>
          </w:tcPr>
          <w:p w14:paraId="7BCF1BF9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537119F7" w14:textId="77777777" w:rsidR="005B01A1" w:rsidRPr="00A61E88" w:rsidRDefault="005B01A1" w:rsidP="00A81E2B">
            <w:pPr>
              <w:spacing w:after="0"/>
              <w:ind w:left="34"/>
              <w:rPr>
                <w:lang w:val="en-US"/>
              </w:rPr>
            </w:pPr>
            <w:r>
              <w:t>2 st sterila engångsdukar</w:t>
            </w:r>
          </w:p>
        </w:tc>
      </w:tr>
      <w:tr w:rsidR="005850CF" w14:paraId="26795AF1" w14:textId="77777777" w:rsidTr="002F1CD1">
        <w:tc>
          <w:tcPr>
            <w:tcW w:w="5954" w:type="dxa"/>
            <w:gridSpan w:val="2"/>
            <w:shd w:val="clear" w:color="auto" w:fill="auto"/>
          </w:tcPr>
          <w:p w14:paraId="0D389DC0" w14:textId="77777777" w:rsidR="005B01A1" w:rsidRPr="00A61E88" w:rsidRDefault="005B01A1" w:rsidP="00A81E2B">
            <w:pPr>
              <w:spacing w:after="0"/>
              <w:ind w:left="171" w:right="-1101"/>
            </w:pPr>
            <w:r>
              <w:t xml:space="preserve">    </w:t>
            </w:r>
            <w:r w:rsidRPr="00A61E88">
              <w:t xml:space="preserve">3 </w:t>
            </w:r>
            <w:r w:rsidRPr="00A61E88">
              <w:rPr>
                <w:sz w:val="22"/>
              </w:rPr>
              <w:t>st Xylocaingel</w:t>
            </w:r>
          </w:p>
        </w:tc>
        <w:tc>
          <w:tcPr>
            <w:tcW w:w="425" w:type="dxa"/>
            <w:shd w:val="clear" w:color="auto" w:fill="auto"/>
          </w:tcPr>
          <w:p w14:paraId="50087C61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709886D4" w14:textId="77777777" w:rsidR="005B01A1" w:rsidRDefault="005B01A1" w:rsidP="00A81E2B">
            <w:pPr>
              <w:spacing w:after="0"/>
              <w:ind w:left="34"/>
            </w:pPr>
            <w:r>
              <w:t>2 st NaCl 10 ml</w:t>
            </w:r>
          </w:p>
        </w:tc>
      </w:tr>
      <w:tr w:rsidR="005850CF" w14:paraId="19ACE989" w14:textId="77777777" w:rsidTr="002F1CD1">
        <w:tc>
          <w:tcPr>
            <w:tcW w:w="395" w:type="dxa"/>
            <w:shd w:val="clear" w:color="auto" w:fill="auto"/>
          </w:tcPr>
          <w:p w14:paraId="18A2A6FF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32ED3724" w14:textId="77777777" w:rsidR="005B01A1" w:rsidRPr="00A61E88" w:rsidRDefault="005B01A1" w:rsidP="00222EB6">
            <w:pPr>
              <w:spacing w:after="0"/>
            </w:pPr>
          </w:p>
        </w:tc>
        <w:tc>
          <w:tcPr>
            <w:tcW w:w="425" w:type="dxa"/>
            <w:shd w:val="clear" w:color="auto" w:fill="auto"/>
          </w:tcPr>
          <w:p w14:paraId="516923E3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828" w:type="dxa"/>
            <w:shd w:val="clear" w:color="auto" w:fill="auto"/>
          </w:tcPr>
          <w:p w14:paraId="4992A411" w14:textId="77777777" w:rsidR="005B01A1" w:rsidRPr="00A61E88" w:rsidRDefault="005B01A1" w:rsidP="00A81E2B">
            <w:pPr>
              <w:spacing w:after="0"/>
              <w:ind w:left="34"/>
              <w:rPr>
                <w:lang w:val="en-US"/>
              </w:rPr>
            </w:pPr>
            <w:r>
              <w:t>2 st sprutor 10 ml</w:t>
            </w:r>
          </w:p>
        </w:tc>
      </w:tr>
    </w:tbl>
    <w:p w14:paraId="5F52C165" w14:textId="77777777" w:rsidR="00C964AE" w:rsidRDefault="00C964AE">
      <w:r>
        <w:br w:type="page"/>
      </w:r>
    </w:p>
    <w:tbl>
      <w:tblPr>
        <w:tblW w:w="1034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5"/>
        <w:gridCol w:w="5559"/>
        <w:gridCol w:w="425"/>
        <w:gridCol w:w="3969"/>
      </w:tblGrid>
      <w:tr w:rsidR="005850CF" w14:paraId="64F0DB4A" w14:textId="77777777" w:rsidTr="005850CF">
        <w:tc>
          <w:tcPr>
            <w:tcW w:w="395" w:type="dxa"/>
            <w:shd w:val="clear" w:color="auto" w:fill="auto"/>
          </w:tcPr>
          <w:p w14:paraId="1987D994" w14:textId="30C3B710" w:rsidR="005B01A1" w:rsidRPr="00A61E88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0BB2CE12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rPr>
                <w:rFonts w:ascii="Arial" w:hAnsi="Arial" w:cs="Arial"/>
                <w:b/>
              </w:rPr>
              <w:t>Låda 3</w:t>
            </w:r>
          </w:p>
        </w:tc>
        <w:tc>
          <w:tcPr>
            <w:tcW w:w="425" w:type="dxa"/>
            <w:shd w:val="clear" w:color="auto" w:fill="auto"/>
          </w:tcPr>
          <w:p w14:paraId="65985111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1F6AF2C9" w14:textId="77777777" w:rsidR="005B01A1" w:rsidRPr="00A61E88" w:rsidRDefault="005B01A1" w:rsidP="00222EB6">
            <w:pPr>
              <w:spacing w:after="0"/>
              <w:rPr>
                <w:lang w:val="en-US"/>
              </w:rPr>
            </w:pPr>
          </w:p>
        </w:tc>
      </w:tr>
      <w:tr w:rsidR="005850CF" w14:paraId="342A0513" w14:textId="77777777" w:rsidTr="005850CF">
        <w:tc>
          <w:tcPr>
            <w:tcW w:w="395" w:type="dxa"/>
            <w:shd w:val="clear" w:color="auto" w:fill="auto"/>
          </w:tcPr>
          <w:p w14:paraId="071990A9" w14:textId="77777777" w:rsidR="005B01A1" w:rsidRPr="00A61E88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7ACF50A6" w14:textId="77777777" w:rsidR="005B01A1" w:rsidRPr="00A61E88" w:rsidRDefault="005B01A1" w:rsidP="00A81E2B">
            <w:pPr>
              <w:spacing w:after="0"/>
              <w:ind w:left="0"/>
            </w:pPr>
            <w:r w:rsidRPr="00A61E88">
              <w:t>Inhalationsmask</w:t>
            </w:r>
          </w:p>
        </w:tc>
        <w:tc>
          <w:tcPr>
            <w:tcW w:w="425" w:type="dxa"/>
            <w:shd w:val="clear" w:color="auto" w:fill="auto"/>
          </w:tcPr>
          <w:p w14:paraId="7E55E56A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404F101D" w14:textId="77777777" w:rsidR="005B01A1" w:rsidRPr="00A81E2B" w:rsidRDefault="005B01A1" w:rsidP="00222EB6">
            <w:pPr>
              <w:spacing w:after="0"/>
              <w:ind w:left="35"/>
            </w:pPr>
            <w:r w:rsidRPr="00A81E2B">
              <w:t>Luftvägsledare – hänger på vagnen</w:t>
            </w:r>
          </w:p>
        </w:tc>
      </w:tr>
      <w:tr w:rsidR="005850CF" w14:paraId="2DA01083" w14:textId="77777777" w:rsidTr="00C964AE">
        <w:trPr>
          <w:trHeight w:val="524"/>
        </w:trPr>
        <w:tc>
          <w:tcPr>
            <w:tcW w:w="395" w:type="dxa"/>
            <w:shd w:val="clear" w:color="auto" w:fill="auto"/>
          </w:tcPr>
          <w:p w14:paraId="4B1169E4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76182E4F" w14:textId="77777777" w:rsidR="005B01A1" w:rsidRPr="00A81E2B" w:rsidRDefault="005B01A1" w:rsidP="00F149B1">
            <w:pPr>
              <w:spacing w:after="0"/>
              <w:ind w:left="0" w:right="456"/>
            </w:pPr>
            <w:r w:rsidRPr="00A81E2B">
              <w:t>2 st svalgtuber, delbara för fiberintubation 9, 10</w:t>
            </w:r>
          </w:p>
        </w:tc>
        <w:tc>
          <w:tcPr>
            <w:tcW w:w="425" w:type="dxa"/>
            <w:shd w:val="clear" w:color="auto" w:fill="auto"/>
          </w:tcPr>
          <w:p w14:paraId="18B58EC7" w14:textId="77777777" w:rsidR="005B01A1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0833285C" w14:textId="77777777" w:rsidR="005B01A1" w:rsidRPr="00A81E2B" w:rsidRDefault="005B01A1" w:rsidP="00222EB6">
            <w:pPr>
              <w:spacing w:after="0"/>
              <w:ind w:left="35"/>
            </w:pPr>
            <w:r w:rsidRPr="00A81E2B">
              <w:t>Ledere för byte av Lm till tub:</w:t>
            </w:r>
          </w:p>
        </w:tc>
      </w:tr>
      <w:tr w:rsidR="005850CF" w14:paraId="2E57E86F" w14:textId="77777777" w:rsidTr="005850CF">
        <w:tc>
          <w:tcPr>
            <w:tcW w:w="395" w:type="dxa"/>
            <w:shd w:val="clear" w:color="auto" w:fill="auto"/>
          </w:tcPr>
          <w:p w14:paraId="70A6492E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36525083" w14:textId="77777777" w:rsidR="005B01A1" w:rsidRPr="00C964AE" w:rsidRDefault="005B01A1" w:rsidP="00C964AE">
            <w:pPr>
              <w:spacing w:after="0"/>
              <w:ind w:left="0"/>
            </w:pPr>
            <w:r w:rsidRPr="00C964AE">
              <w:t>2 st sugslang för bronkoskop</w:t>
            </w:r>
          </w:p>
        </w:tc>
        <w:tc>
          <w:tcPr>
            <w:tcW w:w="425" w:type="dxa"/>
            <w:shd w:val="clear" w:color="auto" w:fill="auto"/>
          </w:tcPr>
          <w:p w14:paraId="0EE79386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65133EAA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Aintree intubation catheter (C-CAE. 19.0-56-AIC)</w:t>
            </w:r>
          </w:p>
        </w:tc>
      </w:tr>
      <w:tr w:rsidR="005850CF" w14:paraId="74D8ED29" w14:textId="77777777" w:rsidTr="005850CF">
        <w:tc>
          <w:tcPr>
            <w:tcW w:w="395" w:type="dxa"/>
            <w:shd w:val="clear" w:color="auto" w:fill="auto"/>
          </w:tcPr>
          <w:p w14:paraId="7D7CBAA5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3511415B" w14:textId="77777777" w:rsidR="005B01A1" w:rsidRPr="00C964AE" w:rsidRDefault="005B01A1" w:rsidP="00C964AE">
            <w:pPr>
              <w:spacing w:after="0"/>
              <w:ind w:left="0"/>
            </w:pPr>
            <w:r w:rsidRPr="00C964AE">
              <w:t>1 st steril handduk</w:t>
            </w:r>
          </w:p>
        </w:tc>
        <w:tc>
          <w:tcPr>
            <w:tcW w:w="425" w:type="dxa"/>
            <w:shd w:val="clear" w:color="auto" w:fill="auto"/>
          </w:tcPr>
          <w:p w14:paraId="72050BCF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46A2F68A" w14:textId="10A871BF" w:rsidR="005B01A1" w:rsidRPr="00C964AE" w:rsidRDefault="005B01A1" w:rsidP="00222EB6">
            <w:pPr>
              <w:spacing w:after="0"/>
              <w:ind w:left="35"/>
            </w:pPr>
            <w:r w:rsidRPr="00C964AE">
              <w:t>Intubati</w:t>
            </w:r>
            <w:r w:rsidR="00C964AE">
              <w:t>o</w:t>
            </w:r>
            <w:r w:rsidRPr="00C964AE">
              <w:t>nskateter/ledare:</w:t>
            </w:r>
          </w:p>
        </w:tc>
      </w:tr>
      <w:tr w:rsidR="005850CF" w:rsidRPr="000F1609" w14:paraId="366CD531" w14:textId="77777777" w:rsidTr="005850CF">
        <w:tc>
          <w:tcPr>
            <w:tcW w:w="5954" w:type="dxa"/>
            <w:gridSpan w:val="2"/>
            <w:shd w:val="clear" w:color="auto" w:fill="auto"/>
          </w:tcPr>
          <w:p w14:paraId="410F46B7" w14:textId="77777777" w:rsidR="005B01A1" w:rsidRPr="00C964AE" w:rsidRDefault="005B01A1" w:rsidP="00F149B1">
            <w:pPr>
              <w:spacing w:after="0"/>
              <w:ind w:left="171"/>
            </w:pPr>
            <w:r w:rsidRPr="00C964AE">
              <w:t xml:space="preserve">    2 st steril skål B6, B8</w:t>
            </w:r>
          </w:p>
        </w:tc>
        <w:tc>
          <w:tcPr>
            <w:tcW w:w="425" w:type="dxa"/>
            <w:shd w:val="clear" w:color="auto" w:fill="auto"/>
          </w:tcPr>
          <w:p w14:paraId="0218A809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06F314AD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Cook 8F gul (C-CAE 8,0 – 35 – F11 – WCE)</w:t>
            </w:r>
          </w:p>
        </w:tc>
      </w:tr>
      <w:tr w:rsidR="005850CF" w:rsidRPr="006D158C" w14:paraId="7B65EBE5" w14:textId="77777777" w:rsidTr="005850CF">
        <w:tc>
          <w:tcPr>
            <w:tcW w:w="395" w:type="dxa"/>
            <w:shd w:val="clear" w:color="auto" w:fill="auto"/>
          </w:tcPr>
          <w:p w14:paraId="083B86F2" w14:textId="77777777" w:rsidR="005B01A1" w:rsidRPr="000F1609" w:rsidRDefault="005B01A1" w:rsidP="00222EB6">
            <w:pPr>
              <w:spacing w:after="0"/>
              <w:rPr>
                <w:sz w:val="22"/>
                <w:lang w:val="en-GB"/>
              </w:rPr>
            </w:pPr>
          </w:p>
        </w:tc>
        <w:tc>
          <w:tcPr>
            <w:tcW w:w="5559" w:type="dxa"/>
            <w:shd w:val="clear" w:color="auto" w:fill="auto"/>
          </w:tcPr>
          <w:p w14:paraId="6EB4A769" w14:textId="77777777" w:rsidR="005B01A1" w:rsidRPr="00C964AE" w:rsidRDefault="005B01A1" w:rsidP="00C964AE">
            <w:pPr>
              <w:spacing w:after="0"/>
              <w:ind w:left="0"/>
            </w:pPr>
            <w:r w:rsidRPr="00C964AE">
              <w:t>3 pkt kompresser</w:t>
            </w:r>
          </w:p>
        </w:tc>
        <w:tc>
          <w:tcPr>
            <w:tcW w:w="425" w:type="dxa"/>
            <w:shd w:val="clear" w:color="auto" w:fill="auto"/>
          </w:tcPr>
          <w:p w14:paraId="23875B83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1ACE6784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Cook 14 F blå (C-CAE-14,0 – 70 – F11 – WCE</w:t>
            </w:r>
          </w:p>
        </w:tc>
      </w:tr>
      <w:tr w:rsidR="005850CF" w:rsidRPr="006D158C" w14:paraId="252A34F5" w14:textId="77777777" w:rsidTr="005850CF">
        <w:tc>
          <w:tcPr>
            <w:tcW w:w="395" w:type="dxa"/>
            <w:shd w:val="clear" w:color="auto" w:fill="auto"/>
          </w:tcPr>
          <w:p w14:paraId="1017B232" w14:textId="77777777" w:rsidR="005B01A1" w:rsidRPr="00653D2E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781BE155" w14:textId="77777777" w:rsidR="005B01A1" w:rsidRPr="00C964AE" w:rsidRDefault="005B01A1" w:rsidP="00C964AE">
            <w:pPr>
              <w:spacing w:after="0"/>
              <w:ind w:left="0"/>
            </w:pPr>
          </w:p>
        </w:tc>
        <w:tc>
          <w:tcPr>
            <w:tcW w:w="425" w:type="dxa"/>
            <w:shd w:val="clear" w:color="auto" w:fill="auto"/>
          </w:tcPr>
          <w:p w14:paraId="60A06A6B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051F847C" w14:textId="77777777" w:rsidR="005B01A1" w:rsidRPr="00C964AE" w:rsidRDefault="005B01A1" w:rsidP="00222EB6">
            <w:pPr>
              <w:spacing w:after="0"/>
              <w:ind w:left="35"/>
            </w:pPr>
          </w:p>
        </w:tc>
      </w:tr>
      <w:tr w:rsidR="005850CF" w14:paraId="62A6DF74" w14:textId="77777777" w:rsidTr="005850CF">
        <w:tc>
          <w:tcPr>
            <w:tcW w:w="395" w:type="dxa"/>
            <w:shd w:val="clear" w:color="auto" w:fill="auto"/>
          </w:tcPr>
          <w:p w14:paraId="5F3E5F69" w14:textId="77777777" w:rsidR="005B01A1" w:rsidRPr="00653D2E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76DF3920" w14:textId="77777777" w:rsidR="005B01A1" w:rsidRPr="00C964AE" w:rsidRDefault="005B01A1" w:rsidP="00C964AE">
            <w:pPr>
              <w:spacing w:after="0"/>
              <w:ind w:left="0"/>
            </w:pPr>
            <w:r w:rsidRPr="00C964AE">
              <w:t>Lokalanestesi</w:t>
            </w:r>
          </w:p>
        </w:tc>
        <w:tc>
          <w:tcPr>
            <w:tcW w:w="425" w:type="dxa"/>
            <w:shd w:val="clear" w:color="auto" w:fill="auto"/>
          </w:tcPr>
          <w:p w14:paraId="6C9F75BC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3C74A9E7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Exchangekateter:</w:t>
            </w:r>
          </w:p>
        </w:tc>
      </w:tr>
      <w:tr w:rsidR="005850CF" w:rsidRPr="006D158C" w14:paraId="3832353D" w14:textId="77777777" w:rsidTr="005850CF">
        <w:tc>
          <w:tcPr>
            <w:tcW w:w="395" w:type="dxa"/>
            <w:shd w:val="clear" w:color="auto" w:fill="auto"/>
          </w:tcPr>
          <w:p w14:paraId="36D74B7E" w14:textId="77777777" w:rsidR="005B01A1" w:rsidRPr="00A61E88" w:rsidRDefault="005B01A1" w:rsidP="00222EB6">
            <w:pPr>
              <w:spacing w:after="0"/>
              <w:rPr>
                <w:sz w:val="22"/>
              </w:rPr>
            </w:pPr>
          </w:p>
        </w:tc>
        <w:tc>
          <w:tcPr>
            <w:tcW w:w="5559" w:type="dxa"/>
            <w:shd w:val="clear" w:color="auto" w:fill="auto"/>
          </w:tcPr>
          <w:p w14:paraId="7C77FF41" w14:textId="080525B4" w:rsidR="005B01A1" w:rsidRPr="00C964AE" w:rsidRDefault="005B01A1" w:rsidP="00C964AE">
            <w:pPr>
              <w:spacing w:after="0"/>
              <w:ind w:left="0"/>
            </w:pPr>
            <w:r w:rsidRPr="00C964AE">
              <w:t xml:space="preserve">Lidokain hydroklorid 40 mg för transtracheal inj eller inhalation </w:t>
            </w:r>
          </w:p>
        </w:tc>
        <w:tc>
          <w:tcPr>
            <w:tcW w:w="425" w:type="dxa"/>
            <w:shd w:val="clear" w:color="auto" w:fill="auto"/>
          </w:tcPr>
          <w:p w14:paraId="228862B1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653EE05D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Cook 8 Fr 45 cm (C-CAE - 8.0 - 45)</w:t>
            </w:r>
          </w:p>
        </w:tc>
      </w:tr>
      <w:tr w:rsidR="005850CF" w:rsidRPr="006D158C" w14:paraId="376A1098" w14:textId="77777777" w:rsidTr="005850CF">
        <w:tc>
          <w:tcPr>
            <w:tcW w:w="5954" w:type="dxa"/>
            <w:gridSpan w:val="2"/>
            <w:shd w:val="clear" w:color="auto" w:fill="auto"/>
          </w:tcPr>
          <w:p w14:paraId="79313CC0" w14:textId="77777777" w:rsidR="005B01A1" w:rsidRPr="00C964AE" w:rsidRDefault="005B01A1" w:rsidP="00C964AE">
            <w:pPr>
              <w:spacing w:after="0"/>
              <w:ind w:left="171"/>
            </w:pPr>
            <w:r w:rsidRPr="00C964AE">
              <w:t xml:space="preserve">   Xylocain 10 mg/ml för injektion iv.</w:t>
            </w:r>
          </w:p>
        </w:tc>
        <w:tc>
          <w:tcPr>
            <w:tcW w:w="425" w:type="dxa"/>
            <w:shd w:val="clear" w:color="auto" w:fill="auto"/>
          </w:tcPr>
          <w:p w14:paraId="70F4788D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6DC19B27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Cook 11 Fr 83 cm (C-CAE – 11,0 – 8,3)</w:t>
            </w:r>
          </w:p>
        </w:tc>
      </w:tr>
      <w:tr w:rsidR="005850CF" w:rsidRPr="00F610FF" w14:paraId="6ADF436A" w14:textId="77777777" w:rsidTr="005850CF">
        <w:trPr>
          <w:trHeight w:val="79"/>
        </w:trPr>
        <w:tc>
          <w:tcPr>
            <w:tcW w:w="395" w:type="dxa"/>
            <w:shd w:val="clear" w:color="auto" w:fill="auto"/>
          </w:tcPr>
          <w:p w14:paraId="7B0B6092" w14:textId="77777777" w:rsidR="005B01A1" w:rsidRPr="00653D2E" w:rsidRDefault="005B01A1" w:rsidP="00222EB6">
            <w:pPr>
              <w:spacing w:after="0"/>
              <w:rPr>
                <w:sz w:val="22"/>
                <w:lang w:val="en-US"/>
              </w:rPr>
            </w:pPr>
          </w:p>
        </w:tc>
        <w:tc>
          <w:tcPr>
            <w:tcW w:w="5559" w:type="dxa"/>
            <w:shd w:val="clear" w:color="auto" w:fill="auto"/>
          </w:tcPr>
          <w:p w14:paraId="7E84BA92" w14:textId="488425BC" w:rsidR="005B01A1" w:rsidRPr="00C964AE" w:rsidRDefault="005B01A1" w:rsidP="00C964AE">
            <w:pPr>
              <w:spacing w:after="0"/>
              <w:ind w:left="0"/>
            </w:pPr>
            <w:r w:rsidRPr="00C964AE">
              <w:t>Xylocain spray 100 mg/dos</w:t>
            </w:r>
          </w:p>
        </w:tc>
        <w:tc>
          <w:tcPr>
            <w:tcW w:w="425" w:type="dxa"/>
            <w:shd w:val="clear" w:color="auto" w:fill="auto"/>
          </w:tcPr>
          <w:p w14:paraId="44F664DB" w14:textId="77777777" w:rsidR="005B01A1" w:rsidRPr="00C964AE" w:rsidRDefault="005B01A1" w:rsidP="00222EB6">
            <w:pPr>
              <w:spacing w:after="0"/>
              <w:ind w:left="-993"/>
            </w:pPr>
          </w:p>
        </w:tc>
        <w:tc>
          <w:tcPr>
            <w:tcW w:w="3969" w:type="dxa"/>
            <w:shd w:val="clear" w:color="auto" w:fill="auto"/>
          </w:tcPr>
          <w:p w14:paraId="3B87FC1A" w14:textId="77777777" w:rsidR="005B01A1" w:rsidRPr="00C964AE" w:rsidRDefault="005B01A1" w:rsidP="00222EB6">
            <w:pPr>
              <w:spacing w:after="0"/>
              <w:ind w:left="35"/>
            </w:pPr>
            <w:r w:rsidRPr="00C964AE">
              <w:t>Cook 14 Fr 83 cm (C-CAE – 14,0 – 83)</w:t>
            </w:r>
          </w:p>
        </w:tc>
      </w:tr>
    </w:tbl>
    <w:p w14:paraId="122A2EC6" w14:textId="77777777" w:rsidR="005B01A1" w:rsidRPr="00F610FF" w:rsidRDefault="005B01A1" w:rsidP="00222EB6">
      <w:pPr>
        <w:spacing w:after="0"/>
        <w:ind w:left="-1134"/>
        <w:rPr>
          <w:rFonts w:ascii="Arial" w:hAnsi="Arial" w:cs="Arial"/>
          <w:bCs/>
          <w:sz w:val="32"/>
          <w:u w:val="single"/>
          <w:lang w:val="en-GB"/>
        </w:rPr>
      </w:pPr>
    </w:p>
    <w:p w14:paraId="76B9F95B" w14:textId="24513497" w:rsidR="00536A5A" w:rsidRPr="005B01A1" w:rsidRDefault="00536A5A" w:rsidP="00222EB6">
      <w:pPr>
        <w:spacing w:after="0"/>
      </w:pPr>
    </w:p>
    <w:sectPr w:rsidR="00536A5A" w:rsidRPr="005B01A1" w:rsidSect="001E716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7F13E" w14:textId="77777777" w:rsidR="00E14F40" w:rsidRDefault="00E14F40">
      <w:r>
        <w:separator/>
      </w:r>
    </w:p>
  </w:endnote>
  <w:endnote w:type="continuationSeparator" w:id="0">
    <w:p w14:paraId="01515D86" w14:textId="77777777" w:rsidR="00E14F40" w:rsidRDefault="00E14F40">
      <w:r>
        <w:continuationSeparator/>
      </w:r>
    </w:p>
  </w:endnote>
  <w:endnote w:type="continuationNotice" w:id="1">
    <w:p w14:paraId="5133A8D5" w14:textId="77777777" w:rsidR="00E14F40" w:rsidRDefault="00E14F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2AD6B" w14:textId="77777777" w:rsidR="00E14F40" w:rsidRDefault="00E14F40"/>
  </w:footnote>
  <w:footnote w:type="continuationSeparator" w:id="0">
    <w:p w14:paraId="49BE397C" w14:textId="77777777" w:rsidR="00E14F40" w:rsidRDefault="00E14F40">
      <w:r>
        <w:continuationSeparator/>
      </w:r>
    </w:p>
  </w:footnote>
  <w:footnote w:type="continuationNotice" w:id="1">
    <w:p w14:paraId="7DED46AB" w14:textId="77777777" w:rsidR="00E14F40" w:rsidRDefault="00E14F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2631444">
    <w:abstractNumId w:val="17"/>
  </w:num>
  <w:num w:numId="2" w16cid:durableId="1919096409">
    <w:abstractNumId w:val="14"/>
  </w:num>
  <w:num w:numId="3" w16cid:durableId="1991786618">
    <w:abstractNumId w:val="0"/>
  </w:num>
  <w:num w:numId="4" w16cid:durableId="641813149">
    <w:abstractNumId w:val="6"/>
  </w:num>
  <w:num w:numId="5" w16cid:durableId="1056976423">
    <w:abstractNumId w:val="15"/>
  </w:num>
  <w:num w:numId="6" w16cid:durableId="200021859">
    <w:abstractNumId w:val="2"/>
  </w:num>
  <w:num w:numId="7" w16cid:durableId="337662667">
    <w:abstractNumId w:val="11"/>
  </w:num>
  <w:num w:numId="8" w16cid:durableId="1336029655">
    <w:abstractNumId w:val="8"/>
  </w:num>
  <w:num w:numId="9" w16cid:durableId="828517130">
    <w:abstractNumId w:val="1"/>
  </w:num>
  <w:num w:numId="10" w16cid:durableId="1508865214">
    <w:abstractNumId w:val="1"/>
  </w:num>
  <w:num w:numId="11" w16cid:durableId="2141267475">
    <w:abstractNumId w:val="3"/>
  </w:num>
  <w:num w:numId="12" w16cid:durableId="36708787">
    <w:abstractNumId w:val="4"/>
  </w:num>
  <w:num w:numId="13" w16cid:durableId="1804230124">
    <w:abstractNumId w:val="13"/>
  </w:num>
  <w:num w:numId="14" w16cid:durableId="1370835340">
    <w:abstractNumId w:val="9"/>
  </w:num>
  <w:num w:numId="15" w16cid:durableId="541333079">
    <w:abstractNumId w:val="7"/>
  </w:num>
  <w:num w:numId="16" w16cid:durableId="1415665014">
    <w:abstractNumId w:val="12"/>
  </w:num>
  <w:num w:numId="17" w16cid:durableId="180360607">
    <w:abstractNumId w:val="5"/>
  </w:num>
  <w:num w:numId="18" w16cid:durableId="1858541495">
    <w:abstractNumId w:val="10"/>
  </w:num>
  <w:num w:numId="19" w16cid:durableId="10337233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95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64B"/>
    <w:rsid w:val="001E716B"/>
    <w:rsid w:val="00211487"/>
    <w:rsid w:val="00211D91"/>
    <w:rsid w:val="00217DEC"/>
    <w:rsid w:val="00222EB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CD1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50CF"/>
    <w:rsid w:val="00597E28"/>
    <w:rsid w:val="005A2E3B"/>
    <w:rsid w:val="005A54ED"/>
    <w:rsid w:val="005A5D5B"/>
    <w:rsid w:val="005A6081"/>
    <w:rsid w:val="005A627D"/>
    <w:rsid w:val="005B01A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1B3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14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F6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2B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4AE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F4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9B1"/>
    <w:rsid w:val="00F22264"/>
    <w:rsid w:val="00F2564D"/>
    <w:rsid w:val="00F35B05"/>
    <w:rsid w:val="00F413D9"/>
    <w:rsid w:val="00F5135F"/>
    <w:rsid w:val="00F51F78"/>
    <w:rsid w:val="00F86F47"/>
    <w:rsid w:val="00F90B64"/>
    <w:rsid w:val="00F929E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5BE0939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477</Words>
  <Characters>2647</Characters>
  <Application>Microsoft Office Word</Application>
  <DocSecurity>0</DocSecurity>
  <Lines>22</Lines>
  <Paragraphs>6</Paragraphs>
  <ScaleCrop>false</ScaleCrop>
  <Manager/>
  <Company/>
  <LinksUpToDate>false</LinksUpToDate>
  <CharactersWithSpaces>3118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Svår luftvägsvagn, innehållsförteckning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2022-05-24T04:10:00.0000000Z</dcterms:created>
  <dcterms:modified xsi:type="dcterms:W3CDTF">2024-12-16T13:12:00.0000000Z</dcterms:modified>
</coreProperties>
</file>