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DC475" w14:textId="77777777" w:rsidR="00C9568C" w:rsidRDefault="00C9568C" w:rsidP="00C9568C">
      <w:pPr>
        <w:pStyle w:val="Rubrik2"/>
        <w:ind w:right="424"/>
        <w:sectPr w:rsidR="00C9568C" w:rsidSect="00C9568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C66E1C" w14:textId="77777777" w:rsidR="00C9568C" w:rsidRPr="00A40D27" w:rsidRDefault="00C9568C" w:rsidP="00C9568C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A40D27">
        <w:rPr>
          <w:szCs w:val="20"/>
        </w:rPr>
        <w:tab/>
      </w:r>
    </w:p>
    <w:p w14:paraId="277AE518" w14:textId="77777777" w:rsidR="00C9568C" w:rsidRPr="00424CA3" w:rsidRDefault="00C9568C" w:rsidP="00C9568C">
      <w:pPr>
        <w:spacing w:after="0" w:line="240" w:lineRule="auto"/>
        <w:ind w:right="424"/>
        <w:rPr>
          <w:szCs w:val="20"/>
        </w:rPr>
      </w:pPr>
      <w:r w:rsidRPr="00424CA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1EF94" wp14:editId="13C0B57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D8AFE" w14:textId="77777777" w:rsidR="00C9568C" w:rsidRPr="003D37FD" w:rsidRDefault="00C9568C" w:rsidP="00C9568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17532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31EF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5C2D8AFE" w14:textId="77777777" w:rsidR="00C9568C" w:rsidRPr="003D37FD" w:rsidRDefault="00C9568C" w:rsidP="00C9568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17532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9568C" w:rsidRPr="00424CA3" w14:paraId="726926BA" w14:textId="77777777" w:rsidTr="00FB410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0B387B0" w14:textId="77777777" w:rsidR="00C9568C" w:rsidRPr="00424CA3" w:rsidRDefault="00C9568C" w:rsidP="00FB410B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424CA3">
              <w:rPr>
                <w:noProof/>
              </w:rPr>
              <w:t>Patientgrupper som inte ska opereras på Uddevalla sjukhus</w:t>
            </w:r>
          </w:p>
        </w:tc>
      </w:tr>
    </w:tbl>
    <w:p w14:paraId="46FFABD3" w14:textId="77777777" w:rsidR="00C9568C" w:rsidRPr="00424CA3" w:rsidRDefault="00C9568C" w:rsidP="00C9568C">
      <w:pPr>
        <w:spacing w:after="0" w:line="240" w:lineRule="auto"/>
        <w:ind w:right="424"/>
        <w:rPr>
          <w:szCs w:val="20"/>
        </w:rPr>
      </w:pPr>
    </w:p>
    <w:p w14:paraId="596F9A0A" w14:textId="77777777" w:rsidR="00C9568C" w:rsidRPr="00424CA3" w:rsidRDefault="00C9568C" w:rsidP="00C9568C">
      <w:pPr>
        <w:pStyle w:val="Rubrik2"/>
        <w:ind w:right="424"/>
      </w:pPr>
      <w:r w:rsidRPr="00424CA3">
        <w:t>Revidering i denna version</w:t>
      </w:r>
    </w:p>
    <w:p w14:paraId="29754A0D" w14:textId="77777777" w:rsidR="00C9568C" w:rsidRPr="00424CA3" w:rsidRDefault="00C9568C" w:rsidP="00C9568C">
      <w:pPr>
        <w:spacing w:after="0" w:line="240" w:lineRule="auto"/>
        <w:ind w:right="424"/>
        <w:rPr>
          <w:szCs w:val="20"/>
        </w:rPr>
      </w:pPr>
      <w:r w:rsidRPr="00424CA3">
        <w:rPr>
          <w:szCs w:val="20"/>
        </w:rPr>
        <w:t xml:space="preserve">Revidering under rubrik: </w:t>
      </w:r>
      <w:proofErr w:type="spellStart"/>
      <w:r w:rsidRPr="00424CA3">
        <w:rPr>
          <w:szCs w:val="20"/>
        </w:rPr>
        <w:t>Elektiv</w:t>
      </w:r>
      <w:proofErr w:type="spellEnd"/>
      <w:r w:rsidRPr="00424CA3">
        <w:rPr>
          <w:szCs w:val="20"/>
        </w:rPr>
        <w:t xml:space="preserve"> kirurgi</w:t>
      </w:r>
    </w:p>
    <w:p w14:paraId="13A69517" w14:textId="77777777" w:rsidR="00C9568C" w:rsidRPr="00424CA3" w:rsidRDefault="00C9568C" w:rsidP="00C9568C">
      <w:pPr>
        <w:spacing w:after="0" w:line="240" w:lineRule="auto"/>
        <w:ind w:right="424"/>
        <w:rPr>
          <w:szCs w:val="20"/>
        </w:rPr>
      </w:pPr>
    </w:p>
    <w:p w14:paraId="78B247F4" w14:textId="77777777" w:rsidR="00C9568C" w:rsidRPr="00424CA3" w:rsidRDefault="00C9568C" w:rsidP="00C9568C">
      <w:pPr>
        <w:pStyle w:val="Rubrik2"/>
        <w:ind w:right="424"/>
      </w:pPr>
      <w:r w:rsidRPr="00424CA3">
        <w:t>Syfte</w:t>
      </w:r>
    </w:p>
    <w:p w14:paraId="6A7F491C" w14:textId="77777777" w:rsidR="00C9568C" w:rsidRPr="00424CA3" w:rsidRDefault="00C9568C" w:rsidP="00C9568C">
      <w:pPr>
        <w:tabs>
          <w:tab w:val="left" w:pos="5520"/>
        </w:tabs>
        <w:spacing w:after="0" w:line="240" w:lineRule="auto"/>
        <w:ind w:right="424"/>
        <w:rPr>
          <w:szCs w:val="20"/>
        </w:rPr>
      </w:pPr>
      <w:r w:rsidRPr="00424CA3">
        <w:rPr>
          <w:szCs w:val="20"/>
        </w:rPr>
        <w:t xml:space="preserve">Att klargöra för vilka patientgrupper Uddevalla sjukhus resurser inte är tillräckliga för att ge en säker </w:t>
      </w:r>
      <w:proofErr w:type="spellStart"/>
      <w:r w:rsidRPr="00424CA3">
        <w:rPr>
          <w:szCs w:val="20"/>
        </w:rPr>
        <w:t>perioperativ</w:t>
      </w:r>
      <w:proofErr w:type="spellEnd"/>
      <w:r w:rsidRPr="00424CA3">
        <w:rPr>
          <w:szCs w:val="20"/>
        </w:rPr>
        <w:t xml:space="preserve"> vård.</w:t>
      </w:r>
    </w:p>
    <w:p w14:paraId="30249F8C" w14:textId="77777777" w:rsidR="00C9568C" w:rsidRPr="00424CA3" w:rsidRDefault="00C9568C" w:rsidP="00C9568C">
      <w:pPr>
        <w:tabs>
          <w:tab w:val="left" w:pos="5520"/>
        </w:tabs>
        <w:spacing w:after="0" w:line="240" w:lineRule="auto"/>
        <w:ind w:right="424"/>
        <w:rPr>
          <w:szCs w:val="20"/>
        </w:rPr>
      </w:pPr>
    </w:p>
    <w:p w14:paraId="080998AD" w14:textId="77777777" w:rsidR="00C9568C" w:rsidRPr="00424CA3" w:rsidRDefault="00C9568C" w:rsidP="00C9568C">
      <w:pPr>
        <w:pStyle w:val="Rubrik2"/>
        <w:ind w:right="424"/>
      </w:pPr>
      <w:r w:rsidRPr="00424CA3">
        <w:t>Vilka berörs</w:t>
      </w:r>
    </w:p>
    <w:p w14:paraId="7332DE04" w14:textId="77777777" w:rsidR="00C9568C" w:rsidRPr="00424CA3" w:rsidRDefault="00C9568C" w:rsidP="00C9568C">
      <w:pPr>
        <w:tabs>
          <w:tab w:val="left" w:pos="5520"/>
        </w:tabs>
        <w:spacing w:after="0" w:line="240" w:lineRule="auto"/>
        <w:ind w:right="424"/>
        <w:rPr>
          <w:szCs w:val="20"/>
        </w:rPr>
      </w:pPr>
      <w:r w:rsidRPr="00424CA3">
        <w:rPr>
          <w:szCs w:val="20"/>
        </w:rPr>
        <w:t>Område opererande specialiteter.</w:t>
      </w:r>
    </w:p>
    <w:p w14:paraId="017C3000" w14:textId="77777777" w:rsidR="00C9568C" w:rsidRPr="00424CA3" w:rsidRDefault="00C9568C" w:rsidP="00C9568C">
      <w:pPr>
        <w:tabs>
          <w:tab w:val="left" w:pos="5520"/>
        </w:tabs>
        <w:spacing w:after="0" w:line="240" w:lineRule="auto"/>
        <w:ind w:right="424"/>
        <w:rPr>
          <w:szCs w:val="20"/>
        </w:rPr>
      </w:pPr>
    </w:p>
    <w:p w14:paraId="144A1CE3" w14:textId="77777777" w:rsidR="00C9568C" w:rsidRPr="00424CA3" w:rsidRDefault="00C9568C" w:rsidP="00C9568C">
      <w:pPr>
        <w:pStyle w:val="Rubrik2"/>
        <w:ind w:right="424"/>
      </w:pPr>
      <w:r w:rsidRPr="00424CA3">
        <w:t>Rutin</w:t>
      </w:r>
    </w:p>
    <w:p w14:paraId="7A42DC5F" w14:textId="77777777" w:rsidR="00C9568C" w:rsidRPr="00424CA3" w:rsidRDefault="00C9568C" w:rsidP="00C9568C">
      <w:pPr>
        <w:ind w:right="424"/>
      </w:pPr>
    </w:p>
    <w:p w14:paraId="720D1EC9" w14:textId="77777777" w:rsidR="00C9568C" w:rsidRPr="00424CA3" w:rsidRDefault="00C9568C" w:rsidP="00C9568C">
      <w:pPr>
        <w:pStyle w:val="Rubrik3"/>
        <w:ind w:right="424"/>
      </w:pPr>
      <w:r w:rsidRPr="00424CA3">
        <w:t>Akut kirurgi</w:t>
      </w:r>
    </w:p>
    <w:p w14:paraId="7C62E766" w14:textId="77777777" w:rsidR="00C9568C" w:rsidRPr="00424CA3" w:rsidRDefault="00C9568C" w:rsidP="00C9568C">
      <w:pPr>
        <w:spacing w:after="0" w:line="240" w:lineRule="auto"/>
        <w:ind w:right="424"/>
        <w:rPr>
          <w:rFonts w:ascii="Arial" w:hAnsi="Arial"/>
          <w:b/>
          <w:color w:val="000000"/>
        </w:rPr>
      </w:pPr>
    </w:p>
    <w:p w14:paraId="795420EC" w14:textId="77777777" w:rsidR="00C9568C" w:rsidRPr="00424CA3" w:rsidRDefault="00C9568C" w:rsidP="00C9568C">
      <w:pPr>
        <w:spacing w:after="0" w:line="240" w:lineRule="auto"/>
        <w:ind w:right="424"/>
      </w:pPr>
      <w:r w:rsidRPr="00424CA3">
        <w:t xml:space="preserve">Vid akut kirurgi måste riskerna med flytt av patienten i det enskilda fallet vägas mot riskerna att operera patienten på Uddevalla sjukhus. </w:t>
      </w:r>
    </w:p>
    <w:p w14:paraId="2B7FFB17" w14:textId="77777777" w:rsidR="00C9568C" w:rsidRPr="00424CA3" w:rsidRDefault="00C9568C" w:rsidP="00C9568C">
      <w:pPr>
        <w:spacing w:after="0" w:line="240" w:lineRule="auto"/>
        <w:ind w:right="424"/>
      </w:pPr>
    </w:p>
    <w:p w14:paraId="67D076D9" w14:textId="77777777" w:rsidR="00C9568C" w:rsidRPr="00424CA3" w:rsidRDefault="00C9568C" w:rsidP="00C9568C">
      <w:pPr>
        <w:pStyle w:val="Rubrik3"/>
        <w:ind w:right="424"/>
      </w:pPr>
    </w:p>
    <w:p w14:paraId="436C4656" w14:textId="77777777" w:rsidR="00C9568C" w:rsidRPr="00424CA3" w:rsidRDefault="00C9568C" w:rsidP="00C9568C">
      <w:pPr>
        <w:pStyle w:val="Rubrik3"/>
        <w:ind w:right="424"/>
      </w:pPr>
    </w:p>
    <w:p w14:paraId="2BD3337A" w14:textId="77777777" w:rsidR="00C9568C" w:rsidRPr="00424CA3" w:rsidRDefault="00C9568C" w:rsidP="00C9568C">
      <w:pPr>
        <w:pStyle w:val="Rubrik3"/>
        <w:ind w:right="424"/>
      </w:pPr>
      <w:proofErr w:type="spellStart"/>
      <w:r w:rsidRPr="00424CA3">
        <w:t>Elektiv</w:t>
      </w:r>
      <w:proofErr w:type="spellEnd"/>
      <w:r w:rsidRPr="00424CA3">
        <w:t xml:space="preserve"> kirurgi</w:t>
      </w:r>
    </w:p>
    <w:p w14:paraId="606A87D1" w14:textId="77777777" w:rsidR="00C9568C" w:rsidRPr="00424CA3" w:rsidRDefault="00C9568C" w:rsidP="00C9568C">
      <w:pPr>
        <w:ind w:right="424"/>
        <w:rPr>
          <w:sz w:val="10"/>
          <w:szCs w:val="10"/>
        </w:rPr>
      </w:pPr>
    </w:p>
    <w:p w14:paraId="71E9351D" w14:textId="77777777" w:rsidR="00C9568C" w:rsidRPr="00424CA3" w:rsidRDefault="00C9568C" w:rsidP="00C9568C">
      <w:pPr>
        <w:spacing w:after="0" w:line="240" w:lineRule="auto"/>
        <w:ind w:right="424"/>
      </w:pPr>
      <w:r w:rsidRPr="00424CA3">
        <w:t xml:space="preserve">Nedanstående patientgrupper där </w:t>
      </w:r>
      <w:proofErr w:type="spellStart"/>
      <w:r w:rsidRPr="00424CA3">
        <w:t>elektiv</w:t>
      </w:r>
      <w:proofErr w:type="spellEnd"/>
      <w:r w:rsidRPr="00424CA3">
        <w:t xml:space="preserve"> kirurgi är aktuell ska opereras på sjukhus med inriktning på intensivvård – NÄL. Gäller ej patienter med vårdbegränsningar avseende intensivvård/HLR om consensus föreligger.</w:t>
      </w:r>
    </w:p>
    <w:p w14:paraId="1AA791B9" w14:textId="77777777" w:rsidR="00C9568C" w:rsidRPr="00424CA3" w:rsidRDefault="00C9568C" w:rsidP="00C9568C">
      <w:pPr>
        <w:numPr>
          <w:ilvl w:val="0"/>
          <w:numId w:val="20"/>
        </w:numPr>
        <w:spacing w:after="0" w:line="240" w:lineRule="auto"/>
        <w:ind w:left="992" w:right="424"/>
      </w:pPr>
      <w:r w:rsidRPr="00424CA3">
        <w:t xml:space="preserve">ASA-klass 4. </w:t>
      </w:r>
    </w:p>
    <w:p w14:paraId="298E272C" w14:textId="77777777" w:rsidR="00C9568C" w:rsidRPr="00424CA3" w:rsidRDefault="00C9568C" w:rsidP="00C9568C">
      <w:pPr>
        <w:numPr>
          <w:ilvl w:val="0"/>
          <w:numId w:val="20"/>
        </w:numPr>
        <w:spacing w:after="0" w:line="240" w:lineRule="auto"/>
        <w:ind w:left="992" w:right="424"/>
      </w:pPr>
      <w:proofErr w:type="gramStart"/>
      <w:r w:rsidRPr="00424CA3">
        <w:t>BMI &gt;</w:t>
      </w:r>
      <w:proofErr w:type="gramEnd"/>
      <w:r w:rsidRPr="00424CA3">
        <w:t xml:space="preserve"> 45</w:t>
      </w:r>
    </w:p>
    <w:p w14:paraId="4D8188F8" w14:textId="77777777" w:rsidR="00C9568C" w:rsidRPr="00424CA3" w:rsidRDefault="00C9568C" w:rsidP="00C9568C">
      <w:pPr>
        <w:numPr>
          <w:ilvl w:val="0"/>
          <w:numId w:val="20"/>
        </w:numPr>
        <w:spacing w:after="0" w:line="240" w:lineRule="auto"/>
        <w:ind w:left="992" w:right="424"/>
      </w:pPr>
      <w:r w:rsidRPr="00424CA3">
        <w:t xml:space="preserve">Stor risk för postoperativ intensivvård </w:t>
      </w:r>
    </w:p>
    <w:p w14:paraId="7D705E98" w14:textId="77777777" w:rsidR="00C9568C" w:rsidRPr="00424CA3" w:rsidRDefault="00C9568C" w:rsidP="00C9568C">
      <w:pPr>
        <w:numPr>
          <w:ilvl w:val="0"/>
          <w:numId w:val="20"/>
        </w:numPr>
        <w:spacing w:after="0" w:line="240" w:lineRule="auto"/>
        <w:ind w:left="992" w:right="424"/>
      </w:pPr>
      <w:r w:rsidRPr="00424CA3">
        <w:t xml:space="preserve">Stor risk för postoperativ andningsvård </w:t>
      </w:r>
    </w:p>
    <w:p w14:paraId="5AE9D884" w14:textId="77777777" w:rsidR="00C9568C" w:rsidRPr="00424CA3" w:rsidRDefault="00C9568C" w:rsidP="00C9568C">
      <w:pPr>
        <w:numPr>
          <w:ilvl w:val="0"/>
          <w:numId w:val="20"/>
        </w:numPr>
        <w:spacing w:after="0" w:line="240" w:lineRule="auto"/>
        <w:ind w:left="992" w:right="424"/>
        <w:rPr>
          <w:color w:val="FF0000"/>
        </w:rPr>
      </w:pPr>
      <w:r w:rsidRPr="00424CA3">
        <w:rPr>
          <w:color w:val="000000"/>
        </w:rPr>
        <w:t>Behov av specifik hjärtsjukvård perioperativt som inte kan tillgodoses på Uddevalla sjukhus.</w:t>
      </w:r>
    </w:p>
    <w:p w14:paraId="58241DFD" w14:textId="77777777" w:rsidR="00C9568C" w:rsidRPr="00424CA3" w:rsidRDefault="00C9568C" w:rsidP="00C9568C">
      <w:pPr>
        <w:numPr>
          <w:ilvl w:val="0"/>
          <w:numId w:val="20"/>
        </w:numPr>
        <w:spacing w:after="0" w:line="240" w:lineRule="auto"/>
        <w:ind w:left="992" w:right="424"/>
        <w:rPr>
          <w:color w:val="FF0000"/>
        </w:rPr>
      </w:pPr>
      <w:r w:rsidRPr="00424CA3">
        <w:rPr>
          <w:color w:val="000000"/>
        </w:rPr>
        <w:t>Barn &lt;3 år</w:t>
      </w:r>
    </w:p>
    <w:p w14:paraId="7C9F4B2C" w14:textId="77777777" w:rsidR="00C9568C" w:rsidRPr="00424CA3" w:rsidRDefault="00C9568C" w:rsidP="00C9568C">
      <w:pPr>
        <w:numPr>
          <w:ilvl w:val="0"/>
          <w:numId w:val="20"/>
        </w:numPr>
        <w:spacing w:after="0" w:line="240" w:lineRule="auto"/>
        <w:ind w:left="992" w:right="424"/>
        <w:rPr>
          <w:color w:val="FF0000"/>
        </w:rPr>
      </w:pPr>
      <w:r w:rsidRPr="00424CA3">
        <w:rPr>
          <w:color w:val="000000"/>
        </w:rPr>
        <w:t xml:space="preserve">Barn med </w:t>
      </w:r>
      <w:proofErr w:type="spellStart"/>
      <w:r w:rsidRPr="00424CA3">
        <w:rPr>
          <w:color w:val="000000"/>
        </w:rPr>
        <w:t>iso</w:t>
      </w:r>
      <w:proofErr w:type="spellEnd"/>
      <w:r w:rsidRPr="00424CA3">
        <w:rPr>
          <w:color w:val="000000"/>
        </w:rPr>
        <w:t>-BMI &gt;35</w:t>
      </w:r>
    </w:p>
    <w:p w14:paraId="0613D624" w14:textId="77777777" w:rsidR="00C9568C" w:rsidRPr="00424CA3" w:rsidRDefault="00C9568C" w:rsidP="00C9568C">
      <w:pPr>
        <w:spacing w:after="0" w:line="240" w:lineRule="auto"/>
        <w:ind w:right="424"/>
        <w:rPr>
          <w:color w:val="000000"/>
        </w:rPr>
      </w:pPr>
    </w:p>
    <w:p w14:paraId="420ADFFF" w14:textId="77777777" w:rsidR="00C9568C" w:rsidRPr="00424CA3" w:rsidRDefault="00C9568C" w:rsidP="00C9568C">
      <w:pPr>
        <w:spacing w:after="0" w:line="240" w:lineRule="auto"/>
        <w:ind w:right="424"/>
        <w:rPr>
          <w:b/>
          <w:i/>
          <w:color w:val="000000"/>
        </w:rPr>
      </w:pPr>
      <w:r w:rsidRPr="00424CA3">
        <w:rPr>
          <w:color w:val="000000"/>
        </w:rPr>
        <w:t xml:space="preserve"> </w:t>
      </w:r>
      <w:r w:rsidRPr="00424CA3">
        <w:rPr>
          <w:b/>
          <w:i/>
          <w:color w:val="000000"/>
        </w:rPr>
        <w:t xml:space="preserve">Pat med komplicerande sjukdomar, svårt sjuka ASA 3 /ASA 4 och/eller </w:t>
      </w:r>
      <w:proofErr w:type="gramStart"/>
      <w:r w:rsidRPr="00424CA3">
        <w:rPr>
          <w:b/>
          <w:i/>
          <w:color w:val="000000"/>
        </w:rPr>
        <w:t>BMI &gt;</w:t>
      </w:r>
      <w:proofErr w:type="gramEnd"/>
      <w:r w:rsidRPr="00424CA3">
        <w:rPr>
          <w:b/>
          <w:i/>
          <w:color w:val="000000"/>
        </w:rPr>
        <w:t xml:space="preserve"> 40 ska </w:t>
      </w:r>
      <w:proofErr w:type="spellStart"/>
      <w:r w:rsidRPr="00424CA3">
        <w:rPr>
          <w:b/>
          <w:i/>
          <w:color w:val="000000"/>
        </w:rPr>
        <w:t>anestesibedömas</w:t>
      </w:r>
      <w:proofErr w:type="spellEnd"/>
      <w:r w:rsidRPr="00424CA3">
        <w:rPr>
          <w:b/>
          <w:i/>
          <w:color w:val="000000"/>
        </w:rPr>
        <w:t xml:space="preserve"> på Anestesimottagning, (ej dagen innan) i god tid innan planerad operation, för att kunna bedöma ovanstående risker</w:t>
      </w:r>
      <w:r w:rsidRPr="00424CA3">
        <w:rPr>
          <w:b/>
          <w:color w:val="000000"/>
        </w:rPr>
        <w:t xml:space="preserve">. </w:t>
      </w:r>
      <w:r w:rsidRPr="00424CA3">
        <w:rPr>
          <w:b/>
          <w:i/>
          <w:color w:val="000000"/>
        </w:rPr>
        <w:t xml:space="preserve">Vid BMI mellan </w:t>
      </w:r>
      <w:proofErr w:type="gramStart"/>
      <w:r w:rsidRPr="00424CA3">
        <w:rPr>
          <w:b/>
          <w:i/>
          <w:color w:val="000000"/>
        </w:rPr>
        <w:t>45-50</w:t>
      </w:r>
      <w:proofErr w:type="gramEnd"/>
      <w:r w:rsidRPr="00424CA3">
        <w:rPr>
          <w:b/>
          <w:i/>
          <w:color w:val="000000"/>
        </w:rPr>
        <w:t xml:space="preserve"> görs en individuell bedömning om lämplighet för kirurgi i Uddevalla.</w:t>
      </w:r>
    </w:p>
    <w:p w14:paraId="364006F7" w14:textId="77777777" w:rsidR="00C9568C" w:rsidRPr="00424CA3" w:rsidRDefault="00C9568C" w:rsidP="00C9568C">
      <w:pPr>
        <w:spacing w:after="0" w:line="240" w:lineRule="auto"/>
        <w:ind w:right="424"/>
        <w:rPr>
          <w:b/>
          <w:color w:val="000000"/>
        </w:rPr>
      </w:pPr>
      <w:r w:rsidRPr="00424CA3">
        <w:rPr>
          <w:b/>
          <w:i/>
          <w:color w:val="000000"/>
        </w:rPr>
        <w:t xml:space="preserve">Barn med </w:t>
      </w:r>
      <w:proofErr w:type="spellStart"/>
      <w:r w:rsidRPr="00424CA3">
        <w:rPr>
          <w:b/>
          <w:i/>
          <w:color w:val="000000"/>
        </w:rPr>
        <w:t>iso</w:t>
      </w:r>
      <w:proofErr w:type="spellEnd"/>
      <w:r w:rsidRPr="00424CA3">
        <w:rPr>
          <w:b/>
          <w:i/>
          <w:color w:val="000000"/>
        </w:rPr>
        <w:t>-BMI &gt;30 ska bedömas på Anestesimottagning.</w:t>
      </w:r>
    </w:p>
    <w:p w14:paraId="5157F697" w14:textId="77777777" w:rsidR="00C9568C" w:rsidRPr="00424CA3" w:rsidRDefault="00C9568C" w:rsidP="00C9568C">
      <w:pPr>
        <w:spacing w:after="0" w:line="240" w:lineRule="auto"/>
        <w:ind w:right="424"/>
        <w:rPr>
          <w:color w:val="000000"/>
        </w:rPr>
      </w:pPr>
    </w:p>
    <w:p w14:paraId="369BD5EC" w14:textId="77777777" w:rsidR="00C9568C" w:rsidRPr="00A40D27" w:rsidRDefault="00C9568C" w:rsidP="00C9568C">
      <w:pPr>
        <w:spacing w:after="0" w:line="240" w:lineRule="auto"/>
        <w:ind w:right="424"/>
        <w:rPr>
          <w:b/>
          <w:i/>
          <w:color w:val="000000"/>
        </w:rPr>
      </w:pPr>
      <w:r w:rsidRPr="00424CA3">
        <w:rPr>
          <w:b/>
          <w:i/>
          <w:color w:val="000000"/>
        </w:rPr>
        <w:t>Vid tveksamheter och/eller principiella frågeställningar skall Medicinskt ledningsansvarig överläkare kontaktas i god tid.</w:t>
      </w:r>
    </w:p>
    <w:p w14:paraId="136A9B20" w14:textId="77777777" w:rsidR="00C9568C" w:rsidRPr="00A40D27" w:rsidRDefault="00C9568C" w:rsidP="00C9568C">
      <w:pPr>
        <w:spacing w:after="0" w:line="240" w:lineRule="auto"/>
        <w:ind w:right="424"/>
        <w:rPr>
          <w:szCs w:val="20"/>
        </w:rPr>
      </w:pPr>
    </w:p>
    <w:bookmarkEnd w:id="0"/>
    <w:p w14:paraId="7BCDCCAC" w14:textId="77777777" w:rsidR="00C9568C" w:rsidRPr="00536A5A" w:rsidRDefault="00C9568C" w:rsidP="00C9568C">
      <w:pPr>
        <w:spacing w:after="0" w:line="240" w:lineRule="auto"/>
        <w:ind w:right="424"/>
      </w:pPr>
    </w:p>
    <w:p w14:paraId="76B9F95B" w14:textId="24513497" w:rsidR="00536A5A" w:rsidRPr="00C9568C" w:rsidRDefault="00536A5A" w:rsidP="00C9568C"/>
    <w:sectPr w:rsidR="00536A5A" w:rsidRPr="00C9568C" w:rsidSect="00A40D2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17850" w14:textId="77777777" w:rsidR="005649FF" w:rsidRDefault="005649FF">
      <w:r>
        <w:separator/>
      </w:r>
    </w:p>
  </w:endnote>
  <w:endnote w:type="continuationSeparator" w:id="0">
    <w:p w14:paraId="3DC7B7A0" w14:textId="77777777" w:rsidR="005649FF" w:rsidRDefault="005649FF">
      <w:r>
        <w:continuationSeparator/>
      </w:r>
    </w:p>
  </w:endnote>
  <w:endnote w:type="continuationNotice" w:id="1">
    <w:p w14:paraId="6B63D02F" w14:textId="77777777" w:rsidR="005649FF" w:rsidRDefault="005649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99B5" w14:textId="77777777" w:rsidR="00C9568C" w:rsidRDefault="00C9568C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AC885AC" w14:textId="77777777" w:rsidR="00C9568C" w:rsidRDefault="00C9568C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44621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73F814D" w14:textId="77777777" w:rsidR="00C9568C" w:rsidRPr="00EC0A68" w:rsidRDefault="00C9568C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44A48" w14:textId="77777777" w:rsidR="00C9568C" w:rsidRDefault="00C9568C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CF7862B" wp14:editId="1EE2F92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72183249" name="Bildobjekt 18721832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E756" w14:textId="77777777" w:rsidR="005649FF" w:rsidRDefault="005649FF"/>
  </w:footnote>
  <w:footnote w:type="continuationSeparator" w:id="0">
    <w:p w14:paraId="0DC823AF" w14:textId="77777777" w:rsidR="005649FF" w:rsidRDefault="005649FF">
      <w:r>
        <w:continuationSeparator/>
      </w:r>
    </w:p>
  </w:footnote>
  <w:footnote w:type="continuationNotice" w:id="1">
    <w:p w14:paraId="730A597C" w14:textId="77777777" w:rsidR="005649FF" w:rsidRDefault="005649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F514E" w14:textId="77777777" w:rsidR="00C9568C" w:rsidRPr="00DA65C4" w:rsidRDefault="00C9568C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9A0E323" wp14:editId="3C36956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40679727" name="Textruta 1406797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0340D" w14:textId="77777777" w:rsidR="00C9568C" w:rsidRDefault="00C9568C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A0E323" id="_x0000_t202" coordsize="21600,21600" o:spt="202" path="m,l,21600r21600,l21600,xe">
              <v:stroke joinstyle="miter"/>
              <v:path gradientshapeok="t" o:connecttype="rect"/>
            </v:shapetype>
            <v:shape id="Textruta 140679727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1A0340D" w14:textId="77777777" w:rsidR="00C9568C" w:rsidRDefault="00C9568C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0DA4" w14:textId="77777777" w:rsidR="00C9568C" w:rsidRDefault="00C9568C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150E422C" wp14:editId="5F0D5CD6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025572813" name="Textruta 10255728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888FA" w14:textId="77777777" w:rsidR="00C9568C" w:rsidRDefault="00C9568C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0E422C" id="_x0000_t202" coordsize="21600,21600" o:spt="202" path="m,l,21600r21600,l21600,xe">
              <v:stroke joinstyle="miter"/>
              <v:path gradientshapeok="t" o:connecttype="rect"/>
            </v:shapetype>
            <v:shape id="Textruta 102557281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1A888FA" w14:textId="77777777" w:rsidR="00C9568C" w:rsidRDefault="00C9568C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1EAF6931" wp14:editId="4A63426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147002324" name="Bildobjekt 21470023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8D7A61"/>
    <w:multiLevelType w:val="hybridMultilevel"/>
    <w:tmpl w:val="21CA84CC"/>
    <w:lvl w:ilvl="0" w:tplc="FFFFFFFF">
      <w:start w:val="2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8719104">
    <w:abstractNumId w:val="18"/>
  </w:num>
  <w:num w:numId="2" w16cid:durableId="794254012">
    <w:abstractNumId w:val="15"/>
  </w:num>
  <w:num w:numId="3" w16cid:durableId="2135445295">
    <w:abstractNumId w:val="0"/>
  </w:num>
  <w:num w:numId="4" w16cid:durableId="227230239">
    <w:abstractNumId w:val="6"/>
  </w:num>
  <w:num w:numId="5" w16cid:durableId="1281572765">
    <w:abstractNumId w:val="16"/>
  </w:num>
  <w:num w:numId="6" w16cid:durableId="476066959">
    <w:abstractNumId w:val="2"/>
  </w:num>
  <w:num w:numId="7" w16cid:durableId="2086955255">
    <w:abstractNumId w:val="11"/>
  </w:num>
  <w:num w:numId="8" w16cid:durableId="391394090">
    <w:abstractNumId w:val="8"/>
  </w:num>
  <w:num w:numId="9" w16cid:durableId="602610988">
    <w:abstractNumId w:val="1"/>
  </w:num>
  <w:num w:numId="10" w16cid:durableId="1938172868">
    <w:abstractNumId w:val="1"/>
  </w:num>
  <w:num w:numId="11" w16cid:durableId="308831544">
    <w:abstractNumId w:val="3"/>
  </w:num>
  <w:num w:numId="12" w16cid:durableId="430980098">
    <w:abstractNumId w:val="4"/>
  </w:num>
  <w:num w:numId="13" w16cid:durableId="1910075359">
    <w:abstractNumId w:val="13"/>
  </w:num>
  <w:num w:numId="14" w16cid:durableId="1786197816">
    <w:abstractNumId w:val="9"/>
  </w:num>
  <w:num w:numId="15" w16cid:durableId="1430389405">
    <w:abstractNumId w:val="7"/>
  </w:num>
  <w:num w:numId="16" w16cid:durableId="1602104138">
    <w:abstractNumId w:val="12"/>
  </w:num>
  <w:num w:numId="17" w16cid:durableId="1714040636">
    <w:abstractNumId w:val="5"/>
  </w:num>
  <w:num w:numId="18" w16cid:durableId="796218590">
    <w:abstractNumId w:val="10"/>
  </w:num>
  <w:num w:numId="19" w16cid:durableId="109669572">
    <w:abstractNumId w:val="17"/>
  </w:num>
  <w:num w:numId="20" w16cid:durableId="11062717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165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256B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A1C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49FF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87E"/>
    <w:rsid w:val="007D4241"/>
    <w:rsid w:val="007D4317"/>
    <w:rsid w:val="007D4EA3"/>
    <w:rsid w:val="007F1CFF"/>
    <w:rsid w:val="007F5DD5"/>
    <w:rsid w:val="00815456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3747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0D27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568C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3BFA"/>
    <w:rsid w:val="00DA299D"/>
    <w:rsid w:val="00DA65C4"/>
    <w:rsid w:val="00DD2BE0"/>
    <w:rsid w:val="00DE4447"/>
    <w:rsid w:val="00DE4735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203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Patientgrupper som inte ska opereras på Uddevalla sjukhus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2022-05-24T04:08:00.0000000Z</dcterms:created>
  <dcterms:modified xsi:type="dcterms:W3CDTF">2025-03-14T14:33:00.0000000Z</dcterms:modified>
</coreProperties>
</file>