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20FB4" w:rsidP="2EA065B1" w:rsidRDefault="00B20FB4" w14:paraId="2C8837A9" w14:textId="6FF03105">
      <w:pPr>
        <w:spacing w:before="0" w:beforeAutospacing="off" w:after="120" w:afterAutospacing="off" w:line="288" w:lineRule="auto"/>
        <w:ind w:left="851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B20FB4" w:rsidP="2EA065B1" w:rsidRDefault="00B20FB4" w14:paraId="077CD3BB" w14:textId="6BD9DE9C">
      <w:pPr>
        <w:spacing w:before="0" w:beforeAutospacing="off" w:after="120" w:afterAutospacing="off" w:line="288" w:lineRule="auto"/>
        <w:ind w:left="851" w:right="424"/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00B20FB4" w:rsidP="2EA065B1" w:rsidRDefault="00B20FB4" w14:paraId="129EDC6B" w14:textId="4E098C24">
      <w:pPr>
        <w:bidi w:val="0"/>
        <w:spacing w:before="0" w:beforeAutospacing="off" w:after="120" w:afterAutospacing="off" w:line="288" w:lineRule="auto"/>
        <w:ind w:left="0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B20FB4" w:rsidP="2EA065B1" w:rsidRDefault="00B20FB4" w14:paraId="4A627D35" w14:textId="588D1FAC">
      <w:pPr>
        <w:bidi w:val="0"/>
        <w:spacing w:before="0" w:beforeAutospacing="off" w:after="120" w:afterAutospacing="off" w:line="288" w:lineRule="auto"/>
        <w:ind w:left="0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B20FB4" w:rsidP="2EA065B1" w:rsidRDefault="00B20FB4" w14:paraId="03EC7AF4" w14:textId="1EB550E2">
      <w:pPr>
        <w:bidi w:val="0"/>
        <w:spacing w:before="0" w:beforeAutospacing="off" w:after="120" w:afterAutospacing="off" w:line="288" w:lineRule="auto"/>
        <w:ind w:left="0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B20FB4" w:rsidP="2EA065B1" w:rsidRDefault="00B20FB4" w14:paraId="584F8170" w14:textId="45EDF7F2">
      <w:pPr>
        <w:bidi w:val="0"/>
        <w:spacing w:before="0" w:beforeAutospacing="off" w:after="120" w:afterAutospacing="off" w:line="288" w:lineRule="auto"/>
        <w:ind w:left="0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tbl>
      <w:tblPr>
        <w:tblStyle w:val="Normaltabell"/>
        <w:bidiVisual w:val="0"/>
        <w:tblW w:w="0" w:type="auto"/>
        <w:tblLook w:val="01E0" w:firstRow="1" w:lastRow="1" w:firstColumn="1" w:lastColumn="1" w:noHBand="0" w:noVBand="0"/>
      </w:tblPr>
      <w:tblGrid>
        <w:gridCol w:w="9045"/>
      </w:tblGrid>
      <w:tr w:rsidR="2EA065B1" w:rsidTr="2EA065B1" w14:paraId="2BEC10DA">
        <w:trPr>
          <w:trHeight w:val="570"/>
        </w:trPr>
        <w:tc>
          <w:tcPr>
            <w:tcW w:w="9045" w:type="dxa"/>
            <w:tcBorders>
              <w:top w:val="nil"/>
              <w:left w:val="nil"/>
              <w:bottom w:val="single" w:sz="8"/>
              <w:right w:val="nil"/>
            </w:tcBorders>
            <w:tcMar/>
            <w:vAlign w:val="bottom"/>
          </w:tcPr>
          <w:p w:rsidR="2EA065B1" w:rsidP="2EA065B1" w:rsidRDefault="2EA065B1" w14:paraId="00930065" w14:textId="401D4B7D">
            <w:pPr>
              <w:pStyle w:val="Normal"/>
              <w:bidi w:val="0"/>
              <w:spacing w:before="0" w:beforeAutospacing="off" w:after="120" w:afterAutospacing="off" w:line="288" w:lineRule="auto"/>
              <w:ind w:left="0" w:right="424"/>
              <w:rPr>
                <w:rFonts w:ascii="Arial" w:hAnsi="Arial" w:eastAsia="Arial" w:cs="Arial"/>
                <w:sz w:val="36"/>
                <w:szCs w:val="36"/>
              </w:rPr>
            </w:pPr>
          </w:p>
          <w:p w:rsidR="2EA065B1" w:rsidP="2EA065B1" w:rsidRDefault="2EA065B1" w14:paraId="5133E0E0" w14:textId="2BB52A6D">
            <w:pPr>
              <w:pStyle w:val="Rubrik1"/>
              <w:bidi w:val="0"/>
              <w:spacing w:before="0" w:beforeAutospacing="off" w:after="240" w:afterAutospacing="off" w:line="288" w:lineRule="auto"/>
              <w:ind w:left="851" w:right="0"/>
            </w:pPr>
            <w:r w:rsidRPr="2EA065B1" w:rsidR="2EA065B1">
              <w:rPr>
                <w:rFonts w:ascii="Calibri" w:hAnsi="Calibri" w:eastAsia="Calibri" w:cs="Calibri"/>
                <w:b w:val="0"/>
                <w:bCs w:val="0"/>
                <w:sz w:val="48"/>
                <w:szCs w:val="48"/>
              </w:rPr>
              <w:t>NovoSeven® (rekombinant faktor VIIA)</w:t>
            </w:r>
          </w:p>
        </w:tc>
      </w:tr>
    </w:tbl>
    <w:p w:rsidR="00B20FB4" w:rsidP="2EA065B1" w:rsidRDefault="00B20FB4" w14:paraId="35AE820B" w14:textId="569B5165">
      <w:pPr>
        <w:pStyle w:val="Rubrik2"/>
        <w:bidi w:val="0"/>
        <w:spacing w:before="240" w:beforeAutospacing="off" w:after="40" w:afterAutospacing="off"/>
        <w:ind w:left="851" w:right="868"/>
      </w:pPr>
      <w:r w:rsidRPr="2EA065B1" w:rsidR="193F1A7D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Revidering i denna version</w:t>
      </w:r>
    </w:p>
    <w:p w:rsidR="00B20FB4" w:rsidP="2EA065B1" w:rsidRDefault="00B20FB4" w14:paraId="147120D5" w14:textId="47585487">
      <w:pPr>
        <w:bidi w:val="0"/>
        <w:spacing w:before="0" w:beforeAutospacing="off" w:after="120" w:afterAutospacing="off" w:line="288" w:lineRule="auto"/>
        <w:ind w:left="851" w:right="424"/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Något förkortat men inte förändrat innehållsmässigt.</w:t>
      </w:r>
    </w:p>
    <w:p w:rsidR="00B20FB4" w:rsidP="2EA065B1" w:rsidRDefault="00B20FB4" w14:paraId="423A7221" w14:textId="3F4BA261">
      <w:pPr>
        <w:pStyle w:val="Rubrik2"/>
        <w:bidi w:val="0"/>
        <w:spacing w:before="240" w:beforeAutospacing="off" w:after="40" w:afterAutospacing="off"/>
        <w:ind w:left="851" w:right="868"/>
      </w:pPr>
      <w:r w:rsidRPr="2EA065B1" w:rsidR="193F1A7D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Bakgrund och syfte</w:t>
      </w:r>
    </w:p>
    <w:p w:rsidR="00B20FB4" w:rsidP="2EA065B1" w:rsidRDefault="00B20FB4" w14:paraId="293A30F0" w14:textId="4372FC14">
      <w:pPr>
        <w:bidi w:val="0"/>
        <w:spacing w:before="0" w:beforeAutospacing="off" w:after="120" w:afterAutospacing="off" w:line="288" w:lineRule="auto"/>
        <w:ind w:left="851" w:right="424"/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NovoSeven</w:t>
      </w:r>
      <w:r w:rsidRPr="2EA065B1" w:rsidR="193F1A7D">
        <w:rPr>
          <w:rFonts w:ascii="Symbol" w:hAnsi="Symbol" w:eastAsia="Symbol" w:cs="Symbol"/>
          <w:noProof w:val="0"/>
          <w:sz w:val="24"/>
          <w:szCs w:val="24"/>
          <w:lang w:val="sv-SE"/>
        </w:rPr>
        <w:t>â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innehåller eptacog alfa (aktiverad), alltså rekombinant koagu-lationsfaktor VIIa (rFVIIa). Användning kan övervägas som ultima ratio vid massiv blödning. Rutinen syftar till enhetlig och säker hantering av av NovoSeven®.</w:t>
      </w:r>
    </w:p>
    <w:p w:rsidR="00B20FB4" w:rsidP="2EA065B1" w:rsidRDefault="00B20FB4" w14:paraId="78B7A918" w14:textId="7F83B3B6">
      <w:pPr>
        <w:pStyle w:val="Rubrik2"/>
        <w:bidi w:val="0"/>
        <w:spacing w:before="240" w:beforeAutospacing="off" w:after="40" w:afterAutospacing="off"/>
        <w:ind w:left="851" w:right="868"/>
      </w:pPr>
      <w:r w:rsidRPr="2EA065B1" w:rsidR="193F1A7D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Vilka berörs</w:t>
      </w:r>
    </w:p>
    <w:p w:rsidR="00B20FB4" w:rsidP="2EA065B1" w:rsidRDefault="00B20FB4" w14:paraId="337E208B" w14:textId="74DA5C6F">
      <w:pPr>
        <w:bidi w:val="0"/>
        <w:spacing w:before="0" w:beforeAutospacing="off" w:after="120" w:afterAutospacing="off" w:line="288" w:lineRule="auto"/>
        <w:ind w:left="851" w:right="424"/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Läkare inom AnOpIVA.</w:t>
      </w:r>
    </w:p>
    <w:p w:rsidR="00B20FB4" w:rsidP="2EA065B1" w:rsidRDefault="00B20FB4" w14:paraId="3DC89E0E" w14:textId="59472EDE">
      <w:pPr>
        <w:bidi w:val="0"/>
        <w:ind/>
      </w:pPr>
    </w:p>
    <w:p w:rsidR="00B20FB4" w:rsidP="2EA065B1" w:rsidRDefault="00B20FB4" w14:paraId="13FBA067" w14:textId="6C787CB7">
      <w:pPr>
        <w:bidi w:val="0"/>
        <w:spacing w:before="0" w:beforeAutospacing="off" w:after="0" w:afterAutospacing="off"/>
        <w:ind/>
      </w:pPr>
      <w:r w:rsidRPr="2EA065B1" w:rsidR="193F1A7D">
        <w:rPr>
          <w:rFonts w:ascii="Calibri" w:hAnsi="Calibri" w:eastAsia="Calibri" w:cs="Calibri"/>
          <w:noProof w:val="0"/>
          <w:color w:val="000000" w:themeColor="text2" w:themeTint="FF" w:themeShade="FF"/>
          <w:sz w:val="40"/>
          <w:szCs w:val="40"/>
          <w:lang w:val="sv-SE"/>
        </w:rPr>
        <w:t xml:space="preserve"> </w:t>
      </w:r>
    </w:p>
    <w:p w:rsidR="00B20FB4" w:rsidP="2EA065B1" w:rsidRDefault="00B20FB4" w14:paraId="1465D894" w14:textId="45E2D360">
      <w:pPr>
        <w:pStyle w:val="Rubrik2"/>
        <w:bidi w:val="0"/>
        <w:spacing w:before="240" w:beforeAutospacing="off" w:after="40" w:afterAutospacing="off"/>
        <w:ind w:left="992" w:right="868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00B20FB4" w:rsidP="2EA065B1" w:rsidRDefault="00B20FB4" w14:paraId="7CD77E43" w14:textId="20010537">
      <w:pPr>
        <w:pStyle w:val="Rubrik2"/>
        <w:bidi w:val="0"/>
        <w:spacing w:before="240" w:beforeAutospacing="off" w:after="40" w:afterAutospacing="off"/>
        <w:ind w:left="992" w:right="868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00B20FB4" w:rsidP="2EA065B1" w:rsidRDefault="00B20FB4" w14:paraId="05EAFD85" w14:textId="6DFDC9B1">
      <w:pPr>
        <w:pStyle w:val="Rubrik2"/>
        <w:bidi w:val="0"/>
        <w:spacing w:before="240" w:beforeAutospacing="off" w:after="40" w:afterAutospacing="off"/>
        <w:ind w:left="992" w:right="868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00B20FB4" w:rsidP="2EA065B1" w:rsidRDefault="00B20FB4" w14:paraId="72729C37" w14:textId="51B33A9D">
      <w:pPr>
        <w:pStyle w:val="Rubrik2"/>
        <w:bidi w:val="0"/>
        <w:spacing w:before="240" w:beforeAutospacing="off" w:after="40" w:afterAutospacing="off"/>
        <w:ind w:left="992" w:right="868"/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</w:pPr>
    </w:p>
    <w:p w:rsidR="00B20FB4" w:rsidP="2EA065B1" w:rsidRDefault="00B20FB4" w14:paraId="2EB4B455" w14:textId="2C366C50">
      <w:pPr>
        <w:pStyle w:val="Rubrik2"/>
        <w:bidi w:val="0"/>
        <w:spacing w:before="240" w:beforeAutospacing="off" w:after="40" w:afterAutospacing="off"/>
        <w:ind w:left="992" w:right="868"/>
      </w:pPr>
      <w:r w:rsidRPr="2EA065B1" w:rsidR="193F1A7D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Förutsättningar</w:t>
      </w:r>
    </w:p>
    <w:p w:rsidR="00B20FB4" w:rsidP="2EA065B1" w:rsidRDefault="00B20FB4" w14:paraId="50D40A84" w14:textId="72F18BCB">
      <w:pPr>
        <w:pStyle w:val="Liststycke"/>
        <w:bidi w:val="0"/>
        <w:spacing w:before="0" w:beforeAutospacing="off" w:after="0" w:afterAutospacing="off" w:line="288" w:lineRule="auto"/>
        <w:ind w:left="1352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426C8FA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Massiv blödning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, som kräver transfusion motsvarande 1 E 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erytrocytkoncentrat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/ 10 kg kroppsvikt / timma, trots adekvat kirurgisk behandling. Det kan avse trauma, stor kirurgi, eller obstetrisk blödning.</w:t>
      </w:r>
    </w:p>
    <w:p w:rsidR="00B20FB4" w:rsidP="2EA065B1" w:rsidRDefault="00B20FB4" w14:paraId="4C6AB5D3" w14:textId="28559DAE">
      <w:pPr>
        <w:pStyle w:val="Liststycke"/>
        <w:bidi w:val="0"/>
        <w:spacing w:before="0" w:beforeAutospacing="off" w:after="0" w:afterAutospacing="off" w:line="288" w:lineRule="auto"/>
        <w:ind w:left="1352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Kontakt med </w:t>
      </w: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koagulationsjour på SU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, nås via växel 031 – 3421000.</w:t>
      </w:r>
    </w:p>
    <w:p w:rsidR="00B20FB4" w:rsidP="2EA065B1" w:rsidRDefault="00B20FB4" w14:paraId="06BD605E" w14:textId="6271B713">
      <w:pPr>
        <w:pStyle w:val="Liststycke"/>
        <w:bidi w:val="0"/>
        <w:spacing w:before="0" w:beforeAutospacing="off" w:after="0" w:afterAutospacing="off" w:line="288" w:lineRule="auto"/>
        <w:ind w:left="1352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Kontroll av </w:t>
      </w: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koagulationsparametrar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(TPK, PK, APTT, Fibrinogen, ROTEM).</w:t>
      </w:r>
    </w:p>
    <w:p w:rsidR="00B20FB4" w:rsidP="2EA065B1" w:rsidRDefault="00B20FB4" w14:paraId="74229B22" w14:textId="7CA2B024">
      <w:pPr>
        <w:pStyle w:val="Liststycke"/>
        <w:bidi w:val="0"/>
        <w:spacing w:before="0" w:beforeAutospacing="off" w:after="0" w:afterAutospacing="off" w:line="288" w:lineRule="auto"/>
        <w:ind w:left="1352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Initial behandling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, efter att prover tagits, utan att invänta svar, före behandling med NovoSeven®:</w:t>
      </w:r>
    </w:p>
    <w:p w:rsidR="00B20FB4" w:rsidP="2EA065B1" w:rsidRDefault="00B20FB4" w14:paraId="4477A7DA" w14:textId="36D083BF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Trombocyter 2 E</w:t>
      </w:r>
    </w:p>
    <w:p w:rsidR="00B20FB4" w:rsidP="2EA065B1" w:rsidRDefault="00B20FB4" w14:paraId="1832BCE4" w14:textId="318BFC4F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FFP (färskfrusen plasma), 10 – 20 mL/kg kroppsvikt</w:t>
      </w:r>
    </w:p>
    <w:p w:rsidR="00B20FB4" w:rsidP="2EA065B1" w:rsidRDefault="00B20FB4" w14:paraId="5F37E772" w14:textId="13C12921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Fibrinogen 2 – 4 g (Fibryga®)</w:t>
      </w:r>
    </w:p>
    <w:p w:rsidR="00B20FB4" w:rsidP="2EA065B1" w:rsidRDefault="00B20FB4" w14:paraId="0FD5D3C5" w14:textId="4D25B36F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Tranexamsyra (Strataxen</w:t>
      </w:r>
      <w:r w:rsidRPr="2EA065B1" w:rsidR="193F1A7D">
        <w:rPr>
          <w:rFonts w:ascii="Symbol" w:hAnsi="Symbol" w:eastAsia="Symbol" w:cs="Symbol"/>
          <w:noProof w:val="0"/>
          <w:sz w:val="24"/>
          <w:szCs w:val="24"/>
          <w:lang w:val="sv-SE"/>
        </w:rPr>
        <w:t>â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) 10 – 20 mg/kg iv</w:t>
      </w:r>
    </w:p>
    <w:p w:rsidR="00B20FB4" w:rsidP="2EA065B1" w:rsidRDefault="00B20FB4" w14:paraId="6628B602" w14:textId="5208DD3E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Åtgärda acidos till pH &gt; 7,10</w:t>
      </w:r>
    </w:p>
    <w:p w:rsidR="00B20FB4" w:rsidP="2EA065B1" w:rsidRDefault="00B20FB4" w14:paraId="0F0436D7" w14:textId="10CD3F79">
      <w:pPr>
        <w:pStyle w:val="Liststycke"/>
        <w:bidi w:val="0"/>
        <w:spacing w:before="0" w:beforeAutospacing="off" w:after="0" w:afterAutospacing="off" w:line="288" w:lineRule="auto"/>
        <w:ind w:left="1581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Åtgärda hypotermi</w:t>
      </w:r>
    </w:p>
    <w:p w:rsidR="00B20FB4" w:rsidP="2EA065B1" w:rsidRDefault="00B20FB4" w14:paraId="7BED1EE5" w14:textId="5165B298">
      <w:pPr>
        <w:pStyle w:val="Liststycke"/>
        <w:bidi w:val="0"/>
        <w:spacing w:before="0" w:beforeAutospacing="off" w:after="0" w:afterAutospacing="off" w:line="288" w:lineRule="auto"/>
        <w:ind w:left="1352" w:right="868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Detta då det krävs TPK ≥ 50 x 10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vertAlign w:val="superscript"/>
          <w:lang w:val="sv-SE"/>
        </w:rPr>
        <w:t>9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/L, fibrinogen ≥ 1,5 – 2 g/L, pH ≥ 7,10, och normotermi för att NovoSeven® ska kunna ha effekt.</w:t>
      </w:r>
    </w:p>
    <w:p w:rsidR="00B20FB4" w:rsidP="2EA065B1" w:rsidRDefault="00B20FB4" w14:paraId="1A5450B2" w14:textId="1125E5E5">
      <w:pPr>
        <w:pStyle w:val="Rubrik2"/>
        <w:bidi w:val="0"/>
        <w:spacing w:before="240" w:beforeAutospacing="off" w:after="40" w:afterAutospacing="off"/>
        <w:ind w:left="851" w:right="424"/>
      </w:pPr>
      <w:r w:rsidRPr="2EA065B1" w:rsidR="193F1A7D">
        <w:rPr>
          <w:rFonts w:ascii="Calibri" w:hAnsi="Calibri" w:eastAsia="Calibri" w:cs="Calibri"/>
          <w:b w:val="0"/>
          <w:bCs w:val="0"/>
          <w:noProof w:val="0"/>
          <w:color w:val="000000" w:themeColor="text2" w:themeTint="FF" w:themeShade="FF"/>
          <w:sz w:val="40"/>
          <w:szCs w:val="40"/>
          <w:lang w:val="sv-SE"/>
        </w:rPr>
        <w:t>Behandling med NovoSeven®</w:t>
      </w:r>
    </w:p>
    <w:p w:rsidR="00B20FB4" w:rsidP="2EA065B1" w:rsidRDefault="00B20FB4" w14:paraId="5419FA3A" w14:textId="3C2A63AE">
      <w:pPr>
        <w:pStyle w:val="Liststycke"/>
        <w:bidi w:val="0"/>
        <w:spacing w:before="0" w:beforeAutospacing="off" w:after="0" w:afterAutospacing="off"/>
        <w:ind w:left="1352" w:right="424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Behandling med NovoSeven® ges om den initiala behandlingen enligt ovan inte har gett effekt.</w:t>
      </w:r>
    </w:p>
    <w:p w:rsidR="00B20FB4" w:rsidP="2EA065B1" w:rsidRDefault="00B20FB4" w14:paraId="56CA744C" w14:textId="4143642E">
      <w:pPr>
        <w:pStyle w:val="Liststycke"/>
        <w:bidi w:val="0"/>
        <w:spacing w:before="0" w:beforeAutospacing="off" w:after="0" w:afterAutospacing="off"/>
        <w:ind w:left="1352" w:right="424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NovoSeven® 0,1 mg/kg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ges som iv </w:t>
      </w: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bolusdos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under 2 – 3 minuter.</w:t>
      </w:r>
    </w:p>
    <w:p w:rsidR="00B20FB4" w:rsidP="2EA065B1" w:rsidRDefault="00B20FB4" w14:paraId="43A27971" w14:textId="0EF2A831">
      <w:pPr>
        <w:pStyle w:val="Liststycke"/>
        <w:bidi w:val="0"/>
        <w:spacing w:before="0" w:beforeAutospacing="off" w:after="0" w:afterAutospacing="off"/>
        <w:ind w:left="1352" w:right="424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Avvakta effekt. Om effekten uteblir inom 15 – 30 minuter kan samma dos NovoSeven® </w:t>
      </w:r>
      <w:r w:rsidRPr="2EA065B1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upprepas en gång</w:t>
      </w:r>
      <w:r w:rsidRPr="2EA065B1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 En ytterligare dos NovoSeven® är ej meningsfull.</w:t>
      </w:r>
    </w:p>
    <w:p w:rsidR="00B20FB4" w:rsidP="3426C8FA" w:rsidRDefault="00B20FB4" w14:paraId="2F651281" w14:textId="0119CAF6">
      <w:pPr>
        <w:pStyle w:val="Liststycke"/>
        <w:bidi w:val="0"/>
        <w:spacing w:before="0" w:beforeAutospacing="off" w:after="0" w:afterAutospacing="off" w:line="288" w:lineRule="auto"/>
        <w:ind w:left="1352" w:right="424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NovoSeven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® förvaras i </w:t>
      </w:r>
      <w:r w:rsidRPr="3426C8FA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läkemedelsrummet på c-</w:t>
      </w:r>
      <w:r w:rsidRPr="3426C8FA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op</w:t>
      </w:r>
      <w:r w:rsidRPr="3426C8FA" w:rsidR="193F1A7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 NÄL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</w:t>
      </w:r>
      <w:r>
        <w:br/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NovoSeven</w:t>
      </w:r>
      <w:r w:rsidRPr="3426C8FA" w:rsidR="193F1A7D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® finns ej på Uddevalla sjukhus.</w:t>
      </w:r>
    </w:p>
    <w:p w:rsidR="00B20FB4" w:rsidP="2EA065B1" w:rsidRDefault="00B20FB4" w14:paraId="46121596" w14:textId="790CEA98">
      <w:pPr>
        <w:bidi w:val="0"/>
        <w:spacing w:before="0" w:beforeAutospacing="off" w:after="120" w:afterAutospacing="off" w:line="288" w:lineRule="auto"/>
        <w:ind w:left="851" w:right="424"/>
      </w:pPr>
    </w:p>
    <w:p w:rsidR="00B20FB4" w:rsidP="2EA065B1" w:rsidRDefault="00B20FB4" w14:paraId="14F3E652" w14:textId="38F26914">
      <w:pPr>
        <w:bidi w:val="0"/>
        <w:spacing w:before="0" w:beforeAutospacing="off" w:after="120" w:afterAutospacing="off" w:line="288" w:lineRule="auto"/>
        <w:ind w:left="851" w:right="424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</w:p>
    <w:p w:rsidR="00B20FB4" w:rsidP="0071740A" w:rsidRDefault="00B20FB4" w14:paraId="6B6B4D7F" w14:textId="5DDBBBAD">
      <w:pPr>
        <w:ind w:left="851" w:right="424"/>
      </w:pPr>
    </w:p>
    <w:sectPr w:rsidRPr="00B20FB4" w:rsidR="00536A5A" w:rsidSect="00F77D1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CB4417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033FA4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3f443b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702cf4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BA6742D"/>
    <w:multiLevelType w:val="hybridMultilevel"/>
    <w:tmpl w:val="A1DCE8D2"/>
    <w:lvl w:ilvl="0" w:tplc="FFFFFFFF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  <w:b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9694D52"/>
    <w:multiLevelType w:val="singleLevel"/>
    <w:tmpl w:val="2812C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/>
        <w:i w:val="0"/>
        <w:sz w:val="16"/>
      </w:rPr>
    </w:lvl>
  </w:abstractNum>
  <w:abstractNum w:abstractNumId="17" w15:restartNumberingAfterBreak="0">
    <w:nsid w:val="5FF0403C"/>
    <w:multiLevelType w:val="singleLevel"/>
    <w:tmpl w:val="2812C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/>
        <w:i w:val="0"/>
        <w:sz w:val="16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6BF58C2"/>
    <w:multiLevelType w:val="singleLevel"/>
    <w:tmpl w:val="2812C2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/>
        <w:i w:val="0"/>
        <w:sz w:val="16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5">
    <w:abstractNumId w:val="23"/>
  </w:num>
  <w:num w:numId="24">
    <w:abstractNumId w:val="22"/>
  </w:num>
  <w:num w:numId="1" w16cid:durableId="1653756827">
    <w:abstractNumId w:val="21"/>
  </w:num>
  <w:num w:numId="2" w16cid:durableId="632447991">
    <w:abstractNumId w:val="15"/>
  </w:num>
  <w:num w:numId="3" w16cid:durableId="656300430">
    <w:abstractNumId w:val="0"/>
  </w:num>
  <w:num w:numId="4" w16cid:durableId="195195305">
    <w:abstractNumId w:val="7"/>
  </w:num>
  <w:num w:numId="5" w16cid:durableId="96484190">
    <w:abstractNumId w:val="18"/>
  </w:num>
  <w:num w:numId="6" w16cid:durableId="1430540126">
    <w:abstractNumId w:val="2"/>
  </w:num>
  <w:num w:numId="7" w16cid:durableId="348071835">
    <w:abstractNumId w:val="12"/>
  </w:num>
  <w:num w:numId="8" w16cid:durableId="1140998683">
    <w:abstractNumId w:val="9"/>
  </w:num>
  <w:num w:numId="9" w16cid:durableId="11030614">
    <w:abstractNumId w:val="1"/>
  </w:num>
  <w:num w:numId="10" w16cid:durableId="1810441602">
    <w:abstractNumId w:val="1"/>
  </w:num>
  <w:num w:numId="11" w16cid:durableId="832456814">
    <w:abstractNumId w:val="3"/>
  </w:num>
  <w:num w:numId="12" w16cid:durableId="1207108744">
    <w:abstractNumId w:val="4"/>
  </w:num>
  <w:num w:numId="13" w16cid:durableId="66653849">
    <w:abstractNumId w:val="14"/>
  </w:num>
  <w:num w:numId="14" w16cid:durableId="1416323840">
    <w:abstractNumId w:val="10"/>
  </w:num>
  <w:num w:numId="15" w16cid:durableId="637151574">
    <w:abstractNumId w:val="8"/>
  </w:num>
  <w:num w:numId="16" w16cid:durableId="779757432">
    <w:abstractNumId w:val="13"/>
  </w:num>
  <w:num w:numId="17" w16cid:durableId="251935198">
    <w:abstractNumId w:val="5"/>
  </w:num>
  <w:num w:numId="18" w16cid:durableId="1038816962">
    <w:abstractNumId w:val="11"/>
  </w:num>
  <w:num w:numId="19" w16cid:durableId="393085801">
    <w:abstractNumId w:val="20"/>
  </w:num>
  <w:num w:numId="20" w16cid:durableId="220866448">
    <w:abstractNumId w:val="16"/>
  </w:num>
  <w:num w:numId="21" w16cid:durableId="1797989230">
    <w:abstractNumId w:val="19"/>
  </w:num>
  <w:num w:numId="22" w16cid:durableId="1709331119">
    <w:abstractNumId w:val="17"/>
  </w:num>
  <w:num w:numId="23" w16cid:durableId="984814867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40A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FB4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D1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9EF866"/>
    <w:rsid w:val="193F1A7D"/>
    <w:rsid w:val="2B320CF2"/>
    <w:rsid w:val="2EA065B1"/>
    <w:rsid w:val="3426C8FA"/>
    <w:rsid w:val="4FE5844A"/>
    <w:rsid w:val="647B2B65"/>
    <w:rsid w:val="6B2CF8ED"/>
    <w:rsid w:val="7AE49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NovoSeven® (rekombinant faktor VIIA)</dc:title>
  <dc:subject/>
  <dc:creator>patrik.jens.johansson@vgregion.se</dc:creator>
  <keywords/>
  <lastModifiedBy>Lars Brühne</lastModifiedBy>
  <revision>6</revision>
  <lastPrinted>2016-03-31T10:56:00.0000000Z</lastPrinted>
  <dcterms:created xsi:type="dcterms:W3CDTF">2022-05-27T06:05:00.0000000Z</dcterms:created>
  <dcterms:modified xsi:type="dcterms:W3CDTF">2026-02-12T16:47:19.0000000Z</dcterms:modified>
</coreProperties>
</file>