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74C7F1" w14:textId="77777777" w:rsidR="00ED6591" w:rsidRDefault="00ED6591" w:rsidP="00F35B05">
      <w:pPr>
        <w:pStyle w:val="Rubrik2"/>
        <w:sectPr w:rsidR="00ED6591" w:rsidSect="00ED65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5F17D7" w14:textId="77777777" w:rsidR="00ED6591" w:rsidRPr="00ED6591" w:rsidRDefault="00ED6591" w:rsidP="00ED6591">
      <w:pPr>
        <w:spacing w:after="0" w:line="240" w:lineRule="auto"/>
        <w:ind w:left="0" w:right="0"/>
        <w:rPr>
          <w:szCs w:val="20"/>
        </w:rPr>
      </w:pPr>
    </w:p>
    <w:p w14:paraId="5A224B9A" w14:textId="77777777" w:rsidR="00ED6591" w:rsidRPr="00ED6591" w:rsidRDefault="00ED6591" w:rsidP="00ED6591">
      <w:pPr>
        <w:spacing w:after="0" w:line="240" w:lineRule="auto"/>
        <w:ind w:left="0" w:right="0"/>
        <w:rPr>
          <w:szCs w:val="20"/>
        </w:rPr>
      </w:pPr>
    </w:p>
    <w:p w14:paraId="70BB2B22" w14:textId="77777777" w:rsidR="00ED6591" w:rsidRPr="00ED6591" w:rsidRDefault="00ED6591" w:rsidP="00ED659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D6591">
        <w:rPr>
          <w:szCs w:val="20"/>
        </w:rPr>
        <w:tab/>
      </w:r>
    </w:p>
    <w:p w14:paraId="5772AF89" w14:textId="6CFBE138" w:rsidR="00ED6591" w:rsidRPr="00ED6591" w:rsidRDefault="00ED6591" w:rsidP="00ED6591">
      <w:pPr>
        <w:spacing w:after="0" w:line="240" w:lineRule="auto"/>
        <w:ind w:left="0" w:right="0"/>
        <w:rPr>
          <w:szCs w:val="20"/>
        </w:rPr>
      </w:pPr>
      <w:r w:rsidRPr="00ED659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F4ACFD" wp14:editId="27FB411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E722CF" w14:textId="77777777" w:rsidR="00ED6591" w:rsidRPr="003D37FD" w:rsidRDefault="00ED6591" w:rsidP="00ED659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21496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F4ACF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3E722CF" w14:textId="77777777" w:rsidR="00ED6591" w:rsidRPr="003D37FD" w:rsidRDefault="00ED6591" w:rsidP="00ED659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21496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214" w:type="dxa"/>
        <w:tblLayout w:type="fixed"/>
        <w:tblLook w:val="01E0" w:firstRow="1" w:lastRow="1" w:firstColumn="1" w:lastColumn="1" w:noHBand="0" w:noVBand="0"/>
      </w:tblPr>
      <w:tblGrid>
        <w:gridCol w:w="9214"/>
      </w:tblGrid>
      <w:tr w:rsidR="00ED6591" w:rsidRPr="00ED6591" w14:paraId="51EE3F10" w14:textId="77777777" w:rsidTr="008C3D8B">
        <w:trPr>
          <w:cantSplit/>
          <w:trHeight w:val="570"/>
        </w:trPr>
        <w:tc>
          <w:tcPr>
            <w:tcW w:w="9214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5C50218" w14:textId="77777777" w:rsidR="00ED6591" w:rsidRPr="00ED6591" w:rsidRDefault="00ED6591" w:rsidP="002002F7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ED6591">
              <w:rPr>
                <w:noProof/>
              </w:rPr>
              <w:t xml:space="preserve">Transport av personal, pat – anhörig eller gods dygnet runt </w:t>
            </w:r>
            <w:r w:rsidRPr="00ED6591">
              <w:rPr>
                <w:i/>
                <w:noProof/>
              </w:rPr>
              <w:t>Ej ambulans – se separat rutin</w:t>
            </w:r>
          </w:p>
        </w:tc>
      </w:tr>
    </w:tbl>
    <w:bookmarkEnd w:id="0"/>
    <w:p w14:paraId="32DB0301" w14:textId="77777777" w:rsidR="00355F07" w:rsidRPr="00ED6591" w:rsidRDefault="00355F07" w:rsidP="00355F07">
      <w:pPr>
        <w:pStyle w:val="Rubrik2"/>
        <w:rPr>
          <w:rFonts w:ascii="Calibri" w:hAnsi="Calibri" w:cs="Calibri"/>
        </w:rPr>
      </w:pPr>
      <w:r w:rsidRPr="00ED6591">
        <w:t>Revidering i denna version</w:t>
      </w:r>
      <w:r w:rsidRPr="00ED6591">
        <w:rPr>
          <w:rFonts w:ascii="Calibri" w:hAnsi="Calibri" w:cs="Calibri"/>
        </w:rPr>
        <w:t xml:space="preserve"> </w:t>
      </w:r>
    </w:p>
    <w:p w14:paraId="170F0C57" w14:textId="77777777" w:rsidR="00355F07" w:rsidRPr="00ED6591" w:rsidRDefault="00355F07" w:rsidP="00355F07">
      <w:pPr>
        <w:numPr>
          <w:ilvl w:val="0"/>
          <w:numId w:val="20"/>
        </w:numPr>
        <w:spacing w:after="0" w:line="240" w:lineRule="auto"/>
        <w:ind w:left="1276" w:right="0" w:hanging="283"/>
        <w:rPr>
          <w:szCs w:val="20"/>
        </w:rPr>
      </w:pPr>
      <w:r>
        <w:rPr>
          <w:szCs w:val="20"/>
        </w:rPr>
        <w:t>Nytt telefonnummer vid transport av läkemedel och gods.</w:t>
      </w:r>
    </w:p>
    <w:p w14:paraId="37592A51" w14:textId="77777777" w:rsidR="00355F07" w:rsidRPr="00ED6591" w:rsidRDefault="00355F07" w:rsidP="00355F07">
      <w:pPr>
        <w:pStyle w:val="Rubrik2"/>
      </w:pPr>
      <w:r w:rsidRPr="00ED6591">
        <w:t>Bakgrund/Syfte</w:t>
      </w:r>
    </w:p>
    <w:p w14:paraId="72B92E8E" w14:textId="77777777" w:rsidR="00355F07" w:rsidRPr="00ED6591" w:rsidRDefault="00355F07" w:rsidP="00355F07">
      <w:pPr>
        <w:spacing w:after="0" w:line="240" w:lineRule="auto"/>
        <w:ind w:left="993" w:right="0"/>
        <w:rPr>
          <w:szCs w:val="20"/>
        </w:rPr>
      </w:pPr>
      <w:r w:rsidRPr="00ED6591">
        <w:t>Att fastslå en god och säker transport av läkemedel, gods samt personal inom NU-sjukvården under dygnets alla timmar</w:t>
      </w:r>
      <w:r>
        <w:t>.</w:t>
      </w:r>
    </w:p>
    <w:p w14:paraId="453BE237" w14:textId="77777777" w:rsidR="00355F07" w:rsidRPr="00ED6591" w:rsidRDefault="00355F07" w:rsidP="00355F07">
      <w:pPr>
        <w:pStyle w:val="Rubrik2"/>
      </w:pPr>
      <w:r w:rsidRPr="00ED6591">
        <w:t>Vilka berörs</w:t>
      </w:r>
    </w:p>
    <w:p w14:paraId="25622FB9" w14:textId="77777777" w:rsidR="00355F07" w:rsidRPr="00ED6591" w:rsidRDefault="00355F07" w:rsidP="00355F07">
      <w:pPr>
        <w:spacing w:after="0" w:line="240" w:lineRule="auto"/>
        <w:ind w:left="993" w:right="0"/>
        <w:rPr>
          <w:szCs w:val="20"/>
        </w:rPr>
      </w:pPr>
      <w:r w:rsidRPr="00ED6591">
        <w:rPr>
          <w:szCs w:val="20"/>
        </w:rPr>
        <w:t>Samtliga anställda på IVA/IMA/UVA samt UVA, Uddevalla.</w:t>
      </w:r>
    </w:p>
    <w:p w14:paraId="42CD9A95" w14:textId="77777777" w:rsidR="00355F07" w:rsidRPr="00ED6591" w:rsidRDefault="00355F07" w:rsidP="00355F07">
      <w:pPr>
        <w:pStyle w:val="Rubrik2"/>
      </w:pPr>
      <w:r w:rsidRPr="00ED6591">
        <w:t>Rutin</w:t>
      </w:r>
    </w:p>
    <w:p w14:paraId="64B01FD1" w14:textId="77777777" w:rsidR="00355F07" w:rsidRPr="00ED6591" w:rsidRDefault="00355F07" w:rsidP="00355F07">
      <w:pPr>
        <w:spacing w:after="0" w:line="240" w:lineRule="auto"/>
        <w:ind w:left="993" w:right="0"/>
        <w:rPr>
          <w:szCs w:val="20"/>
        </w:rPr>
      </w:pPr>
      <w:r w:rsidRPr="00ED6591">
        <w:rPr>
          <w:szCs w:val="20"/>
        </w:rPr>
        <w:t>Vid beställning av transport av akut gods eller läkemedel</w:t>
      </w:r>
    </w:p>
    <w:p w14:paraId="53C17F06" w14:textId="77777777" w:rsidR="00355F07" w:rsidRPr="00ED6591" w:rsidRDefault="00355F07" w:rsidP="00355F07">
      <w:pPr>
        <w:spacing w:after="0" w:line="240" w:lineRule="auto"/>
        <w:ind w:left="993" w:right="0"/>
        <w:rPr>
          <w:szCs w:val="20"/>
        </w:rPr>
      </w:pPr>
    </w:p>
    <w:p w14:paraId="4132EAD0" w14:textId="77777777" w:rsidR="00355F07" w:rsidRPr="00ED6591" w:rsidRDefault="00355F07" w:rsidP="00355F07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För läkemedel på vardagar ring läkemedelsenheten i första hand: 010-43 566 59</w:t>
      </w:r>
      <w:r>
        <w:rPr>
          <w:szCs w:val="20"/>
        </w:rPr>
        <w:br/>
        <w:t>I andra hand: 020-46 04 40</w:t>
      </w:r>
    </w:p>
    <w:p w14:paraId="5966FB0A" w14:textId="77777777" w:rsidR="00355F07" w:rsidRPr="00ED6591" w:rsidRDefault="00355F07" w:rsidP="00355F07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För läkemedel och annat gods på jourtid: 020-46 04 40</w:t>
      </w:r>
    </w:p>
    <w:p w14:paraId="5EB9816D" w14:textId="77777777" w:rsidR="00355F07" w:rsidRDefault="00355F07" w:rsidP="00355F07">
      <w:pPr>
        <w:spacing w:after="0" w:line="240" w:lineRule="auto"/>
        <w:ind w:left="993" w:right="0"/>
        <w:rPr>
          <w:rFonts w:ascii="Arial" w:hAnsi="Arial" w:cs="Arial"/>
          <w:szCs w:val="20"/>
        </w:rPr>
      </w:pPr>
    </w:p>
    <w:p w14:paraId="0DA727CA" w14:textId="77777777" w:rsidR="00355F07" w:rsidRDefault="00355F07" w:rsidP="00355F07">
      <w:pPr>
        <w:spacing w:after="0" w:line="240" w:lineRule="auto"/>
        <w:ind w:left="993" w:right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Gods som transporteras mellan NÄL och Uddevalla kan skickas med Post-och Bud – Transportenheten NÄL dagtid.</w:t>
      </w:r>
    </w:p>
    <w:p w14:paraId="60AE2727" w14:textId="77777777" w:rsidR="00355F07" w:rsidRPr="00ED6591" w:rsidRDefault="00355F07" w:rsidP="00355F07">
      <w:pPr>
        <w:spacing w:after="0" w:line="240" w:lineRule="auto"/>
        <w:ind w:left="993" w:right="0"/>
        <w:rPr>
          <w:rFonts w:ascii="Arial" w:hAnsi="Arial" w:cs="Arial"/>
          <w:szCs w:val="20"/>
        </w:rPr>
      </w:pPr>
    </w:p>
    <w:p w14:paraId="1420FAE8" w14:textId="77777777" w:rsidR="00355F07" w:rsidRPr="00ED6591" w:rsidRDefault="00355F07" w:rsidP="00355F07">
      <w:pPr>
        <w:spacing w:after="0" w:line="240" w:lineRule="auto"/>
        <w:ind w:left="993" w:right="0"/>
        <w:rPr>
          <w:szCs w:val="20"/>
        </w:rPr>
      </w:pPr>
      <w:r w:rsidRPr="00ED6591">
        <w:rPr>
          <w:szCs w:val="20"/>
        </w:rPr>
        <w:t xml:space="preserve">Alla prover som skall skickas till annat sjukhus tar </w:t>
      </w:r>
      <w:proofErr w:type="spellStart"/>
      <w:r w:rsidRPr="00ED6591">
        <w:rPr>
          <w:szCs w:val="20"/>
        </w:rPr>
        <w:t>Kemlab</w:t>
      </w:r>
      <w:proofErr w:type="spellEnd"/>
      <w:r w:rsidRPr="00ED6591">
        <w:rPr>
          <w:szCs w:val="20"/>
        </w:rPr>
        <w:t xml:space="preserve"> hand om. De jobbar gemensamt med Mikrobiologen.</w:t>
      </w:r>
    </w:p>
    <w:p w14:paraId="504653CC" w14:textId="77777777" w:rsidR="00355F07" w:rsidRPr="00ED6591" w:rsidRDefault="00355F07" w:rsidP="00355F07">
      <w:pPr>
        <w:spacing w:after="0" w:line="240" w:lineRule="auto"/>
        <w:ind w:left="993" w:right="0"/>
        <w:rPr>
          <w:szCs w:val="20"/>
        </w:rPr>
      </w:pPr>
    </w:p>
    <w:p w14:paraId="350997D2" w14:textId="77777777" w:rsidR="00355F07" w:rsidRPr="00ED6591" w:rsidRDefault="00355F07" w:rsidP="00355F07">
      <w:pPr>
        <w:spacing w:after="0" w:line="240" w:lineRule="auto"/>
        <w:ind w:left="993" w:right="0"/>
        <w:rPr>
          <w:rFonts w:ascii="Arial" w:hAnsi="Arial" w:cs="Arial"/>
          <w:color w:val="FF0000"/>
          <w:szCs w:val="20"/>
        </w:rPr>
      </w:pPr>
      <w:r w:rsidRPr="00ED6591">
        <w:rPr>
          <w:rFonts w:ascii="Arial" w:hAnsi="Arial" w:cs="Arial"/>
          <w:szCs w:val="20"/>
        </w:rPr>
        <w:t xml:space="preserve">AKUT TAXI: </w:t>
      </w:r>
      <w:proofErr w:type="spellStart"/>
      <w:r w:rsidRPr="00ED6591">
        <w:rPr>
          <w:rFonts w:ascii="Arial" w:hAnsi="Arial" w:cs="Arial"/>
          <w:szCs w:val="20"/>
        </w:rPr>
        <w:t>tel</w:t>
      </w:r>
      <w:proofErr w:type="spellEnd"/>
      <w:r w:rsidRPr="00ED6591">
        <w:rPr>
          <w:rFonts w:ascii="Arial" w:hAnsi="Arial" w:cs="Arial"/>
          <w:szCs w:val="20"/>
        </w:rPr>
        <w:t xml:space="preserve"> nr </w:t>
      </w:r>
      <w:proofErr w:type="gramStart"/>
      <w:r w:rsidRPr="00ED6591">
        <w:rPr>
          <w:rFonts w:ascii="Arial" w:hAnsi="Arial" w:cs="Arial"/>
          <w:color w:val="FF0000"/>
          <w:szCs w:val="20"/>
        </w:rPr>
        <w:t>0520-82 000</w:t>
      </w:r>
      <w:proofErr w:type="gramEnd"/>
      <w:r w:rsidRPr="00ED6591">
        <w:rPr>
          <w:rFonts w:ascii="Arial" w:hAnsi="Arial" w:cs="Arial"/>
          <w:color w:val="FF0000"/>
          <w:szCs w:val="20"/>
        </w:rPr>
        <w:t xml:space="preserve">. </w:t>
      </w:r>
    </w:p>
    <w:p w14:paraId="4C121D8B" w14:textId="77777777" w:rsidR="00355F07" w:rsidRPr="00ED6591" w:rsidRDefault="00355F07" w:rsidP="00355F07">
      <w:pPr>
        <w:spacing w:after="0" w:line="240" w:lineRule="auto"/>
        <w:ind w:left="993" w:right="0"/>
        <w:rPr>
          <w:rFonts w:ascii="Arial" w:hAnsi="Arial" w:cs="Arial"/>
          <w:color w:val="FF0000"/>
          <w:szCs w:val="20"/>
        </w:rPr>
      </w:pPr>
    </w:p>
    <w:p w14:paraId="6E04378F" w14:textId="77777777" w:rsidR="00355F07" w:rsidRPr="00ED6591" w:rsidRDefault="00355F07" w:rsidP="00355F07">
      <w:pPr>
        <w:spacing w:after="0" w:line="240" w:lineRule="auto"/>
        <w:ind w:left="851" w:right="0"/>
        <w:rPr>
          <w:szCs w:val="20"/>
        </w:rPr>
      </w:pPr>
      <w:r w:rsidRPr="00ED6591">
        <w:rPr>
          <w:szCs w:val="20"/>
        </w:rPr>
        <w:t>Akut behov av taxi för personaltransport uppge:</w:t>
      </w:r>
    </w:p>
    <w:p w14:paraId="32D44F87" w14:textId="77777777" w:rsidR="00355F07" w:rsidRPr="00ED6591" w:rsidRDefault="00355F07" w:rsidP="00355F07">
      <w:pPr>
        <w:spacing w:after="0" w:line="240" w:lineRule="auto"/>
        <w:ind w:left="851" w:right="0"/>
        <w:rPr>
          <w:szCs w:val="20"/>
        </w:rPr>
      </w:pPr>
    </w:p>
    <w:p w14:paraId="15FBBB26" w14:textId="77777777" w:rsidR="00355F07" w:rsidRPr="00ED6591" w:rsidRDefault="00355F07" w:rsidP="00355F07">
      <w:pPr>
        <w:spacing w:after="0" w:line="240" w:lineRule="auto"/>
        <w:ind w:left="851" w:right="0"/>
        <w:rPr>
          <w:szCs w:val="20"/>
        </w:rPr>
      </w:pPr>
      <w:r w:rsidRPr="00ED6591">
        <w:rPr>
          <w:szCs w:val="20"/>
        </w:rPr>
        <w:t xml:space="preserve">Kundnummer: </w:t>
      </w:r>
      <w:proofErr w:type="gramStart"/>
      <w:r w:rsidRPr="00ED6591">
        <w:rPr>
          <w:szCs w:val="20"/>
        </w:rPr>
        <w:t>10-3000</w:t>
      </w:r>
      <w:proofErr w:type="gramEnd"/>
    </w:p>
    <w:p w14:paraId="754750C2" w14:textId="77777777" w:rsidR="00355F07" w:rsidRPr="00ED6591" w:rsidRDefault="00355F07" w:rsidP="00355F07">
      <w:pPr>
        <w:spacing w:after="0" w:line="240" w:lineRule="auto"/>
        <w:ind w:left="851" w:right="0"/>
        <w:rPr>
          <w:szCs w:val="20"/>
        </w:rPr>
      </w:pPr>
    </w:p>
    <w:p w14:paraId="4BF205E8" w14:textId="77777777" w:rsidR="00355F07" w:rsidRPr="00ED6591" w:rsidRDefault="00355F07" w:rsidP="00355F07">
      <w:pPr>
        <w:spacing w:after="0" w:line="240" w:lineRule="auto"/>
        <w:ind w:left="851" w:right="0"/>
        <w:rPr>
          <w:szCs w:val="20"/>
        </w:rPr>
      </w:pPr>
      <w:r w:rsidRPr="00ED6591">
        <w:rPr>
          <w:szCs w:val="20"/>
        </w:rPr>
        <w:t xml:space="preserve">Beställar-ID: </w:t>
      </w:r>
      <w:proofErr w:type="gramStart"/>
      <w:r w:rsidRPr="00ED6591">
        <w:rPr>
          <w:szCs w:val="20"/>
        </w:rPr>
        <w:t>41656-01</w:t>
      </w:r>
      <w:proofErr w:type="gramEnd"/>
    </w:p>
    <w:p w14:paraId="1ED9709F" w14:textId="77777777" w:rsidR="00355F07" w:rsidRPr="00ED6591" w:rsidRDefault="00355F07" w:rsidP="00355F07">
      <w:pPr>
        <w:spacing w:after="0" w:line="240" w:lineRule="auto"/>
        <w:ind w:left="851" w:right="0"/>
        <w:rPr>
          <w:szCs w:val="20"/>
        </w:rPr>
      </w:pPr>
    </w:p>
    <w:p w14:paraId="16C2475A" w14:textId="77777777" w:rsidR="00355F07" w:rsidRPr="00ED6591" w:rsidRDefault="00355F07" w:rsidP="00355F07">
      <w:pPr>
        <w:tabs>
          <w:tab w:val="left" w:pos="3192"/>
        </w:tabs>
        <w:spacing w:after="0" w:line="240" w:lineRule="auto"/>
        <w:ind w:left="851" w:right="0"/>
        <w:rPr>
          <w:szCs w:val="20"/>
        </w:rPr>
      </w:pPr>
      <w:r w:rsidRPr="00ED6591">
        <w:rPr>
          <w:szCs w:val="20"/>
        </w:rPr>
        <w:t xml:space="preserve">Leveransadress (Från </w:t>
      </w:r>
      <w:r>
        <w:rPr>
          <w:szCs w:val="20"/>
        </w:rPr>
        <w:t xml:space="preserve">och </w:t>
      </w:r>
      <w:r w:rsidRPr="00ED6591">
        <w:rPr>
          <w:szCs w:val="20"/>
        </w:rPr>
        <w:t>till)</w:t>
      </w:r>
    </w:p>
    <w:p w14:paraId="3637F507" w14:textId="77777777" w:rsidR="00355F07" w:rsidRPr="00ED6591" w:rsidRDefault="00355F07" w:rsidP="00355F07">
      <w:pPr>
        <w:tabs>
          <w:tab w:val="left" w:pos="3192"/>
        </w:tabs>
        <w:spacing w:after="0" w:line="240" w:lineRule="auto"/>
        <w:ind w:left="851" w:right="0"/>
        <w:rPr>
          <w:szCs w:val="20"/>
        </w:rPr>
      </w:pPr>
    </w:p>
    <w:p w14:paraId="1BBFE343" w14:textId="77777777" w:rsidR="00355F07" w:rsidRPr="00ED6591" w:rsidRDefault="00355F07" w:rsidP="00355F07">
      <w:pPr>
        <w:spacing w:after="0" w:line="240" w:lineRule="auto"/>
        <w:ind w:left="851" w:right="0"/>
        <w:rPr>
          <w:szCs w:val="20"/>
        </w:rPr>
      </w:pPr>
      <w:r w:rsidRPr="00ED6591">
        <w:rPr>
          <w:szCs w:val="20"/>
        </w:rPr>
        <w:t xml:space="preserve">Fakturaadress: </w:t>
      </w:r>
      <w:r w:rsidRPr="00ED6591">
        <w:rPr>
          <w:szCs w:val="20"/>
        </w:rPr>
        <w:tab/>
        <w:t>N</w:t>
      </w:r>
      <w:r>
        <w:rPr>
          <w:szCs w:val="20"/>
        </w:rPr>
        <w:t>U</w:t>
      </w:r>
      <w:r w:rsidRPr="00ED6591">
        <w:rPr>
          <w:szCs w:val="20"/>
        </w:rPr>
        <w:t>-sjukvården</w:t>
      </w:r>
    </w:p>
    <w:p w14:paraId="2B7E5363" w14:textId="77777777" w:rsidR="00355F07" w:rsidRPr="00ED6591" w:rsidRDefault="00355F07" w:rsidP="00355F07">
      <w:pPr>
        <w:spacing w:after="0" w:line="240" w:lineRule="auto"/>
        <w:ind w:left="851" w:right="0" w:firstLine="1304"/>
        <w:rPr>
          <w:szCs w:val="20"/>
        </w:rPr>
      </w:pPr>
      <w:r>
        <w:rPr>
          <w:szCs w:val="20"/>
        </w:rPr>
        <w:tab/>
      </w:r>
      <w:r w:rsidRPr="00ED6591">
        <w:rPr>
          <w:szCs w:val="20"/>
        </w:rPr>
        <w:t>Fe 949</w:t>
      </w:r>
    </w:p>
    <w:p w14:paraId="2851D2D6" w14:textId="77777777" w:rsidR="00355F07" w:rsidRPr="00ED6591" w:rsidRDefault="00355F07" w:rsidP="00355F07">
      <w:pPr>
        <w:spacing w:after="0" w:line="240" w:lineRule="auto"/>
        <w:ind w:left="851" w:right="0"/>
        <w:rPr>
          <w:szCs w:val="20"/>
        </w:rPr>
      </w:pPr>
      <w:r w:rsidRPr="00ED6591">
        <w:rPr>
          <w:szCs w:val="20"/>
        </w:rPr>
        <w:tab/>
      </w:r>
      <w:r w:rsidRPr="00ED6591">
        <w:rPr>
          <w:szCs w:val="20"/>
        </w:rPr>
        <w:tab/>
        <w:t>405 83 Göteborg</w:t>
      </w:r>
    </w:p>
    <w:p w14:paraId="6612155C" w14:textId="77777777" w:rsidR="00355F07" w:rsidRPr="00ED6591" w:rsidRDefault="00355F07" w:rsidP="00355F07">
      <w:pPr>
        <w:spacing w:after="0" w:line="240" w:lineRule="auto"/>
        <w:ind w:left="851" w:right="0"/>
        <w:rPr>
          <w:szCs w:val="20"/>
        </w:rPr>
      </w:pPr>
    </w:p>
    <w:p w14:paraId="5ECA5E69" w14:textId="77777777" w:rsidR="00355F07" w:rsidRPr="00ED6591" w:rsidRDefault="00355F07" w:rsidP="00355F07">
      <w:pPr>
        <w:spacing w:after="0" w:line="240" w:lineRule="auto"/>
        <w:ind w:left="851" w:right="0"/>
        <w:rPr>
          <w:szCs w:val="20"/>
        </w:rPr>
      </w:pPr>
      <w:r w:rsidRPr="00ED6591">
        <w:rPr>
          <w:szCs w:val="20"/>
        </w:rPr>
        <w:t xml:space="preserve">När patient/anhörig är i behov av transport är det taxi som gäller.  Beställningen görs digitalt via hemsidan under beställ/boka → sjukresa → reseintyg. För åtgärden krävs ditt SITHS kort. </w:t>
      </w:r>
    </w:p>
    <w:p w14:paraId="1494C2E1" w14:textId="77777777" w:rsidR="00355F07" w:rsidRPr="00536A5A" w:rsidRDefault="00355F07" w:rsidP="00355F07">
      <w:pPr>
        <w:spacing w:after="0" w:line="240" w:lineRule="auto"/>
        <w:ind w:left="851" w:right="0"/>
      </w:pPr>
    </w:p>
    <w:p w14:paraId="76B9F95B" w14:textId="24513497" w:rsidR="00536A5A" w:rsidRPr="00536A5A" w:rsidRDefault="00536A5A" w:rsidP="00355F07">
      <w:pPr>
        <w:pStyle w:val="Rubrik2"/>
      </w:pPr>
    </w:p>
    <w:sectPr w:rsidR="00536A5A" w:rsidRPr="00536A5A" w:rsidSect="00ED65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D1E18F" w14:textId="77777777" w:rsidR="00840346" w:rsidRDefault="00840346">
      <w:r>
        <w:separator/>
      </w:r>
    </w:p>
  </w:endnote>
  <w:endnote w:type="continuationSeparator" w:id="0">
    <w:p w14:paraId="53E6CA56" w14:textId="77777777" w:rsidR="00840346" w:rsidRDefault="00840346">
      <w:r>
        <w:continuationSeparator/>
      </w:r>
    </w:p>
  </w:endnote>
  <w:endnote w:type="continuationNotice" w:id="1">
    <w:p w14:paraId="3DB766D9" w14:textId="77777777" w:rsidR="00840346" w:rsidRDefault="008403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DFE26" w14:textId="77777777" w:rsidR="00840346" w:rsidRDefault="00840346"/>
  </w:footnote>
  <w:footnote w:type="continuationSeparator" w:id="0">
    <w:p w14:paraId="7A9EACB2" w14:textId="77777777" w:rsidR="00840346" w:rsidRDefault="00840346">
      <w:r>
        <w:continuationSeparator/>
      </w:r>
    </w:p>
  </w:footnote>
  <w:footnote w:type="continuationNotice" w:id="1">
    <w:p w14:paraId="1A3DCF28" w14:textId="77777777" w:rsidR="00840346" w:rsidRDefault="008403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40789270">
    <w:abstractNumId w:val="18"/>
  </w:num>
  <w:num w:numId="2" w16cid:durableId="485779692">
    <w:abstractNumId w:val="15"/>
  </w:num>
  <w:num w:numId="3" w16cid:durableId="1385594322">
    <w:abstractNumId w:val="0"/>
  </w:num>
  <w:num w:numId="4" w16cid:durableId="201792339">
    <w:abstractNumId w:val="7"/>
  </w:num>
  <w:num w:numId="5" w16cid:durableId="1197352809">
    <w:abstractNumId w:val="16"/>
  </w:num>
  <w:num w:numId="6" w16cid:durableId="1149976020">
    <w:abstractNumId w:val="2"/>
  </w:num>
  <w:num w:numId="7" w16cid:durableId="2115861575">
    <w:abstractNumId w:val="12"/>
  </w:num>
  <w:num w:numId="8" w16cid:durableId="1328167923">
    <w:abstractNumId w:val="9"/>
  </w:num>
  <w:num w:numId="9" w16cid:durableId="1277834914">
    <w:abstractNumId w:val="1"/>
  </w:num>
  <w:num w:numId="10" w16cid:durableId="942415124">
    <w:abstractNumId w:val="1"/>
  </w:num>
  <w:num w:numId="11" w16cid:durableId="144980096">
    <w:abstractNumId w:val="3"/>
  </w:num>
  <w:num w:numId="12" w16cid:durableId="197398666">
    <w:abstractNumId w:val="4"/>
  </w:num>
  <w:num w:numId="13" w16cid:durableId="684554623">
    <w:abstractNumId w:val="14"/>
  </w:num>
  <w:num w:numId="14" w16cid:durableId="921764429">
    <w:abstractNumId w:val="10"/>
  </w:num>
  <w:num w:numId="15" w16cid:durableId="1783987550">
    <w:abstractNumId w:val="8"/>
  </w:num>
  <w:num w:numId="16" w16cid:durableId="429199558">
    <w:abstractNumId w:val="13"/>
  </w:num>
  <w:num w:numId="17" w16cid:durableId="546767909">
    <w:abstractNumId w:val="5"/>
  </w:num>
  <w:num w:numId="18" w16cid:durableId="661858425">
    <w:abstractNumId w:val="11"/>
  </w:num>
  <w:num w:numId="19" w16cid:durableId="68043174">
    <w:abstractNumId w:val="17"/>
  </w:num>
  <w:num w:numId="20" w16cid:durableId="2797998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0D90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2F7"/>
    <w:rsid w:val="0020560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12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B94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F0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51E"/>
    <w:rsid w:val="003D099E"/>
    <w:rsid w:val="003D21A2"/>
    <w:rsid w:val="003D29D2"/>
    <w:rsid w:val="003E0705"/>
    <w:rsid w:val="003E2296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074"/>
    <w:rsid w:val="005F027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6C3B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0346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0C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7CF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179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9F3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A2C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591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12</TotalTime>
  <Pages>2</Pages>
  <Words>196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Transport av personal, pat – anhörig eller gods dygnet runt Ej ambulans – se separat rutin</dc:title>
  <dc:subject/>
  <dc:creator>patrik.jens.johansson@vgregion.se</dc:creator>
  <keywords/>
  <lastModifiedBy>Carina Isbrand Fransson</lastModifiedBy>
  <revision>17</revision>
  <lastPrinted>2016-03-31T10:56:00.0000000Z</lastPrinted>
  <dcterms:created xsi:type="dcterms:W3CDTF">2022-05-24T04:14:00.0000000Z</dcterms:created>
  <dcterms:modified xsi:type="dcterms:W3CDTF">2024-12-19T12:22:00.0000000Z</dcterms:modified>
</coreProperties>
</file>