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AA6B" w14:textId="77777777" w:rsidR="003C6368" w:rsidRDefault="003C6368" w:rsidP="00A12DA6">
      <w:pPr>
        <w:pStyle w:val="Rubrik2"/>
        <w:sectPr w:rsidR="003C6368" w:rsidSect="003C636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C6368" w:rsidRPr="003C6368" w14:paraId="41524E73" w14:textId="77777777" w:rsidTr="00397CC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76D90A0" w14:textId="73C157D3" w:rsidR="003C6368" w:rsidRPr="003C6368" w:rsidRDefault="00594621" w:rsidP="007742B3">
            <w:pPr>
              <w:pStyle w:val="Rubrik1"/>
              <w:rPr>
                <w:b/>
                <w:noProof/>
              </w:rPr>
            </w:pPr>
            <w:r>
              <w:rPr>
                <w:noProof/>
                <w:u w:val="single"/>
              </w:rPr>
              <w:t>P</w:t>
            </w:r>
            <w:r w:rsidR="003C6368" w:rsidRPr="003C6368">
              <w:rPr>
                <w:noProof/>
                <w:u w:val="single"/>
              </w:rPr>
              <w:t>lanerad</w:t>
            </w:r>
            <w:r w:rsidR="003C6368" w:rsidRPr="003C6368">
              <w:rPr>
                <w:noProof/>
              </w:rPr>
              <w:t xml:space="preserve"> inläggning av vuxna patienter pre-alternativt postoperativt i samband med </w:t>
            </w:r>
            <w:r w:rsidR="003C6368" w:rsidRPr="007742B3">
              <w:t>tandbehandling</w:t>
            </w:r>
            <w:r w:rsidR="003C6368" w:rsidRPr="003C6368">
              <w:rPr>
                <w:noProof/>
              </w:rPr>
              <w:t xml:space="preserve"> under generell anestesi, genomförd av Orofacial medicin /Sjukhustandvården</w:t>
            </w:r>
          </w:p>
        </w:tc>
      </w:tr>
    </w:tbl>
    <w:p w14:paraId="0D98633A" w14:textId="77777777" w:rsidR="003C6368" w:rsidRPr="003C6368" w:rsidRDefault="003C6368" w:rsidP="00A12DA6">
      <w:pPr>
        <w:pStyle w:val="Rubrik2"/>
      </w:pPr>
      <w:bookmarkStart w:id="1" w:name="_Toc501440348"/>
      <w:r w:rsidRPr="003C6368">
        <w:t>Revidering i denna version:</w:t>
      </w:r>
    </w:p>
    <w:p w14:paraId="2A236C8E" w14:textId="77777777" w:rsidR="003C6368" w:rsidRPr="003C6368" w:rsidRDefault="003C6368" w:rsidP="00A12DA6">
      <w:pPr>
        <w:spacing w:after="0" w:line="240" w:lineRule="auto"/>
        <w:ind w:right="0"/>
        <w:rPr>
          <w:szCs w:val="20"/>
        </w:rPr>
      </w:pPr>
      <w:r w:rsidRPr="003C6368">
        <w:rPr>
          <w:szCs w:val="20"/>
        </w:rPr>
        <w:t>Ingen revidering</w:t>
      </w:r>
    </w:p>
    <w:p w14:paraId="2C085E2D" w14:textId="77777777" w:rsidR="003C6368" w:rsidRPr="00A12DA6" w:rsidRDefault="003C6368" w:rsidP="00A12DA6">
      <w:pPr>
        <w:pStyle w:val="Rubrik2"/>
      </w:pPr>
      <w:r w:rsidRPr="00A12DA6">
        <w:t xml:space="preserve">Bakgrund </w:t>
      </w:r>
      <w:bookmarkEnd w:id="1"/>
    </w:p>
    <w:p w14:paraId="5811AEFA" w14:textId="77777777" w:rsidR="003C6368" w:rsidRPr="003C6368" w:rsidRDefault="003C6368" w:rsidP="00A12DA6">
      <w:pPr>
        <w:tabs>
          <w:tab w:val="left" w:pos="3686"/>
          <w:tab w:val="left" w:pos="7088"/>
        </w:tabs>
        <w:spacing w:before="60" w:after="0" w:line="240" w:lineRule="auto"/>
        <w:ind w:right="-144"/>
        <w:rPr>
          <w:bCs/>
        </w:rPr>
      </w:pPr>
      <w:r w:rsidRPr="003C6368">
        <w:rPr>
          <w:bCs/>
        </w:rPr>
        <w:t>Planerad inläggning av vuxna patienter pre-alternativt postoperativt i samband med tandbehandling under generell anestesi.</w:t>
      </w:r>
    </w:p>
    <w:p w14:paraId="3972835D" w14:textId="77777777" w:rsidR="003C6368" w:rsidRPr="003C6368" w:rsidRDefault="003C6368" w:rsidP="00A12DA6">
      <w:pPr>
        <w:tabs>
          <w:tab w:val="left" w:pos="3686"/>
          <w:tab w:val="left" w:pos="7088"/>
        </w:tabs>
        <w:spacing w:before="60" w:after="0" w:line="240" w:lineRule="auto"/>
        <w:ind w:right="-144"/>
        <w:rPr>
          <w:bCs/>
        </w:rPr>
      </w:pPr>
      <w:proofErr w:type="spellStart"/>
      <w:r w:rsidRPr="003C6368">
        <w:rPr>
          <w:bCs/>
        </w:rPr>
        <w:t>Orofacial</w:t>
      </w:r>
      <w:proofErr w:type="spellEnd"/>
      <w:r w:rsidRPr="003C6368">
        <w:rPr>
          <w:bCs/>
        </w:rPr>
        <w:t xml:space="preserve"> medicin/Sjukhustandvården</w:t>
      </w:r>
    </w:p>
    <w:p w14:paraId="792658C1" w14:textId="77777777" w:rsidR="003C6368" w:rsidRPr="00A12DA6" w:rsidRDefault="003C6368" w:rsidP="00A12DA6">
      <w:pPr>
        <w:pStyle w:val="Rubrik2"/>
      </w:pPr>
      <w:bookmarkStart w:id="2" w:name="_Toc501440350"/>
      <w:r w:rsidRPr="00A12DA6">
        <w:t xml:space="preserve">Syfte </w:t>
      </w:r>
      <w:bookmarkEnd w:id="2"/>
    </w:p>
    <w:p w14:paraId="4F27D960" w14:textId="77777777" w:rsidR="003C6368" w:rsidRPr="003C6368" w:rsidRDefault="003C6368" w:rsidP="00A12DA6">
      <w:pPr>
        <w:tabs>
          <w:tab w:val="left" w:pos="3686"/>
          <w:tab w:val="left" w:pos="7088"/>
        </w:tabs>
        <w:spacing w:before="60" w:after="0" w:line="240" w:lineRule="auto"/>
        <w:ind w:right="-144"/>
        <w:rPr>
          <w:bCs/>
        </w:rPr>
      </w:pPr>
      <w:r w:rsidRPr="003C6368">
        <w:rPr>
          <w:bCs/>
        </w:rPr>
        <w:t xml:space="preserve">I samband med att </w:t>
      </w:r>
      <w:proofErr w:type="spellStart"/>
      <w:r w:rsidRPr="003C6368">
        <w:rPr>
          <w:bCs/>
        </w:rPr>
        <w:t>Orofacial</w:t>
      </w:r>
      <w:proofErr w:type="spellEnd"/>
      <w:r w:rsidRPr="003C6368">
        <w:rPr>
          <w:bCs/>
        </w:rPr>
        <w:t xml:space="preserve"> medicin/Sjukhustandvården behandlar patienter under narkos, kan de av olika skäl behövas läggas in pre-eller postoperativt. </w:t>
      </w:r>
    </w:p>
    <w:p w14:paraId="46CB1C0E" w14:textId="77777777" w:rsidR="003C6368" w:rsidRPr="003C6368" w:rsidRDefault="003C6368" w:rsidP="00A12DA6">
      <w:pPr>
        <w:spacing w:after="0" w:line="240" w:lineRule="auto"/>
        <w:ind w:right="0"/>
        <w:rPr>
          <w:szCs w:val="20"/>
        </w:rPr>
      </w:pPr>
    </w:p>
    <w:p w14:paraId="7900194D" w14:textId="162ECB87" w:rsidR="003C6368" w:rsidRPr="00A12DA6" w:rsidRDefault="003C6368" w:rsidP="00A12DA6">
      <w:pPr>
        <w:pStyle w:val="Rubrik2"/>
      </w:pPr>
      <w:proofErr w:type="spellStart"/>
      <w:r w:rsidRPr="00A12DA6">
        <w:t>Käkkirurgen</w:t>
      </w:r>
      <w:proofErr w:type="spellEnd"/>
      <w:r w:rsidRPr="00A12DA6">
        <w:t xml:space="preserve"> ansvarar för in- respektive utskrivning på avd </w:t>
      </w:r>
      <w:r w:rsidR="00F74605">
        <w:t>61</w:t>
      </w:r>
    </w:p>
    <w:p w14:paraId="13D7A579" w14:textId="77777777" w:rsidR="003C6368" w:rsidRPr="003C6368" w:rsidRDefault="003C6368" w:rsidP="00A12DA6">
      <w:pPr>
        <w:spacing w:after="0" w:line="240" w:lineRule="auto"/>
        <w:ind w:right="0"/>
        <w:rPr>
          <w:sz w:val="28"/>
          <w:szCs w:val="28"/>
        </w:rPr>
      </w:pPr>
      <w:r w:rsidRPr="003C6368">
        <w:rPr>
          <w:bCs/>
        </w:rPr>
        <w:t xml:space="preserve">Behandlande tandläkare från </w:t>
      </w:r>
      <w:proofErr w:type="spellStart"/>
      <w:r w:rsidRPr="003C6368">
        <w:rPr>
          <w:bCs/>
        </w:rPr>
        <w:t>Orofacial</w:t>
      </w:r>
      <w:proofErr w:type="spellEnd"/>
      <w:r w:rsidRPr="003C6368">
        <w:rPr>
          <w:bCs/>
        </w:rPr>
        <w:t xml:space="preserve"> medicin/Sjukhustandvården tar kontakt med </w:t>
      </w:r>
      <w:proofErr w:type="spellStart"/>
      <w:r w:rsidRPr="003C6368">
        <w:rPr>
          <w:bCs/>
        </w:rPr>
        <w:t>Käkkirurgen</w:t>
      </w:r>
      <w:proofErr w:type="spellEnd"/>
      <w:r w:rsidRPr="003C6368">
        <w:rPr>
          <w:bCs/>
        </w:rPr>
        <w:t xml:space="preserve"> per telefon samt skriver remiss till </w:t>
      </w:r>
      <w:proofErr w:type="spellStart"/>
      <w:r w:rsidRPr="003C6368">
        <w:rPr>
          <w:bCs/>
        </w:rPr>
        <w:t>Käkkirurgen</w:t>
      </w:r>
      <w:proofErr w:type="spellEnd"/>
      <w:r w:rsidRPr="003C6368">
        <w:rPr>
          <w:bCs/>
        </w:rPr>
        <w:t xml:space="preserve"> för kännedom om patienten och den planerade behandlingen</w:t>
      </w:r>
      <w:r w:rsidRPr="003C6368">
        <w:rPr>
          <w:sz w:val="28"/>
          <w:szCs w:val="28"/>
        </w:rPr>
        <w:t xml:space="preserve">. </w:t>
      </w:r>
    </w:p>
    <w:p w14:paraId="52F3C83B" w14:textId="77777777" w:rsidR="003C6368" w:rsidRPr="003C6368" w:rsidRDefault="003C6368" w:rsidP="00A12DA6">
      <w:pPr>
        <w:spacing w:after="0" w:line="240" w:lineRule="auto"/>
        <w:ind w:right="0"/>
        <w:rPr>
          <w:szCs w:val="20"/>
        </w:rPr>
      </w:pPr>
    </w:p>
    <w:p w14:paraId="7774DA6A" w14:textId="77777777" w:rsidR="00A12DA6" w:rsidRDefault="00A12DA6">
      <w:pPr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D555EE4" w14:textId="12C3AA9C" w:rsidR="003C6368" w:rsidRPr="003C6368" w:rsidRDefault="003C6368" w:rsidP="00A12DA6">
      <w:pPr>
        <w:spacing w:after="0" w:line="240" w:lineRule="auto"/>
        <w:ind w:right="0"/>
        <w:rPr>
          <w:sz w:val="28"/>
          <w:szCs w:val="28"/>
        </w:rPr>
      </w:pPr>
      <w:r w:rsidRPr="003C6368">
        <w:rPr>
          <w:sz w:val="28"/>
          <w:szCs w:val="28"/>
        </w:rPr>
        <w:lastRenderedPageBreak/>
        <w:t>I remissen skall följande uppgifter framkomma:</w:t>
      </w:r>
    </w:p>
    <w:p w14:paraId="7F263A66" w14:textId="77777777" w:rsidR="003C6368" w:rsidRPr="003C6368" w:rsidRDefault="003C6368" w:rsidP="00F74605">
      <w:pPr>
        <w:numPr>
          <w:ilvl w:val="0"/>
          <w:numId w:val="20"/>
        </w:numPr>
        <w:spacing w:after="0" w:line="240" w:lineRule="auto"/>
        <w:ind w:left="1418" w:right="0"/>
        <w:rPr>
          <w:sz w:val="28"/>
          <w:szCs w:val="28"/>
        </w:rPr>
      </w:pPr>
      <w:r w:rsidRPr="003C6368">
        <w:rPr>
          <w:sz w:val="28"/>
          <w:szCs w:val="28"/>
        </w:rPr>
        <w:t>Sjukdomar/syndrom, allergier.</w:t>
      </w:r>
    </w:p>
    <w:p w14:paraId="789B58B5" w14:textId="77777777" w:rsidR="003C6368" w:rsidRPr="003C6368" w:rsidRDefault="003C6368" w:rsidP="00F74605">
      <w:pPr>
        <w:numPr>
          <w:ilvl w:val="0"/>
          <w:numId w:val="20"/>
        </w:numPr>
        <w:spacing w:after="0" w:line="240" w:lineRule="auto"/>
        <w:ind w:left="1418" w:right="0"/>
        <w:rPr>
          <w:sz w:val="28"/>
          <w:szCs w:val="28"/>
        </w:rPr>
      </w:pPr>
      <w:r w:rsidRPr="003C6368">
        <w:rPr>
          <w:sz w:val="28"/>
          <w:szCs w:val="28"/>
        </w:rPr>
        <w:t>Medicinering med aktuella dosangivelser.</w:t>
      </w:r>
    </w:p>
    <w:p w14:paraId="7AA7091E" w14:textId="77777777" w:rsidR="003C6368" w:rsidRPr="003C6368" w:rsidRDefault="003C6368" w:rsidP="00F74605">
      <w:pPr>
        <w:numPr>
          <w:ilvl w:val="0"/>
          <w:numId w:val="20"/>
        </w:numPr>
        <w:spacing w:after="0" w:line="240" w:lineRule="auto"/>
        <w:ind w:left="1418" w:right="0"/>
        <w:rPr>
          <w:sz w:val="28"/>
          <w:szCs w:val="28"/>
        </w:rPr>
      </w:pPr>
      <w:r w:rsidRPr="003C6368">
        <w:rPr>
          <w:sz w:val="28"/>
          <w:szCs w:val="28"/>
        </w:rPr>
        <w:t>Planerad tandbehandling.</w:t>
      </w:r>
    </w:p>
    <w:p w14:paraId="7515BD5B" w14:textId="77777777" w:rsidR="003C6368" w:rsidRPr="003C6368" w:rsidRDefault="003C6368" w:rsidP="00F74605">
      <w:pPr>
        <w:numPr>
          <w:ilvl w:val="0"/>
          <w:numId w:val="20"/>
        </w:numPr>
        <w:spacing w:after="0" w:line="240" w:lineRule="auto"/>
        <w:ind w:left="1418" w:right="0"/>
        <w:rPr>
          <w:sz w:val="28"/>
          <w:szCs w:val="28"/>
        </w:rPr>
      </w:pPr>
      <w:r w:rsidRPr="003C6368">
        <w:rPr>
          <w:sz w:val="28"/>
          <w:szCs w:val="28"/>
        </w:rPr>
        <w:t>Eventuella observandum medicinskt eller odontologiskt</w:t>
      </w:r>
    </w:p>
    <w:p w14:paraId="5E0E36D4" w14:textId="77777777" w:rsidR="003C6368" w:rsidRPr="003C6368" w:rsidRDefault="003C6368" w:rsidP="00A12DA6">
      <w:pPr>
        <w:spacing w:after="0" w:line="240" w:lineRule="auto"/>
        <w:ind w:right="0"/>
        <w:rPr>
          <w:sz w:val="14"/>
          <w:szCs w:val="14"/>
        </w:rPr>
      </w:pPr>
    </w:p>
    <w:p w14:paraId="625A5D12" w14:textId="77777777" w:rsidR="003C6368" w:rsidRPr="003C6368" w:rsidRDefault="003C6368" w:rsidP="00A12DA6">
      <w:pPr>
        <w:spacing w:after="0" w:line="240" w:lineRule="auto"/>
        <w:ind w:right="0"/>
        <w:rPr>
          <w:sz w:val="28"/>
          <w:szCs w:val="28"/>
        </w:rPr>
      </w:pPr>
      <w:r w:rsidRPr="003C6368">
        <w:rPr>
          <w:sz w:val="28"/>
          <w:szCs w:val="28"/>
        </w:rPr>
        <w:t xml:space="preserve">För att underlätta handläggandet för </w:t>
      </w:r>
      <w:proofErr w:type="spellStart"/>
      <w:r w:rsidRPr="003C6368">
        <w:rPr>
          <w:sz w:val="28"/>
          <w:szCs w:val="28"/>
        </w:rPr>
        <w:t>käkkirurgen</w:t>
      </w:r>
      <w:proofErr w:type="spellEnd"/>
      <w:r w:rsidRPr="003C6368">
        <w:rPr>
          <w:sz w:val="28"/>
          <w:szCs w:val="28"/>
        </w:rPr>
        <w:t xml:space="preserve">/sjukvården bör tandvården journalföra den genomförda tandbehandlingen i Orbit 5. Detta för att underlätta </w:t>
      </w:r>
      <w:proofErr w:type="gramStart"/>
      <w:r w:rsidRPr="003C6368">
        <w:rPr>
          <w:sz w:val="28"/>
          <w:szCs w:val="28"/>
        </w:rPr>
        <w:t>t.ex.</w:t>
      </w:r>
      <w:proofErr w:type="gramEnd"/>
      <w:r w:rsidRPr="003C6368">
        <w:rPr>
          <w:sz w:val="28"/>
          <w:szCs w:val="28"/>
        </w:rPr>
        <w:t xml:space="preserve"> vid komplikationer samt postoperativ smärtlindring.</w:t>
      </w:r>
    </w:p>
    <w:p w14:paraId="3FB1779F" w14:textId="77777777" w:rsidR="003C6368" w:rsidRPr="003C6368" w:rsidRDefault="003C6368" w:rsidP="00A12DA6">
      <w:pPr>
        <w:spacing w:after="0" w:line="240" w:lineRule="auto"/>
        <w:ind w:right="0"/>
        <w:rPr>
          <w:sz w:val="10"/>
          <w:szCs w:val="10"/>
        </w:rPr>
      </w:pPr>
    </w:p>
    <w:bookmarkEnd w:id="0"/>
    <w:p w14:paraId="6EE8CD77" w14:textId="77777777" w:rsidR="00635536" w:rsidRPr="00635536" w:rsidRDefault="00635536" w:rsidP="00635536">
      <w:pPr>
        <w:spacing w:after="0" w:line="240" w:lineRule="auto"/>
        <w:ind w:right="0"/>
        <w:rPr>
          <w:b/>
          <w:sz w:val="28"/>
          <w:szCs w:val="32"/>
        </w:rPr>
      </w:pPr>
      <w:r w:rsidRPr="00635536">
        <w:rPr>
          <w:b/>
          <w:bCs/>
          <w:sz w:val="28"/>
          <w:szCs w:val="32"/>
        </w:rPr>
        <w:t xml:space="preserve">Jourhavande </w:t>
      </w:r>
      <w:proofErr w:type="spellStart"/>
      <w:r w:rsidRPr="00635536">
        <w:rPr>
          <w:b/>
          <w:bCs/>
          <w:sz w:val="28"/>
          <w:szCs w:val="32"/>
        </w:rPr>
        <w:t>käkkirurg</w:t>
      </w:r>
      <w:proofErr w:type="spellEnd"/>
      <w:r w:rsidRPr="00635536">
        <w:rPr>
          <w:b/>
          <w:bCs/>
          <w:sz w:val="28"/>
          <w:szCs w:val="32"/>
        </w:rPr>
        <w:t>: nås via växeln 010- 435 00 00</w:t>
      </w:r>
      <w:r w:rsidRPr="00635536">
        <w:rPr>
          <w:b/>
          <w:sz w:val="28"/>
          <w:szCs w:val="32"/>
        </w:rPr>
        <w:t> </w:t>
      </w:r>
    </w:p>
    <w:p w14:paraId="76B9F95B" w14:textId="741F328E" w:rsidR="00536A5A" w:rsidRPr="00536A5A" w:rsidRDefault="00635536" w:rsidP="00635536">
      <w:pPr>
        <w:spacing w:after="0" w:line="240" w:lineRule="auto"/>
        <w:ind w:right="0"/>
      </w:pPr>
      <w:r w:rsidRPr="00635536">
        <w:rPr>
          <w:b/>
          <w:bCs/>
          <w:sz w:val="28"/>
          <w:szCs w:val="32"/>
        </w:rPr>
        <w:t>Tel övrig tid, via växeln: 010 – 435 00 00</w:t>
      </w:r>
      <w:r w:rsidRPr="00635536">
        <w:rPr>
          <w:b/>
          <w:sz w:val="28"/>
          <w:szCs w:val="32"/>
        </w:rPr>
        <w:t> </w:t>
      </w:r>
    </w:p>
    <w:sectPr w:rsidR="00536A5A" w:rsidRPr="00536A5A" w:rsidSect="003C636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28FB" w14:textId="77777777" w:rsidR="007B057C" w:rsidRDefault="007B057C">
      <w:r>
        <w:separator/>
      </w:r>
    </w:p>
  </w:endnote>
  <w:endnote w:type="continuationSeparator" w:id="0">
    <w:p w14:paraId="5AE795C4" w14:textId="77777777" w:rsidR="007B057C" w:rsidRDefault="007B057C">
      <w:r>
        <w:continuationSeparator/>
      </w:r>
    </w:p>
  </w:endnote>
  <w:endnote w:type="continuationNotice" w:id="1">
    <w:p w14:paraId="449B880B" w14:textId="77777777" w:rsidR="007B057C" w:rsidRDefault="007B05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85468627" name="Bildobjekt 10854686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8F11A" w14:textId="77777777" w:rsidR="007B057C" w:rsidRDefault="007B057C"/>
  </w:footnote>
  <w:footnote w:type="continuationSeparator" w:id="0">
    <w:p w14:paraId="099F34A4" w14:textId="77777777" w:rsidR="007B057C" w:rsidRDefault="007B057C">
      <w:r>
        <w:continuationSeparator/>
      </w:r>
    </w:p>
  </w:footnote>
  <w:footnote w:type="continuationNotice" w:id="1">
    <w:p w14:paraId="64C0DBA9" w14:textId="77777777" w:rsidR="007B057C" w:rsidRDefault="007B05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917603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132656"/>
    <w:multiLevelType w:val="hybridMultilevel"/>
    <w:tmpl w:val="8DC43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55691021">
    <w:abstractNumId w:val="18"/>
  </w:num>
  <w:num w:numId="2" w16cid:durableId="246307908">
    <w:abstractNumId w:val="15"/>
  </w:num>
  <w:num w:numId="3" w16cid:durableId="1803884932">
    <w:abstractNumId w:val="0"/>
  </w:num>
  <w:num w:numId="4" w16cid:durableId="474296519">
    <w:abstractNumId w:val="6"/>
  </w:num>
  <w:num w:numId="5" w16cid:durableId="939992143">
    <w:abstractNumId w:val="16"/>
  </w:num>
  <w:num w:numId="6" w16cid:durableId="593051877">
    <w:abstractNumId w:val="2"/>
  </w:num>
  <w:num w:numId="7" w16cid:durableId="389037928">
    <w:abstractNumId w:val="12"/>
  </w:num>
  <w:num w:numId="8" w16cid:durableId="593974431">
    <w:abstractNumId w:val="9"/>
  </w:num>
  <w:num w:numId="9" w16cid:durableId="65732969">
    <w:abstractNumId w:val="1"/>
  </w:num>
  <w:num w:numId="10" w16cid:durableId="2084792232">
    <w:abstractNumId w:val="1"/>
  </w:num>
  <w:num w:numId="11" w16cid:durableId="796294756">
    <w:abstractNumId w:val="3"/>
  </w:num>
  <w:num w:numId="12" w16cid:durableId="117384199">
    <w:abstractNumId w:val="4"/>
  </w:num>
  <w:num w:numId="13" w16cid:durableId="854881843">
    <w:abstractNumId w:val="14"/>
  </w:num>
  <w:num w:numId="14" w16cid:durableId="2075348323">
    <w:abstractNumId w:val="10"/>
  </w:num>
  <w:num w:numId="15" w16cid:durableId="2037384026">
    <w:abstractNumId w:val="7"/>
  </w:num>
  <w:num w:numId="16" w16cid:durableId="174223637">
    <w:abstractNumId w:val="13"/>
  </w:num>
  <w:num w:numId="17" w16cid:durableId="989792728">
    <w:abstractNumId w:val="5"/>
  </w:num>
  <w:num w:numId="18" w16cid:durableId="184222382">
    <w:abstractNumId w:val="11"/>
  </w:num>
  <w:num w:numId="19" w16cid:durableId="185564601">
    <w:abstractNumId w:val="17"/>
  </w:num>
  <w:num w:numId="20" w16cid:durableId="2941413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30D"/>
    <w:rsid w:val="00384019"/>
    <w:rsid w:val="003854F1"/>
    <w:rsid w:val="0039118E"/>
    <w:rsid w:val="00397F54"/>
    <w:rsid w:val="003A0D43"/>
    <w:rsid w:val="003B2A4B"/>
    <w:rsid w:val="003C636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4621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BB3"/>
    <w:rsid w:val="00627BEA"/>
    <w:rsid w:val="006319DB"/>
    <w:rsid w:val="0063553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2B3"/>
    <w:rsid w:val="007759DD"/>
    <w:rsid w:val="0078609F"/>
    <w:rsid w:val="007917BA"/>
    <w:rsid w:val="00795165"/>
    <w:rsid w:val="007A5C6F"/>
    <w:rsid w:val="007B057C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DA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49A7"/>
    <w:rsid w:val="00D47AD7"/>
    <w:rsid w:val="00D51529"/>
    <w:rsid w:val="00D85218"/>
    <w:rsid w:val="00D915B1"/>
    <w:rsid w:val="00DA299D"/>
    <w:rsid w:val="00DA3865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4605"/>
    <w:rsid w:val="00F86F47"/>
    <w:rsid w:val="00F902B8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Planerad inläggning av vuxna patienter pre-alternativt postoperativt i samband med tandbehandling under generell anestesi</dc:title>
  <dc:subject/>
  <dc:creator>patrik.jens.johansson@vgregion.se</dc:creator>
  <keywords/>
  <lastModifiedBy>Carina Turesson Roos</lastModifiedBy>
  <revision>8</revision>
  <lastPrinted>2016-03-31T10:56:00.0000000Z</lastPrinted>
  <dcterms:created xsi:type="dcterms:W3CDTF">2022-05-24T04:13:00.0000000Z</dcterms:created>
  <dcterms:modified xsi:type="dcterms:W3CDTF">2025-10-16T11:13:00.0000000Z</dcterms:modified>
</coreProperties>
</file>