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C919C9" w:rsidP="00C919C9" w:rsidRDefault="00C919C9" w14:paraId="40F0F2CD" w14:textId="77777777">
      <w:pPr>
        <w:pStyle w:val="Rubrik1"/>
        <w:spacing w:after="360"/>
        <w:contextualSpacing w:val="0"/>
      </w:pPr>
      <w:bookmarkStart w:name="_Toc321146591" w:id="0"/>
      <w:r>
        <w:t xml:space="preserve">Rutin för övervakning och avfuktning av lokaler inom operation och steriltekniska enheter </w:t>
      </w:r>
      <w:bookmarkEnd w:id="0"/>
      <w:r>
        <w:t>i NU-sjukvården</w:t>
      </w:r>
    </w:p>
    <w:p w:rsidR="00C919C9" w:rsidP="00C919C9" w:rsidRDefault="00C919C9" w14:paraId="769F6BF9" w14:textId="77777777">
      <w:pPr>
        <w:pStyle w:val="Rubrik1"/>
        <w:spacing w:after="0"/>
        <w:rPr>
          <w:rFonts w:asciiTheme="majorHAnsi" w:hAnsiTheme="majorHAnsi" w:eastAsiaTheme="majorEastAsia" w:cstheme="majorBidi"/>
          <w:color w:val="000000" w:themeColor="text1"/>
          <w:kern w:val="0"/>
          <w:sz w:val="40"/>
          <w:szCs w:val="26"/>
        </w:rPr>
      </w:pPr>
      <w:r>
        <w:rPr>
          <w:rFonts w:asciiTheme="majorHAnsi" w:hAnsiTheme="majorHAnsi" w:eastAsiaTheme="majorEastAsia" w:cstheme="majorBidi"/>
          <w:color w:val="000000" w:themeColor="text1"/>
          <w:kern w:val="0"/>
          <w:sz w:val="40"/>
          <w:szCs w:val="26"/>
        </w:rPr>
        <w:t>Revidering i denna version:</w:t>
      </w:r>
    </w:p>
    <w:p w:rsidR="00C919C9" w:rsidP="00C919C9" w:rsidRDefault="00C919C9" w14:paraId="5CFE36ED" w14:textId="3A70B942">
      <w:pPr>
        <w:spacing w:after="0"/>
        <w:rPr>
          <w:rFonts w:eastAsiaTheme="majorEastAsia"/>
        </w:rPr>
      </w:pPr>
      <w:r>
        <w:rPr>
          <w:rFonts w:eastAsiaTheme="majorEastAsia"/>
        </w:rPr>
        <w:t>Revidering</w:t>
      </w:r>
      <w:r w:rsidR="008B52F7">
        <w:rPr>
          <w:rFonts w:eastAsiaTheme="majorEastAsia"/>
        </w:rPr>
        <w:t xml:space="preserve"> i tabell 1</w:t>
      </w:r>
      <w:r w:rsidR="00E91415">
        <w:rPr>
          <w:rFonts w:eastAsiaTheme="majorEastAsia"/>
        </w:rPr>
        <w:t>, tabell 2</w:t>
      </w:r>
      <w:r w:rsidR="00BB1C13">
        <w:rPr>
          <w:rFonts w:eastAsiaTheme="majorEastAsia"/>
        </w:rPr>
        <w:t>, tabell 3 under rubrik NÄL</w:t>
      </w:r>
    </w:p>
    <w:p w:rsidRPr="00BC2A0B" w:rsidR="00C919C9" w:rsidP="00C919C9" w:rsidRDefault="00C919C9" w14:paraId="1F8E0B86" w14:textId="77777777">
      <w:pPr>
        <w:rPr>
          <w:rFonts w:eastAsiaTheme="majorEastAsia"/>
          <w:sz w:val="2"/>
          <w:szCs w:val="2"/>
        </w:rPr>
      </w:pPr>
    </w:p>
    <w:p w:rsidRPr="000A1F30" w:rsidR="00C919C9" w:rsidP="00C919C9" w:rsidRDefault="00C919C9" w14:paraId="275CDCF6" w14:textId="77777777">
      <w:pPr>
        <w:pStyle w:val="Rubrik1"/>
        <w:rPr>
          <w:rFonts w:asciiTheme="majorHAnsi" w:hAnsiTheme="majorHAnsi" w:eastAsiaTheme="majorEastAsia" w:cstheme="majorBidi"/>
          <w:color w:val="000000" w:themeColor="text1"/>
          <w:kern w:val="0"/>
          <w:sz w:val="40"/>
          <w:szCs w:val="26"/>
        </w:rPr>
      </w:pPr>
      <w:r w:rsidRPr="000A1F30">
        <w:rPr>
          <w:rFonts w:asciiTheme="majorHAnsi" w:hAnsiTheme="majorHAnsi" w:eastAsiaTheme="majorEastAsia" w:cstheme="majorBidi"/>
          <w:color w:val="000000" w:themeColor="text1"/>
          <w:kern w:val="0"/>
          <w:sz w:val="40"/>
          <w:szCs w:val="26"/>
        </w:rPr>
        <w:t>Syfte</w:t>
      </w:r>
    </w:p>
    <w:p w:rsidRPr="0017508E" w:rsidR="00C919C9" w:rsidP="00C919C9" w:rsidRDefault="00C919C9" w14:paraId="30959592" w14:textId="77777777">
      <w:r>
        <w:t xml:space="preserve">Att ta fram en åtgärdsplan för att förhindra hög luftfuktighet i lokaler med sterilt material, egensteriliserat och fabrikssteriliserat, på operation och steriltekniska enheter i NU-sjukvården. Genom övervakning och avfuktning hålla gränsvärdena så att steriliteten bibehålls. </w:t>
      </w:r>
    </w:p>
    <w:p w:rsidRPr="009A2C56" w:rsidR="00C919C9" w:rsidP="00C919C9" w:rsidRDefault="00C919C9" w14:paraId="7597D176" w14:textId="0756E899">
      <w:pPr>
        <w:pStyle w:val="Rubrik2"/>
        <w:spacing w:before="120" w:after="0" w:line="276" w:lineRule="auto"/>
      </w:pPr>
      <w:bookmarkStart w:name="_Toc72840807" w:id="1"/>
      <w:r>
        <w:t>Bakgrund</w:t>
      </w:r>
      <w:bookmarkEnd w:id="1"/>
      <w:r>
        <w:t xml:space="preserve"> </w:t>
      </w:r>
      <w:r>
        <w:br/>
      </w:r>
      <w:r w:rsidRPr="009A2C56">
        <w:rPr>
          <w:rFonts w:asciiTheme="majorBidi" w:hAnsiTheme="majorBidi"/>
          <w:sz w:val="24"/>
          <w:szCs w:val="24"/>
        </w:rPr>
        <w:t>Hög luftfuktighet har under de senaste åren uppmätts på operations- och steril</w:t>
      </w:r>
      <w:r>
        <w:rPr>
          <w:rFonts w:asciiTheme="majorBidi" w:hAnsiTheme="majorBidi"/>
          <w:sz w:val="24"/>
          <w:szCs w:val="24"/>
        </w:rPr>
        <w:t xml:space="preserve">tekniska </w:t>
      </w:r>
      <w:r w:rsidRPr="009A2C56">
        <w:rPr>
          <w:rFonts w:asciiTheme="majorBidi" w:hAnsiTheme="majorBidi"/>
          <w:sz w:val="24"/>
          <w:szCs w:val="24"/>
        </w:rPr>
        <w:t>enheter vilket lett till att</w:t>
      </w:r>
      <w:r w:rsidRPr="0041177A">
        <w:rPr>
          <w:rFonts w:asciiTheme="majorBidi" w:hAnsiTheme="majorBidi"/>
          <w:sz w:val="24"/>
          <w:szCs w:val="24"/>
        </w:rPr>
        <w:t xml:space="preserve"> </w:t>
      </w:r>
      <w:r>
        <w:rPr>
          <w:rFonts w:asciiTheme="majorBidi" w:hAnsiTheme="majorBidi"/>
          <w:sz w:val="24"/>
          <w:szCs w:val="24"/>
        </w:rPr>
        <w:t xml:space="preserve">egensteriliserat </w:t>
      </w:r>
      <w:r w:rsidRPr="0041177A">
        <w:rPr>
          <w:rFonts w:asciiTheme="majorBidi" w:hAnsiTheme="majorBidi"/>
          <w:sz w:val="24"/>
          <w:szCs w:val="24"/>
        </w:rPr>
        <w:t>gods resteril</w:t>
      </w:r>
      <w:r>
        <w:rPr>
          <w:rFonts w:asciiTheme="majorBidi" w:hAnsiTheme="majorBidi"/>
          <w:sz w:val="24"/>
          <w:szCs w:val="24"/>
        </w:rPr>
        <w:t>iserats</w:t>
      </w:r>
      <w:r w:rsidRPr="0041177A">
        <w:rPr>
          <w:rFonts w:asciiTheme="majorBidi" w:hAnsiTheme="majorBidi"/>
          <w:sz w:val="24"/>
          <w:szCs w:val="24"/>
        </w:rPr>
        <w:t xml:space="preserve"> och </w:t>
      </w:r>
      <w:r>
        <w:rPr>
          <w:rFonts w:asciiTheme="majorBidi" w:hAnsiTheme="majorBidi"/>
          <w:sz w:val="24"/>
          <w:szCs w:val="24"/>
        </w:rPr>
        <w:t>sterilt engångsmaterial kasserats. Problematiken med hög luftfuktighet</w:t>
      </w:r>
      <w:r>
        <w:rPr>
          <w:rFonts w:asciiTheme="majorBidi" w:hAnsiTheme="majorBidi"/>
          <w:sz w:val="24"/>
          <w:szCs w:val="24"/>
        </w:rPr>
        <w:br/>
      </w:r>
      <w:r w:rsidRPr="00C46C10">
        <w:rPr>
          <w:rFonts w:asciiTheme="majorBidi" w:hAnsiTheme="majorBidi"/>
          <w:sz w:val="24"/>
          <w:szCs w:val="24"/>
        </w:rPr>
        <w:t>riskera</w:t>
      </w:r>
      <w:r>
        <w:rPr>
          <w:rFonts w:asciiTheme="majorBidi" w:hAnsiTheme="majorBidi"/>
          <w:sz w:val="24"/>
          <w:szCs w:val="24"/>
        </w:rPr>
        <w:t xml:space="preserve">r att påverka </w:t>
      </w:r>
      <w:r w:rsidRPr="00C46C10">
        <w:rPr>
          <w:rFonts w:asciiTheme="majorBidi" w:hAnsiTheme="majorBidi"/>
          <w:sz w:val="24"/>
          <w:szCs w:val="24"/>
        </w:rPr>
        <w:t>steril</w:t>
      </w:r>
      <w:r>
        <w:rPr>
          <w:rFonts w:asciiTheme="majorBidi" w:hAnsiTheme="majorBidi"/>
          <w:sz w:val="24"/>
          <w:szCs w:val="24"/>
        </w:rPr>
        <w:t xml:space="preserve">iteten negativt på </w:t>
      </w:r>
      <w:r w:rsidRPr="00C46C10">
        <w:rPr>
          <w:rFonts w:asciiTheme="majorBidi" w:hAnsiTheme="majorBidi"/>
          <w:sz w:val="24"/>
          <w:szCs w:val="24"/>
        </w:rPr>
        <w:t xml:space="preserve">produkter som används inom vården. </w:t>
      </w:r>
    </w:p>
    <w:p w:rsidR="00C919C9" w:rsidP="00C919C9" w:rsidRDefault="00C919C9" w14:paraId="5C4B8A63" w14:textId="77777777">
      <w:pPr>
        <w:spacing w:after="0" w:line="276" w:lineRule="auto"/>
      </w:pPr>
      <w:r>
        <w:t>Risken för mikrobiell påväxt eller skada på emballage beror både av nivån på den relativa fuktigheten och tiden en produkt blir utsatt för fukt.</w:t>
      </w:r>
      <w:r>
        <w:br/>
      </w:r>
      <w:r>
        <w:t xml:space="preserve">Dokumentet ska stötta Fastighet, stöd, service och verksamhet med gränsvärden </w:t>
      </w:r>
      <w:r w:rsidRPr="000A1F30">
        <w:t>och tid,</w:t>
      </w:r>
      <w:r>
        <w:t xml:space="preserve"> samt vägleda verksamheten i framtagandet av lokala rutiner. </w:t>
      </w:r>
    </w:p>
    <w:p w:rsidR="00C919C9" w:rsidP="00C919C9" w:rsidRDefault="00C919C9" w14:paraId="5908CECE" w14:textId="77777777">
      <w:pPr>
        <w:spacing w:before="120" w:after="0" w:line="276" w:lineRule="auto"/>
      </w:pPr>
      <w:r w:rsidRPr="00921C40">
        <w:t xml:space="preserve">Detta kravdokument beskriver vad </w:t>
      </w:r>
      <w:r>
        <w:t xml:space="preserve">Fastighet, stöd, service </w:t>
      </w:r>
      <w:r w:rsidRPr="00921C40">
        <w:t>och verksamheter</w:t>
      </w:r>
      <w:r>
        <w:t xml:space="preserve">na </w:t>
      </w:r>
      <w:r w:rsidRPr="00921C40">
        <w:t>ska göra vid normaldrift, vid förväntad hög</w:t>
      </w:r>
      <w:r>
        <w:t xml:space="preserve"> </w:t>
      </w:r>
      <w:r w:rsidRPr="00921C40">
        <w:t>luftfuktighet och vid larm om hög luft</w:t>
      </w:r>
      <w:r>
        <w:t xml:space="preserve">fuktighet. </w:t>
      </w:r>
    </w:p>
    <w:p w:rsidR="00C919C9" w:rsidP="00C919C9" w:rsidRDefault="00C919C9" w14:paraId="41F2A2AE" w14:textId="77777777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r>
        <w:br w:type="page"/>
      </w:r>
    </w:p>
    <w:p w:rsidRPr="00C46C10" w:rsidR="00C919C9" w:rsidP="00C919C9" w:rsidRDefault="00C919C9" w14:paraId="1457D1FE" w14:textId="77777777">
      <w:pPr>
        <w:spacing w:after="0"/>
        <w:ind w:left="426" w:hanging="142"/>
        <w:rPr>
          <w:rFonts w:asciiTheme="majorHAnsi" w:hAnsiTheme="majorHAnsi" w:cstheme="majorHAnsi"/>
          <w:b/>
          <w:bCs/>
        </w:rPr>
      </w:pPr>
      <w:bookmarkStart w:name="_Hlk94695768" w:id="2"/>
      <w:r w:rsidRPr="00C46C10">
        <w:rPr>
          <w:rFonts w:asciiTheme="majorHAnsi" w:hAnsiTheme="majorHAnsi" w:cstheme="majorHAnsi"/>
          <w:b/>
          <w:bCs/>
        </w:rPr>
        <w:t>Fastighet</w:t>
      </w:r>
      <w:r>
        <w:rPr>
          <w:rFonts w:asciiTheme="majorHAnsi" w:hAnsiTheme="majorHAnsi" w:cstheme="majorHAnsi"/>
          <w:b/>
          <w:bCs/>
        </w:rPr>
        <w:t>, s</w:t>
      </w:r>
      <w:r w:rsidRPr="00C46C10">
        <w:rPr>
          <w:rFonts w:asciiTheme="majorHAnsi" w:hAnsiTheme="majorHAnsi" w:cstheme="majorHAnsi"/>
          <w:b/>
          <w:bCs/>
        </w:rPr>
        <w:t>töd</w:t>
      </w:r>
      <w:r>
        <w:rPr>
          <w:rFonts w:asciiTheme="majorHAnsi" w:hAnsiTheme="majorHAnsi" w:cstheme="majorHAnsi"/>
          <w:b/>
          <w:bCs/>
        </w:rPr>
        <w:t>, s</w:t>
      </w:r>
      <w:r w:rsidRPr="00C46C10">
        <w:rPr>
          <w:rFonts w:asciiTheme="majorHAnsi" w:hAnsiTheme="majorHAnsi" w:cstheme="majorHAnsi"/>
          <w:b/>
          <w:bCs/>
        </w:rPr>
        <w:t>ervice:</w:t>
      </w:r>
    </w:p>
    <w:p w:rsidR="00C919C9" w:rsidP="00C919C9" w:rsidRDefault="00C919C9" w14:paraId="081FBC84" w14:textId="77777777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Mäta och följa trend för luftfuktighet från fastställda mätpunkter</w:t>
      </w:r>
    </w:p>
    <w:p w:rsidR="00C919C9" w:rsidP="00C919C9" w:rsidRDefault="00C919C9" w14:paraId="448FD31E" w14:textId="77777777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D301A8">
        <w:t>Löpande övervaka utomhusförhållanden och väderprognoser</w:t>
      </w:r>
    </w:p>
    <w:p w:rsidR="00C919C9" w:rsidP="00C919C9" w:rsidRDefault="00C919C9" w14:paraId="5CA30475" w14:textId="77777777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Ställa ut luftavfuktarna i beslutade utrymmen (tabell 1) i början på maj (TS-plan)</w:t>
      </w:r>
    </w:p>
    <w:p w:rsidRPr="009C0FD2" w:rsidR="00C919C9" w:rsidP="00C919C9" w:rsidRDefault="00C919C9" w14:paraId="74EEDF2E" w14:textId="77777777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9C0FD2">
        <w:t>Daglig inspektion</w:t>
      </w:r>
      <w:r>
        <w:t xml:space="preserve"> och tömning av luftavfuktare</w:t>
      </w:r>
      <w:r w:rsidRPr="009C0FD2">
        <w:t xml:space="preserve"> varje morgon</w:t>
      </w:r>
      <w:r>
        <w:t xml:space="preserve"> efter uppstart. </w:t>
      </w:r>
      <w:r w:rsidRPr="00D301A8">
        <w:t>Sprita av/torka ur vattenbehållare med desinfektionsmedel efter varje tömning</w:t>
      </w:r>
      <w:r>
        <w:t>.</w:t>
      </w:r>
    </w:p>
    <w:p w:rsidRPr="00D301A8" w:rsidR="00C919C9" w:rsidP="00C919C9" w:rsidRDefault="00C919C9" w14:paraId="0AF4F062" w14:textId="77777777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Hämta in luftavfuktarna samt göra årsservice i oktober (TS-plan)</w:t>
      </w:r>
    </w:p>
    <w:p w:rsidRPr="007037CC" w:rsidR="00C919C9" w:rsidP="00C919C9" w:rsidRDefault="00C919C9" w14:paraId="71B69F10" w14:textId="77777777">
      <w:pPr>
        <w:spacing w:after="0"/>
        <w:ind w:left="0" w:firstLine="284"/>
        <w:rPr>
          <w:rFonts w:asciiTheme="majorHAnsi" w:hAnsiTheme="majorHAnsi" w:cstheme="majorHAnsi"/>
          <w:b/>
          <w:bCs/>
        </w:rPr>
      </w:pPr>
      <w:r w:rsidRPr="007037CC">
        <w:rPr>
          <w:rFonts w:asciiTheme="majorHAnsi" w:hAnsiTheme="majorHAnsi" w:cstheme="majorHAnsi"/>
          <w:b/>
          <w:bCs/>
        </w:rPr>
        <w:t>NU-sjukvården:</w:t>
      </w:r>
    </w:p>
    <w:p w:rsidR="00C919C9" w:rsidP="00C919C9" w:rsidRDefault="00C919C9" w14:paraId="06012340" w14:textId="77777777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>När luftavfuktarna startas av Fastighet, stöd, service p.g.a. B-larm ska vattenbehållarna tömmas vid behov.</w:t>
      </w:r>
    </w:p>
    <w:p w:rsidRPr="00D301A8" w:rsidR="00C919C9" w:rsidP="00C919C9" w:rsidRDefault="00C919C9" w14:paraId="74B1FA3B" w14:textId="77777777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D301A8">
        <w:t>Tillse att dörrar till berörda utrymmen hålls stängda.</w:t>
      </w:r>
    </w:p>
    <w:p w:rsidR="00C919C9" w:rsidP="00C919C9" w:rsidRDefault="00C919C9" w14:paraId="6AD99B2C" w14:textId="77777777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D301A8">
        <w:t xml:space="preserve">Säkerställa att fönster och dörrar som vetter mot det fria (utomhus) hålls stängda. </w:t>
      </w:r>
    </w:p>
    <w:p w:rsidR="00C919C9" w:rsidP="00C919C9" w:rsidRDefault="00C919C9" w14:paraId="3922DCFF" w14:textId="77777777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AF5F5F">
        <w:t xml:space="preserve">Fatta beslut avseende hantering av sterilt gods </w:t>
      </w:r>
      <w:bookmarkEnd w:id="2"/>
      <w:r>
        <w:t>(tabell 2)</w:t>
      </w:r>
    </w:p>
    <w:p w:rsidR="00C919C9" w:rsidP="00C919C9" w:rsidRDefault="00C919C9" w14:paraId="0984FFC7" w14:textId="77777777"/>
    <w:tbl>
      <w:tblPr>
        <w:tblStyle w:val="Tabellrutnt"/>
        <w:tblW w:w="9918" w:type="dxa"/>
        <w:tblLayout w:type="fixed"/>
        <w:tblLook w:val="04A0" w:firstRow="1" w:lastRow="0" w:firstColumn="1" w:lastColumn="0" w:noHBand="0" w:noVBand="1"/>
      </w:tblPr>
      <w:tblGrid>
        <w:gridCol w:w="2689"/>
        <w:gridCol w:w="1701"/>
        <w:gridCol w:w="2821"/>
        <w:gridCol w:w="2707"/>
      </w:tblGrid>
      <w:tr w:rsidRPr="006270C6" w:rsidR="00C919C9" w:rsidTr="000A04BE" w14:paraId="31E5D6F5" w14:textId="77777777">
        <w:trPr>
          <w:trHeight w:val="389"/>
        </w:trPr>
        <w:tc>
          <w:tcPr>
            <w:tcW w:w="2689" w:type="dxa"/>
          </w:tcPr>
          <w:p w:rsidRPr="00671CE7" w:rsidR="00C919C9" w:rsidP="000A04BE" w:rsidRDefault="00C919C9" w14:paraId="4E55204D" w14:textId="77777777">
            <w:pPr>
              <w:tabs>
                <w:tab w:val="left" w:pos="8364"/>
              </w:tabs>
              <w:ind w:left="0" w:right="565"/>
              <w:rPr>
                <w:rFonts w:asciiTheme="majorHAnsi" w:hAnsiTheme="majorHAnsi" w:cstheme="majorHAnsi"/>
                <w:b/>
                <w:bCs/>
                <w:sz w:val="28"/>
                <w:szCs w:val="28"/>
                <w:u w:val="single"/>
              </w:rPr>
            </w:pPr>
            <w:r w:rsidRPr="00671CE7">
              <w:rPr>
                <w:rFonts w:asciiTheme="majorHAnsi" w:hAnsiTheme="majorHAnsi" w:cstheme="majorHAnsi"/>
                <w:b/>
                <w:bCs/>
                <w:sz w:val="28"/>
                <w:szCs w:val="28"/>
                <w:u w:val="single"/>
              </w:rPr>
              <w:t xml:space="preserve">Händelse </w:t>
            </w:r>
          </w:p>
        </w:tc>
        <w:tc>
          <w:tcPr>
            <w:tcW w:w="1701" w:type="dxa"/>
          </w:tcPr>
          <w:p w:rsidRPr="00671CE7" w:rsidR="00C919C9" w:rsidP="000A04BE" w:rsidRDefault="00C919C9" w14:paraId="32C50DDA" w14:textId="77777777">
            <w:pPr>
              <w:tabs>
                <w:tab w:val="left" w:pos="8364"/>
              </w:tabs>
              <w:ind w:left="0" w:right="34"/>
              <w:rPr>
                <w:rFonts w:asciiTheme="majorHAnsi" w:hAnsiTheme="majorHAnsi" w:cstheme="majorHAnsi"/>
                <w:sz w:val="28"/>
                <w:szCs w:val="28"/>
                <w:u w:val="single"/>
              </w:rPr>
            </w:pPr>
            <w:r w:rsidRPr="00671CE7">
              <w:rPr>
                <w:rFonts w:asciiTheme="majorHAnsi" w:hAnsiTheme="majorHAnsi" w:cstheme="majorHAnsi"/>
                <w:b/>
                <w:sz w:val="28"/>
                <w:szCs w:val="28"/>
                <w:u w:val="single"/>
              </w:rPr>
              <w:t>Tidpunkt</w:t>
            </w:r>
          </w:p>
        </w:tc>
        <w:tc>
          <w:tcPr>
            <w:tcW w:w="2821" w:type="dxa"/>
          </w:tcPr>
          <w:p w:rsidRPr="00671CE7" w:rsidR="00C919C9" w:rsidP="000A04BE" w:rsidRDefault="00C919C9" w14:paraId="4CB142E7" w14:textId="77777777">
            <w:pPr>
              <w:tabs>
                <w:tab w:val="left" w:pos="8364"/>
              </w:tabs>
              <w:spacing w:after="0"/>
              <w:ind w:left="0" w:right="567"/>
              <w:rPr>
                <w:rFonts w:asciiTheme="majorHAnsi" w:hAnsiTheme="majorHAnsi" w:cstheme="majorHAnsi"/>
                <w:b/>
                <w:sz w:val="28"/>
                <w:szCs w:val="28"/>
                <w:u w:val="single"/>
              </w:rPr>
            </w:pPr>
            <w:r w:rsidRPr="00671CE7">
              <w:rPr>
                <w:rFonts w:asciiTheme="majorHAnsi" w:hAnsiTheme="majorHAnsi" w:cstheme="majorHAnsi"/>
                <w:b/>
                <w:sz w:val="28"/>
                <w:szCs w:val="28"/>
                <w:u w:val="single"/>
              </w:rPr>
              <w:t>Åtgärder</w:t>
            </w:r>
          </w:p>
          <w:p w:rsidRPr="006270C6" w:rsidR="00C919C9" w:rsidP="000A04BE" w:rsidRDefault="00C919C9" w14:paraId="47608889" w14:textId="77777777">
            <w:pPr>
              <w:tabs>
                <w:tab w:val="left" w:pos="8364"/>
              </w:tabs>
              <w:ind w:left="0" w:right="565"/>
              <w:rPr>
                <w:rFonts w:asciiTheme="majorHAnsi" w:hAnsiTheme="majorHAnsi" w:cstheme="majorHAnsi"/>
                <w:sz w:val="28"/>
                <w:szCs w:val="28"/>
              </w:rPr>
            </w:pPr>
            <w:r w:rsidRPr="00671CE7">
              <w:rPr>
                <w:rFonts w:asciiTheme="majorHAnsi" w:hAnsiTheme="majorHAnsi" w:cstheme="majorHAnsi"/>
                <w:b/>
              </w:rPr>
              <w:t>NU-sjukvården</w:t>
            </w:r>
          </w:p>
        </w:tc>
        <w:tc>
          <w:tcPr>
            <w:tcW w:w="2707" w:type="dxa"/>
          </w:tcPr>
          <w:p w:rsidRPr="006270C6" w:rsidR="00C919C9" w:rsidP="000A04BE" w:rsidRDefault="00C919C9" w14:paraId="5D62C9D5" w14:textId="77777777">
            <w:pPr>
              <w:tabs>
                <w:tab w:val="left" w:pos="8364"/>
              </w:tabs>
              <w:ind w:left="0" w:right="565"/>
              <w:rPr>
                <w:rFonts w:asciiTheme="majorHAnsi" w:hAnsiTheme="majorHAnsi" w:cstheme="majorHAnsi"/>
                <w:sz w:val="28"/>
                <w:szCs w:val="28"/>
              </w:rPr>
            </w:pPr>
            <w:r w:rsidRPr="00671CE7">
              <w:rPr>
                <w:rFonts w:asciiTheme="majorHAnsi" w:hAnsiTheme="majorHAnsi" w:cstheme="majorHAnsi"/>
                <w:b/>
                <w:sz w:val="28"/>
                <w:szCs w:val="28"/>
                <w:u w:val="single"/>
              </w:rPr>
              <w:t xml:space="preserve">Åtgärder </w:t>
            </w:r>
            <w:r w:rsidRPr="00671CE7">
              <w:rPr>
                <w:rFonts w:asciiTheme="majorHAnsi" w:hAnsiTheme="majorHAnsi" w:cstheme="majorHAnsi"/>
                <w:b/>
              </w:rPr>
              <w:t>Fastighet, stöd</w:t>
            </w:r>
            <w:r>
              <w:rPr>
                <w:rFonts w:asciiTheme="majorHAnsi" w:hAnsiTheme="majorHAnsi" w:cstheme="majorHAnsi"/>
                <w:b/>
              </w:rPr>
              <w:t xml:space="preserve">, </w:t>
            </w:r>
            <w:r w:rsidRPr="00671CE7">
              <w:rPr>
                <w:rFonts w:asciiTheme="majorHAnsi" w:hAnsiTheme="majorHAnsi" w:cstheme="majorHAnsi"/>
                <w:b/>
              </w:rPr>
              <w:t>service</w:t>
            </w:r>
          </w:p>
        </w:tc>
      </w:tr>
      <w:tr w:rsidRPr="004C39FA" w:rsidR="00C919C9" w:rsidTr="000A04BE" w14:paraId="7556CB45" w14:textId="77777777">
        <w:tc>
          <w:tcPr>
            <w:tcW w:w="2689" w:type="dxa"/>
          </w:tcPr>
          <w:p w:rsidRPr="004C39FA" w:rsidR="00C919C9" w:rsidP="000A04BE" w:rsidRDefault="00C919C9" w14:paraId="59744207" w14:textId="77777777">
            <w:pPr>
              <w:spacing w:before="120" w:after="60"/>
              <w:ind w:left="0"/>
              <w:rPr>
                <w:sz w:val="22"/>
                <w:szCs w:val="22"/>
                <w:u w:val="single"/>
              </w:rPr>
            </w:pPr>
            <w:r w:rsidRPr="004C39FA">
              <w:rPr>
                <w:sz w:val="22"/>
                <w:szCs w:val="22"/>
                <w:u w:val="single"/>
              </w:rPr>
              <w:t>Normalläge</w:t>
            </w:r>
          </w:p>
          <w:p w:rsidRPr="004C39FA" w:rsidR="00C919C9" w:rsidP="000A04BE" w:rsidRDefault="00C919C9" w14:paraId="5C15FC41" w14:textId="77777777">
            <w:pPr>
              <w:tabs>
                <w:tab w:val="left" w:pos="8364"/>
              </w:tabs>
              <w:spacing w:after="0" w:line="240" w:lineRule="auto"/>
              <w:ind w:left="0" w:right="567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ute &lt;</w:t>
            </w:r>
            <w:r w:rsidRPr="004C39FA">
              <w:rPr>
                <w:b/>
                <w:bCs/>
                <w:sz w:val="22"/>
                <w:szCs w:val="22"/>
              </w:rPr>
              <w:t>11g/kg / 16</w:t>
            </w:r>
            <w:r w:rsidRPr="004C39FA">
              <w:rPr>
                <w:sz w:val="22"/>
                <w:szCs w:val="22"/>
              </w:rPr>
              <w:t xml:space="preserve"> ℃ </w:t>
            </w:r>
          </w:p>
          <w:p w:rsidRPr="004C39FA" w:rsidR="00C919C9" w:rsidP="000A04BE" w:rsidRDefault="00C919C9" w14:paraId="527B312A" w14:textId="77777777">
            <w:pPr>
              <w:tabs>
                <w:tab w:val="left" w:pos="8364"/>
              </w:tabs>
              <w:spacing w:after="0" w:line="240" w:lineRule="auto"/>
              <w:ind w:left="0" w:right="567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 xml:space="preserve">eller  </w:t>
            </w:r>
          </w:p>
          <w:p w:rsidRPr="004C39FA" w:rsidR="00C919C9" w:rsidP="000A04BE" w:rsidRDefault="00C919C9" w14:paraId="5B19F325" w14:textId="77777777">
            <w:pPr>
              <w:tabs>
                <w:tab w:val="left" w:pos="8364"/>
              </w:tabs>
              <w:spacing w:after="0" w:line="240" w:lineRule="auto"/>
              <w:ind w:left="0" w:right="567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 xml:space="preserve">&lt; </w:t>
            </w:r>
            <w:r w:rsidRPr="004C39FA">
              <w:rPr>
                <w:b/>
                <w:bCs/>
                <w:sz w:val="22"/>
                <w:szCs w:val="22"/>
              </w:rPr>
              <w:t xml:space="preserve">65 </w:t>
            </w:r>
            <w:r w:rsidRPr="004C39FA">
              <w:rPr>
                <w:sz w:val="22"/>
                <w:szCs w:val="22"/>
              </w:rPr>
              <w:t>%  r/F inomhus efter minst 1 dygn</w:t>
            </w:r>
          </w:p>
        </w:tc>
        <w:tc>
          <w:tcPr>
            <w:tcW w:w="1701" w:type="dxa"/>
          </w:tcPr>
          <w:p w:rsidRPr="004C39FA" w:rsidR="00C919C9" w:rsidP="000A04BE" w:rsidRDefault="00C919C9" w14:paraId="0D91B8F2" w14:textId="77777777">
            <w:pPr>
              <w:tabs>
                <w:tab w:val="left" w:pos="8364"/>
              </w:tabs>
              <w:spacing w:before="120"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Vardagar dagtid</w:t>
            </w:r>
          </w:p>
        </w:tc>
        <w:tc>
          <w:tcPr>
            <w:tcW w:w="2821" w:type="dxa"/>
          </w:tcPr>
          <w:p w:rsidRPr="004C39FA" w:rsidR="00C919C9" w:rsidP="000A04BE" w:rsidRDefault="00C919C9" w14:paraId="2A70E1F9" w14:textId="77777777">
            <w:pPr>
              <w:tabs>
                <w:tab w:val="left" w:pos="8364"/>
              </w:tabs>
              <w:spacing w:before="120" w:line="240" w:lineRule="auto"/>
              <w:ind w:left="0" w:right="567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Ingen åtgärd</w:t>
            </w:r>
          </w:p>
        </w:tc>
        <w:tc>
          <w:tcPr>
            <w:tcW w:w="2707" w:type="dxa"/>
          </w:tcPr>
          <w:p w:rsidRPr="004C39FA" w:rsidR="00C919C9" w:rsidP="000A04BE" w:rsidRDefault="00C919C9" w14:paraId="4799E0ED" w14:textId="77777777">
            <w:pPr>
              <w:tabs>
                <w:tab w:val="left" w:pos="8364"/>
              </w:tabs>
              <w:spacing w:before="120" w:line="240" w:lineRule="auto"/>
              <w:ind w:left="0" w:right="0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Inga avfuktare ska vara i drift</w:t>
            </w:r>
          </w:p>
        </w:tc>
      </w:tr>
      <w:tr w:rsidRPr="004C39FA" w:rsidR="00C919C9" w:rsidTr="000A04BE" w14:paraId="45D7784C" w14:textId="77777777">
        <w:tc>
          <w:tcPr>
            <w:tcW w:w="2689" w:type="dxa"/>
          </w:tcPr>
          <w:p w:rsidRPr="004C39FA" w:rsidR="00C919C9" w:rsidP="000A04BE" w:rsidRDefault="00C919C9" w14:paraId="1DC11AD7" w14:textId="77777777">
            <w:pPr>
              <w:spacing w:before="120" w:after="60"/>
              <w:ind w:left="0"/>
              <w:rPr>
                <w:sz w:val="22"/>
                <w:szCs w:val="22"/>
                <w:u w:val="single"/>
              </w:rPr>
            </w:pPr>
            <w:r w:rsidRPr="004C39FA">
              <w:rPr>
                <w:sz w:val="22"/>
                <w:szCs w:val="22"/>
                <w:u w:val="single"/>
              </w:rPr>
              <w:t>C-larm</w:t>
            </w:r>
          </w:p>
          <w:p w:rsidRPr="004C39FA" w:rsidR="00C919C9" w:rsidP="000A04BE" w:rsidRDefault="00C919C9" w14:paraId="142F7EDA" w14:textId="77777777">
            <w:pPr>
              <w:tabs>
                <w:tab w:val="left" w:pos="8364"/>
              </w:tabs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Luftfuktighet ute &gt;</w:t>
            </w:r>
            <w:r w:rsidRPr="004C39FA">
              <w:rPr>
                <w:b/>
                <w:bCs/>
                <w:sz w:val="22"/>
                <w:szCs w:val="22"/>
              </w:rPr>
              <w:t xml:space="preserve">11 g/kg / 16 </w:t>
            </w:r>
            <w:r w:rsidRPr="004C39FA">
              <w:rPr>
                <w:sz w:val="22"/>
                <w:szCs w:val="22"/>
              </w:rPr>
              <w:t>℃ eller &gt;</w:t>
            </w:r>
            <w:r w:rsidRPr="004C39FA">
              <w:rPr>
                <w:b/>
                <w:bCs/>
                <w:sz w:val="22"/>
                <w:szCs w:val="22"/>
              </w:rPr>
              <w:t>65</w:t>
            </w:r>
            <w:r w:rsidRPr="004C39FA">
              <w:rPr>
                <w:sz w:val="22"/>
                <w:szCs w:val="22"/>
              </w:rPr>
              <w:t>% r/F inomhus</w:t>
            </w:r>
          </w:p>
        </w:tc>
        <w:tc>
          <w:tcPr>
            <w:tcW w:w="1701" w:type="dxa"/>
          </w:tcPr>
          <w:p w:rsidRPr="004C39FA" w:rsidR="00C919C9" w:rsidP="000A04BE" w:rsidRDefault="00C919C9" w14:paraId="7D223560" w14:textId="77777777">
            <w:pPr>
              <w:tabs>
                <w:tab w:val="left" w:pos="8364"/>
              </w:tabs>
              <w:spacing w:before="120"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Vardagar dagtid</w:t>
            </w:r>
          </w:p>
        </w:tc>
        <w:tc>
          <w:tcPr>
            <w:tcW w:w="2821" w:type="dxa"/>
          </w:tcPr>
          <w:p w:rsidRPr="004C39FA" w:rsidR="00C919C9" w:rsidP="000A04BE" w:rsidRDefault="00C919C9" w14:paraId="2466AF52" w14:textId="77777777">
            <w:pPr>
              <w:tabs>
                <w:tab w:val="left" w:pos="8364"/>
              </w:tabs>
              <w:spacing w:before="120" w:line="240" w:lineRule="auto"/>
              <w:ind w:left="0" w:right="565"/>
              <w:rPr>
                <w:sz w:val="22"/>
                <w:szCs w:val="22"/>
              </w:rPr>
            </w:pPr>
          </w:p>
        </w:tc>
        <w:tc>
          <w:tcPr>
            <w:tcW w:w="2707" w:type="dxa"/>
          </w:tcPr>
          <w:p w:rsidRPr="004C39FA" w:rsidR="00C919C9" w:rsidP="000A04BE" w:rsidRDefault="00C919C9" w14:paraId="1260919E" w14:textId="77777777">
            <w:pPr>
              <w:tabs>
                <w:tab w:val="left" w:pos="8364"/>
              </w:tabs>
              <w:spacing w:before="120"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 xml:space="preserve">Kontrollera trenderna i Citect/EBO </w:t>
            </w:r>
          </w:p>
          <w:p w:rsidRPr="004C39FA" w:rsidR="00C919C9" w:rsidP="000A04BE" w:rsidRDefault="00C919C9" w14:paraId="1DBF100D" w14:textId="77777777">
            <w:pPr>
              <w:tabs>
                <w:tab w:val="left" w:pos="8364"/>
              </w:tabs>
              <w:spacing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Är trenden på väg uppåt eller ihållande förbered för nästa steg</w:t>
            </w:r>
          </w:p>
        </w:tc>
      </w:tr>
      <w:tr w:rsidRPr="004C39FA" w:rsidR="00C919C9" w:rsidTr="000A04BE" w14:paraId="4F4BC4A6" w14:textId="77777777">
        <w:tc>
          <w:tcPr>
            <w:tcW w:w="2689" w:type="dxa"/>
            <w:vMerge w:val="restart"/>
          </w:tcPr>
          <w:p w:rsidRPr="00221C65" w:rsidR="00C919C9" w:rsidP="000A04BE" w:rsidRDefault="00C919C9" w14:paraId="762ED093" w14:textId="77777777">
            <w:pPr>
              <w:tabs>
                <w:tab w:val="left" w:pos="8364"/>
              </w:tabs>
              <w:spacing w:before="120" w:line="240" w:lineRule="auto"/>
              <w:ind w:left="0" w:right="34"/>
              <w:rPr>
                <w:sz w:val="22"/>
                <w:szCs w:val="22"/>
              </w:rPr>
            </w:pPr>
            <w:r w:rsidRPr="00221C65">
              <w:rPr>
                <w:sz w:val="22"/>
                <w:szCs w:val="22"/>
              </w:rPr>
              <w:t>B-larm</w:t>
            </w:r>
          </w:p>
          <w:p w:rsidRPr="004C39FA" w:rsidR="00C919C9" w:rsidP="000A04BE" w:rsidRDefault="00C919C9" w14:paraId="7D0496DA" w14:textId="77777777">
            <w:pPr>
              <w:spacing w:after="0"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Luftfuktighet &gt;</w:t>
            </w:r>
            <w:r w:rsidRPr="004C39FA">
              <w:rPr>
                <w:b/>
                <w:bCs/>
                <w:sz w:val="22"/>
                <w:szCs w:val="22"/>
              </w:rPr>
              <w:t>70</w:t>
            </w:r>
            <w:r w:rsidRPr="004C39FA">
              <w:rPr>
                <w:sz w:val="22"/>
                <w:szCs w:val="22"/>
              </w:rPr>
              <w:t>% r/F i</w:t>
            </w:r>
          </w:p>
          <w:p w:rsidRPr="004C39FA" w:rsidR="00C919C9" w:rsidP="000A04BE" w:rsidRDefault="00C919C9" w14:paraId="341C285A" w14:textId="77777777">
            <w:pPr>
              <w:spacing w:after="0"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b/>
                <w:bCs/>
                <w:sz w:val="22"/>
                <w:szCs w:val="22"/>
              </w:rPr>
              <w:t>1</w:t>
            </w:r>
            <w:r w:rsidRPr="004C39FA">
              <w:rPr>
                <w:sz w:val="22"/>
                <w:szCs w:val="22"/>
              </w:rPr>
              <w:t xml:space="preserve"> dygn inomhus</w:t>
            </w:r>
          </w:p>
        </w:tc>
        <w:tc>
          <w:tcPr>
            <w:tcW w:w="1701" w:type="dxa"/>
            <w:vMerge w:val="restart"/>
          </w:tcPr>
          <w:p w:rsidRPr="004C39FA" w:rsidR="00C919C9" w:rsidP="000A04BE" w:rsidRDefault="00C919C9" w14:paraId="3744C19D" w14:textId="77777777">
            <w:pPr>
              <w:tabs>
                <w:tab w:val="left" w:pos="8364"/>
              </w:tabs>
              <w:spacing w:before="120"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Dygnet runt</w:t>
            </w:r>
          </w:p>
        </w:tc>
        <w:tc>
          <w:tcPr>
            <w:tcW w:w="2821" w:type="dxa"/>
          </w:tcPr>
          <w:p w:rsidRPr="004C39FA" w:rsidR="00C919C9" w:rsidP="000A04BE" w:rsidRDefault="00C919C9" w14:paraId="63C4715C" w14:textId="77777777">
            <w:pPr>
              <w:tabs>
                <w:tab w:val="left" w:pos="8364"/>
              </w:tabs>
              <w:spacing w:before="120"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 xml:space="preserve">Informera personalen om att luftfuktigheten gått upp och att luftavfuktarna startas. </w:t>
            </w:r>
          </w:p>
          <w:p w:rsidRPr="004C39FA" w:rsidR="00C919C9" w:rsidP="000A04BE" w:rsidRDefault="00C919C9" w14:paraId="023DC1A6" w14:textId="77777777">
            <w:pPr>
              <w:spacing w:line="240" w:lineRule="auto"/>
              <w:ind w:left="0" w:right="0"/>
              <w:rPr>
                <w:sz w:val="22"/>
                <w:szCs w:val="22"/>
                <w:highlight w:val="yellow"/>
              </w:rPr>
            </w:pPr>
            <w:r w:rsidRPr="004C39FA">
              <w:rPr>
                <w:sz w:val="22"/>
                <w:szCs w:val="22"/>
              </w:rPr>
              <w:t xml:space="preserve">Töm vattenbehållaren på luftavfuktaren vid behov. </w:t>
            </w:r>
            <w:r>
              <w:rPr>
                <w:sz w:val="22"/>
                <w:szCs w:val="22"/>
              </w:rPr>
              <w:t xml:space="preserve"> </w:t>
            </w:r>
            <w:r w:rsidRPr="004C39FA">
              <w:rPr>
                <w:sz w:val="22"/>
                <w:szCs w:val="22"/>
              </w:rPr>
              <w:t>(Ej i handfat för handtvätt.)</w:t>
            </w:r>
          </w:p>
          <w:p w:rsidRPr="004C39FA" w:rsidR="00C919C9" w:rsidP="000A04BE" w:rsidRDefault="00C919C9" w14:paraId="163AAE03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Ska finnas checklista uppsatt vid varje avfuktare.</w:t>
            </w:r>
          </w:p>
          <w:p w:rsidRPr="004C39FA" w:rsidR="00C919C9" w:rsidP="000A04BE" w:rsidRDefault="00C919C9" w14:paraId="64325F1D" w14:textId="77777777">
            <w:pPr>
              <w:rPr>
                <w:sz w:val="22"/>
                <w:szCs w:val="22"/>
              </w:rPr>
            </w:pPr>
          </w:p>
          <w:p w:rsidRPr="004C39FA" w:rsidR="00C919C9" w:rsidP="000A04BE" w:rsidRDefault="00C919C9" w14:paraId="7B77CAF3" w14:textId="77777777">
            <w:pPr>
              <w:tabs>
                <w:tab w:val="left" w:pos="8364"/>
              </w:tabs>
              <w:ind w:left="0" w:right="156"/>
              <w:rPr>
                <w:sz w:val="22"/>
                <w:szCs w:val="22"/>
              </w:rPr>
            </w:pPr>
          </w:p>
        </w:tc>
        <w:tc>
          <w:tcPr>
            <w:tcW w:w="2707" w:type="dxa"/>
          </w:tcPr>
          <w:p w:rsidRPr="00221C65" w:rsidR="00C919C9" w:rsidP="000A04BE" w:rsidRDefault="00C919C9" w14:paraId="3DB1D04D" w14:textId="77777777">
            <w:pPr>
              <w:tabs>
                <w:tab w:val="left" w:pos="8364"/>
              </w:tabs>
              <w:spacing w:before="120" w:line="240" w:lineRule="auto"/>
              <w:ind w:left="0" w:right="34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 xml:space="preserve">Kontakta verksamheten och meddela att luftavfuktarna startas. </w:t>
            </w:r>
          </w:p>
          <w:p w:rsidRPr="004C39FA" w:rsidR="00C919C9" w:rsidP="000A04BE" w:rsidRDefault="00C919C9" w14:paraId="6990F5E8" w14:textId="77777777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0" w:right="32" w:hanging="141"/>
              <w:rPr>
                <w:b/>
                <w:sz w:val="22"/>
                <w:szCs w:val="22"/>
              </w:rPr>
            </w:pPr>
            <w:r w:rsidRPr="004C39FA">
              <w:rPr>
                <w:bCs/>
                <w:sz w:val="22"/>
                <w:szCs w:val="22"/>
              </w:rPr>
              <w:t>Starta luftavfuktarna</w:t>
            </w:r>
            <w:r w:rsidRPr="004C39FA">
              <w:rPr>
                <w:b/>
                <w:sz w:val="22"/>
                <w:szCs w:val="22"/>
              </w:rPr>
              <w:t xml:space="preserve"> </w:t>
            </w:r>
          </w:p>
          <w:p w:rsidRPr="004C39FA" w:rsidR="00C919C9" w:rsidP="000A04BE" w:rsidRDefault="00C919C9" w14:paraId="7936C09C" w14:textId="77777777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0" w:right="32" w:hanging="141"/>
              <w:rPr>
                <w:b/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Ställ in på 60% r/F</w:t>
            </w:r>
          </w:p>
          <w:p w:rsidRPr="004C39FA" w:rsidR="00C919C9" w:rsidP="000A04BE" w:rsidRDefault="00C919C9" w14:paraId="44882020" w14:textId="77777777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0" w:right="32" w:hanging="283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 xml:space="preserve">Ställs 1 meter över golv. </w:t>
            </w:r>
          </w:p>
          <w:p w:rsidRPr="004C39FA" w:rsidR="00C919C9" w:rsidP="000A04BE" w:rsidRDefault="00C919C9" w14:paraId="3545446A" w14:textId="77777777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0" w:right="32" w:hanging="141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Utblås riktas ej direkt mot dörr till operationssa</w:t>
            </w:r>
            <w:r>
              <w:rPr>
                <w:sz w:val="22"/>
                <w:szCs w:val="22"/>
              </w:rPr>
              <w:t>l/</w:t>
            </w:r>
            <w:r w:rsidRPr="004C39FA">
              <w:rPr>
                <w:sz w:val="22"/>
                <w:szCs w:val="22"/>
              </w:rPr>
              <w:t xml:space="preserve">sterilförråd. </w:t>
            </w:r>
          </w:p>
          <w:p w:rsidRPr="004C39FA" w:rsidR="00C919C9" w:rsidP="000A04BE" w:rsidRDefault="00C919C9" w14:paraId="3D5E79B7" w14:textId="77777777">
            <w:pPr>
              <w:spacing w:after="0" w:line="240" w:lineRule="auto"/>
              <w:rPr>
                <w:sz w:val="22"/>
                <w:szCs w:val="22"/>
              </w:rPr>
            </w:pPr>
          </w:p>
          <w:p w:rsidRPr="004C39FA" w:rsidR="00C919C9" w:rsidP="000A04BE" w:rsidRDefault="00C919C9" w14:paraId="6C7027D6" w14:textId="77777777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40" w:right="32" w:hanging="141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Daglig inspektion varje morgon</w:t>
            </w:r>
          </w:p>
          <w:p w:rsidR="00C919C9" w:rsidP="000A04BE" w:rsidRDefault="00C919C9" w14:paraId="25B52C16" w14:textId="77777777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40" w:right="0" w:hanging="141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>Tömning i samband med inspektion. (Ej i handfat för handtvätt.)</w:t>
            </w:r>
          </w:p>
          <w:p w:rsidRPr="004C39FA" w:rsidR="00C919C9" w:rsidP="000A04BE" w:rsidRDefault="00C919C9" w14:paraId="32691ED6" w14:textId="77777777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40" w:right="0" w:hanging="141"/>
              <w:rPr>
                <w:sz w:val="22"/>
                <w:szCs w:val="22"/>
              </w:rPr>
            </w:pPr>
            <w:r w:rsidRPr="004C39FA">
              <w:rPr>
                <w:sz w:val="22"/>
                <w:szCs w:val="22"/>
              </w:rPr>
              <w:t xml:space="preserve">Sprita av/torka ur vattenbehållare med </w:t>
            </w:r>
            <w:r w:rsidRPr="004C39FA">
              <w:rPr>
                <w:sz w:val="22"/>
                <w:szCs w:val="22"/>
              </w:rPr>
              <w:t xml:space="preserve">desinfektionsmedel efter varje tömning. </w:t>
            </w:r>
          </w:p>
          <w:p w:rsidRPr="004C39FA" w:rsidR="00C919C9" w:rsidP="000A04BE" w:rsidRDefault="00C919C9" w14:paraId="05D0BF3A" w14:textId="77777777">
            <w:pPr>
              <w:spacing w:after="0" w:line="240" w:lineRule="auto"/>
              <w:rPr>
                <w:b/>
                <w:sz w:val="22"/>
                <w:szCs w:val="22"/>
              </w:rPr>
            </w:pPr>
          </w:p>
          <w:p w:rsidRPr="004C39FA" w:rsidR="00C919C9" w:rsidP="000A04BE" w:rsidRDefault="00C919C9" w14:paraId="3444D27D" w14:textId="77777777">
            <w:pPr>
              <w:spacing w:after="0" w:line="240" w:lineRule="auto"/>
              <w:ind w:left="0" w:right="32"/>
              <w:rPr>
                <w:sz w:val="22"/>
                <w:szCs w:val="22"/>
              </w:rPr>
            </w:pPr>
          </w:p>
        </w:tc>
      </w:tr>
      <w:tr w:rsidR="00C919C9" w:rsidTr="000A04BE" w14:paraId="19C5CAF8" w14:textId="77777777">
        <w:tc>
          <w:tcPr>
            <w:tcW w:w="2689" w:type="dxa"/>
            <w:vMerge/>
          </w:tcPr>
          <w:p w:rsidR="00C919C9" w:rsidP="000A04BE" w:rsidRDefault="00C919C9" w14:paraId="28C3F9D6" w14:textId="77777777">
            <w:pPr>
              <w:tabs>
                <w:tab w:val="left" w:pos="8364"/>
              </w:tabs>
              <w:ind w:left="0" w:right="565"/>
            </w:pPr>
          </w:p>
        </w:tc>
        <w:tc>
          <w:tcPr>
            <w:tcW w:w="1701" w:type="dxa"/>
            <w:vMerge/>
          </w:tcPr>
          <w:p w:rsidR="00C919C9" w:rsidP="000A04BE" w:rsidRDefault="00C919C9" w14:paraId="01543EF1" w14:textId="77777777">
            <w:pPr>
              <w:tabs>
                <w:tab w:val="left" w:pos="8364"/>
              </w:tabs>
              <w:ind w:left="0" w:right="565"/>
            </w:pPr>
          </w:p>
        </w:tc>
        <w:tc>
          <w:tcPr>
            <w:tcW w:w="2821" w:type="dxa"/>
          </w:tcPr>
          <w:p w:rsidRPr="00D37F15" w:rsidR="00C919C9" w:rsidP="000A04BE" w:rsidRDefault="00C919C9" w14:paraId="17FF5FDF" w14:textId="77777777">
            <w:pPr>
              <w:spacing w:before="120"/>
              <w:ind w:left="40"/>
              <w:rPr>
                <w:b/>
                <w:sz w:val="22"/>
                <w:szCs w:val="22"/>
              </w:rPr>
            </w:pPr>
            <w:r w:rsidRPr="00D37F15">
              <w:rPr>
                <w:b/>
                <w:sz w:val="22"/>
                <w:szCs w:val="22"/>
              </w:rPr>
              <w:t xml:space="preserve">Operationssalar: </w:t>
            </w:r>
          </w:p>
          <w:p w:rsidRPr="00D37F15" w:rsidR="00C919C9" w:rsidP="000A04BE" w:rsidRDefault="00C919C9" w14:paraId="3B0DA9F5" w14:textId="77777777">
            <w:pPr>
              <w:ind w:left="0"/>
              <w:rPr>
                <w:b/>
                <w:sz w:val="22"/>
                <w:szCs w:val="22"/>
              </w:rPr>
            </w:pPr>
            <w:r w:rsidRPr="00D37F15">
              <w:rPr>
                <w:b/>
                <w:sz w:val="22"/>
                <w:szCs w:val="22"/>
              </w:rPr>
              <w:t>NÄL</w:t>
            </w:r>
          </w:p>
          <w:p w:rsidRPr="00D37F15" w:rsidR="00C919C9" w:rsidP="000A04BE" w:rsidRDefault="00C919C9" w14:paraId="163DE6F9" w14:textId="77777777">
            <w:pPr>
              <w:spacing w:after="0" w:line="240" w:lineRule="auto"/>
              <w:ind w:left="0" w:right="11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 xml:space="preserve">Ortopedsalar - öka temperaturen på salarna. </w:t>
            </w:r>
          </w:p>
          <w:p w:rsidR="00C919C9" w:rsidP="000A04BE" w:rsidRDefault="00C919C9" w14:paraId="5FD29AD9" w14:textId="77777777">
            <w:pPr>
              <w:spacing w:after="0" w:line="240" w:lineRule="auto"/>
              <w:ind w:left="0" w:right="11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>Ortopedsalar 11,12,13,14</w:t>
            </w:r>
          </w:p>
          <w:p w:rsidRPr="00D37F15" w:rsidR="00C919C9" w:rsidP="000A04BE" w:rsidRDefault="00C919C9" w14:paraId="2D8B601C" w14:textId="77777777">
            <w:pPr>
              <w:spacing w:line="240" w:lineRule="auto"/>
              <w:ind w:left="0" w:right="14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>+ 23grader.</w:t>
            </w:r>
          </w:p>
        </w:tc>
        <w:tc>
          <w:tcPr>
            <w:tcW w:w="2707" w:type="dxa"/>
          </w:tcPr>
          <w:p w:rsidRPr="004C39FA" w:rsidR="00C919C9" w:rsidP="000A04BE" w:rsidRDefault="00C919C9" w14:paraId="56F2CD84" w14:textId="77777777">
            <w:pPr>
              <w:spacing w:before="120"/>
              <w:ind w:left="40"/>
              <w:rPr>
                <w:b/>
                <w:sz w:val="22"/>
                <w:szCs w:val="22"/>
              </w:rPr>
            </w:pPr>
            <w:r w:rsidRPr="004C39FA">
              <w:rPr>
                <w:b/>
                <w:sz w:val="22"/>
                <w:szCs w:val="22"/>
              </w:rPr>
              <w:t>Operationssalar</w:t>
            </w:r>
          </w:p>
          <w:p w:rsidRPr="004C39FA" w:rsidR="00C919C9" w:rsidP="000A04BE" w:rsidRDefault="00C919C9" w14:paraId="3BC31566" w14:textId="77777777">
            <w:pPr>
              <w:spacing w:after="0" w:line="240" w:lineRule="auto"/>
              <w:ind w:left="0"/>
              <w:rPr>
                <w:b/>
                <w:sz w:val="22"/>
                <w:szCs w:val="22"/>
              </w:rPr>
            </w:pPr>
            <w:r w:rsidRPr="004C39FA">
              <w:rPr>
                <w:b/>
                <w:sz w:val="22"/>
                <w:szCs w:val="22"/>
              </w:rPr>
              <w:t>NÄL</w:t>
            </w:r>
          </w:p>
          <w:p w:rsidR="00C919C9" w:rsidP="000A04BE" w:rsidRDefault="00C919C9" w14:paraId="4618B8BB" w14:textId="77777777">
            <w:pPr>
              <w:spacing w:after="0" w:line="240" w:lineRule="auto"/>
              <w:ind w:left="0" w:right="32"/>
              <w:rPr>
                <w:sz w:val="22"/>
                <w:szCs w:val="22"/>
              </w:rPr>
            </w:pPr>
            <w:r w:rsidRPr="004C39FA">
              <w:rPr>
                <w:bCs/>
                <w:sz w:val="22"/>
                <w:szCs w:val="22"/>
              </w:rPr>
              <w:t xml:space="preserve">Kontrollera </w:t>
            </w:r>
            <w:r>
              <w:rPr>
                <w:bCs/>
                <w:sz w:val="22"/>
                <w:szCs w:val="22"/>
              </w:rPr>
              <w:t>o</w:t>
            </w:r>
            <w:r w:rsidRPr="004C39FA">
              <w:rPr>
                <w:sz w:val="22"/>
                <w:szCs w:val="22"/>
              </w:rPr>
              <w:t xml:space="preserve">rtopedsalarna vid höjd temperatur – öppna shuntar för att förbättra uppvärmningen. </w:t>
            </w:r>
          </w:p>
          <w:p w:rsidR="00C919C9" w:rsidP="000A04BE" w:rsidRDefault="00C919C9" w14:paraId="3D73AD22" w14:textId="77777777">
            <w:pPr>
              <w:tabs>
                <w:tab w:val="left" w:pos="8364"/>
              </w:tabs>
              <w:ind w:left="0" w:right="565"/>
            </w:pPr>
          </w:p>
        </w:tc>
      </w:tr>
      <w:tr w:rsidR="00C919C9" w:rsidTr="000A04BE" w14:paraId="652119EA" w14:textId="77777777">
        <w:trPr>
          <w:trHeight w:val="1972"/>
        </w:trPr>
        <w:tc>
          <w:tcPr>
            <w:tcW w:w="2689" w:type="dxa"/>
            <w:vMerge/>
          </w:tcPr>
          <w:p w:rsidR="00C919C9" w:rsidP="000A04BE" w:rsidRDefault="00C919C9" w14:paraId="540848DC" w14:textId="77777777">
            <w:pPr>
              <w:tabs>
                <w:tab w:val="left" w:pos="8364"/>
              </w:tabs>
              <w:ind w:left="0" w:right="565"/>
            </w:pPr>
          </w:p>
        </w:tc>
        <w:tc>
          <w:tcPr>
            <w:tcW w:w="1701" w:type="dxa"/>
            <w:vMerge/>
          </w:tcPr>
          <w:p w:rsidR="00C919C9" w:rsidP="000A04BE" w:rsidRDefault="00C919C9" w14:paraId="5CE005AC" w14:textId="77777777">
            <w:pPr>
              <w:tabs>
                <w:tab w:val="left" w:pos="8364"/>
              </w:tabs>
              <w:ind w:left="0" w:right="565"/>
            </w:pPr>
          </w:p>
        </w:tc>
        <w:tc>
          <w:tcPr>
            <w:tcW w:w="2821" w:type="dxa"/>
          </w:tcPr>
          <w:p w:rsidRPr="00D37F15" w:rsidR="00C919C9" w:rsidP="000A04BE" w:rsidRDefault="00C919C9" w14:paraId="19468AF4" w14:textId="77777777">
            <w:pPr>
              <w:spacing w:before="120" w:after="60"/>
              <w:ind w:left="40"/>
              <w:rPr>
                <w:b/>
                <w:sz w:val="22"/>
                <w:szCs w:val="22"/>
              </w:rPr>
            </w:pPr>
            <w:r w:rsidRPr="00D37F15">
              <w:rPr>
                <w:b/>
                <w:sz w:val="22"/>
                <w:szCs w:val="22"/>
              </w:rPr>
              <w:t>Uddevalla</w:t>
            </w:r>
          </w:p>
          <w:p w:rsidRPr="00D37F15" w:rsidR="00C919C9" w:rsidP="000A04BE" w:rsidRDefault="00C919C9" w14:paraId="424D6298" w14:textId="77777777">
            <w:pPr>
              <w:spacing w:after="0"/>
              <w:ind w:left="0" w:right="0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 xml:space="preserve">Öka temperaturen på salarna. </w:t>
            </w:r>
          </w:p>
          <w:p w:rsidRPr="00D37F15" w:rsidR="00C919C9" w:rsidP="000A04BE" w:rsidRDefault="00C919C9" w14:paraId="2DCC44A6" w14:textId="77777777">
            <w:pPr>
              <w:spacing w:after="0" w:line="240" w:lineRule="auto"/>
              <w:ind w:left="0"/>
              <w:rPr>
                <w:sz w:val="22"/>
                <w:szCs w:val="22"/>
                <w:lang w:val="da-DK"/>
              </w:rPr>
            </w:pPr>
            <w:r w:rsidRPr="00D37F15">
              <w:rPr>
                <w:sz w:val="22"/>
                <w:szCs w:val="22"/>
                <w:lang w:val="da-DK"/>
              </w:rPr>
              <w:t>Central op. Plan 3</w:t>
            </w:r>
          </w:p>
          <w:p w:rsidRPr="00D37F15" w:rsidR="00C919C9" w:rsidP="000A04BE" w:rsidRDefault="00C919C9" w14:paraId="10726F92" w14:textId="77777777">
            <w:pPr>
              <w:spacing w:after="0" w:line="240" w:lineRule="auto"/>
              <w:ind w:left="0" w:right="14"/>
              <w:rPr>
                <w:sz w:val="22"/>
                <w:szCs w:val="22"/>
                <w:lang w:val="da-DK"/>
              </w:rPr>
            </w:pPr>
            <w:r w:rsidRPr="00D37F15">
              <w:rPr>
                <w:sz w:val="22"/>
                <w:szCs w:val="22"/>
                <w:lang w:val="da-DK"/>
              </w:rPr>
              <w:t xml:space="preserve">Sal 1, 2, 3, 4, 6, 7 </w:t>
            </w:r>
          </w:p>
          <w:p w:rsidRPr="00D37F15" w:rsidR="00C919C9" w:rsidP="000A04BE" w:rsidRDefault="00C919C9" w14:paraId="112EF0A9" w14:textId="77777777">
            <w:pPr>
              <w:spacing w:after="0" w:line="240" w:lineRule="auto"/>
              <w:ind w:left="0" w:right="0"/>
              <w:rPr>
                <w:sz w:val="22"/>
                <w:szCs w:val="22"/>
                <w:lang w:val="da-DK"/>
              </w:rPr>
            </w:pPr>
            <w:r w:rsidRPr="00D37F15">
              <w:rPr>
                <w:sz w:val="22"/>
                <w:szCs w:val="22"/>
                <w:lang w:val="da-DK"/>
              </w:rPr>
              <w:t>Dagkirurg 8,9,10,11</w:t>
            </w:r>
          </w:p>
          <w:p w:rsidRPr="00D37F15" w:rsidR="00C919C9" w:rsidP="000A04BE" w:rsidRDefault="00C919C9" w14:paraId="50D334D9" w14:textId="77777777">
            <w:pPr>
              <w:spacing w:line="240" w:lineRule="auto"/>
              <w:ind w:left="0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>+ 23 grader</w:t>
            </w:r>
          </w:p>
        </w:tc>
        <w:tc>
          <w:tcPr>
            <w:tcW w:w="2707" w:type="dxa"/>
          </w:tcPr>
          <w:p w:rsidR="00C919C9" w:rsidP="000A04BE" w:rsidRDefault="00C919C9" w14:paraId="519F3E2D" w14:textId="77777777">
            <w:pPr>
              <w:tabs>
                <w:tab w:val="left" w:pos="8364"/>
              </w:tabs>
              <w:ind w:left="0" w:right="565"/>
            </w:pPr>
          </w:p>
        </w:tc>
      </w:tr>
      <w:tr w:rsidRPr="00D37F15" w:rsidR="00C919C9" w:rsidTr="000A04BE" w14:paraId="378984B8" w14:textId="77777777">
        <w:tc>
          <w:tcPr>
            <w:tcW w:w="2689" w:type="dxa"/>
          </w:tcPr>
          <w:p w:rsidR="00C919C9" w:rsidP="000A04BE" w:rsidRDefault="00C919C9" w14:paraId="41EC107B" w14:textId="77777777">
            <w:pPr>
              <w:spacing w:before="120" w:line="240" w:lineRule="auto"/>
              <w:ind w:left="0" w:right="-391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 xml:space="preserve">Kvarvarande luftfuktighet </w:t>
            </w:r>
          </w:p>
          <w:p w:rsidRPr="00D37F15" w:rsidR="00C919C9" w:rsidP="000A04BE" w:rsidRDefault="00C919C9" w14:paraId="18411CCC" w14:textId="77777777">
            <w:pPr>
              <w:spacing w:line="240" w:lineRule="auto"/>
              <w:ind w:left="0" w:right="-391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 xml:space="preserve">&gt;70% trots insatta åtgärder enligt ovan </w:t>
            </w:r>
          </w:p>
          <w:p w:rsidRPr="00D37F15" w:rsidR="00C919C9" w:rsidP="000A04BE" w:rsidRDefault="00C919C9" w14:paraId="14FA76FC" w14:textId="77777777">
            <w:pPr>
              <w:tabs>
                <w:tab w:val="left" w:pos="8364"/>
              </w:tabs>
              <w:ind w:left="0" w:right="565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Pr="00D37F15" w:rsidR="00C919C9" w:rsidP="000A04BE" w:rsidRDefault="00C919C9" w14:paraId="67B34FDA" w14:textId="77777777">
            <w:pPr>
              <w:tabs>
                <w:tab w:val="left" w:pos="8364"/>
              </w:tabs>
              <w:ind w:left="0" w:right="0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>Dygnet runt</w:t>
            </w:r>
          </w:p>
        </w:tc>
        <w:tc>
          <w:tcPr>
            <w:tcW w:w="2821" w:type="dxa"/>
          </w:tcPr>
          <w:p w:rsidRPr="00D37F15" w:rsidR="00C919C9" w:rsidP="000A04BE" w:rsidRDefault="00C919C9" w14:paraId="650B41C6" w14:textId="77777777">
            <w:pPr>
              <w:spacing w:before="120"/>
              <w:ind w:left="40"/>
              <w:rPr>
                <w:b/>
                <w:sz w:val="22"/>
                <w:szCs w:val="22"/>
              </w:rPr>
            </w:pPr>
            <w:r w:rsidRPr="00D37F15">
              <w:rPr>
                <w:b/>
                <w:sz w:val="22"/>
                <w:szCs w:val="22"/>
              </w:rPr>
              <w:t>NÄL/Uddevalla</w:t>
            </w:r>
          </w:p>
          <w:p w:rsidRPr="00D37F15" w:rsidR="00C919C9" w:rsidP="000A04BE" w:rsidRDefault="00C919C9" w14:paraId="7BE73220" w14:textId="77777777">
            <w:pPr>
              <w:spacing w:after="0"/>
              <w:ind w:left="37" w:right="14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>Kontaktvägar för TiB:</w:t>
            </w:r>
          </w:p>
          <w:p w:rsidRPr="00C341CF" w:rsidR="00C919C9" w:rsidP="000A04BE" w:rsidRDefault="00C919C9" w14:paraId="6F7AF6B9" w14:textId="77777777">
            <w:pPr>
              <w:spacing w:after="0"/>
              <w:ind w:left="0" w:right="1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C341CF">
              <w:rPr>
                <w:sz w:val="22"/>
                <w:szCs w:val="22"/>
              </w:rPr>
              <w:t>Verksamhetschef</w:t>
            </w:r>
          </w:p>
          <w:p w:rsidRPr="00D37F15" w:rsidR="00C919C9" w:rsidP="000A04BE" w:rsidRDefault="00C919C9" w14:paraId="5B581636" w14:textId="77777777">
            <w:pPr>
              <w:pStyle w:val="Liststycke"/>
              <w:numPr>
                <w:ilvl w:val="0"/>
                <w:numId w:val="0"/>
              </w:numPr>
              <w:spacing w:after="0"/>
              <w:ind w:righ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7F15">
              <w:rPr>
                <w:sz w:val="22"/>
                <w:szCs w:val="22"/>
              </w:rPr>
              <w:t xml:space="preserve">Enhetschef </w:t>
            </w:r>
          </w:p>
          <w:p w:rsidRPr="00D37F15" w:rsidR="00C919C9" w:rsidP="000A04BE" w:rsidRDefault="00C919C9" w14:paraId="5D58EAF6" w14:textId="77777777">
            <w:pPr>
              <w:tabs>
                <w:tab w:val="left" w:pos="8364"/>
              </w:tabs>
              <w:spacing w:before="60" w:after="0" w:line="240" w:lineRule="auto"/>
              <w:ind w:left="0" w:right="11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>Evakueringspla</w:t>
            </w:r>
            <w:r>
              <w:rPr>
                <w:sz w:val="22"/>
                <w:szCs w:val="22"/>
              </w:rPr>
              <w:t>n</w:t>
            </w:r>
            <w:r w:rsidRPr="003B0D2E">
              <w:rPr>
                <w:sz w:val="20"/>
                <w:szCs w:val="20"/>
              </w:rPr>
              <w:t>*</w:t>
            </w:r>
            <w:r w:rsidRPr="00D37F15">
              <w:rPr>
                <w:sz w:val="22"/>
                <w:szCs w:val="22"/>
              </w:rPr>
              <w:t xml:space="preserve"> för sterilt god</w:t>
            </w:r>
            <w:r>
              <w:rPr>
                <w:sz w:val="22"/>
                <w:szCs w:val="22"/>
              </w:rPr>
              <w:t>s aktualiseras.</w:t>
            </w:r>
            <w:r w:rsidRPr="00D37F15">
              <w:rPr>
                <w:sz w:val="22"/>
                <w:szCs w:val="22"/>
              </w:rPr>
              <w:t xml:space="preserve"> </w:t>
            </w:r>
          </w:p>
        </w:tc>
        <w:tc>
          <w:tcPr>
            <w:tcW w:w="2707" w:type="dxa"/>
          </w:tcPr>
          <w:p w:rsidRPr="00D37F15" w:rsidR="00C919C9" w:rsidP="000A04BE" w:rsidRDefault="00C919C9" w14:paraId="373AB4F0" w14:textId="77777777">
            <w:pPr>
              <w:spacing w:before="120"/>
              <w:ind w:left="40"/>
              <w:rPr>
                <w:b/>
                <w:sz w:val="22"/>
                <w:szCs w:val="22"/>
              </w:rPr>
            </w:pPr>
            <w:r w:rsidRPr="00D37F15">
              <w:rPr>
                <w:b/>
                <w:sz w:val="22"/>
                <w:szCs w:val="22"/>
              </w:rPr>
              <w:t>NÄL/Uddevalla</w:t>
            </w:r>
          </w:p>
          <w:p w:rsidRPr="00D37F15" w:rsidR="00C919C9" w:rsidP="000A04BE" w:rsidRDefault="00C919C9" w14:paraId="623C1F4C" w14:textId="77777777">
            <w:pPr>
              <w:tabs>
                <w:tab w:val="left" w:pos="8364"/>
              </w:tabs>
              <w:spacing w:line="240" w:lineRule="auto"/>
              <w:ind w:left="0" w:right="34"/>
              <w:rPr>
                <w:sz w:val="22"/>
                <w:szCs w:val="22"/>
              </w:rPr>
            </w:pPr>
            <w:r w:rsidRPr="00D37F15">
              <w:rPr>
                <w:bCs/>
                <w:sz w:val="22"/>
                <w:szCs w:val="22"/>
              </w:rPr>
              <w:t>Kontakta TiB</w:t>
            </w:r>
            <w:r>
              <w:rPr>
                <w:bCs/>
                <w:sz w:val="22"/>
                <w:szCs w:val="22"/>
              </w:rPr>
              <w:t>,</w:t>
            </w:r>
            <w:r w:rsidRPr="00D37F15">
              <w:rPr>
                <w:bCs/>
                <w:sz w:val="22"/>
                <w:szCs w:val="22"/>
              </w:rPr>
              <w:t xml:space="preserve"> Fastighet stöd och service som meddelar NU-TiB</w:t>
            </w:r>
          </w:p>
        </w:tc>
      </w:tr>
      <w:tr w:rsidR="00C919C9" w:rsidTr="000A04BE" w14:paraId="7227180E" w14:textId="77777777">
        <w:tc>
          <w:tcPr>
            <w:tcW w:w="2689" w:type="dxa"/>
          </w:tcPr>
          <w:p w:rsidRPr="0087115B" w:rsidR="00C919C9" w:rsidP="000A04BE" w:rsidRDefault="00C919C9" w14:paraId="31B56614" w14:textId="77777777">
            <w:pPr>
              <w:spacing w:before="120" w:after="0"/>
              <w:ind w:left="28"/>
              <w:rPr>
                <w:sz w:val="22"/>
                <w:szCs w:val="22"/>
                <w:u w:val="single"/>
              </w:rPr>
            </w:pPr>
            <w:r w:rsidRPr="0087115B">
              <w:rPr>
                <w:sz w:val="22"/>
                <w:szCs w:val="22"/>
                <w:u w:val="single"/>
              </w:rPr>
              <w:t>A-larm</w:t>
            </w:r>
          </w:p>
          <w:p w:rsidRPr="0087115B" w:rsidR="00C919C9" w:rsidP="000A04BE" w:rsidRDefault="00C919C9" w14:paraId="1719E1F0" w14:textId="77777777">
            <w:pPr>
              <w:tabs>
                <w:tab w:val="left" w:pos="8364"/>
              </w:tabs>
              <w:ind w:left="0" w:right="565"/>
              <w:rPr>
                <w:sz w:val="22"/>
                <w:szCs w:val="22"/>
              </w:rPr>
            </w:pPr>
            <w:r w:rsidRPr="0087115B">
              <w:rPr>
                <w:sz w:val="22"/>
                <w:szCs w:val="22"/>
              </w:rPr>
              <w:t>luftfuktighet &gt;80%</w:t>
            </w:r>
          </w:p>
        </w:tc>
        <w:tc>
          <w:tcPr>
            <w:tcW w:w="1701" w:type="dxa"/>
          </w:tcPr>
          <w:p w:rsidRPr="0087115B" w:rsidR="00C919C9" w:rsidP="000A04BE" w:rsidRDefault="00C919C9" w14:paraId="56FD7167" w14:textId="77777777">
            <w:pPr>
              <w:tabs>
                <w:tab w:val="left" w:pos="8364"/>
              </w:tabs>
              <w:ind w:left="0" w:right="0"/>
              <w:rPr>
                <w:sz w:val="22"/>
                <w:szCs w:val="22"/>
              </w:rPr>
            </w:pPr>
            <w:r w:rsidRPr="0087115B">
              <w:rPr>
                <w:sz w:val="22"/>
                <w:szCs w:val="22"/>
              </w:rPr>
              <w:t>Dygnet runt</w:t>
            </w:r>
          </w:p>
        </w:tc>
        <w:tc>
          <w:tcPr>
            <w:tcW w:w="2821" w:type="dxa"/>
          </w:tcPr>
          <w:p w:rsidRPr="00D37F15" w:rsidR="00C919C9" w:rsidP="000A04BE" w:rsidRDefault="00C919C9" w14:paraId="53F4659E" w14:textId="77777777">
            <w:pPr>
              <w:spacing w:before="120"/>
              <w:ind w:left="40"/>
              <w:rPr>
                <w:b/>
                <w:sz w:val="22"/>
                <w:szCs w:val="22"/>
              </w:rPr>
            </w:pPr>
            <w:r w:rsidRPr="00D37F15">
              <w:rPr>
                <w:b/>
                <w:sz w:val="22"/>
                <w:szCs w:val="22"/>
              </w:rPr>
              <w:t>NÄL/Uddevalla</w:t>
            </w:r>
          </w:p>
          <w:p w:rsidRPr="00D37F15" w:rsidR="00C919C9" w:rsidP="000A04BE" w:rsidRDefault="00C919C9" w14:paraId="61EB3923" w14:textId="77777777">
            <w:pPr>
              <w:spacing w:after="0"/>
              <w:ind w:left="0" w:right="14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>Kontaktvägar för TiB:</w:t>
            </w:r>
          </w:p>
          <w:p w:rsidRPr="00D37F15" w:rsidR="00C919C9" w:rsidP="000A04BE" w:rsidRDefault="00C919C9" w14:paraId="17FBCC48" w14:textId="77777777">
            <w:pPr>
              <w:spacing w:after="0"/>
              <w:ind w:left="0" w:right="1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7F15">
              <w:rPr>
                <w:sz w:val="22"/>
                <w:szCs w:val="22"/>
              </w:rPr>
              <w:t>Verksamhetschef</w:t>
            </w:r>
          </w:p>
          <w:p w:rsidR="00C919C9" w:rsidP="000A04BE" w:rsidRDefault="00C919C9" w14:paraId="31D8B475" w14:textId="77777777">
            <w:pPr>
              <w:pStyle w:val="Liststycke"/>
              <w:numPr>
                <w:ilvl w:val="0"/>
                <w:numId w:val="0"/>
              </w:numPr>
              <w:spacing w:after="0"/>
              <w:ind w:righ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7F15">
              <w:rPr>
                <w:sz w:val="22"/>
                <w:szCs w:val="22"/>
              </w:rPr>
              <w:t xml:space="preserve">Enhetschef </w:t>
            </w:r>
          </w:p>
          <w:p w:rsidRPr="00600CAE" w:rsidR="00C919C9" w:rsidP="000A04BE" w:rsidRDefault="00C919C9" w14:paraId="618FBF39" w14:textId="77777777">
            <w:pPr>
              <w:pStyle w:val="Liststycke"/>
              <w:numPr>
                <w:ilvl w:val="0"/>
                <w:numId w:val="0"/>
              </w:numPr>
              <w:spacing w:after="0"/>
              <w:ind w:right="0"/>
              <w:rPr>
                <w:sz w:val="22"/>
                <w:szCs w:val="22"/>
              </w:rPr>
            </w:pPr>
            <w:r w:rsidRPr="00D37F15">
              <w:rPr>
                <w:sz w:val="22"/>
                <w:szCs w:val="22"/>
              </w:rPr>
              <w:t xml:space="preserve">Flytt av sterilt gods </w:t>
            </w:r>
            <w:r>
              <w:rPr>
                <w:sz w:val="22"/>
                <w:szCs w:val="22"/>
              </w:rPr>
              <w:t xml:space="preserve">enligt </w:t>
            </w:r>
            <w:r w:rsidRPr="00D37F15">
              <w:rPr>
                <w:sz w:val="22"/>
                <w:szCs w:val="22"/>
              </w:rPr>
              <w:t>Evakueringsplan.</w:t>
            </w:r>
          </w:p>
        </w:tc>
        <w:tc>
          <w:tcPr>
            <w:tcW w:w="2707" w:type="dxa"/>
          </w:tcPr>
          <w:p w:rsidRPr="00023935" w:rsidR="00C919C9" w:rsidP="000A04BE" w:rsidRDefault="00C919C9" w14:paraId="62A7DBED" w14:textId="77777777">
            <w:pPr>
              <w:spacing w:before="120"/>
              <w:ind w:left="40"/>
              <w:rPr>
                <w:b/>
                <w:sz w:val="22"/>
                <w:szCs w:val="22"/>
              </w:rPr>
            </w:pPr>
            <w:r w:rsidRPr="00023935">
              <w:rPr>
                <w:b/>
                <w:sz w:val="22"/>
                <w:szCs w:val="22"/>
              </w:rPr>
              <w:t>NÄL/Uddevalla</w:t>
            </w:r>
          </w:p>
          <w:p w:rsidR="00C919C9" w:rsidP="000A04BE" w:rsidRDefault="00C919C9" w14:paraId="5CACF45A" w14:textId="77777777">
            <w:pPr>
              <w:tabs>
                <w:tab w:val="left" w:pos="8364"/>
              </w:tabs>
              <w:spacing w:after="0" w:line="240" w:lineRule="auto"/>
              <w:ind w:left="0" w:right="567"/>
            </w:pPr>
            <w:r w:rsidRPr="00D37F15">
              <w:rPr>
                <w:bCs/>
                <w:sz w:val="22"/>
                <w:szCs w:val="22"/>
              </w:rPr>
              <w:t>Kontakta TiB</w:t>
            </w:r>
            <w:r>
              <w:rPr>
                <w:bCs/>
                <w:sz w:val="22"/>
                <w:szCs w:val="22"/>
              </w:rPr>
              <w:t>,</w:t>
            </w:r>
            <w:r w:rsidRPr="00D37F15">
              <w:rPr>
                <w:bCs/>
                <w:sz w:val="22"/>
                <w:szCs w:val="22"/>
              </w:rPr>
              <w:t xml:space="preserve"> Fastighet</w:t>
            </w:r>
            <w:r>
              <w:rPr>
                <w:bCs/>
                <w:sz w:val="22"/>
                <w:szCs w:val="22"/>
              </w:rPr>
              <w:t>,</w:t>
            </w:r>
            <w:r w:rsidRPr="00D37F15">
              <w:rPr>
                <w:bCs/>
                <w:sz w:val="22"/>
                <w:szCs w:val="22"/>
              </w:rPr>
              <w:t xml:space="preserve"> stöd</w:t>
            </w:r>
            <w:r>
              <w:rPr>
                <w:bCs/>
                <w:sz w:val="22"/>
                <w:szCs w:val="22"/>
              </w:rPr>
              <w:t xml:space="preserve">, </w:t>
            </w:r>
            <w:r w:rsidRPr="00D37F15">
              <w:rPr>
                <w:bCs/>
                <w:sz w:val="22"/>
                <w:szCs w:val="22"/>
              </w:rPr>
              <w:t>service som meddelar NU-TiB</w:t>
            </w:r>
          </w:p>
        </w:tc>
      </w:tr>
      <w:tr w:rsidRPr="0063775A" w:rsidR="00C919C9" w:rsidTr="000A04BE" w14:paraId="09FD955E" w14:textId="77777777">
        <w:tc>
          <w:tcPr>
            <w:tcW w:w="2689" w:type="dxa"/>
          </w:tcPr>
          <w:p w:rsidRPr="0063775A" w:rsidR="00C919C9" w:rsidP="000A04BE" w:rsidRDefault="00C919C9" w14:paraId="60D2B87C" w14:textId="77777777">
            <w:pPr>
              <w:tabs>
                <w:tab w:val="left" w:pos="8364"/>
              </w:tabs>
              <w:spacing w:before="120"/>
              <w:ind w:left="0" w:right="567"/>
              <w:rPr>
                <w:sz w:val="22"/>
                <w:szCs w:val="22"/>
              </w:rPr>
            </w:pPr>
            <w:r w:rsidRPr="0063775A">
              <w:rPr>
                <w:sz w:val="22"/>
                <w:szCs w:val="22"/>
              </w:rPr>
              <w:t>Vid synlig kondens i salen</w:t>
            </w:r>
          </w:p>
        </w:tc>
        <w:tc>
          <w:tcPr>
            <w:tcW w:w="1701" w:type="dxa"/>
          </w:tcPr>
          <w:p w:rsidRPr="0063775A" w:rsidR="00C919C9" w:rsidP="000A04BE" w:rsidRDefault="00C919C9" w14:paraId="0EFC605D" w14:textId="77777777">
            <w:pPr>
              <w:tabs>
                <w:tab w:val="left" w:pos="8364"/>
              </w:tabs>
              <w:spacing w:before="120"/>
              <w:ind w:left="0" w:right="0"/>
              <w:rPr>
                <w:sz w:val="22"/>
                <w:szCs w:val="22"/>
              </w:rPr>
            </w:pPr>
            <w:r w:rsidRPr="0063775A">
              <w:rPr>
                <w:sz w:val="22"/>
                <w:szCs w:val="22"/>
              </w:rPr>
              <w:t>Dygnet runt</w:t>
            </w:r>
          </w:p>
        </w:tc>
        <w:tc>
          <w:tcPr>
            <w:tcW w:w="2821" w:type="dxa"/>
          </w:tcPr>
          <w:p w:rsidRPr="0063775A" w:rsidR="00C919C9" w:rsidP="000A04BE" w:rsidRDefault="00C919C9" w14:paraId="0309982C" w14:textId="77777777">
            <w:pPr>
              <w:spacing w:before="120" w:after="60" w:line="240" w:lineRule="auto"/>
              <w:ind w:left="0" w:right="-125"/>
              <w:rPr>
                <w:sz w:val="22"/>
                <w:szCs w:val="22"/>
              </w:rPr>
            </w:pPr>
            <w:r w:rsidRPr="0063775A">
              <w:rPr>
                <w:sz w:val="22"/>
                <w:szCs w:val="22"/>
              </w:rPr>
              <w:t xml:space="preserve">Kontakta TiB samt </w:t>
            </w:r>
            <w:r>
              <w:rPr>
                <w:sz w:val="22"/>
                <w:szCs w:val="22"/>
              </w:rPr>
              <w:t>-</w:t>
            </w:r>
            <w:r w:rsidRPr="0063775A">
              <w:rPr>
                <w:sz w:val="22"/>
                <w:szCs w:val="22"/>
              </w:rPr>
              <w:t xml:space="preserve">Verksamhetschef och Enhetschef </w:t>
            </w:r>
          </w:p>
          <w:p w:rsidRPr="0063775A" w:rsidR="00C919C9" w:rsidP="000A04BE" w:rsidRDefault="00C919C9" w14:paraId="221F6EEF" w14:textId="77777777">
            <w:pPr>
              <w:autoSpaceDE w:val="0"/>
              <w:autoSpaceDN w:val="0"/>
              <w:adjustRightInd w:val="0"/>
              <w:spacing w:after="0" w:line="240" w:lineRule="auto"/>
              <w:ind w:left="40" w:right="11"/>
              <w:rPr>
                <w:color w:val="000000"/>
                <w:sz w:val="22"/>
                <w:szCs w:val="22"/>
              </w:rPr>
            </w:pPr>
            <w:r w:rsidRPr="0063775A">
              <w:rPr>
                <w:color w:val="000000"/>
                <w:sz w:val="22"/>
                <w:szCs w:val="22"/>
              </w:rPr>
              <w:t>Beslut att inte använda salen för operation, utrymma sterilt gods till annan f</w:t>
            </w:r>
            <w:r w:rsidRPr="00C341CF">
              <w:rPr>
                <w:sz w:val="22"/>
                <w:szCs w:val="22"/>
              </w:rPr>
              <w:t>örvaring</w:t>
            </w:r>
            <w:r w:rsidRPr="0063775A">
              <w:rPr>
                <w:color w:val="000000"/>
                <w:sz w:val="22"/>
                <w:szCs w:val="22"/>
              </w:rPr>
              <w:t>.</w:t>
            </w:r>
          </w:p>
          <w:p w:rsidR="00C919C9" w:rsidP="000A04BE" w:rsidRDefault="00C919C9" w14:paraId="2AEF7AFA" w14:textId="77777777">
            <w:pPr>
              <w:tabs>
                <w:tab w:val="left" w:pos="8364"/>
              </w:tabs>
              <w:spacing w:after="0"/>
              <w:ind w:left="0" w:right="567"/>
              <w:rPr>
                <w:color w:val="000000"/>
                <w:sz w:val="22"/>
                <w:szCs w:val="22"/>
              </w:rPr>
            </w:pPr>
            <w:r w:rsidRPr="0063775A">
              <w:rPr>
                <w:color w:val="000000"/>
                <w:sz w:val="22"/>
                <w:szCs w:val="22"/>
              </w:rPr>
              <w:t xml:space="preserve">Kontakta </w:t>
            </w:r>
          </w:p>
          <w:p w:rsidRPr="0063775A" w:rsidR="00C919C9" w:rsidP="000A04BE" w:rsidRDefault="00C919C9" w14:paraId="404DA37C" w14:textId="77777777">
            <w:pPr>
              <w:tabs>
                <w:tab w:val="left" w:pos="8364"/>
              </w:tabs>
              <w:ind w:left="0" w:right="565"/>
              <w:rPr>
                <w:sz w:val="22"/>
                <w:szCs w:val="22"/>
              </w:rPr>
            </w:pPr>
            <w:r w:rsidRPr="0063775A">
              <w:rPr>
                <w:color w:val="000000"/>
                <w:sz w:val="22"/>
                <w:szCs w:val="22"/>
              </w:rPr>
              <w:t>TiB</w:t>
            </w:r>
            <w:r>
              <w:rPr>
                <w:color w:val="000000"/>
                <w:sz w:val="22"/>
                <w:szCs w:val="22"/>
              </w:rPr>
              <w:t xml:space="preserve"> Fa</w:t>
            </w:r>
            <w:r w:rsidRPr="0063775A">
              <w:rPr>
                <w:color w:val="000000"/>
                <w:sz w:val="22"/>
                <w:szCs w:val="22"/>
              </w:rPr>
              <w:t>stighet</w:t>
            </w:r>
            <w:r>
              <w:rPr>
                <w:color w:val="000000"/>
                <w:sz w:val="22"/>
                <w:szCs w:val="22"/>
              </w:rPr>
              <w:t>,</w:t>
            </w:r>
            <w:r w:rsidRPr="0063775A">
              <w:rPr>
                <w:color w:val="000000"/>
                <w:sz w:val="22"/>
                <w:szCs w:val="22"/>
              </w:rPr>
              <w:t xml:space="preserve"> stöd</w:t>
            </w:r>
            <w:r>
              <w:rPr>
                <w:color w:val="000000"/>
                <w:sz w:val="22"/>
                <w:szCs w:val="22"/>
              </w:rPr>
              <w:t xml:space="preserve">, </w:t>
            </w:r>
            <w:r w:rsidRPr="0063775A">
              <w:rPr>
                <w:color w:val="000000"/>
                <w:sz w:val="22"/>
                <w:szCs w:val="22"/>
              </w:rPr>
              <w:t>service</w:t>
            </w:r>
          </w:p>
        </w:tc>
        <w:tc>
          <w:tcPr>
            <w:tcW w:w="2707" w:type="dxa"/>
          </w:tcPr>
          <w:p w:rsidRPr="00AF29A4" w:rsidR="00C919C9" w:rsidP="000A04BE" w:rsidRDefault="00C919C9" w14:paraId="7D859DA4" w14:textId="77777777">
            <w:pPr>
              <w:tabs>
                <w:tab w:val="left" w:pos="8364"/>
              </w:tabs>
              <w:spacing w:before="120" w:line="240" w:lineRule="auto"/>
              <w:ind w:left="0" w:right="34"/>
              <w:rPr>
                <w:sz w:val="22"/>
                <w:szCs w:val="22"/>
              </w:rPr>
            </w:pPr>
            <w:r w:rsidRPr="00AF29A4">
              <w:rPr>
                <w:sz w:val="22"/>
                <w:szCs w:val="22"/>
              </w:rPr>
              <w:t xml:space="preserve">Kontaktvägar för TiB, </w:t>
            </w:r>
            <w:r w:rsidRPr="0063775A">
              <w:rPr>
                <w:color w:val="000000"/>
                <w:sz w:val="22"/>
                <w:szCs w:val="22"/>
              </w:rPr>
              <w:t>Fastighet</w:t>
            </w:r>
            <w:r>
              <w:rPr>
                <w:color w:val="000000"/>
                <w:sz w:val="22"/>
                <w:szCs w:val="22"/>
              </w:rPr>
              <w:t>,</w:t>
            </w:r>
            <w:r w:rsidRPr="0063775A">
              <w:rPr>
                <w:color w:val="000000"/>
                <w:sz w:val="22"/>
                <w:szCs w:val="22"/>
              </w:rPr>
              <w:t xml:space="preserve"> stöd</w:t>
            </w:r>
            <w:r>
              <w:rPr>
                <w:color w:val="000000"/>
                <w:sz w:val="22"/>
                <w:szCs w:val="22"/>
              </w:rPr>
              <w:t xml:space="preserve">, </w:t>
            </w:r>
            <w:r w:rsidRPr="0063775A">
              <w:rPr>
                <w:color w:val="000000"/>
                <w:sz w:val="22"/>
                <w:szCs w:val="22"/>
              </w:rPr>
              <w:t>service</w:t>
            </w:r>
            <w:r w:rsidRPr="00AF29A4">
              <w:rPr>
                <w:sz w:val="22"/>
                <w:szCs w:val="22"/>
              </w:rPr>
              <w:t xml:space="preserve"> Driftchef eller tjänstgörande drifttekniker i beredskap.</w:t>
            </w:r>
          </w:p>
        </w:tc>
      </w:tr>
    </w:tbl>
    <w:p w:rsidR="00C919C9" w:rsidP="00C919C9" w:rsidRDefault="00C919C9" w14:paraId="6057E321" w14:textId="77777777">
      <w:pPr>
        <w:tabs>
          <w:tab w:val="left" w:pos="8364"/>
        </w:tabs>
        <w:ind w:left="0" w:right="565"/>
      </w:pPr>
    </w:p>
    <w:p w:rsidR="00C919C9" w:rsidP="00C919C9" w:rsidRDefault="00C919C9" w14:paraId="26B15ABB" w14:textId="77777777">
      <w:pPr>
        <w:tabs>
          <w:tab w:val="left" w:pos="8364"/>
        </w:tabs>
        <w:ind w:left="0" w:right="565"/>
      </w:pPr>
      <w:r w:rsidRPr="003B0D2E">
        <w:rPr>
          <w:sz w:val="22"/>
          <w:szCs w:val="22"/>
        </w:rPr>
        <w:t>*</w:t>
      </w:r>
      <w:r>
        <w:t>Evakueringsplan är under bearbetning</w:t>
      </w:r>
    </w:p>
    <w:p w:rsidR="00C919C9" w:rsidP="00C919C9" w:rsidRDefault="00C919C9" w14:paraId="7CF2876E" w14:textId="77777777">
      <w:pPr>
        <w:spacing w:after="0" w:line="240" w:lineRule="auto"/>
        <w:ind w:left="0" w:right="0"/>
      </w:pPr>
      <w:r>
        <w:br w:type="page"/>
      </w:r>
    </w:p>
    <w:p w:rsidRPr="00611F5F" w:rsidR="00C919C9" w:rsidP="00C919C9" w:rsidRDefault="00C919C9" w14:paraId="7F427C72" w14:textId="77777777">
      <w:pPr>
        <w:tabs>
          <w:tab w:val="left" w:pos="8364"/>
        </w:tabs>
        <w:ind w:left="0" w:right="565"/>
        <w:rPr>
          <w:rFonts w:asciiTheme="majorHAnsi" w:hAnsiTheme="majorHAnsi" w:cstheme="majorHAnsi"/>
          <w:b/>
          <w:bCs/>
          <w:sz w:val="28"/>
          <w:szCs w:val="28"/>
        </w:rPr>
      </w:pPr>
      <w:r w:rsidRPr="00611F5F">
        <w:rPr>
          <w:rFonts w:asciiTheme="majorHAnsi" w:hAnsiTheme="majorHAnsi" w:cstheme="majorHAnsi"/>
          <w:b/>
          <w:bCs/>
          <w:sz w:val="28"/>
          <w:szCs w:val="28"/>
        </w:rPr>
        <w:t>Tabell 1</w:t>
      </w:r>
    </w:p>
    <w:p w:rsidR="00C919C9" w:rsidP="00C919C9" w:rsidRDefault="00C919C9" w14:paraId="34AD1A6D" w14:textId="77777777">
      <w:pPr>
        <w:tabs>
          <w:tab w:val="left" w:pos="8364"/>
        </w:tabs>
        <w:ind w:left="0" w:right="565"/>
        <w:rPr>
          <w:rFonts w:asciiTheme="majorHAnsi" w:hAnsiTheme="majorHAnsi" w:cstheme="majorHAnsi"/>
          <w:b/>
          <w:bCs/>
          <w:sz w:val="28"/>
          <w:szCs w:val="28"/>
        </w:rPr>
      </w:pPr>
      <w:r w:rsidRPr="00AF29A4">
        <w:rPr>
          <w:rFonts w:asciiTheme="majorHAnsi" w:hAnsiTheme="majorHAnsi" w:cstheme="majorHAnsi"/>
          <w:b/>
          <w:bCs/>
          <w:sz w:val="28"/>
          <w:szCs w:val="28"/>
        </w:rPr>
        <w:t>Mätpunkter</w:t>
      </w:r>
    </w:p>
    <w:p w:rsidRPr="00AF29A4" w:rsidR="00C919C9" w:rsidP="00C919C9" w:rsidRDefault="00C919C9" w14:paraId="6FDB888F" w14:textId="77777777">
      <w:pPr>
        <w:tabs>
          <w:tab w:val="left" w:pos="8364"/>
        </w:tabs>
        <w:ind w:left="0" w:right="565"/>
        <w:rPr>
          <w:rFonts w:asciiTheme="majorBidi" w:hAnsiTheme="majorBidi" w:cstheme="majorBidi"/>
          <w:b/>
          <w:bCs/>
        </w:rPr>
      </w:pPr>
      <w:r w:rsidRPr="03FAB86A" w:rsidR="00C919C9">
        <w:rPr>
          <w:rFonts w:ascii="" w:hAnsi="" w:cs="" w:asciiTheme="majorBidi" w:hAnsiTheme="majorBidi" w:cstheme="majorBidi"/>
          <w:b w:val="1"/>
          <w:bCs w:val="1"/>
        </w:rPr>
        <w:t>NÄL</w:t>
      </w:r>
    </w:p>
    <w:tbl>
      <w:tblPr>
        <w:tblStyle w:val="Tabellrutnt"/>
        <w:bidiVisual w:val="0"/>
        <w:tblW w:w="0" w:type="auto"/>
        <w:tblLook w:val="04A0" w:firstRow="1" w:lastRow="0" w:firstColumn="1" w:lastColumn="0" w:noHBand="0" w:noVBand="1"/>
      </w:tblPr>
      <w:tblGrid>
        <w:gridCol w:w="3075"/>
        <w:gridCol w:w="5850"/>
      </w:tblGrid>
      <w:tr w:rsidR="03FAB86A" w:rsidTr="03FAB86A" w14:paraId="270C078D">
        <w:trPr>
          <w:trHeight w:val="300"/>
        </w:trPr>
        <w:tc>
          <w:tcPr>
            <w:tcW w:w="3075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12EF18A2" w14:textId="191ED257">
            <w:pPr>
              <w:tabs>
                <w:tab w:val="left" w:leader="none" w:pos="8364"/>
              </w:tabs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</w:rPr>
              <w:t>Kirurgkorridor</w:t>
            </w:r>
          </w:p>
        </w:tc>
        <w:tc>
          <w:tcPr>
            <w:tcW w:w="585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6A75C379" w14:textId="49C0D1E9">
            <w:pPr>
              <w:tabs>
                <w:tab w:val="left" w:leader="none" w:pos="8364"/>
              </w:tabs>
              <w:spacing w:before="0" w:beforeAutospacing="off" w:after="0" w:afterAutospacing="off" w:line="288" w:lineRule="auto"/>
              <w:ind w:left="0" w:right="565"/>
            </w:pPr>
            <w:r w:rsidRPr="03FAB86A" w:rsidR="03FAB86A">
              <w:rPr>
                <w:rFonts w:ascii="Times New Roman" w:hAnsi="Times New Roman" w:eastAsia="Times New Roman" w:cs="Times New Roman"/>
                <w:sz w:val="24"/>
                <w:szCs w:val="24"/>
              </w:rPr>
              <w:t>Mätpunkter i samtliga operationssalar 1, 2, 3, 4, 5</w:t>
            </w:r>
          </w:p>
        </w:tc>
      </w:tr>
      <w:tr w:rsidR="03FAB86A" w:rsidTr="03FAB86A" w14:paraId="39F69280">
        <w:trPr>
          <w:trHeight w:val="300"/>
        </w:trPr>
        <w:tc>
          <w:tcPr>
            <w:tcW w:w="3075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60A3509F" w14:textId="71CC11E9">
            <w:pPr>
              <w:tabs>
                <w:tab w:val="left" w:leader="none" w:pos="8364"/>
              </w:tabs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</w:rPr>
              <w:t>Sterilförråd Kirurgkorridor</w:t>
            </w:r>
          </w:p>
        </w:tc>
        <w:tc>
          <w:tcPr>
            <w:tcW w:w="585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6D4D2B58" w14:textId="4CFCB982">
            <w:pPr>
              <w:tabs>
                <w:tab w:val="left" w:leader="none" w:pos="8364"/>
              </w:tabs>
              <w:spacing w:before="0" w:beforeAutospacing="off" w:after="0" w:afterAutospacing="off" w:line="288" w:lineRule="auto"/>
              <w:ind w:left="0" w:right="565"/>
            </w:pPr>
            <w:r w:rsidRPr="03FAB86A" w:rsidR="03FAB86A">
              <w:rPr>
                <w:rFonts w:ascii="Times New Roman" w:hAnsi="Times New Roman" w:eastAsia="Times New Roman" w:cs="Times New Roman"/>
                <w:sz w:val="24"/>
                <w:szCs w:val="24"/>
              </w:rPr>
              <w:t>N522-264</w:t>
            </w:r>
          </w:p>
        </w:tc>
      </w:tr>
      <w:tr w:rsidR="03FAB86A" w:rsidTr="03FAB86A" w14:paraId="394AB88B">
        <w:trPr>
          <w:trHeight w:val="300"/>
        </w:trPr>
        <w:tc>
          <w:tcPr>
            <w:tcW w:w="3075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2F8D8898" w14:textId="09739EC0">
            <w:pPr>
              <w:tabs>
                <w:tab w:val="left" w:leader="none" w:pos="8364"/>
              </w:tabs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</w:rPr>
              <w:t>Sterilt Närlager Kirurgkorridor</w:t>
            </w:r>
          </w:p>
        </w:tc>
        <w:tc>
          <w:tcPr>
            <w:tcW w:w="585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306C48B9" w14:textId="2BF9D116">
            <w:pPr>
              <w:tabs>
                <w:tab w:val="left" w:leader="none" w:pos="8364"/>
              </w:tabs>
              <w:spacing w:before="0" w:beforeAutospacing="off" w:after="0" w:afterAutospacing="off" w:line="288" w:lineRule="auto"/>
              <w:ind w:left="0" w:right="565"/>
            </w:pPr>
            <w:r w:rsidRPr="03FAB86A" w:rsidR="03FAB86A">
              <w:rPr>
                <w:rFonts w:ascii="Times New Roman" w:hAnsi="Times New Roman" w:eastAsia="Times New Roman" w:cs="Times New Roman"/>
                <w:sz w:val="24"/>
                <w:szCs w:val="24"/>
              </w:rPr>
              <w:t>N522-243</w:t>
            </w:r>
          </w:p>
        </w:tc>
      </w:tr>
      <w:tr w:rsidR="03FAB86A" w:rsidTr="03FAB86A" w14:paraId="5047E25A">
        <w:trPr>
          <w:trHeight w:val="300"/>
        </w:trPr>
        <w:tc>
          <w:tcPr>
            <w:tcW w:w="3075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27186550" w14:textId="3AA6EF3F">
            <w:pPr>
              <w:tabs>
                <w:tab w:val="left" w:leader="none" w:pos="8364"/>
              </w:tabs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</w:rPr>
              <w:t>Läkemedelsrum Kirurgkorridor</w:t>
            </w:r>
          </w:p>
        </w:tc>
        <w:tc>
          <w:tcPr>
            <w:tcW w:w="585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715FF194" w14:textId="1BAC1D06">
            <w:pPr>
              <w:tabs>
                <w:tab w:val="left" w:leader="none" w:pos="8364"/>
              </w:tabs>
              <w:spacing w:before="0" w:beforeAutospacing="off" w:after="0" w:afterAutospacing="off" w:line="288" w:lineRule="auto"/>
              <w:ind w:left="0" w:right="565"/>
            </w:pPr>
            <w:r w:rsidRPr="03FAB86A" w:rsidR="03FAB86A">
              <w:rPr>
                <w:rFonts w:ascii="Times New Roman" w:hAnsi="Times New Roman" w:eastAsia="Times New Roman" w:cs="Times New Roman"/>
                <w:sz w:val="24"/>
                <w:szCs w:val="24"/>
              </w:rPr>
              <w:t>N522-253</w:t>
            </w:r>
          </w:p>
        </w:tc>
      </w:tr>
      <w:tr w:rsidR="03FAB86A" w:rsidTr="03FAB86A" w14:paraId="71A4314C">
        <w:trPr>
          <w:trHeight w:val="375"/>
        </w:trPr>
        <w:tc>
          <w:tcPr>
            <w:tcW w:w="3075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54BC02F3" w14:textId="1502B985">
            <w:pPr>
              <w:tabs>
                <w:tab w:val="left" w:leader="none" w:pos="8364"/>
              </w:tabs>
              <w:spacing w:before="0" w:beforeAutospacing="off" w:after="0" w:afterAutospacing="off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sz w:val="22"/>
                <w:szCs w:val="22"/>
              </w:rPr>
              <w:t>Akutkorridor</w:t>
            </w:r>
          </w:p>
          <w:p w:rsidR="03FAB86A" w:rsidP="03FAB86A" w:rsidRDefault="03FAB86A" w14:paraId="2250462C" w14:textId="57837BF7">
            <w:pPr>
              <w:tabs>
                <w:tab w:val="left" w:leader="none" w:pos="8364"/>
              </w:tabs>
              <w:spacing w:before="0" w:beforeAutospacing="off" w:after="120" w:afterAutospacing="off" w:line="276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585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5C1853A6" w14:textId="7D741B6A">
            <w:pPr>
              <w:tabs>
                <w:tab w:val="left" w:leader="none" w:pos="8364"/>
              </w:tabs>
              <w:spacing w:before="0" w:beforeAutospacing="off" w:after="0" w:afterAutospacing="off" w:line="288" w:lineRule="auto"/>
              <w:ind w:left="0" w:right="565"/>
            </w:pPr>
            <w:r w:rsidRPr="03FAB86A" w:rsidR="03FAB86A">
              <w:rPr>
                <w:rFonts w:ascii="Times New Roman" w:hAnsi="Times New Roman" w:eastAsia="Times New Roman" w:cs="Times New Roman"/>
                <w:sz w:val="24"/>
                <w:szCs w:val="24"/>
              </w:rPr>
              <w:t>Mätpunkter i samtliga operationssalar 7, 8, 9</w:t>
            </w:r>
          </w:p>
          <w:p w:rsidR="03FAB86A" w:rsidP="03FAB86A" w:rsidRDefault="03FAB86A" w14:paraId="0004D11E" w14:textId="7FAACCB6">
            <w:pPr>
              <w:tabs>
                <w:tab w:val="left" w:leader="none" w:pos="8364"/>
              </w:tabs>
              <w:spacing w:before="0" w:beforeAutospacing="off" w:after="0" w:afterAutospacing="off" w:line="288" w:lineRule="auto"/>
              <w:ind w:left="0" w:right="565"/>
            </w:pPr>
            <w:r w:rsidRPr="03FAB86A" w:rsidR="03FAB86A">
              <w:rPr>
                <w:rFonts w:ascii="Times New Roman" w:hAnsi="Times New Roman" w:eastAsia="Times New Roman" w:cs="Times New Roman"/>
                <w:sz w:val="24"/>
                <w:szCs w:val="24"/>
              </w:rPr>
              <w:t xml:space="preserve"> </w:t>
            </w:r>
          </w:p>
        </w:tc>
      </w:tr>
      <w:tr w:rsidR="03FAB86A" w:rsidTr="03FAB86A" w14:paraId="3111EA20">
        <w:trPr>
          <w:trHeight w:val="300"/>
        </w:trPr>
        <w:tc>
          <w:tcPr>
            <w:tcW w:w="3075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33C57698" w14:textId="6A4D642D">
            <w:pPr>
              <w:tabs>
                <w:tab w:val="left" w:leader="none" w:pos="8364"/>
              </w:tabs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sz w:val="22"/>
                <w:szCs w:val="22"/>
              </w:rPr>
              <w:t>Sterilförråd Akutkorridor</w:t>
            </w:r>
          </w:p>
        </w:tc>
        <w:tc>
          <w:tcPr>
            <w:tcW w:w="585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5F65B792" w14:textId="0BFF6795">
            <w:pPr>
              <w:tabs>
                <w:tab w:val="left" w:leader="none" w:pos="8364"/>
              </w:tabs>
              <w:spacing w:before="0" w:beforeAutospacing="off" w:after="0" w:afterAutospacing="off" w:line="288" w:lineRule="auto"/>
              <w:ind w:left="0" w:right="565"/>
            </w:pPr>
            <w:r w:rsidRPr="03FAB86A" w:rsidR="03FAB86A">
              <w:rPr>
                <w:rFonts w:ascii="Times New Roman" w:hAnsi="Times New Roman" w:eastAsia="Times New Roman" w:cs="Times New Roman"/>
                <w:sz w:val="24"/>
                <w:szCs w:val="24"/>
              </w:rPr>
              <w:t>N522-367</w:t>
            </w:r>
          </w:p>
        </w:tc>
      </w:tr>
      <w:tr w:rsidR="03FAB86A" w:rsidTr="03FAB86A" w14:paraId="3DE462CB">
        <w:trPr>
          <w:trHeight w:val="300"/>
        </w:trPr>
        <w:tc>
          <w:tcPr>
            <w:tcW w:w="3075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03504BC8" w14:textId="5C854CA2">
            <w:pPr>
              <w:tabs>
                <w:tab w:val="left" w:leader="none" w:pos="8364"/>
              </w:tabs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</w:rPr>
              <w:t>Ortoped korridor</w:t>
            </w:r>
          </w:p>
        </w:tc>
        <w:tc>
          <w:tcPr>
            <w:tcW w:w="585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top"/>
          </w:tcPr>
          <w:p w:rsidR="03FAB86A" w:rsidP="03FAB86A" w:rsidRDefault="03FAB86A" w14:paraId="102C1EDD" w14:textId="47BD19CD">
            <w:pPr>
              <w:tabs>
                <w:tab w:val="left" w:leader="none" w:pos="8364"/>
              </w:tabs>
              <w:spacing w:before="0" w:beforeAutospacing="off" w:after="0" w:afterAutospacing="off" w:line="288" w:lineRule="auto"/>
              <w:ind w:left="0" w:right="565"/>
            </w:pPr>
            <w:r w:rsidRPr="03FAB86A" w:rsidR="03FAB86A">
              <w:rPr>
                <w:rFonts w:ascii="Times New Roman" w:hAnsi="Times New Roman" w:eastAsia="Times New Roman" w:cs="Times New Roman"/>
                <w:sz w:val="24"/>
                <w:szCs w:val="24"/>
              </w:rPr>
              <w:t>Mätpunkter i samtliga operationssalar</w:t>
            </w: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</w:rPr>
              <w:t xml:space="preserve"> 11, 12, 13, 14</w:t>
            </w:r>
          </w:p>
        </w:tc>
      </w:tr>
      <w:tr w:rsidR="03FAB86A" w:rsidTr="03FAB86A" w14:paraId="35152551">
        <w:trPr>
          <w:trHeight w:val="300"/>
        </w:trPr>
        <w:tc>
          <w:tcPr>
            <w:tcW w:w="3075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0E2ECB07" w14:textId="34362593">
            <w:pPr>
              <w:tabs>
                <w:tab w:val="left" w:leader="none" w:pos="8364"/>
              </w:tabs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</w:rPr>
              <w:t>Sterilcentral</w:t>
            </w:r>
          </w:p>
        </w:tc>
        <w:tc>
          <w:tcPr>
            <w:tcW w:w="585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top"/>
          </w:tcPr>
          <w:p w:rsidR="03FAB86A" w:rsidP="03FAB86A" w:rsidRDefault="03FAB86A" w14:paraId="10AE6D01" w14:textId="726E3BE2">
            <w:pPr>
              <w:tabs>
                <w:tab w:val="left" w:leader="none" w:pos="8364"/>
              </w:tabs>
              <w:spacing w:before="0" w:beforeAutospacing="off" w:after="0" w:afterAutospacing="off" w:line="288" w:lineRule="auto"/>
              <w:ind w:left="0" w:right="565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</w:rPr>
              <w:t>Sterilförråd (stora) N522-519</w:t>
            </w:r>
          </w:p>
        </w:tc>
      </w:tr>
      <w:tr w:rsidR="03FAB86A" w:rsidTr="03FAB86A" w14:paraId="0647561F">
        <w:trPr>
          <w:trHeight w:val="300"/>
        </w:trPr>
        <w:tc>
          <w:tcPr>
            <w:tcW w:w="3075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top"/>
          </w:tcPr>
          <w:p w:rsidR="03FAB86A" w:rsidP="03FAB86A" w:rsidRDefault="03FAB86A" w14:paraId="74CFF888" w14:textId="58D7BDD5">
            <w:pPr>
              <w:tabs>
                <w:tab w:val="left" w:leader="none" w:pos="8364"/>
              </w:tabs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</w:rPr>
              <w:t>Sterilcentral</w:t>
            </w:r>
          </w:p>
        </w:tc>
        <w:tc>
          <w:tcPr>
            <w:tcW w:w="585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top"/>
          </w:tcPr>
          <w:p w:rsidR="03FAB86A" w:rsidP="03FAB86A" w:rsidRDefault="03FAB86A" w14:paraId="402E1A00" w14:textId="3262B2C0">
            <w:pPr>
              <w:tabs>
                <w:tab w:val="left" w:leader="none" w:pos="8364"/>
              </w:tabs>
              <w:spacing w:before="0" w:beforeAutospacing="off" w:after="0" w:afterAutospacing="off" w:line="288" w:lineRule="auto"/>
              <w:ind w:left="0" w:right="565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</w:rPr>
              <w:t>Packrum N522-514</w:t>
            </w:r>
          </w:p>
        </w:tc>
      </w:tr>
      <w:tr w:rsidR="03FAB86A" w:rsidTr="03FAB86A" w14:paraId="6026440A">
        <w:trPr>
          <w:trHeight w:val="300"/>
        </w:trPr>
        <w:tc>
          <w:tcPr>
            <w:tcW w:w="3075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top"/>
          </w:tcPr>
          <w:p w:rsidR="03FAB86A" w:rsidP="03FAB86A" w:rsidRDefault="03FAB86A" w14:paraId="4B1F38B9" w14:textId="59B2C7ED">
            <w:pPr>
              <w:tabs>
                <w:tab w:val="left" w:leader="none" w:pos="8364"/>
              </w:tabs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sz w:val="22"/>
                <w:szCs w:val="22"/>
              </w:rPr>
              <w:t>Utegivare</w:t>
            </w:r>
          </w:p>
        </w:tc>
        <w:tc>
          <w:tcPr>
            <w:tcW w:w="585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top"/>
          </w:tcPr>
          <w:p w:rsidR="03FAB86A" w:rsidP="03FAB86A" w:rsidRDefault="03FAB86A" w14:paraId="4A72DC53" w14:textId="75F47CB2">
            <w:pPr>
              <w:tabs>
                <w:tab w:val="left" w:leader="none" w:pos="8364"/>
              </w:tabs>
              <w:spacing w:before="0" w:beforeAutospacing="off" w:after="0" w:afterAutospacing="off" w:line="288" w:lineRule="auto"/>
              <w:ind w:left="0" w:right="565"/>
            </w:pPr>
            <w:r w:rsidRPr="03FAB86A" w:rsidR="03FAB86A">
              <w:rPr>
                <w:rFonts w:ascii="Times New Roman" w:hAnsi="Times New Roman" w:eastAsia="Times New Roman" w:cs="Times New Roman"/>
                <w:sz w:val="22"/>
                <w:szCs w:val="22"/>
              </w:rPr>
              <w:t xml:space="preserve"> </w:t>
            </w:r>
          </w:p>
        </w:tc>
      </w:tr>
    </w:tbl>
    <w:p w:rsidRPr="00AF29A4" w:rsidR="00C919C9" w:rsidP="03FAB86A" w:rsidRDefault="00C919C9" w14:paraId="521BC421" w14:textId="24C6C435">
      <w:pPr>
        <w:tabs>
          <w:tab w:val="left" w:pos="8364"/>
        </w:tabs>
        <w:bidi w:val="0"/>
        <w:spacing w:before="0" w:beforeAutospacing="off" w:after="120" w:afterAutospacing="off" w:line="288" w:lineRule="auto"/>
        <w:ind w:left="0" w:right="565"/>
      </w:pPr>
      <w:r w:rsidRPr="03FAB86A" w:rsidR="28EC17DC">
        <w:rPr>
          <w:rFonts w:ascii="Times New Roman" w:hAnsi="Times New Roman" w:eastAsia="Times New Roman" w:cs="Times New Roman"/>
          <w:b w:val="1"/>
          <w:bCs w:val="1"/>
          <w:noProof w:val="0"/>
          <w:sz w:val="22"/>
          <w:szCs w:val="22"/>
          <w:lang w:val="sv-SE"/>
        </w:rPr>
        <w:t xml:space="preserve"> </w:t>
      </w:r>
    </w:p>
    <w:p w:rsidRPr="00AF29A4" w:rsidR="00C919C9" w:rsidP="03FAB86A" w:rsidRDefault="00C919C9" w14:paraId="3171D72C" w14:textId="5EBCFD1D">
      <w:pPr>
        <w:tabs>
          <w:tab w:val="left" w:pos="8364"/>
        </w:tabs>
        <w:bidi w:val="0"/>
        <w:spacing w:before="0" w:beforeAutospacing="off" w:after="120" w:afterAutospacing="off" w:line="288" w:lineRule="auto"/>
        <w:ind w:left="0" w:right="565"/>
      </w:pPr>
      <w:r w:rsidRPr="03FAB86A" w:rsidR="28EC17DC">
        <w:rPr>
          <w:rFonts w:ascii="Times New Roman" w:hAnsi="Times New Roman" w:eastAsia="Times New Roman" w:cs="Times New Roman"/>
          <w:b w:val="1"/>
          <w:bCs w:val="1"/>
          <w:noProof w:val="0"/>
          <w:sz w:val="22"/>
          <w:szCs w:val="22"/>
          <w:lang w:val="sv-SE"/>
        </w:rPr>
        <w:t>Uddevalla</w:t>
      </w:r>
    </w:p>
    <w:tbl>
      <w:tblPr>
        <w:tblStyle w:val="Tabellrutnt"/>
        <w:bidiVisual w:val="0"/>
        <w:tblW w:w="0" w:type="auto"/>
        <w:tblLook w:val="04A0" w:firstRow="1" w:lastRow="0" w:firstColumn="1" w:lastColumn="0" w:noHBand="0" w:noVBand="1"/>
      </w:tblPr>
      <w:tblGrid>
        <w:gridCol w:w="3810"/>
        <w:gridCol w:w="5970"/>
      </w:tblGrid>
      <w:tr w:rsidR="03FAB86A" w:rsidTr="03FAB86A" w14:paraId="5DEFD19B">
        <w:trPr>
          <w:trHeight w:val="300"/>
        </w:trPr>
        <w:tc>
          <w:tcPr>
            <w:tcW w:w="381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56397354" w14:textId="151AB67E">
            <w:pPr>
              <w:tabs>
                <w:tab w:val="left" w:leader="none" w:pos="8364"/>
              </w:tabs>
              <w:bidi w:val="0"/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  <w:lang w:val="da"/>
              </w:rPr>
              <w:t>Dagkirurgi</w:t>
            </w:r>
          </w:p>
        </w:tc>
        <w:tc>
          <w:tcPr>
            <w:tcW w:w="597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top"/>
          </w:tcPr>
          <w:p w:rsidR="03FAB86A" w:rsidP="03FAB86A" w:rsidRDefault="03FAB86A" w14:paraId="77D77FEA" w14:textId="3AE98655">
            <w:pPr>
              <w:tabs>
                <w:tab w:val="left" w:leader="none" w:pos="8364"/>
              </w:tabs>
              <w:bidi w:val="0"/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  <w:lang w:val="da"/>
              </w:rPr>
              <w:t>B1.57</w:t>
            </w:r>
          </w:p>
        </w:tc>
      </w:tr>
      <w:tr w:rsidR="03FAB86A" w:rsidTr="03FAB86A" w14:paraId="530D97A8">
        <w:trPr>
          <w:trHeight w:val="300"/>
        </w:trPr>
        <w:tc>
          <w:tcPr>
            <w:tcW w:w="381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6FE98DB5" w14:textId="4BE76F6D">
            <w:pPr>
              <w:tabs>
                <w:tab w:val="left" w:leader="none" w:pos="8364"/>
              </w:tabs>
              <w:bidi w:val="0"/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  <w:lang w:val="da"/>
              </w:rPr>
              <w:t>Sterilförråd</w:t>
            </w:r>
          </w:p>
        </w:tc>
        <w:tc>
          <w:tcPr>
            <w:tcW w:w="597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top"/>
          </w:tcPr>
          <w:p w:rsidR="03FAB86A" w:rsidP="03FAB86A" w:rsidRDefault="03FAB86A" w14:paraId="34ED9EC5" w14:textId="3B4A1DC5">
            <w:pPr>
              <w:tabs>
                <w:tab w:val="left" w:leader="none" w:pos="8364"/>
              </w:tabs>
              <w:bidi w:val="0"/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  <w:lang w:val="da"/>
              </w:rPr>
              <w:t xml:space="preserve">C02.24 </w:t>
            </w:r>
          </w:p>
        </w:tc>
      </w:tr>
      <w:tr w:rsidR="03FAB86A" w:rsidTr="03FAB86A" w14:paraId="3F16A064">
        <w:trPr>
          <w:trHeight w:val="300"/>
        </w:trPr>
        <w:tc>
          <w:tcPr>
            <w:tcW w:w="381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58C14F15" w14:textId="07BF0FD7">
            <w:pPr>
              <w:tabs>
                <w:tab w:val="left" w:leader="none" w:pos="8364"/>
              </w:tabs>
              <w:bidi w:val="0"/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  <w:lang w:val="da"/>
              </w:rPr>
              <w:t>Centraloperation/sterilförråd</w:t>
            </w:r>
          </w:p>
        </w:tc>
        <w:tc>
          <w:tcPr>
            <w:tcW w:w="597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top"/>
          </w:tcPr>
          <w:p w:rsidR="03FAB86A" w:rsidP="03FAB86A" w:rsidRDefault="03FAB86A" w14:paraId="2B5F7B83" w14:textId="55BCA893">
            <w:pPr>
              <w:tabs>
                <w:tab w:val="left" w:leader="none" w:pos="8364"/>
              </w:tabs>
              <w:bidi w:val="0"/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  <w:lang w:val="da"/>
              </w:rPr>
              <w:t>D3.03</w:t>
            </w:r>
          </w:p>
        </w:tc>
      </w:tr>
      <w:tr w:rsidR="03FAB86A" w:rsidTr="03FAB86A" w14:paraId="6F99DFB5">
        <w:trPr>
          <w:trHeight w:val="300"/>
        </w:trPr>
        <w:tc>
          <w:tcPr>
            <w:tcW w:w="381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bottom"/>
          </w:tcPr>
          <w:p w:rsidR="03FAB86A" w:rsidP="03FAB86A" w:rsidRDefault="03FAB86A" w14:paraId="27DB6432" w14:textId="57016A41">
            <w:pPr>
              <w:tabs>
                <w:tab w:val="left" w:leader="none" w:pos="8364"/>
              </w:tabs>
              <w:bidi w:val="0"/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  <w:lang w:val="da"/>
              </w:rPr>
              <w:t>Ögonoperation</w:t>
            </w:r>
          </w:p>
        </w:tc>
        <w:tc>
          <w:tcPr>
            <w:tcW w:w="597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top"/>
          </w:tcPr>
          <w:p w:rsidR="03FAB86A" w:rsidP="03FAB86A" w:rsidRDefault="03FAB86A" w14:paraId="40B2C20D" w14:textId="17E4199C">
            <w:pPr>
              <w:tabs>
                <w:tab w:val="left" w:leader="none" w:pos="8364"/>
              </w:tabs>
              <w:bidi w:val="0"/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</w:rPr>
              <w:t>C7.15</w:t>
            </w:r>
          </w:p>
        </w:tc>
      </w:tr>
      <w:tr w:rsidR="03FAB86A" w:rsidTr="03FAB86A" w14:paraId="334F3C0D">
        <w:trPr>
          <w:trHeight w:val="300"/>
        </w:trPr>
        <w:tc>
          <w:tcPr>
            <w:tcW w:w="381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top"/>
          </w:tcPr>
          <w:p w:rsidR="03FAB86A" w:rsidP="03FAB86A" w:rsidRDefault="03FAB86A" w14:paraId="3CD34286" w14:textId="3320BC1E">
            <w:pPr>
              <w:tabs>
                <w:tab w:val="left" w:leader="none" w:pos="8364"/>
              </w:tabs>
              <w:bidi w:val="0"/>
              <w:spacing w:before="0" w:beforeAutospacing="off" w:after="120" w:afterAutospacing="off" w:line="288" w:lineRule="auto"/>
              <w:ind w:left="0" w:right="567"/>
            </w:pPr>
            <w:r w:rsidRPr="03FAB86A" w:rsidR="03FAB86A">
              <w:rPr>
                <w:rFonts w:ascii="Times New Roman" w:hAnsi="Times New Roman" w:eastAsia="Times New Roman" w:cs="Times New Roman"/>
                <w:color w:val="000000" w:themeColor="text2" w:themeTint="FF" w:themeShade="FF"/>
                <w:sz w:val="22"/>
                <w:szCs w:val="22"/>
              </w:rPr>
              <w:t>Utegivare</w:t>
            </w:r>
          </w:p>
        </w:tc>
        <w:tc>
          <w:tcPr>
            <w:tcW w:w="5970" w:type="dxa"/>
            <w:tcBorders>
              <w:top w:val="single" w:sz="4"/>
              <w:left w:val="single" w:sz="4"/>
              <w:bottom w:val="single" w:sz="4"/>
              <w:right w:val="single" w:sz="4"/>
            </w:tcBorders>
            <w:tcMar>
              <w:left w:w="108" w:type="dxa"/>
              <w:right w:w="108" w:type="dxa"/>
            </w:tcMar>
            <w:vAlign w:val="top"/>
          </w:tcPr>
          <w:p w:rsidR="03FAB86A" w:rsidP="03FAB86A" w:rsidRDefault="03FAB86A" w14:paraId="1E1F84B7" w14:textId="4E60E923">
            <w:pPr>
              <w:tabs>
                <w:tab w:val="left" w:leader="none" w:pos="8364"/>
              </w:tabs>
              <w:bidi w:val="0"/>
              <w:spacing w:before="0" w:beforeAutospacing="off" w:after="120" w:afterAutospacing="off" w:line="288" w:lineRule="auto"/>
              <w:ind w:left="0" w:right="567"/>
              <w:rPr>
                <w:rFonts w:ascii="Times New Roman" w:hAnsi="Times New Roman" w:eastAsia="Times New Roman" w:cs="Times New Roman"/>
                <w:b w:val="1"/>
                <w:bCs w:val="1"/>
                <w:sz w:val="22"/>
                <w:szCs w:val="22"/>
              </w:rPr>
            </w:pPr>
          </w:p>
        </w:tc>
      </w:tr>
    </w:tbl>
    <w:p w:rsidRPr="00AF29A4" w:rsidR="00C919C9" w:rsidP="03FAB86A" w:rsidRDefault="00C919C9" w14:paraId="60CEE67E" w14:textId="213F46BD">
      <w:pPr>
        <w:tabs>
          <w:tab w:val="left" w:pos="8364"/>
        </w:tabs>
        <w:ind w:left="0" w:right="565"/>
        <w:rPr>
          <w:rFonts w:ascii="" w:hAnsi="" w:cs="" w:asciiTheme="majorBidi" w:hAnsiTheme="majorBidi" w:cstheme="majorBidi"/>
          <w:b w:val="1"/>
          <w:bCs w:val="1"/>
        </w:rPr>
      </w:pPr>
    </w:p>
    <w:p w:rsidRPr="00611F5F" w:rsidR="00C919C9" w:rsidP="00C919C9" w:rsidRDefault="00C919C9" w14:paraId="7C6D54D9" w14:textId="77777777">
      <w:pPr>
        <w:spacing w:after="0" w:line="240" w:lineRule="auto"/>
        <w:ind w:left="0" w:right="0"/>
      </w:pPr>
      <w:r w:rsidRPr="00611F5F">
        <w:br w:type="page"/>
      </w:r>
    </w:p>
    <w:p w:rsidR="00C919C9" w:rsidP="00C919C9" w:rsidRDefault="00C919C9" w14:paraId="095D0A50" w14:textId="77777777">
      <w:pPr>
        <w:ind w:left="142"/>
        <w:rPr>
          <w:rFonts w:asciiTheme="majorHAnsi" w:hAnsiTheme="majorHAnsi" w:cstheme="majorHAnsi"/>
          <w:b/>
          <w:bCs/>
          <w:sz w:val="28"/>
          <w:szCs w:val="28"/>
        </w:rPr>
      </w:pPr>
      <w:r w:rsidRPr="00611F5F">
        <w:rPr>
          <w:rFonts w:asciiTheme="majorHAnsi" w:hAnsiTheme="majorHAnsi" w:cstheme="majorHAnsi"/>
          <w:b/>
          <w:bCs/>
          <w:sz w:val="28"/>
          <w:szCs w:val="28"/>
        </w:rPr>
        <w:t>Tabell 2</w:t>
      </w:r>
    </w:p>
    <w:p w:rsidR="00C919C9" w:rsidP="00C919C9" w:rsidRDefault="00C919C9" w14:paraId="51614DBE" w14:textId="77777777">
      <w:pPr>
        <w:ind w:left="142"/>
        <w:rPr>
          <w:rFonts w:asciiTheme="majorHAnsi" w:hAnsiTheme="majorHAnsi" w:cstheme="majorHAnsi"/>
          <w:b/>
          <w:bCs/>
          <w:sz w:val="28"/>
          <w:szCs w:val="28"/>
        </w:rPr>
      </w:pPr>
      <w:r>
        <w:rPr>
          <w:rFonts w:asciiTheme="majorHAnsi" w:hAnsiTheme="majorHAnsi" w:cstheme="majorHAnsi"/>
          <w:b/>
          <w:bCs/>
          <w:sz w:val="28"/>
          <w:szCs w:val="28"/>
        </w:rPr>
        <w:t>Placering portabla avfuktare</w:t>
      </w:r>
    </w:p>
    <w:p w:rsidRPr="00611F5F" w:rsidR="00C919C9" w:rsidP="00C919C9" w:rsidRDefault="00C919C9" w14:paraId="1CF05215" w14:textId="77777777">
      <w:pPr>
        <w:ind w:left="142"/>
        <w:rPr>
          <w:rFonts w:asciiTheme="majorHAnsi" w:hAnsiTheme="majorHAnsi" w:cstheme="majorHAnsi"/>
          <w:b/>
          <w:bCs/>
        </w:rPr>
      </w:pPr>
      <w:r w:rsidRPr="00611F5F">
        <w:rPr>
          <w:rFonts w:asciiTheme="majorHAnsi" w:hAnsiTheme="majorHAnsi" w:cstheme="majorHAnsi"/>
          <w:b/>
          <w:bCs/>
        </w:rPr>
        <w:t>NÄL</w:t>
      </w:r>
    </w:p>
    <w:tbl>
      <w:tblPr>
        <w:tblStyle w:val="Tabellrutnt"/>
        <w:tblW w:w="0" w:type="auto"/>
        <w:tblInd w:w="137" w:type="dxa"/>
        <w:tblLook w:val="04A0" w:firstRow="1" w:lastRow="0" w:firstColumn="1" w:lastColumn="0" w:noHBand="0" w:noVBand="1"/>
      </w:tblPr>
      <w:tblGrid>
        <w:gridCol w:w="4014"/>
        <w:gridCol w:w="1783"/>
        <w:gridCol w:w="2985"/>
      </w:tblGrid>
      <w:tr w:rsidRPr="00611F5F" w:rsidR="00C919C9" w:rsidTr="000A04BE" w14:paraId="374DFCC0" w14:textId="77777777">
        <w:tc>
          <w:tcPr>
            <w:tcW w:w="4394" w:type="dxa"/>
          </w:tcPr>
          <w:p w:rsidRPr="00611F5F" w:rsidR="00C919C9" w:rsidP="000A04BE" w:rsidRDefault="00C919C9" w14:paraId="4A89C439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611F5F">
              <w:rPr>
                <w:b/>
                <w:bCs/>
                <w:sz w:val="22"/>
                <w:szCs w:val="22"/>
              </w:rPr>
              <w:t xml:space="preserve">Plats </w:t>
            </w:r>
          </w:p>
        </w:tc>
        <w:tc>
          <w:tcPr>
            <w:tcW w:w="1983" w:type="dxa"/>
          </w:tcPr>
          <w:p w:rsidRPr="00611F5F" w:rsidR="00C919C9" w:rsidP="000A04BE" w:rsidRDefault="00C919C9" w14:paraId="22399B52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611F5F">
              <w:rPr>
                <w:b/>
                <w:bCs/>
                <w:sz w:val="22"/>
                <w:szCs w:val="22"/>
              </w:rPr>
              <w:t>Antal</w:t>
            </w:r>
          </w:p>
        </w:tc>
        <w:tc>
          <w:tcPr>
            <w:tcW w:w="3257" w:type="dxa"/>
          </w:tcPr>
          <w:p w:rsidRPr="00611F5F" w:rsidR="00C919C9" w:rsidP="000A04BE" w:rsidRDefault="00C919C9" w14:paraId="17085FC0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Rumsnummer</w:t>
            </w:r>
          </w:p>
        </w:tc>
      </w:tr>
      <w:tr w:rsidRPr="0049517D" w:rsidR="00C919C9" w:rsidTr="000A04BE" w14:paraId="6A2073A1" w14:textId="77777777">
        <w:tc>
          <w:tcPr>
            <w:tcW w:w="4394" w:type="dxa"/>
            <w:vAlign w:val="bottom"/>
          </w:tcPr>
          <w:p w:rsidRPr="0049517D" w:rsidR="00C919C9" w:rsidP="000A04BE" w:rsidRDefault="00C919C9" w14:paraId="45E62DD6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 xml:space="preserve">Sterilförråd/SC </w:t>
            </w:r>
          </w:p>
        </w:tc>
        <w:tc>
          <w:tcPr>
            <w:tcW w:w="1983" w:type="dxa"/>
            <w:vAlign w:val="bottom"/>
          </w:tcPr>
          <w:p w:rsidRPr="0049517D" w:rsidR="00C919C9" w:rsidP="000A04BE" w:rsidRDefault="00C919C9" w14:paraId="2A794DA6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2</w:t>
            </w:r>
          </w:p>
        </w:tc>
        <w:tc>
          <w:tcPr>
            <w:tcW w:w="3257" w:type="dxa"/>
            <w:vAlign w:val="bottom"/>
          </w:tcPr>
          <w:p w:rsidRPr="0049517D" w:rsidR="00C919C9" w:rsidP="000A04BE" w:rsidRDefault="00C919C9" w14:paraId="0AA4AA28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 xml:space="preserve">N522-519   </w:t>
            </w:r>
          </w:p>
        </w:tc>
      </w:tr>
      <w:tr w:rsidRPr="0049517D" w:rsidR="00C919C9" w:rsidTr="000A04BE" w14:paraId="639B9D7C" w14:textId="77777777">
        <w:tc>
          <w:tcPr>
            <w:tcW w:w="4394" w:type="dxa"/>
            <w:vAlign w:val="bottom"/>
          </w:tcPr>
          <w:p w:rsidRPr="0049517D" w:rsidR="00C919C9" w:rsidP="000A04BE" w:rsidRDefault="00C919C9" w14:paraId="7A00E30B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 xml:space="preserve">Packsalen/SC </w:t>
            </w:r>
          </w:p>
        </w:tc>
        <w:tc>
          <w:tcPr>
            <w:tcW w:w="1983" w:type="dxa"/>
            <w:vAlign w:val="bottom"/>
          </w:tcPr>
          <w:p w:rsidRPr="0049517D" w:rsidR="00C919C9" w:rsidP="000A04BE" w:rsidRDefault="00C919C9" w14:paraId="0F130AFE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:rsidRPr="0049517D" w:rsidR="00C919C9" w:rsidP="000A04BE" w:rsidRDefault="00C919C9" w14:paraId="68997EA0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 xml:space="preserve">N522-514  </w:t>
            </w:r>
          </w:p>
        </w:tc>
      </w:tr>
      <w:tr w:rsidRPr="0049517D" w:rsidR="00C919C9" w:rsidTr="000A04BE" w14:paraId="2736ECB2" w14:textId="77777777">
        <w:tc>
          <w:tcPr>
            <w:tcW w:w="4394" w:type="dxa"/>
            <w:vAlign w:val="bottom"/>
          </w:tcPr>
          <w:p w:rsidRPr="0049517D" w:rsidR="00C919C9" w:rsidP="000A04BE" w:rsidRDefault="00C919C9" w14:paraId="63F58452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 xml:space="preserve">Instrumentförråd/SC </w:t>
            </w:r>
          </w:p>
        </w:tc>
        <w:tc>
          <w:tcPr>
            <w:tcW w:w="1983" w:type="dxa"/>
            <w:vAlign w:val="bottom"/>
          </w:tcPr>
          <w:p w:rsidRPr="0049517D" w:rsidR="00C919C9" w:rsidP="000A04BE" w:rsidRDefault="00C919C9" w14:paraId="5CE23BAB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:rsidRPr="0049517D" w:rsidR="00C919C9" w:rsidP="000A04BE" w:rsidRDefault="00C919C9" w14:paraId="6E17EEF4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 xml:space="preserve">N522-501 </w:t>
            </w:r>
          </w:p>
        </w:tc>
      </w:tr>
      <w:tr w:rsidRPr="0049517D" w:rsidR="00C919C9" w:rsidTr="000A04BE" w14:paraId="4C54DD22" w14:textId="77777777">
        <w:tc>
          <w:tcPr>
            <w:tcW w:w="4394" w:type="dxa"/>
            <w:vAlign w:val="bottom"/>
          </w:tcPr>
          <w:p w:rsidRPr="00E91415" w:rsidR="00C919C9" w:rsidP="000A04BE" w:rsidRDefault="00C919C9" w14:paraId="01232B6E" w14:textId="77777777">
            <w:pPr>
              <w:spacing w:line="240" w:lineRule="auto"/>
              <w:ind w:left="0" w:right="0"/>
            </w:pPr>
            <w:r w:rsidRPr="00E91415">
              <w:t xml:space="preserve">Anestesiförråd och Suturförråd </w:t>
            </w:r>
          </w:p>
        </w:tc>
        <w:tc>
          <w:tcPr>
            <w:tcW w:w="1983" w:type="dxa"/>
            <w:vAlign w:val="bottom"/>
          </w:tcPr>
          <w:p w:rsidRPr="0049517D" w:rsidR="00C919C9" w:rsidP="000A04BE" w:rsidRDefault="00C919C9" w14:paraId="3D45C85E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:rsidRPr="0049517D" w:rsidR="00C919C9" w:rsidP="000A04BE" w:rsidRDefault="00C919C9" w14:paraId="39249AD6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N522-503</w:t>
            </w:r>
          </w:p>
        </w:tc>
      </w:tr>
      <w:tr w:rsidRPr="0049517D" w:rsidR="00C919C9" w:rsidTr="000A04BE" w14:paraId="6421FBFF" w14:textId="77777777">
        <w:tc>
          <w:tcPr>
            <w:tcW w:w="4394" w:type="dxa"/>
            <w:vAlign w:val="bottom"/>
          </w:tcPr>
          <w:p w:rsidRPr="0049517D" w:rsidR="00C919C9" w:rsidP="000A04BE" w:rsidRDefault="00C919C9" w14:paraId="6EB42F93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Lokalt sterilförråd ORT (poolhuset)</w:t>
            </w:r>
          </w:p>
        </w:tc>
        <w:tc>
          <w:tcPr>
            <w:tcW w:w="1983" w:type="dxa"/>
            <w:vAlign w:val="bottom"/>
          </w:tcPr>
          <w:p w:rsidRPr="0049517D" w:rsidR="00C919C9" w:rsidP="000A04BE" w:rsidRDefault="00C919C9" w14:paraId="11920C85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2</w:t>
            </w:r>
          </w:p>
        </w:tc>
        <w:tc>
          <w:tcPr>
            <w:tcW w:w="3257" w:type="dxa"/>
            <w:vAlign w:val="bottom"/>
          </w:tcPr>
          <w:p w:rsidRPr="0049517D" w:rsidR="00C919C9" w:rsidP="000A04BE" w:rsidRDefault="00C919C9" w14:paraId="2AF7165F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49517D">
              <w:rPr>
                <w:sz w:val="22"/>
                <w:szCs w:val="22"/>
              </w:rPr>
              <w:t>N572-004</w:t>
            </w:r>
          </w:p>
        </w:tc>
      </w:tr>
      <w:tr w:rsidRPr="0049517D" w:rsidR="00C919C9" w:rsidTr="000A04BE" w14:paraId="5465B740" w14:textId="77777777">
        <w:tc>
          <w:tcPr>
            <w:tcW w:w="4394" w:type="dxa"/>
            <w:vAlign w:val="bottom"/>
          </w:tcPr>
          <w:p w:rsidRPr="00A53121" w:rsidR="00C919C9" w:rsidP="000A04BE" w:rsidRDefault="00C919C9" w14:paraId="06CD5C67" w14:textId="7BCB26D8">
            <w:pPr>
              <w:spacing w:line="240" w:lineRule="auto"/>
              <w:ind w:left="0" w:right="0"/>
              <w:rPr>
                <w:strike/>
                <w:sz w:val="22"/>
                <w:szCs w:val="22"/>
              </w:rPr>
            </w:pPr>
          </w:p>
        </w:tc>
        <w:tc>
          <w:tcPr>
            <w:tcW w:w="1983" w:type="dxa"/>
            <w:vAlign w:val="bottom"/>
          </w:tcPr>
          <w:p w:rsidRPr="00A53121" w:rsidR="00C919C9" w:rsidP="000A04BE" w:rsidRDefault="00C919C9" w14:paraId="0F5E8B13" w14:textId="0D4DC6AA">
            <w:pPr>
              <w:spacing w:line="240" w:lineRule="auto"/>
              <w:ind w:left="0" w:right="0"/>
              <w:rPr>
                <w:strike/>
                <w:color w:val="FF0000"/>
                <w:sz w:val="22"/>
                <w:szCs w:val="22"/>
              </w:rPr>
            </w:pPr>
          </w:p>
        </w:tc>
        <w:tc>
          <w:tcPr>
            <w:tcW w:w="3257" w:type="dxa"/>
            <w:vAlign w:val="bottom"/>
          </w:tcPr>
          <w:p w:rsidRPr="00A53121" w:rsidR="00C919C9" w:rsidP="000A04BE" w:rsidRDefault="00C919C9" w14:paraId="390A1F76" w14:textId="6266656C">
            <w:pPr>
              <w:spacing w:line="240" w:lineRule="auto"/>
              <w:ind w:left="0" w:right="0"/>
              <w:rPr>
                <w:strike/>
                <w:color w:val="FF0000"/>
                <w:sz w:val="22"/>
                <w:szCs w:val="22"/>
              </w:rPr>
            </w:pPr>
          </w:p>
        </w:tc>
      </w:tr>
    </w:tbl>
    <w:p w:rsidR="00C919C9" w:rsidP="00C919C9" w:rsidRDefault="00C919C9" w14:paraId="5D33F3BB" w14:textId="77777777">
      <w:pPr>
        <w:spacing w:after="0" w:line="240" w:lineRule="auto"/>
        <w:ind w:left="0" w:right="0"/>
      </w:pPr>
    </w:p>
    <w:p w:rsidRPr="00611F5F" w:rsidR="00C919C9" w:rsidP="00C919C9" w:rsidRDefault="00C919C9" w14:paraId="2D1A32D6" w14:textId="77777777">
      <w:pPr>
        <w:spacing w:line="240" w:lineRule="auto"/>
        <w:ind w:left="0" w:right="0"/>
        <w:rPr>
          <w:b/>
          <w:bCs/>
        </w:rPr>
      </w:pPr>
      <w:r>
        <w:rPr>
          <w:b/>
          <w:bCs/>
        </w:rPr>
        <w:t xml:space="preserve">  </w:t>
      </w:r>
      <w:r w:rsidRPr="00611F5F">
        <w:rPr>
          <w:b/>
          <w:bCs/>
        </w:rPr>
        <w:t>Uddevalla</w:t>
      </w:r>
    </w:p>
    <w:tbl>
      <w:tblPr>
        <w:tblStyle w:val="Tabellrutnt"/>
        <w:tblW w:w="0" w:type="auto"/>
        <w:tblInd w:w="137" w:type="dxa"/>
        <w:tblLook w:val="04A0" w:firstRow="1" w:lastRow="0" w:firstColumn="1" w:lastColumn="0" w:noHBand="0" w:noVBand="1"/>
      </w:tblPr>
      <w:tblGrid>
        <w:gridCol w:w="3976"/>
        <w:gridCol w:w="1799"/>
        <w:gridCol w:w="3007"/>
      </w:tblGrid>
      <w:tr w:rsidRPr="00611F5F" w:rsidR="00C919C9" w:rsidTr="000A04BE" w14:paraId="6F2F12C1" w14:textId="77777777">
        <w:tc>
          <w:tcPr>
            <w:tcW w:w="4394" w:type="dxa"/>
          </w:tcPr>
          <w:p w:rsidRPr="00611F5F" w:rsidR="00C919C9" w:rsidP="000A04BE" w:rsidRDefault="00C919C9" w14:paraId="611D16C7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611F5F">
              <w:rPr>
                <w:b/>
                <w:bCs/>
                <w:sz w:val="22"/>
                <w:szCs w:val="22"/>
              </w:rPr>
              <w:t xml:space="preserve">Plats </w:t>
            </w:r>
          </w:p>
        </w:tc>
        <w:tc>
          <w:tcPr>
            <w:tcW w:w="1983" w:type="dxa"/>
          </w:tcPr>
          <w:p w:rsidRPr="00611F5F" w:rsidR="00C919C9" w:rsidP="000A04BE" w:rsidRDefault="00C919C9" w14:paraId="33FFC4BC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611F5F">
              <w:rPr>
                <w:b/>
                <w:bCs/>
                <w:sz w:val="22"/>
                <w:szCs w:val="22"/>
              </w:rPr>
              <w:t>Antal</w:t>
            </w:r>
          </w:p>
        </w:tc>
        <w:tc>
          <w:tcPr>
            <w:tcW w:w="3257" w:type="dxa"/>
          </w:tcPr>
          <w:p w:rsidRPr="00611F5F" w:rsidR="00C919C9" w:rsidP="000A04BE" w:rsidRDefault="00C919C9" w14:paraId="762B1E1C" w14:textId="77777777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Rumsnummer</w:t>
            </w:r>
          </w:p>
        </w:tc>
      </w:tr>
      <w:tr w:rsidRPr="00611F5F" w:rsidR="00C919C9" w:rsidTr="000A04BE" w14:paraId="11C0062A" w14:textId="77777777">
        <w:tc>
          <w:tcPr>
            <w:tcW w:w="4394" w:type="dxa"/>
            <w:vAlign w:val="bottom"/>
          </w:tcPr>
          <w:p w:rsidRPr="00611F5F" w:rsidR="00C919C9" w:rsidP="000A04BE" w:rsidRDefault="00C919C9" w14:paraId="7BEF563E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Robotrum vid sal 4</w:t>
            </w:r>
          </w:p>
        </w:tc>
        <w:tc>
          <w:tcPr>
            <w:tcW w:w="1983" w:type="dxa"/>
            <w:vAlign w:val="bottom"/>
          </w:tcPr>
          <w:p w:rsidRPr="00611F5F" w:rsidR="00C919C9" w:rsidP="000A04BE" w:rsidRDefault="00C919C9" w14:paraId="27CC8A87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:rsidRPr="00611F5F" w:rsidR="00C919C9" w:rsidP="000A04BE" w:rsidRDefault="00C919C9" w14:paraId="6CEB1636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C3.31</w:t>
            </w:r>
          </w:p>
        </w:tc>
      </w:tr>
      <w:tr w:rsidRPr="00611F5F" w:rsidR="00C919C9" w:rsidTr="000A04BE" w14:paraId="57766981" w14:textId="77777777">
        <w:tc>
          <w:tcPr>
            <w:tcW w:w="4394" w:type="dxa"/>
            <w:vAlign w:val="bottom"/>
          </w:tcPr>
          <w:p w:rsidRPr="00611F5F" w:rsidR="00C919C9" w:rsidP="000A04BE" w:rsidRDefault="00C919C9" w14:paraId="0EB92625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Blå förrådet</w:t>
            </w:r>
          </w:p>
        </w:tc>
        <w:tc>
          <w:tcPr>
            <w:tcW w:w="1983" w:type="dxa"/>
            <w:vAlign w:val="bottom"/>
          </w:tcPr>
          <w:p w:rsidRPr="00611F5F" w:rsidR="00C919C9" w:rsidP="000A04BE" w:rsidRDefault="00C919C9" w14:paraId="6FF90559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:rsidRPr="00611F5F" w:rsidR="00C919C9" w:rsidP="000A04BE" w:rsidRDefault="00C919C9" w14:paraId="3F4F121B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C3.13</w:t>
            </w:r>
          </w:p>
        </w:tc>
      </w:tr>
      <w:tr w:rsidRPr="00611F5F" w:rsidR="00C919C9" w:rsidTr="000A04BE" w14:paraId="672F22D5" w14:textId="77777777">
        <w:tc>
          <w:tcPr>
            <w:tcW w:w="4394" w:type="dxa"/>
            <w:vAlign w:val="bottom"/>
          </w:tcPr>
          <w:p w:rsidRPr="00611F5F" w:rsidR="00C919C9" w:rsidP="000A04BE" w:rsidRDefault="00C919C9" w14:paraId="74BA4F94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Sterilförråd</w:t>
            </w:r>
          </w:p>
        </w:tc>
        <w:tc>
          <w:tcPr>
            <w:tcW w:w="1983" w:type="dxa"/>
            <w:vAlign w:val="bottom"/>
          </w:tcPr>
          <w:p w:rsidRPr="00611F5F" w:rsidR="00C919C9" w:rsidP="000A04BE" w:rsidRDefault="00C919C9" w14:paraId="2A8BD92D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:rsidRPr="00611F5F" w:rsidR="00C919C9" w:rsidP="000A04BE" w:rsidRDefault="00C919C9" w14:paraId="5217694A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C3.14</w:t>
            </w:r>
          </w:p>
        </w:tc>
      </w:tr>
      <w:tr w:rsidRPr="00611F5F" w:rsidR="00C919C9" w:rsidTr="000A04BE" w14:paraId="4315B34F" w14:textId="77777777">
        <w:tc>
          <w:tcPr>
            <w:tcW w:w="4394" w:type="dxa"/>
            <w:vAlign w:val="bottom"/>
          </w:tcPr>
          <w:p w:rsidRPr="00611F5F" w:rsidR="00C919C9" w:rsidP="000A04BE" w:rsidRDefault="00C919C9" w14:paraId="16583540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Vagnförråd</w:t>
            </w:r>
          </w:p>
        </w:tc>
        <w:tc>
          <w:tcPr>
            <w:tcW w:w="1983" w:type="dxa"/>
            <w:vAlign w:val="bottom"/>
          </w:tcPr>
          <w:p w:rsidRPr="00611F5F" w:rsidR="00C919C9" w:rsidP="000A04BE" w:rsidRDefault="00C919C9" w14:paraId="50FF92FE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:rsidRPr="00611F5F" w:rsidR="00C919C9" w:rsidP="000A04BE" w:rsidRDefault="00C919C9" w14:paraId="77B703B2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D3.02</w:t>
            </w:r>
          </w:p>
        </w:tc>
      </w:tr>
      <w:tr w:rsidRPr="00611F5F" w:rsidR="00C919C9" w:rsidTr="000A04BE" w14:paraId="2F663CCD" w14:textId="77777777">
        <w:tc>
          <w:tcPr>
            <w:tcW w:w="4394" w:type="dxa"/>
            <w:vAlign w:val="bottom"/>
          </w:tcPr>
          <w:p w:rsidRPr="00611F5F" w:rsidR="00C919C9" w:rsidP="000A04BE" w:rsidRDefault="00C919C9" w14:paraId="328CAA0D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Sterilförråd</w:t>
            </w:r>
          </w:p>
        </w:tc>
        <w:tc>
          <w:tcPr>
            <w:tcW w:w="1983" w:type="dxa"/>
            <w:vAlign w:val="bottom"/>
          </w:tcPr>
          <w:p w:rsidRPr="00611F5F" w:rsidR="00C919C9" w:rsidP="000A04BE" w:rsidRDefault="00C919C9" w14:paraId="59649215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:rsidRPr="00611F5F" w:rsidR="00C919C9" w:rsidP="000A04BE" w:rsidRDefault="00C919C9" w14:paraId="024515E9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D3.03</w:t>
            </w:r>
          </w:p>
        </w:tc>
      </w:tr>
      <w:tr w:rsidRPr="00611F5F" w:rsidR="00C919C9" w:rsidTr="000A04BE" w14:paraId="428A4663" w14:textId="77777777">
        <w:tc>
          <w:tcPr>
            <w:tcW w:w="4394" w:type="dxa"/>
            <w:vAlign w:val="bottom"/>
          </w:tcPr>
          <w:p w:rsidRPr="00611F5F" w:rsidR="00C919C9" w:rsidP="000A04BE" w:rsidRDefault="00C919C9" w14:paraId="00373DF3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Sterilförråd</w:t>
            </w:r>
          </w:p>
        </w:tc>
        <w:tc>
          <w:tcPr>
            <w:tcW w:w="1983" w:type="dxa"/>
            <w:vAlign w:val="bottom"/>
          </w:tcPr>
          <w:p w:rsidRPr="00611F5F" w:rsidR="00C919C9" w:rsidP="000A04BE" w:rsidRDefault="00C919C9" w14:paraId="6250439B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:rsidRPr="00611F5F" w:rsidR="00C919C9" w:rsidP="000A04BE" w:rsidRDefault="00C919C9" w14:paraId="3C3E7138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D3.06</w:t>
            </w:r>
          </w:p>
        </w:tc>
      </w:tr>
      <w:tr w:rsidRPr="00611F5F" w:rsidR="00C919C9" w:rsidTr="000A04BE" w14:paraId="54A5C174" w14:textId="77777777">
        <w:tc>
          <w:tcPr>
            <w:tcW w:w="4394" w:type="dxa"/>
            <w:vAlign w:val="bottom"/>
          </w:tcPr>
          <w:p w:rsidRPr="00611F5F" w:rsidR="00C919C9" w:rsidP="000A04BE" w:rsidRDefault="00C919C9" w14:paraId="4DBB2406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Sterilförråd</w:t>
            </w:r>
          </w:p>
        </w:tc>
        <w:tc>
          <w:tcPr>
            <w:tcW w:w="1983" w:type="dxa"/>
            <w:vAlign w:val="bottom"/>
          </w:tcPr>
          <w:p w:rsidRPr="00611F5F" w:rsidR="00C919C9" w:rsidP="000A04BE" w:rsidRDefault="00C919C9" w14:paraId="1F61CEC7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:rsidRPr="00611F5F" w:rsidR="00C919C9" w:rsidP="000A04BE" w:rsidRDefault="00C919C9" w14:paraId="06465E8B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B1.57</w:t>
            </w:r>
          </w:p>
        </w:tc>
      </w:tr>
      <w:tr w:rsidRPr="00611F5F" w:rsidR="00C919C9" w:rsidTr="000A04BE" w14:paraId="339421CB" w14:textId="77777777">
        <w:tc>
          <w:tcPr>
            <w:tcW w:w="4394" w:type="dxa"/>
            <w:vAlign w:val="bottom"/>
          </w:tcPr>
          <w:p w:rsidRPr="00611F5F" w:rsidR="00C919C9" w:rsidP="000A04BE" w:rsidRDefault="00C919C9" w14:paraId="75FB5980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 xml:space="preserve">Packrum </w:t>
            </w:r>
          </w:p>
        </w:tc>
        <w:tc>
          <w:tcPr>
            <w:tcW w:w="1983" w:type="dxa"/>
            <w:vAlign w:val="bottom"/>
          </w:tcPr>
          <w:p w:rsidRPr="00611F5F" w:rsidR="00C919C9" w:rsidP="000A04BE" w:rsidRDefault="00C919C9" w14:paraId="46A585F3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:rsidRPr="00611F5F" w:rsidR="00C919C9" w:rsidP="000A04BE" w:rsidRDefault="00C919C9" w14:paraId="57109E42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C02.14</w:t>
            </w:r>
          </w:p>
        </w:tc>
      </w:tr>
      <w:tr w:rsidRPr="00611F5F" w:rsidR="00C919C9" w:rsidTr="000A04BE" w14:paraId="1E57EC5E" w14:textId="77777777">
        <w:tc>
          <w:tcPr>
            <w:tcW w:w="4394" w:type="dxa"/>
            <w:vAlign w:val="bottom"/>
          </w:tcPr>
          <w:p w:rsidRPr="00611F5F" w:rsidR="00C919C9" w:rsidP="000A04BE" w:rsidRDefault="00C919C9" w14:paraId="54E13E17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Sterilförråd</w:t>
            </w:r>
          </w:p>
        </w:tc>
        <w:tc>
          <w:tcPr>
            <w:tcW w:w="1983" w:type="dxa"/>
            <w:vAlign w:val="bottom"/>
          </w:tcPr>
          <w:p w:rsidRPr="00611F5F" w:rsidR="00C919C9" w:rsidP="000A04BE" w:rsidRDefault="00C919C9" w14:paraId="6017CDEC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2</w:t>
            </w:r>
          </w:p>
        </w:tc>
        <w:tc>
          <w:tcPr>
            <w:tcW w:w="3257" w:type="dxa"/>
            <w:vAlign w:val="bottom"/>
          </w:tcPr>
          <w:p w:rsidRPr="00611F5F" w:rsidR="00C919C9" w:rsidP="000A04BE" w:rsidRDefault="00C919C9" w14:paraId="0C43C136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C02.024</w:t>
            </w:r>
          </w:p>
        </w:tc>
      </w:tr>
      <w:tr w:rsidRPr="00611F5F" w:rsidR="00C919C9" w:rsidTr="000A04BE" w14:paraId="0D4A6654" w14:textId="77777777">
        <w:tc>
          <w:tcPr>
            <w:tcW w:w="4394" w:type="dxa"/>
            <w:vAlign w:val="bottom"/>
          </w:tcPr>
          <w:p w:rsidRPr="00611F5F" w:rsidR="00C919C9" w:rsidP="000A04BE" w:rsidRDefault="00C919C9" w14:paraId="2E138B05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Kompaktförråd</w:t>
            </w:r>
          </w:p>
        </w:tc>
        <w:tc>
          <w:tcPr>
            <w:tcW w:w="1983" w:type="dxa"/>
            <w:vAlign w:val="bottom"/>
          </w:tcPr>
          <w:p w:rsidRPr="00611F5F" w:rsidR="00C919C9" w:rsidP="000A04BE" w:rsidRDefault="00C919C9" w14:paraId="3EC9137C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:rsidRPr="00611F5F" w:rsidR="00C919C9" w:rsidP="000A04BE" w:rsidRDefault="00C919C9" w14:paraId="42FD5FA0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D02.20</w:t>
            </w:r>
          </w:p>
        </w:tc>
      </w:tr>
      <w:tr w:rsidRPr="00611F5F" w:rsidR="00C919C9" w:rsidTr="000A04BE" w14:paraId="3434E5BD" w14:textId="77777777">
        <w:tc>
          <w:tcPr>
            <w:tcW w:w="4394" w:type="dxa"/>
            <w:vAlign w:val="bottom"/>
          </w:tcPr>
          <w:p w:rsidRPr="00611F5F" w:rsidR="00C919C9" w:rsidP="000A04BE" w:rsidRDefault="00C919C9" w14:paraId="7A4458E3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Sterilförråd</w:t>
            </w:r>
          </w:p>
        </w:tc>
        <w:tc>
          <w:tcPr>
            <w:tcW w:w="1983" w:type="dxa"/>
            <w:vAlign w:val="bottom"/>
          </w:tcPr>
          <w:p w:rsidRPr="00611F5F" w:rsidR="00C919C9" w:rsidP="000A04BE" w:rsidRDefault="00C919C9" w14:paraId="2B12FB65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1</w:t>
            </w:r>
          </w:p>
        </w:tc>
        <w:tc>
          <w:tcPr>
            <w:tcW w:w="3257" w:type="dxa"/>
            <w:vAlign w:val="bottom"/>
          </w:tcPr>
          <w:p w:rsidRPr="00611F5F" w:rsidR="00C919C9" w:rsidP="000A04BE" w:rsidRDefault="00C919C9" w14:paraId="12432025" w14:textId="77777777">
            <w:pPr>
              <w:spacing w:line="240" w:lineRule="auto"/>
              <w:ind w:left="0" w:right="0"/>
              <w:rPr>
                <w:sz w:val="22"/>
                <w:szCs w:val="22"/>
              </w:rPr>
            </w:pPr>
            <w:r w:rsidRPr="00611F5F">
              <w:rPr>
                <w:sz w:val="22"/>
                <w:szCs w:val="22"/>
              </w:rPr>
              <w:t>C7.15</w:t>
            </w:r>
          </w:p>
        </w:tc>
      </w:tr>
    </w:tbl>
    <w:p w:rsidRPr="0049517D" w:rsidR="00C919C9" w:rsidP="00C919C9" w:rsidRDefault="00C919C9" w14:paraId="6C5E4346" w14:textId="77777777">
      <w:pPr>
        <w:spacing w:after="0" w:line="240" w:lineRule="auto"/>
        <w:ind w:left="0" w:right="0"/>
        <w:rPr>
          <w:rFonts w:asciiTheme="majorHAnsi" w:hAnsiTheme="majorHAnsi" w:cstheme="majorHAnsi"/>
          <w:b/>
          <w:bCs/>
          <w:sz w:val="28"/>
          <w:szCs w:val="28"/>
        </w:rPr>
      </w:pPr>
      <w:r>
        <w:br w:type="page"/>
      </w:r>
      <w:r w:rsidRPr="0049517D">
        <w:rPr>
          <w:rFonts w:asciiTheme="majorHAnsi" w:hAnsiTheme="majorHAnsi" w:cstheme="majorHAnsi"/>
          <w:b/>
          <w:bCs/>
          <w:sz w:val="28"/>
          <w:szCs w:val="28"/>
        </w:rPr>
        <w:t>Tabell 3</w:t>
      </w:r>
    </w:p>
    <w:p w:rsidR="00C919C9" w:rsidP="00C919C9" w:rsidRDefault="00C919C9" w14:paraId="7747B66F" w14:textId="77777777">
      <w:pPr>
        <w:spacing w:before="120" w:line="240" w:lineRule="auto"/>
        <w:ind w:left="0" w:right="0"/>
      </w:pPr>
      <w:r>
        <w:t>Gränsvärden för RF, rumstemperatur och luftrenhet</w:t>
      </w:r>
    </w:p>
    <w:p w:rsidRPr="0049517D" w:rsidR="00C919C9" w:rsidP="00C919C9" w:rsidRDefault="00C919C9" w14:paraId="152EB0A5" w14:textId="77777777">
      <w:pPr>
        <w:ind w:left="0"/>
      </w:pPr>
      <w:r w:rsidRPr="0049517D">
        <w:rPr>
          <w:sz w:val="22"/>
          <w:szCs w:val="22"/>
        </w:rPr>
        <w:t xml:space="preserve">I nedanstående tabell, redovisas de gränsvärden för relativ luftfuktighet (RL), temperatur och luftrenhet som inom VGR skall råda i utrymmen avsedda för lagerhållning av sterilt gods. Gränsvärden baseras på SFVH:s dokument ”Hög luftfuktighet – påverkan på sterilt gods och förslag till åtgärder”, SIS-TR 57:2020 och </w:t>
      </w:r>
      <w:r>
        <w:t>regional rutin, Förvaring av sterilt material vid hög luftfuktighet.</w:t>
      </w:r>
    </w:p>
    <w:p w:rsidR="00C919C9" w:rsidP="00C919C9" w:rsidRDefault="00C919C9" w14:paraId="3B3B6835" w14:textId="77777777">
      <w:pPr>
        <w:ind w:left="0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55A86A7" wp14:editId="6CEC91CD">
            <wp:simplePos x="0" y="0"/>
            <wp:positionH relativeFrom="margin">
              <wp:align>left</wp:align>
            </wp:positionH>
            <wp:positionV relativeFrom="paragraph">
              <wp:posOffset>102208</wp:posOffset>
            </wp:positionV>
            <wp:extent cx="5557520" cy="1122680"/>
            <wp:effectExtent l="0" t="0" r="5080" b="1270"/>
            <wp:wrapNone/>
            <wp:docPr id="35" name="Bildobjekt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7520" cy="1122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:rsidR="00C919C9" w:rsidP="00C919C9" w:rsidRDefault="00C919C9" w14:paraId="711990EB" w14:textId="77777777">
      <w:pPr>
        <w:ind w:left="0"/>
        <w:rPr>
          <w:noProof/>
        </w:rPr>
      </w:pPr>
    </w:p>
    <w:p w:rsidR="00C919C9" w:rsidP="00C919C9" w:rsidRDefault="00C919C9" w14:paraId="7CD97523" w14:textId="77777777">
      <w:pPr>
        <w:ind w:left="0"/>
        <w:rPr>
          <w:noProof/>
        </w:rPr>
      </w:pPr>
    </w:p>
    <w:p w:rsidR="00C919C9" w:rsidP="00C919C9" w:rsidRDefault="00C919C9" w14:paraId="3D6FC3F7" w14:textId="77777777">
      <w:pPr>
        <w:ind w:left="0"/>
        <w:rPr>
          <w:noProof/>
        </w:rPr>
      </w:pPr>
    </w:p>
    <w:p w:rsidR="00C919C9" w:rsidP="00C919C9" w:rsidRDefault="00C919C9" w14:paraId="03BDA523" w14:textId="77777777">
      <w:pPr>
        <w:ind w:left="0"/>
        <w:rPr>
          <w:noProof/>
        </w:rPr>
      </w:pPr>
    </w:p>
    <w:p w:rsidRPr="0025215B" w:rsidR="00C919C9" w:rsidP="00C919C9" w:rsidRDefault="00C919C9" w14:paraId="1D74F15B" w14:textId="77777777">
      <w:pPr>
        <w:ind w:left="0"/>
        <w:rPr>
          <w:b/>
          <w:bCs/>
          <w:sz w:val="20"/>
          <w:szCs w:val="20"/>
        </w:rPr>
      </w:pPr>
      <w:r w:rsidRPr="0025215B">
        <w:rPr>
          <w:b/>
          <w:bCs/>
          <w:sz w:val="22"/>
          <w:szCs w:val="22"/>
        </w:rPr>
        <w:t>Information om åtgärdsmöjligheter i respektive sal/förråd:</w:t>
      </w:r>
    </w:p>
    <w:p w:rsidRPr="0025215B" w:rsidR="00C919C9" w:rsidP="00C919C9" w:rsidRDefault="00C919C9" w14:paraId="2A5BE808" w14:textId="77777777">
      <w:pPr>
        <w:spacing w:after="0" w:line="257" w:lineRule="auto"/>
        <w:ind w:left="0" w:right="0"/>
        <w:rPr>
          <w:b/>
          <w:bCs/>
          <w:lang w:val="da-DK"/>
        </w:rPr>
      </w:pPr>
      <w:r w:rsidRPr="0025215B">
        <w:rPr>
          <w:b/>
          <w:bCs/>
          <w:lang w:val="da-DK"/>
        </w:rPr>
        <w:t>NÄL:</w:t>
      </w:r>
    </w:p>
    <w:p w:rsidRPr="0025215B" w:rsidR="00C919C9" w:rsidP="00C919C9" w:rsidRDefault="00C919C9" w14:paraId="22E148AF" w14:textId="77777777">
      <w:pPr>
        <w:pStyle w:val="Liststycke"/>
        <w:numPr>
          <w:ilvl w:val="0"/>
          <w:numId w:val="25"/>
        </w:numPr>
        <w:spacing w:after="160" w:line="256" w:lineRule="auto"/>
        <w:ind w:left="284" w:right="0" w:hanging="284"/>
        <w:rPr>
          <w:lang w:val="da-DK"/>
        </w:rPr>
      </w:pPr>
      <w:r w:rsidRPr="0025215B">
        <w:rPr>
          <w:lang w:val="da-DK"/>
        </w:rPr>
        <w:t>Ortopedsalarna kan temperaturen i salen höjas till +23 grader</w:t>
      </w:r>
    </w:p>
    <w:p w:rsidR="00C919C9" w:rsidP="00C919C9" w:rsidRDefault="00C919C9" w14:paraId="37AE29E1" w14:textId="77777777">
      <w:pPr>
        <w:pStyle w:val="Liststycke"/>
        <w:numPr>
          <w:ilvl w:val="0"/>
          <w:numId w:val="25"/>
        </w:numPr>
        <w:spacing w:after="160" w:line="256" w:lineRule="auto"/>
        <w:ind w:left="284" w:right="0" w:hanging="284"/>
        <w:rPr>
          <w:lang w:val="da-DK"/>
        </w:rPr>
      </w:pPr>
      <w:r>
        <w:rPr>
          <w:lang w:val="da-DK"/>
        </w:rPr>
        <w:t>Operationssalar och sterilförråd i a</w:t>
      </w:r>
      <w:r w:rsidRPr="0025215B">
        <w:rPr>
          <w:lang w:val="da-DK"/>
        </w:rPr>
        <w:t>ku</w:t>
      </w:r>
      <w:r>
        <w:rPr>
          <w:lang w:val="da-DK"/>
        </w:rPr>
        <w:t xml:space="preserve">tkorridoren </w:t>
      </w:r>
      <w:r w:rsidRPr="0025215B">
        <w:rPr>
          <w:lang w:val="da-DK"/>
        </w:rPr>
        <w:t xml:space="preserve">sköts avfuktning automatiskt i fläktaggregaten </w:t>
      </w:r>
    </w:p>
    <w:p w:rsidR="00C919C9" w:rsidP="00C919C9" w:rsidRDefault="00C919C9" w14:paraId="2F898171" w14:textId="77777777">
      <w:pPr>
        <w:pStyle w:val="Liststycke"/>
        <w:numPr>
          <w:ilvl w:val="0"/>
          <w:numId w:val="25"/>
        </w:numPr>
        <w:spacing w:after="160" w:line="256" w:lineRule="auto"/>
        <w:ind w:left="284" w:right="0" w:hanging="284"/>
        <w:rPr>
          <w:lang w:val="da-DK"/>
        </w:rPr>
      </w:pPr>
      <w:r>
        <w:rPr>
          <w:lang w:val="da-DK"/>
        </w:rPr>
        <w:t xml:space="preserve">Operationssalar och sterilförråd i kirurgkorridoren </w:t>
      </w:r>
      <w:r w:rsidRPr="0025215B">
        <w:rPr>
          <w:lang w:val="da-DK"/>
        </w:rPr>
        <w:t xml:space="preserve">sköts avfuktning automatiskt i fläktaggregaten </w:t>
      </w:r>
    </w:p>
    <w:p w:rsidRPr="0025215B" w:rsidR="00C919C9" w:rsidP="00C919C9" w:rsidRDefault="00C919C9" w14:paraId="779BE538" w14:textId="77777777">
      <w:pPr>
        <w:spacing w:after="0"/>
        <w:ind w:left="0"/>
        <w:rPr>
          <w:b/>
          <w:bCs/>
          <w:sz w:val="22"/>
          <w:szCs w:val="22"/>
        </w:rPr>
      </w:pPr>
      <w:r w:rsidRPr="0025215B">
        <w:rPr>
          <w:b/>
          <w:bCs/>
          <w:sz w:val="22"/>
          <w:szCs w:val="22"/>
        </w:rPr>
        <w:t>Uddevalla:</w:t>
      </w:r>
    </w:p>
    <w:p w:rsidRPr="0025215B" w:rsidR="00C919C9" w:rsidP="00C919C9" w:rsidRDefault="00C919C9" w14:paraId="32B599E5" w14:textId="77777777">
      <w:pPr>
        <w:pStyle w:val="Liststycke"/>
        <w:numPr>
          <w:ilvl w:val="0"/>
          <w:numId w:val="25"/>
        </w:numPr>
        <w:spacing w:after="160" w:line="256" w:lineRule="auto"/>
        <w:ind w:left="284" w:right="0" w:hanging="284"/>
        <w:rPr>
          <w:lang w:val="da-DK"/>
        </w:rPr>
      </w:pPr>
      <w:r w:rsidRPr="0025215B">
        <w:rPr>
          <w:lang w:val="da-DK"/>
        </w:rPr>
        <w:t xml:space="preserve">Central op. Sal 1, 2, 3, 4, 6, 7 höja temperaturen till </w:t>
      </w:r>
      <w:r>
        <w:t>+ 23 grader</w:t>
      </w:r>
    </w:p>
    <w:p w:rsidR="00C919C9" w:rsidP="00C919C9" w:rsidRDefault="00C919C9" w14:paraId="7BDDA61A" w14:textId="77777777">
      <w:pPr>
        <w:pStyle w:val="Liststycke"/>
        <w:numPr>
          <w:ilvl w:val="0"/>
          <w:numId w:val="24"/>
        </w:numPr>
        <w:spacing w:after="160" w:line="256" w:lineRule="auto"/>
        <w:ind w:left="284" w:right="0" w:hanging="284"/>
      </w:pPr>
      <w:r w:rsidRPr="0025215B">
        <w:rPr>
          <w:lang w:val="da-DK"/>
        </w:rPr>
        <w:t xml:space="preserve">Dagkirurg Sal 8, 9, 10, 11 höja temperaturen till </w:t>
      </w:r>
      <w:r>
        <w:t>+ 23 grader</w:t>
      </w:r>
    </w:p>
    <w:p w:rsidR="00C919C9" w:rsidP="00C919C9" w:rsidRDefault="00C919C9" w14:paraId="013A3154" w14:textId="77777777">
      <w:pPr>
        <w:ind w:left="0"/>
        <w:rPr>
          <w:noProof/>
        </w:rPr>
      </w:pPr>
    </w:p>
    <w:p w:rsidR="00C919C9" w:rsidP="00C919C9" w:rsidRDefault="00C919C9" w14:paraId="30831CFD" w14:textId="77777777">
      <w:pPr>
        <w:ind w:left="0"/>
        <w:rPr>
          <w:noProof/>
        </w:rPr>
      </w:pPr>
    </w:p>
    <w:p w:rsidRPr="0049517D" w:rsidR="00C919C9" w:rsidP="00C919C9" w:rsidRDefault="00C919C9" w14:paraId="30FBD59A" w14:textId="77777777">
      <w:pPr>
        <w:ind w:left="0"/>
        <w:rPr>
          <w:sz w:val="22"/>
          <w:szCs w:val="20"/>
        </w:rPr>
      </w:pPr>
    </w:p>
    <w:p w:rsidR="00C919C9" w:rsidP="00C919C9" w:rsidRDefault="00C919C9" w14:paraId="483E430F" w14:textId="77777777">
      <w:pPr>
        <w:rPr>
          <w:b/>
          <w:bCs/>
          <w:sz w:val="22"/>
          <w:szCs w:val="22"/>
        </w:rPr>
      </w:pPr>
    </w:p>
    <w:p w:rsidRPr="0049517D" w:rsidR="00C919C9" w:rsidP="00C919C9" w:rsidRDefault="00C919C9" w14:paraId="179F6AEF" w14:textId="77777777">
      <w:pPr>
        <w:spacing w:after="0" w:line="240" w:lineRule="auto"/>
        <w:ind w:left="0" w:right="0"/>
        <w:rPr>
          <w:sz w:val="22"/>
          <w:szCs w:val="22"/>
        </w:rPr>
      </w:pPr>
      <w:r w:rsidRPr="0049517D">
        <w:rPr>
          <w:sz w:val="22"/>
          <w:szCs w:val="22"/>
        </w:rPr>
        <w:br w:type="page"/>
      </w:r>
    </w:p>
    <w:p w:rsidR="00C919C9" w:rsidP="00C919C9" w:rsidRDefault="00C919C9" w14:paraId="59D611C3" w14:textId="77777777">
      <w:pPr>
        <w:spacing w:before="240" w:after="0" w:line="240" w:lineRule="auto"/>
        <w:ind w:left="0" w:right="0"/>
        <w:rPr>
          <w:rFonts w:asciiTheme="majorHAnsi" w:hAnsiTheme="majorHAnsi" w:cstheme="majorHAnsi"/>
          <w:b/>
          <w:bCs/>
          <w:sz w:val="28"/>
          <w:szCs w:val="28"/>
        </w:rPr>
      </w:pPr>
    </w:p>
    <w:p w:rsidR="00C919C9" w:rsidP="00C919C9" w:rsidRDefault="00C919C9" w14:paraId="047455DD" w14:textId="77777777">
      <w:pPr>
        <w:spacing w:before="240" w:after="0" w:line="240" w:lineRule="auto"/>
        <w:ind w:left="0" w:right="0"/>
        <w:rPr>
          <w:rFonts w:asciiTheme="majorHAnsi" w:hAnsiTheme="majorHAnsi" w:cstheme="majorHAnsi"/>
          <w:b/>
          <w:bCs/>
          <w:sz w:val="28"/>
          <w:szCs w:val="28"/>
        </w:rPr>
      </w:pPr>
      <w:r w:rsidRPr="00C648D4">
        <w:rPr>
          <w:rFonts w:asciiTheme="majorHAnsi" w:hAnsiTheme="majorHAnsi" w:cstheme="majorHAnsi"/>
          <w:b/>
          <w:bCs/>
          <w:sz w:val="28"/>
          <w:szCs w:val="28"/>
        </w:rPr>
        <w:t>Evakueringsplan för sterilt gods vid hög luftfuktighet</w:t>
      </w:r>
    </w:p>
    <w:p w:rsidRPr="00C648D4" w:rsidR="00C919C9" w:rsidP="00C919C9" w:rsidRDefault="00C919C9" w14:paraId="7E0EA199" w14:textId="77777777">
      <w:pPr>
        <w:spacing w:after="0" w:line="240" w:lineRule="auto"/>
        <w:ind w:left="0" w:right="0"/>
        <w:rPr>
          <w:rFonts w:asciiTheme="majorHAnsi" w:hAnsiTheme="majorHAnsi" w:cstheme="majorHAnsi"/>
          <w:b/>
          <w:bCs/>
          <w:sz w:val="28"/>
          <w:szCs w:val="28"/>
        </w:rPr>
      </w:pPr>
    </w:p>
    <w:p w:rsidRPr="00C648D4" w:rsidR="00C919C9" w:rsidP="00C919C9" w:rsidRDefault="00C919C9" w14:paraId="125A7221" w14:textId="77777777">
      <w:pPr>
        <w:pStyle w:val="Ingetavstnd"/>
        <w:jc w:val="both"/>
        <w:rPr>
          <w:rFonts w:asciiTheme="majorBidi" w:hAnsiTheme="majorBidi" w:cstheme="majorBidi"/>
          <w:sz w:val="24"/>
          <w:szCs w:val="24"/>
        </w:rPr>
      </w:pPr>
      <w:r w:rsidRPr="00C648D4">
        <w:rPr>
          <w:rFonts w:asciiTheme="majorBidi" w:hAnsiTheme="majorBidi" w:cstheme="majorBidi"/>
          <w:sz w:val="24"/>
          <w:szCs w:val="24"/>
        </w:rPr>
        <w:t xml:space="preserve">Evakueringen gäller både egensteriliserat och fabrikssteriliserat </w:t>
      </w:r>
      <w:r>
        <w:rPr>
          <w:rFonts w:asciiTheme="majorBidi" w:hAnsiTheme="majorBidi" w:cstheme="majorBidi"/>
          <w:sz w:val="24"/>
          <w:szCs w:val="24"/>
        </w:rPr>
        <w:t xml:space="preserve">gods i </w:t>
      </w:r>
      <w:r w:rsidRPr="00C648D4">
        <w:rPr>
          <w:rFonts w:asciiTheme="majorBidi" w:hAnsiTheme="majorBidi" w:cstheme="majorBidi"/>
          <w:sz w:val="24"/>
          <w:szCs w:val="24"/>
        </w:rPr>
        <w:t>lokaler inom operation och steriltekniska enheter i NU-sjukvården</w:t>
      </w:r>
      <w:r>
        <w:rPr>
          <w:rFonts w:asciiTheme="majorBidi" w:hAnsiTheme="majorBidi" w:cstheme="majorBidi"/>
          <w:sz w:val="24"/>
          <w:szCs w:val="24"/>
        </w:rPr>
        <w:t>.</w:t>
      </w:r>
      <w:r w:rsidRPr="00B832B0">
        <w:rPr>
          <w:rFonts w:asciiTheme="majorBidi" w:hAnsiTheme="majorBidi" w:cstheme="majorBidi"/>
          <w:sz w:val="24"/>
          <w:szCs w:val="24"/>
        </w:rPr>
        <w:t xml:space="preserve"> </w:t>
      </w:r>
      <w:r w:rsidRPr="00C648D4">
        <w:rPr>
          <w:rFonts w:asciiTheme="majorBidi" w:hAnsiTheme="majorBidi" w:cstheme="majorBidi"/>
          <w:sz w:val="24"/>
          <w:szCs w:val="24"/>
        </w:rPr>
        <w:t xml:space="preserve">Operationsavdelningarna och steriltekniska enheterna på Uddevalla Sjukhus och NÄL har olika förutsättningar för att hålla nere luftfuktigheten och att evakuera sterilt gods. </w:t>
      </w:r>
      <w:r w:rsidRPr="00D8732D">
        <w:rPr>
          <w:rFonts w:asciiTheme="majorBidi" w:hAnsiTheme="majorBidi" w:cstheme="majorBidi"/>
          <w:sz w:val="24"/>
          <w:szCs w:val="24"/>
        </w:rPr>
        <w:t xml:space="preserve">Principen </w:t>
      </w:r>
      <w:r>
        <w:rPr>
          <w:rFonts w:asciiTheme="majorBidi" w:hAnsiTheme="majorBidi" w:cstheme="majorBidi"/>
          <w:sz w:val="24"/>
          <w:szCs w:val="24"/>
        </w:rPr>
        <w:t xml:space="preserve">för evakuering </w:t>
      </w:r>
      <w:r w:rsidRPr="00C648D4">
        <w:rPr>
          <w:rFonts w:asciiTheme="majorBidi" w:hAnsiTheme="majorBidi" w:cstheme="majorBidi"/>
          <w:sz w:val="24"/>
          <w:szCs w:val="24"/>
        </w:rPr>
        <w:t xml:space="preserve">är samma för de bägge sjukhusen. </w:t>
      </w:r>
    </w:p>
    <w:p w:rsidR="00C919C9" w:rsidP="00C919C9" w:rsidRDefault="00C919C9" w14:paraId="32D92618" w14:textId="77777777">
      <w:pPr>
        <w:pStyle w:val="Ingetavstnd"/>
        <w:spacing w:before="12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Vid </w:t>
      </w:r>
      <w:r w:rsidRPr="00C648D4">
        <w:rPr>
          <w:rFonts w:asciiTheme="majorBidi" w:hAnsiTheme="majorBidi" w:cstheme="majorBidi"/>
          <w:sz w:val="24"/>
          <w:szCs w:val="24"/>
        </w:rPr>
        <w:t>relativ luftfuktigheten</w:t>
      </w:r>
      <w:r>
        <w:rPr>
          <w:rFonts w:asciiTheme="majorBidi" w:hAnsiTheme="majorBidi" w:cstheme="majorBidi"/>
          <w:sz w:val="24"/>
          <w:szCs w:val="24"/>
        </w:rPr>
        <w:t xml:space="preserve"> &gt;</w:t>
      </w:r>
      <w:r w:rsidRPr="00C648D4">
        <w:rPr>
          <w:rFonts w:asciiTheme="majorBidi" w:hAnsiTheme="majorBidi" w:cstheme="majorBidi"/>
          <w:sz w:val="24"/>
          <w:szCs w:val="24"/>
        </w:rPr>
        <w:t xml:space="preserve"> 70%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C648D4">
        <w:rPr>
          <w:rFonts w:asciiTheme="majorBidi" w:hAnsiTheme="majorBidi" w:cstheme="majorBidi"/>
          <w:sz w:val="24"/>
          <w:szCs w:val="24"/>
        </w:rPr>
        <w:t>ska evakueringsplanen för sterilt gods aktualiseras</w:t>
      </w:r>
      <w:r>
        <w:rPr>
          <w:rFonts w:asciiTheme="majorBidi" w:hAnsiTheme="majorBidi" w:cstheme="majorBidi"/>
          <w:sz w:val="24"/>
          <w:szCs w:val="24"/>
        </w:rPr>
        <w:t>. E</w:t>
      </w:r>
      <w:r w:rsidRPr="00C648D4">
        <w:rPr>
          <w:rFonts w:asciiTheme="majorBidi" w:hAnsiTheme="majorBidi" w:cstheme="majorBidi"/>
          <w:sz w:val="24"/>
          <w:szCs w:val="24"/>
        </w:rPr>
        <w:t>nhetschef</w:t>
      </w:r>
      <w:r>
        <w:rPr>
          <w:rFonts w:asciiTheme="majorBidi" w:hAnsiTheme="majorBidi" w:cstheme="majorBidi"/>
          <w:sz w:val="24"/>
          <w:szCs w:val="24"/>
        </w:rPr>
        <w:t xml:space="preserve"> tar</w:t>
      </w:r>
      <w:r w:rsidRPr="00C648D4">
        <w:rPr>
          <w:rFonts w:asciiTheme="majorBidi" w:hAnsiTheme="majorBidi" w:cstheme="majorBidi"/>
          <w:sz w:val="24"/>
          <w:szCs w:val="24"/>
        </w:rPr>
        <w:t xml:space="preserve"> i samråd </w:t>
      </w:r>
      <w:r>
        <w:rPr>
          <w:rFonts w:asciiTheme="majorBidi" w:hAnsiTheme="majorBidi" w:cstheme="majorBidi"/>
          <w:sz w:val="24"/>
          <w:szCs w:val="24"/>
        </w:rPr>
        <w:t>med V</w:t>
      </w:r>
      <w:r w:rsidRPr="00C648D4">
        <w:rPr>
          <w:rFonts w:asciiTheme="majorBidi" w:hAnsiTheme="majorBidi" w:cstheme="majorBidi"/>
          <w:sz w:val="24"/>
          <w:szCs w:val="24"/>
        </w:rPr>
        <w:t>erksamhetschef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C648D4">
        <w:rPr>
          <w:rFonts w:asciiTheme="majorBidi" w:hAnsiTheme="majorBidi" w:cstheme="majorBidi"/>
          <w:sz w:val="24"/>
          <w:szCs w:val="24"/>
        </w:rPr>
        <w:t xml:space="preserve">beslut om flytt av </w:t>
      </w:r>
      <w:r>
        <w:rPr>
          <w:rFonts w:asciiTheme="majorBidi" w:hAnsiTheme="majorBidi" w:cstheme="majorBidi"/>
          <w:sz w:val="24"/>
          <w:szCs w:val="24"/>
        </w:rPr>
        <w:t xml:space="preserve">det sterila godset utifrån rådande omständigheter. </w:t>
      </w:r>
    </w:p>
    <w:p w:rsidR="00C919C9" w:rsidP="00C919C9" w:rsidRDefault="00C919C9" w14:paraId="4F9732D8" w14:textId="77777777">
      <w:pPr>
        <w:pStyle w:val="Ingetavstnd"/>
        <w:spacing w:before="12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Kvarstår </w:t>
      </w:r>
      <w:r w:rsidRPr="00C648D4">
        <w:rPr>
          <w:rFonts w:asciiTheme="majorBidi" w:hAnsiTheme="majorBidi" w:cstheme="majorBidi"/>
          <w:sz w:val="24"/>
          <w:szCs w:val="24"/>
        </w:rPr>
        <w:t>luftfuktighet</w:t>
      </w:r>
      <w:r>
        <w:rPr>
          <w:rFonts w:asciiTheme="majorBidi" w:hAnsiTheme="majorBidi" w:cstheme="majorBidi"/>
          <w:sz w:val="24"/>
          <w:szCs w:val="24"/>
        </w:rPr>
        <w:t xml:space="preserve">en </w:t>
      </w:r>
      <w:r w:rsidRPr="00C648D4">
        <w:rPr>
          <w:rFonts w:asciiTheme="majorBidi" w:hAnsiTheme="majorBidi" w:cstheme="majorBidi"/>
          <w:sz w:val="24"/>
          <w:szCs w:val="24"/>
        </w:rPr>
        <w:t>&gt; 70% trots vidtagna åtgärder</w:t>
      </w:r>
      <w:r>
        <w:rPr>
          <w:rFonts w:asciiTheme="majorBidi" w:hAnsiTheme="majorBidi" w:cstheme="majorBidi"/>
          <w:sz w:val="24"/>
          <w:szCs w:val="24"/>
        </w:rPr>
        <w:t xml:space="preserve"> enligt tabell ovan, flyttas</w:t>
      </w:r>
      <w:r w:rsidRPr="00C648D4">
        <w:rPr>
          <w:rFonts w:asciiTheme="majorBidi" w:hAnsiTheme="majorBidi" w:cstheme="majorBidi"/>
          <w:sz w:val="24"/>
          <w:szCs w:val="24"/>
        </w:rPr>
        <w:t xml:space="preserve"> </w:t>
      </w:r>
      <w:r w:rsidRPr="00565F50">
        <w:rPr>
          <w:rFonts w:asciiTheme="majorBidi" w:hAnsiTheme="majorBidi" w:cstheme="majorBidi"/>
          <w:sz w:val="24"/>
          <w:szCs w:val="24"/>
        </w:rPr>
        <w:t xml:space="preserve">godset till rum med relativ luftfuktighet </w:t>
      </w:r>
      <w:r>
        <w:rPr>
          <w:rFonts w:asciiTheme="majorBidi" w:hAnsiTheme="majorBidi" w:cstheme="majorBidi"/>
          <w:sz w:val="24"/>
          <w:szCs w:val="24"/>
        </w:rPr>
        <w:t>inom</w:t>
      </w:r>
      <w:r w:rsidRPr="00565F50">
        <w:rPr>
          <w:rFonts w:asciiTheme="majorBidi" w:hAnsiTheme="majorBidi" w:cstheme="majorBidi"/>
          <w:sz w:val="24"/>
          <w:szCs w:val="24"/>
        </w:rPr>
        <w:t xml:space="preserve"> acceptabel nivå</w:t>
      </w:r>
      <w:r w:rsidRPr="00C648D4">
        <w:rPr>
          <w:rFonts w:asciiTheme="majorBidi" w:hAnsiTheme="majorBidi" w:cstheme="majorBidi"/>
          <w:sz w:val="24"/>
          <w:szCs w:val="24"/>
        </w:rPr>
        <w:t xml:space="preserve">. </w:t>
      </w:r>
      <w:r>
        <w:rPr>
          <w:rFonts w:asciiTheme="majorBidi" w:hAnsiTheme="majorBidi" w:cstheme="majorBidi"/>
          <w:sz w:val="24"/>
          <w:szCs w:val="24"/>
        </w:rPr>
        <w:t>B</w:t>
      </w:r>
      <w:r w:rsidRPr="00C648D4">
        <w:rPr>
          <w:rFonts w:asciiTheme="majorBidi" w:hAnsiTheme="majorBidi" w:cstheme="majorBidi"/>
          <w:sz w:val="24"/>
          <w:szCs w:val="24"/>
        </w:rPr>
        <w:t xml:space="preserve">edömning görs utifrån den specifika situationen. </w:t>
      </w:r>
    </w:p>
    <w:p w:rsidR="00C919C9" w:rsidP="00C919C9" w:rsidRDefault="00C919C9" w14:paraId="76867749" w14:textId="77777777">
      <w:pPr>
        <w:pStyle w:val="Ingetavstnd"/>
        <w:spacing w:before="12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Godset flyttas enligt Evakueringsplan,</w:t>
      </w:r>
    </w:p>
    <w:p w:rsidR="00C919C9" w:rsidP="00C919C9" w:rsidRDefault="00C919C9" w14:paraId="1F9B1E2A" w14:textId="77777777">
      <w:pPr>
        <w:pStyle w:val="Ingetavstnd"/>
        <w:numPr>
          <w:ilvl w:val="0"/>
          <w:numId w:val="24"/>
        </w:numPr>
        <w:spacing w:before="120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Sterilförråd/operationssal inom enheten</w:t>
      </w:r>
    </w:p>
    <w:p w:rsidRPr="00565F50" w:rsidR="00C919C9" w:rsidP="00C919C9" w:rsidRDefault="00C919C9" w14:paraId="1CE0E170" w14:textId="77777777">
      <w:pPr>
        <w:pStyle w:val="Ingetavstnd"/>
        <w:numPr>
          <w:ilvl w:val="0"/>
          <w:numId w:val="24"/>
        </w:numPr>
        <w:spacing w:before="120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</w:t>
      </w:r>
      <w:r w:rsidRPr="00565F50">
        <w:rPr>
          <w:rFonts w:asciiTheme="majorBidi" w:hAnsiTheme="majorBidi" w:cstheme="majorBidi"/>
          <w:sz w:val="24"/>
          <w:szCs w:val="24"/>
        </w:rPr>
        <w:t xml:space="preserve">terilförråd </w:t>
      </w:r>
      <w:r>
        <w:rPr>
          <w:rFonts w:asciiTheme="majorBidi" w:hAnsiTheme="majorBidi" w:cstheme="majorBidi"/>
          <w:sz w:val="24"/>
          <w:szCs w:val="24"/>
        </w:rPr>
        <w:t xml:space="preserve">med </w:t>
      </w:r>
      <w:r w:rsidRPr="00565F50">
        <w:rPr>
          <w:rFonts w:asciiTheme="majorBidi" w:hAnsiTheme="majorBidi" w:cstheme="majorBidi"/>
          <w:sz w:val="24"/>
          <w:szCs w:val="24"/>
        </w:rPr>
        <w:t xml:space="preserve">avfuktning </w:t>
      </w:r>
      <w:r>
        <w:rPr>
          <w:rFonts w:asciiTheme="majorBidi" w:hAnsiTheme="majorBidi" w:cstheme="majorBidi"/>
          <w:sz w:val="24"/>
          <w:szCs w:val="24"/>
        </w:rPr>
        <w:t>via</w:t>
      </w:r>
      <w:r w:rsidRPr="00565F50">
        <w:rPr>
          <w:rFonts w:asciiTheme="majorBidi" w:hAnsiTheme="majorBidi" w:cstheme="majorBidi"/>
          <w:sz w:val="24"/>
          <w:szCs w:val="24"/>
        </w:rPr>
        <w:t xml:space="preserve"> i fläktaggrega</w:t>
      </w:r>
      <w:r>
        <w:rPr>
          <w:rFonts w:asciiTheme="majorBidi" w:hAnsiTheme="majorBidi" w:cstheme="majorBidi"/>
          <w:sz w:val="24"/>
          <w:szCs w:val="24"/>
        </w:rPr>
        <w:t>t</w:t>
      </w:r>
    </w:p>
    <w:p w:rsidR="00C919C9" w:rsidP="00C919C9" w:rsidRDefault="00C919C9" w14:paraId="7A3557A8" w14:textId="77777777">
      <w:pPr>
        <w:pStyle w:val="Ingetavstnd"/>
        <w:numPr>
          <w:ilvl w:val="0"/>
          <w:numId w:val="24"/>
        </w:numPr>
        <w:spacing w:before="120"/>
        <w:ind w:left="284" w:hanging="284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Sterilförråd inom enheten med avfuktare </w:t>
      </w:r>
    </w:p>
    <w:p w:rsidR="00C919C9" w:rsidP="00C919C9" w:rsidRDefault="00C919C9" w14:paraId="6B70BD4B" w14:textId="77777777">
      <w:pPr>
        <w:pStyle w:val="Ingetavstnd"/>
        <w:spacing w:before="120"/>
        <w:jc w:val="both"/>
        <w:rPr>
          <w:rFonts w:asciiTheme="majorBidi" w:hAnsiTheme="majorBidi" w:cstheme="majorBidi"/>
          <w:sz w:val="24"/>
          <w:szCs w:val="24"/>
        </w:rPr>
      </w:pPr>
    </w:p>
    <w:p w:rsidRPr="00C648D4" w:rsidR="00C919C9" w:rsidP="00C919C9" w:rsidRDefault="00C919C9" w14:paraId="5F1ACA6C" w14:textId="77777777">
      <w:pPr>
        <w:pStyle w:val="Rubrik2"/>
        <w:ind w:left="0"/>
        <w:rPr>
          <w:sz w:val="24"/>
          <w:szCs w:val="24"/>
        </w:rPr>
      </w:pPr>
    </w:p>
    <w:p w:rsidR="00C919C9" w:rsidP="00C919C9" w:rsidRDefault="00C919C9" w14:paraId="21D48BE5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/>
          <w:color w:val="000000" w:themeColor="text1"/>
          <w:sz w:val="28"/>
          <w:szCs w:val="20"/>
        </w:rPr>
      </w:pPr>
      <w:r>
        <w:rPr>
          <w:b/>
          <w:bCs/>
          <w:sz w:val="28"/>
          <w:szCs w:val="20"/>
        </w:rPr>
        <w:br w:type="page"/>
      </w:r>
    </w:p>
    <w:p w:rsidRPr="009467EE" w:rsidR="00C919C9" w:rsidP="00C919C9" w:rsidRDefault="00C919C9" w14:paraId="720790ED" w14:textId="77777777">
      <w:pPr>
        <w:pStyle w:val="Rubrik2"/>
        <w:spacing w:after="240"/>
        <w:ind w:left="0"/>
        <w:rPr>
          <w:b/>
          <w:bCs w:val="0"/>
          <w:sz w:val="28"/>
          <w:szCs w:val="20"/>
        </w:rPr>
      </w:pPr>
      <w:r>
        <w:rPr>
          <w:b/>
          <w:bCs w:val="0"/>
          <w:sz w:val="28"/>
          <w:szCs w:val="20"/>
        </w:rPr>
        <w:br/>
      </w:r>
      <w:r w:rsidRPr="009467EE">
        <w:rPr>
          <w:b/>
          <w:bCs w:val="0"/>
          <w:sz w:val="28"/>
          <w:szCs w:val="20"/>
        </w:rPr>
        <w:t>Referenser och relaterade dokument</w:t>
      </w:r>
    </w:p>
    <w:p w:rsidRPr="00A80FF1" w:rsidR="00C919C9" w:rsidP="00C919C9" w:rsidRDefault="00C919C9" w14:paraId="274FD1E7" w14:textId="77777777">
      <w:pPr>
        <w:autoSpaceDE w:val="0"/>
        <w:autoSpaceDN w:val="0"/>
        <w:adjustRightInd w:val="0"/>
        <w:spacing w:after="0" w:line="276" w:lineRule="auto"/>
        <w:ind w:left="1843" w:hanging="1843"/>
        <w:rPr>
          <w:rFonts w:asciiTheme="majorBidi" w:hAnsiTheme="majorBidi" w:eastAsiaTheme="minorEastAsia" w:cstheme="majorBidi"/>
          <w:bCs/>
          <w:sz w:val="22"/>
          <w:szCs w:val="22"/>
        </w:rPr>
      </w:pPr>
      <w:r w:rsidRPr="00A475E6">
        <w:rPr>
          <w:sz w:val="22"/>
          <w:szCs w:val="22"/>
        </w:rPr>
        <w:t xml:space="preserve">SIS-TR 57:2020      </w:t>
      </w:r>
      <w:r>
        <w:rPr>
          <w:sz w:val="22"/>
          <w:szCs w:val="22"/>
        </w:rPr>
        <w:tab/>
      </w:r>
      <w:r w:rsidRPr="00A80FF1">
        <w:rPr>
          <w:rFonts w:asciiTheme="majorBidi" w:hAnsiTheme="majorBidi" w:eastAsiaTheme="minorEastAsia" w:cstheme="majorBidi"/>
          <w:bCs/>
          <w:sz w:val="22"/>
          <w:szCs w:val="22"/>
        </w:rPr>
        <w:t>Handbok för grundläggande rekommendationer för lagerhållning, hantering och transport av sterila medicintekniska produkter inom hälso- och sjukvård, tandvård och djursjukvård</w:t>
      </w:r>
    </w:p>
    <w:p w:rsidRPr="00A80FF1" w:rsidR="00C919C9" w:rsidP="00C919C9" w:rsidRDefault="00C919C9" w14:paraId="3C3463DC" w14:textId="77777777">
      <w:pPr>
        <w:spacing w:before="240" w:after="240"/>
        <w:ind w:left="1843"/>
        <w:rPr>
          <w:sz w:val="22"/>
          <w:szCs w:val="22"/>
        </w:rPr>
      </w:pPr>
      <w:r w:rsidRPr="00A80FF1">
        <w:rPr>
          <w:sz w:val="22"/>
          <w:szCs w:val="22"/>
        </w:rPr>
        <w:t>Hög luftfuktighet – påverkan på sterilt gods och förslag till åtgärder, Svensk förening för Vårdhygien, SFVH 2020</w:t>
      </w:r>
    </w:p>
    <w:p w:rsidRPr="00A80FF1" w:rsidR="00C919C9" w:rsidP="00C919C9" w:rsidRDefault="00C919C9" w14:paraId="40E7B9B3" w14:textId="77777777">
      <w:pPr>
        <w:ind w:left="539" w:firstLine="1304"/>
        <w:rPr>
          <w:sz w:val="22"/>
          <w:szCs w:val="22"/>
        </w:rPr>
      </w:pPr>
      <w:r w:rsidRPr="00A80FF1">
        <w:rPr>
          <w:sz w:val="22"/>
          <w:szCs w:val="22"/>
        </w:rPr>
        <w:t>Riskanalys Regionalt uppdrag luftfuktighet och sterilt material, 2022-05-30</w:t>
      </w:r>
    </w:p>
    <w:p w:rsidRPr="0049517D" w:rsidR="00C919C9" w:rsidP="00C919C9" w:rsidRDefault="00C919C9" w14:paraId="14CBEC82" w14:textId="77777777">
      <w:pPr>
        <w:ind w:left="1843"/>
      </w:pPr>
      <w:r>
        <w:t xml:space="preserve">Förvaring av sterilt material vid hög luftfuktighet. Regional rutin, </w:t>
      </w:r>
      <w:r>
        <w:br/>
      </w:r>
      <w:r>
        <w:t>2023-02-09</w:t>
      </w:r>
    </w:p>
    <w:p w:rsidR="00C919C9" w:rsidP="00C919C9" w:rsidRDefault="00C919C9" w14:paraId="6E3D00F4" w14:textId="77777777"/>
    <w:p w:rsidR="00D56CFB" w:rsidP="00D56CFB" w:rsidRDefault="00D56CFB" w14:paraId="5FE1788E" w14:textId="59BC39EF">
      <w:pPr>
        <w:pStyle w:val="Rubrik2"/>
      </w:pPr>
      <w:r>
        <w:t>Medgranskare</w:t>
      </w:r>
    </w:p>
    <w:p w:rsidR="00D56CFB" w:rsidP="00D56CFB" w:rsidRDefault="002709B3" w14:paraId="10E2AA02" w14:textId="6632E745">
      <w:r>
        <w:t>Johanna Fällén</w:t>
      </w:r>
      <w:r w:rsidR="00BD41DD">
        <w:t xml:space="preserve"> (johfa11), </w:t>
      </w:r>
      <w:r w:rsidR="00707CCA">
        <w:t xml:space="preserve">Medicinskt ledningsansvarig </w:t>
      </w:r>
      <w:r w:rsidR="00BD41DD">
        <w:t>överläkare</w:t>
      </w:r>
    </w:p>
    <w:p w:rsidR="002709B3" w:rsidP="00D56CFB" w:rsidRDefault="002709B3" w14:paraId="631B35BA" w14:textId="5588A368">
      <w:r>
        <w:t>Jimmie Vikingsson</w:t>
      </w:r>
      <w:r w:rsidR="00707CCA">
        <w:t xml:space="preserve"> (</w:t>
      </w:r>
      <w:r w:rsidR="001C66E3">
        <w:t>jimvi), Driftchef driftområde sjukhusfastigheter</w:t>
      </w:r>
    </w:p>
    <w:p w:rsidR="002709B3" w:rsidP="00D44CBB" w:rsidRDefault="002709B3" w14:paraId="0195EF44" w14:textId="59466F47">
      <w:pPr>
        <w:ind w:right="-2"/>
      </w:pPr>
      <w:r>
        <w:t>Nathalie Allegra Högfeldt</w:t>
      </w:r>
      <w:r w:rsidR="00E93BFC">
        <w:t xml:space="preserve"> (natho1)</w:t>
      </w:r>
      <w:r w:rsidR="00D44CBB">
        <w:t>, Hygiensjuksköterska patientsäkerhetsenhet</w:t>
      </w:r>
    </w:p>
    <w:p w:rsidRPr="00D56CFB" w:rsidR="002709B3" w:rsidP="00D56CFB" w:rsidRDefault="002709B3" w14:paraId="3C833821" w14:textId="77777777"/>
    <w:p w:rsidRPr="00C919C9" w:rsidR="00747066" w:rsidP="00C919C9" w:rsidRDefault="00747066" w14:paraId="11010C13" w14:textId="292568CA"/>
    <w:sectPr w:rsidRPr="00C919C9" w:rsidR="00747066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410BD" w:rsidRDefault="003410BD" w14:paraId="7A8D9497" w14:textId="77777777">
      <w:r>
        <w:separator/>
      </w:r>
    </w:p>
  </w:endnote>
  <w:endnote w:type="continuationSeparator" w:id="0">
    <w:p w:rsidR="003410BD" w:rsidRDefault="003410BD" w14:paraId="69D2BEF5" w14:textId="77777777">
      <w:r>
        <w:continuationSeparator/>
      </w:r>
    </w:p>
  </w:endnote>
  <w:endnote w:type="continuationNotice" w:id="1">
    <w:p w:rsidR="003410BD" w:rsidRDefault="003410BD" w14:paraId="4BB80FA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410BD" w:rsidRDefault="003410BD" w14:paraId="54134CA4" w14:textId="77777777"/>
  </w:footnote>
  <w:footnote w:type="continuationSeparator" w:id="0">
    <w:p w:rsidR="003410BD" w:rsidRDefault="003410BD" w14:paraId="7FAF96CD" w14:textId="77777777">
      <w:r>
        <w:continuationSeparator/>
      </w:r>
    </w:p>
  </w:footnote>
  <w:footnote w:type="continuationNotice" w:id="1">
    <w:p w:rsidR="003410BD" w:rsidRDefault="003410BD" w14:paraId="44D0B29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842DD4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D893E3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2BD0D9C"/>
    <w:multiLevelType w:val="hybridMultilevel"/>
    <w:tmpl w:val="9AF0549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91F6D46"/>
    <w:multiLevelType w:val="hybridMultilevel"/>
    <w:tmpl w:val="B3C28C2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0C242C2"/>
    <w:multiLevelType w:val="hybridMultilevel"/>
    <w:tmpl w:val="20D621E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29C392C"/>
    <w:multiLevelType w:val="hybridMultilevel"/>
    <w:tmpl w:val="EC10C9E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3E021DA6"/>
    <w:multiLevelType w:val="hybridMultilevel"/>
    <w:tmpl w:val="ECA05C1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58F23AA"/>
    <w:multiLevelType w:val="hybridMultilevel"/>
    <w:tmpl w:val="46E660BC"/>
    <w:lvl w:ilvl="0" w:tplc="041D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D0003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D0005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D000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D0003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D0005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87180821">
    <w:abstractNumId w:val="23"/>
  </w:num>
  <w:num w:numId="2" w16cid:durableId="416631023">
    <w:abstractNumId w:val="20"/>
  </w:num>
  <w:num w:numId="3" w16cid:durableId="692729199">
    <w:abstractNumId w:val="0"/>
  </w:num>
  <w:num w:numId="4" w16cid:durableId="1041977878">
    <w:abstractNumId w:val="8"/>
  </w:num>
  <w:num w:numId="5" w16cid:durableId="1656176916">
    <w:abstractNumId w:val="21"/>
  </w:num>
  <w:num w:numId="6" w16cid:durableId="474955474">
    <w:abstractNumId w:val="2"/>
  </w:num>
  <w:num w:numId="7" w16cid:durableId="1278558314">
    <w:abstractNumId w:val="16"/>
  </w:num>
  <w:num w:numId="8" w16cid:durableId="1678313530">
    <w:abstractNumId w:val="12"/>
  </w:num>
  <w:num w:numId="9" w16cid:durableId="1670716598">
    <w:abstractNumId w:val="1"/>
  </w:num>
  <w:num w:numId="10" w16cid:durableId="1340934925">
    <w:abstractNumId w:val="1"/>
  </w:num>
  <w:num w:numId="11" w16cid:durableId="2129733027">
    <w:abstractNumId w:val="3"/>
  </w:num>
  <w:num w:numId="12" w16cid:durableId="998651044">
    <w:abstractNumId w:val="5"/>
  </w:num>
  <w:num w:numId="13" w16cid:durableId="1113600183">
    <w:abstractNumId w:val="18"/>
  </w:num>
  <w:num w:numId="14" w16cid:durableId="1999534591">
    <w:abstractNumId w:val="13"/>
  </w:num>
  <w:num w:numId="15" w16cid:durableId="97066777">
    <w:abstractNumId w:val="9"/>
  </w:num>
  <w:num w:numId="16" w16cid:durableId="1215894759">
    <w:abstractNumId w:val="17"/>
  </w:num>
  <w:num w:numId="17" w16cid:durableId="542593780">
    <w:abstractNumId w:val="6"/>
  </w:num>
  <w:num w:numId="18" w16cid:durableId="1403144022">
    <w:abstractNumId w:val="15"/>
  </w:num>
  <w:num w:numId="19" w16cid:durableId="1049493850">
    <w:abstractNumId w:val="22"/>
  </w:num>
  <w:num w:numId="20" w16cid:durableId="914820920">
    <w:abstractNumId w:val="7"/>
  </w:num>
  <w:num w:numId="21" w16cid:durableId="2015184591">
    <w:abstractNumId w:val="11"/>
  </w:num>
  <w:num w:numId="22" w16cid:durableId="1021707013">
    <w:abstractNumId w:val="19"/>
  </w:num>
  <w:num w:numId="23" w16cid:durableId="334651858">
    <w:abstractNumId w:val="14"/>
  </w:num>
  <w:num w:numId="24" w16cid:durableId="21829429">
    <w:abstractNumId w:val="10"/>
  </w:num>
  <w:num w:numId="25" w16cid:durableId="170922938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12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C66E3"/>
    <w:rsid w:val="001E3EEA"/>
    <w:rsid w:val="00211487"/>
    <w:rsid w:val="00211D91"/>
    <w:rsid w:val="00217DEC"/>
    <w:rsid w:val="002235A1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9B3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57A5"/>
    <w:rsid w:val="00446255"/>
    <w:rsid w:val="00451935"/>
    <w:rsid w:val="004609CB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AC9"/>
    <w:rsid w:val="00673C92"/>
    <w:rsid w:val="006753EC"/>
    <w:rsid w:val="00685193"/>
    <w:rsid w:val="006A0E2C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CCA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2F7"/>
    <w:rsid w:val="008C4B27"/>
    <w:rsid w:val="008C528A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032E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C13"/>
    <w:rsid w:val="00BB69DB"/>
    <w:rsid w:val="00BC2A0B"/>
    <w:rsid w:val="00BC322E"/>
    <w:rsid w:val="00BC44CD"/>
    <w:rsid w:val="00BC48A6"/>
    <w:rsid w:val="00BD41DD"/>
    <w:rsid w:val="00BE7978"/>
    <w:rsid w:val="00C01F0D"/>
    <w:rsid w:val="00C07DDB"/>
    <w:rsid w:val="00C4115D"/>
    <w:rsid w:val="00C43BDD"/>
    <w:rsid w:val="00C47778"/>
    <w:rsid w:val="00C5011E"/>
    <w:rsid w:val="00C50EE5"/>
    <w:rsid w:val="00C516E6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9C9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4CBB"/>
    <w:rsid w:val="00D47AD7"/>
    <w:rsid w:val="00D51529"/>
    <w:rsid w:val="00D56CFB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415"/>
    <w:rsid w:val="00E93BFC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3FAB86A"/>
    <w:rsid w:val="1492EC97"/>
    <w:rsid w:val="28EC17D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getavstnd">
    <w:name w:val="No Spacing"/>
    <w:uiPriority w:val="1"/>
    <w:qFormat/>
    <w:rsid w:val="006A0E2C"/>
    <w:rPr>
      <w:rFonts w:asciiTheme="minorHAnsi" w:hAnsiTheme="minorHAnsi" w:eastAsia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för övervakning och avfuktning av  lokaler inom operation och steriltekniska enheter i NU-sjukvården</dc:title>
  <dc:subject/>
  <dc:creator/>
  <keywords/>
  <lastModifiedBy>Caroline Edvardsson</lastModifiedBy>
  <revision>36</revision>
  <lastPrinted>2016-03-31T10:56:00.0000000Z</lastPrinted>
  <dcterms:created xsi:type="dcterms:W3CDTF">2021-05-27T09:25:00.0000000Z</dcterms:created>
  <dcterms:modified xsi:type="dcterms:W3CDTF">2026-05-05T10:38:28.0000000Z</dcterms:modified>
</coreProperties>
</file>