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1ED29" w14:textId="77777777" w:rsidR="0043275B" w:rsidRDefault="0043275B" w:rsidP="0043275B">
      <w:pPr>
        <w:rPr>
          <w:color w:val="FF0000"/>
        </w:rPr>
      </w:pPr>
    </w:p>
    <w:p w14:paraId="29D411AB" w14:textId="77777777" w:rsidR="0043275B" w:rsidRDefault="0043275B" w:rsidP="0043275B"/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3275B" w14:paraId="3FDD7A57" w14:textId="77777777" w:rsidTr="00D31246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7B68372" w14:textId="77777777" w:rsidR="0043275B" w:rsidRDefault="0043275B" w:rsidP="00D31246">
            <w:pPr>
              <w:pStyle w:val="Rubrik1"/>
            </w:pPr>
            <w:r>
              <w:t>Förstärkt operationsverksamhet vid hög belastning</w:t>
            </w:r>
          </w:p>
        </w:tc>
      </w:tr>
    </w:tbl>
    <w:p w14:paraId="3AC5BEC6" w14:textId="1E74005E" w:rsidR="00D90EDC" w:rsidRDefault="005A6090" w:rsidP="0043275B">
      <w:pPr>
        <w:pStyle w:val="Rubrik2"/>
      </w:pPr>
      <w:bookmarkStart w:id="0" w:name="_Toc501440348"/>
      <w:r>
        <w:t>Revidering i denna version</w:t>
      </w:r>
    </w:p>
    <w:p w14:paraId="5BE36BD7" w14:textId="0072FAFB" w:rsidR="00ED4CA7" w:rsidRPr="00ED4CA7" w:rsidRDefault="00ED4CA7" w:rsidP="00ED4CA7">
      <w:r>
        <w:t xml:space="preserve">Reviderad under rubrik: </w:t>
      </w:r>
      <w:r w:rsidR="0082285B">
        <w:t>Helgdagar.</w:t>
      </w:r>
    </w:p>
    <w:p w14:paraId="78A42E4A" w14:textId="4FFD12C4" w:rsidR="0043275B" w:rsidRDefault="0043275B" w:rsidP="0043275B">
      <w:pPr>
        <w:pStyle w:val="Rubrik2"/>
      </w:pPr>
      <w:r w:rsidRPr="00101B36">
        <w:t>Bakgrund</w:t>
      </w:r>
      <w:bookmarkEnd w:id="0"/>
    </w:p>
    <w:p w14:paraId="4D90D2A1" w14:textId="77777777" w:rsidR="0043275B" w:rsidRPr="00260902" w:rsidRDefault="0043275B" w:rsidP="0043275B">
      <w:r>
        <w:t>När antalet patienter på akutlistan inom operationsverksamheten blir så många att flödet inom sjukhuset begränsas skall plan för att förstärka operationskapaciteten finnas.</w:t>
      </w:r>
    </w:p>
    <w:p w14:paraId="47ED4D2B" w14:textId="77777777" w:rsidR="0043275B" w:rsidRPr="00101B36" w:rsidRDefault="0043275B" w:rsidP="0043275B">
      <w:pPr>
        <w:pStyle w:val="Rubrik2"/>
        <w:ind w:right="1161"/>
      </w:pPr>
      <w:bookmarkStart w:id="1" w:name="_Toc501440350"/>
      <w:r w:rsidRPr="00101B36">
        <w:t xml:space="preserve">Syfte </w:t>
      </w:r>
      <w:bookmarkEnd w:id="1"/>
    </w:p>
    <w:p w14:paraId="75B64CED" w14:textId="77777777" w:rsidR="0043275B" w:rsidRDefault="0043275B" w:rsidP="0043275B">
      <w:bookmarkStart w:id="2" w:name="_Toc501440351"/>
      <w:r>
        <w:t>Säkerställa att tillräcklig operationskapacitet finns vid hög belastning.</w:t>
      </w:r>
    </w:p>
    <w:p w14:paraId="619A293E" w14:textId="77777777" w:rsidR="0043275B" w:rsidRPr="00101B36" w:rsidRDefault="0043275B" w:rsidP="0043275B">
      <w:pPr>
        <w:pStyle w:val="Rubrik2"/>
        <w:ind w:right="1161"/>
      </w:pPr>
      <w:r w:rsidRPr="00101B36">
        <w:t xml:space="preserve">Åtgärder </w:t>
      </w:r>
      <w:bookmarkEnd w:id="2"/>
    </w:p>
    <w:p w14:paraId="722D08C3" w14:textId="77777777" w:rsidR="0043275B" w:rsidRDefault="0043275B" w:rsidP="0043275B">
      <w:r w:rsidRPr="00D45CD3">
        <w:t>För att använda tillgänglig oper</w:t>
      </w:r>
      <w:r>
        <w:t>ationskapacitet optimalt vid hög belastning ska</w:t>
      </w:r>
      <w:r w:rsidRPr="00D45CD3">
        <w:t xml:space="preserve"> alla</w:t>
      </w:r>
      <w:r>
        <w:t xml:space="preserve"> opererande</w:t>
      </w:r>
      <w:r w:rsidRPr="00D45CD3">
        <w:t xml:space="preserve"> verksamhet</w:t>
      </w:r>
      <w:r>
        <w:t>schefer eller annan person med motsvarande mandat</w:t>
      </w:r>
      <w:r w:rsidRPr="00D45CD3">
        <w:t xml:space="preserve"> delta i möten som påkallas.</w:t>
      </w:r>
      <w:r>
        <w:t xml:space="preserve"> </w:t>
      </w:r>
    </w:p>
    <w:p w14:paraId="44B6077E" w14:textId="77777777" w:rsidR="0043275B" w:rsidRPr="00910635" w:rsidRDefault="0043275B" w:rsidP="0043275B">
      <w:r w:rsidRPr="00D45CD3">
        <w:t>Vid de</w:t>
      </w:r>
      <w:r>
        <w:t>ss</w:t>
      </w:r>
      <w:r w:rsidRPr="00D45CD3">
        <w:t>a möte</w:t>
      </w:r>
      <w:r>
        <w:t>n</w:t>
      </w:r>
      <w:r w:rsidRPr="00D45CD3">
        <w:t xml:space="preserve"> </w:t>
      </w:r>
      <w:r>
        <w:t>beslutas</w:t>
      </w:r>
      <w:r w:rsidRPr="00D45CD3">
        <w:t>:</w:t>
      </w:r>
      <w:r w:rsidRPr="00D45CD3">
        <w:br/>
        <w:t>- Prioritering i operationsprogram</w:t>
      </w:r>
      <w:r w:rsidRPr="00D45CD3">
        <w:br/>
        <w:t xml:space="preserve">- </w:t>
      </w:r>
      <w:r>
        <w:t>Planering och fördelning av resurser</w:t>
      </w:r>
      <w:r w:rsidRPr="00D45CD3">
        <w:t xml:space="preserve"> </w:t>
      </w:r>
      <w:r w:rsidRPr="00D45CD3">
        <w:br/>
        <w:t xml:space="preserve">- </w:t>
      </w:r>
      <w:r>
        <w:t>Övrigt</w:t>
      </w:r>
      <w:r w:rsidRPr="00446771">
        <w:rPr>
          <w:b/>
          <w:bCs/>
          <w:u w:val="single"/>
        </w:rPr>
        <w:br/>
      </w:r>
      <w:r>
        <w:t>Varje verksamhet säkerställer att resurser finns utifrån fattade beslut.</w:t>
      </w:r>
    </w:p>
    <w:p w14:paraId="164A40EC" w14:textId="77777777" w:rsidR="0043275B" w:rsidRDefault="0043275B" w:rsidP="0043275B">
      <w:pPr>
        <w:pStyle w:val="Rubrik3"/>
      </w:pPr>
      <w:r>
        <w:lastRenderedPageBreak/>
        <w:t>Vardagar</w:t>
      </w:r>
    </w:p>
    <w:p w14:paraId="39A95089" w14:textId="77777777" w:rsidR="0043275B" w:rsidRDefault="0043275B" w:rsidP="0043275B">
      <w:r>
        <w:t>M</w:t>
      </w:r>
      <w:r w:rsidRPr="00D45CD3">
        <w:t xml:space="preserve">öte påkallas vid behov av </w:t>
      </w:r>
      <w:r>
        <w:t>ökning eller omprioritering av operationskapacitet. Operations</w:t>
      </w:r>
      <w:r w:rsidRPr="00D45CD3">
        <w:t>koordinator</w:t>
      </w:r>
      <w:r>
        <w:t xml:space="preserve">, </w:t>
      </w:r>
      <w:r w:rsidRPr="00D45CD3">
        <w:t xml:space="preserve">ansvarig anestesiläkare </w:t>
      </w:r>
      <w:r>
        <w:t>eller verksamhetschef initierar möten.</w:t>
      </w:r>
    </w:p>
    <w:p w14:paraId="2F837774" w14:textId="77777777" w:rsidR="0043275B" w:rsidRDefault="0043275B" w:rsidP="0043275B">
      <w:r>
        <w:t>Ansvarig narkosläkare beslutar vilka som ska delta, operationskoordinator kallar.</w:t>
      </w:r>
      <w:r w:rsidRPr="00D45CD3">
        <w:br/>
      </w:r>
    </w:p>
    <w:p w14:paraId="618A7541" w14:textId="77777777" w:rsidR="0043275B" w:rsidRPr="00910635" w:rsidRDefault="0043275B" w:rsidP="0043275B">
      <w:pPr>
        <w:pStyle w:val="Rubrik3"/>
      </w:pPr>
      <w:r>
        <w:t>Helgdagar</w:t>
      </w:r>
    </w:p>
    <w:p w14:paraId="17C12FD5" w14:textId="27F228C5" w:rsidR="0043275B" w:rsidRDefault="0043275B" w:rsidP="0043275B">
      <w:r>
        <w:t xml:space="preserve">Vid behov av ökad kapacitet </w:t>
      </w:r>
      <w:r w:rsidRPr="00D45CD3">
        <w:t xml:space="preserve">påkallas </w:t>
      </w:r>
      <w:r>
        <w:t xml:space="preserve">möte </w:t>
      </w:r>
      <w:r w:rsidRPr="00D45CD3">
        <w:t xml:space="preserve">av </w:t>
      </w:r>
      <w:r>
        <w:t>bakjourer för verksamheterna. An/Op/IVA:s bakjour beslutar vilka som</w:t>
      </w:r>
      <w:r w:rsidR="00B56B98">
        <w:t xml:space="preserve"> skall </w:t>
      </w:r>
      <w:r>
        <w:t>kallas</w:t>
      </w:r>
      <w:r w:rsidR="00DD45D0">
        <w:t xml:space="preserve"> och om operationskapaciteten</w:t>
      </w:r>
      <w:r w:rsidR="0053739A">
        <w:t xml:space="preserve"> </w:t>
      </w:r>
      <w:r w:rsidR="00A45C92">
        <w:t xml:space="preserve">på NÄL </w:t>
      </w:r>
      <w:r w:rsidR="0053739A">
        <w:t>skall förstärkas</w:t>
      </w:r>
      <w:r>
        <w:t>. Sammankallande är arbetsledare i operationsverksamheten. Bakjourer eller annan utsedd person med mandat deltar.</w:t>
      </w:r>
    </w:p>
    <w:p w14:paraId="53FF6FEA" w14:textId="77777777" w:rsidR="0082285B" w:rsidRDefault="0043275B" w:rsidP="0082285B">
      <w:pPr>
        <w:ind w:right="565"/>
      </w:pPr>
      <w:r>
        <w:t>Vid behov av förstärkt operationsresurs ansvarar arbetsledare i operationsverksamheten</w:t>
      </w:r>
      <w:r w:rsidR="00123B09">
        <w:t xml:space="preserve">, vilken på jourtid </w:t>
      </w:r>
      <w:r w:rsidR="000D0F43">
        <w:t xml:space="preserve">är operationssjuksköterskan som bär sökare telefon: </w:t>
      </w:r>
      <w:r w:rsidR="006C4465">
        <w:t>010-435 07 61</w:t>
      </w:r>
      <w:r>
        <w:t xml:space="preserve"> för att beslut verkställs. </w:t>
      </w:r>
    </w:p>
    <w:p w14:paraId="65EB2FA8" w14:textId="53FCBAE4" w:rsidR="0082285B" w:rsidRPr="0082285B" w:rsidRDefault="0082285B" w:rsidP="0082285B">
      <w:pPr>
        <w:ind w:right="565"/>
      </w:pPr>
      <w:r w:rsidRPr="0082285B">
        <w:t>Vid beslutad ”hög belastning” finns</w:t>
      </w:r>
      <w:r>
        <w:t xml:space="preserve"> chef/ledningsfunktion i beredskap lördag och söndag klockan kl. 9 -13 om vidare åtgärder krävs.</w:t>
      </w:r>
    </w:p>
    <w:p w14:paraId="2C737ABF" w14:textId="77777777" w:rsidR="0043275B" w:rsidRPr="00446771" w:rsidRDefault="0043275B" w:rsidP="00DA4EA6">
      <w:pPr>
        <w:pStyle w:val="Rubrik2"/>
      </w:pPr>
      <w:r w:rsidRPr="00446771">
        <w:t>Ansvar</w:t>
      </w:r>
    </w:p>
    <w:p w14:paraId="6538C9F3" w14:textId="77777777" w:rsidR="0043275B" w:rsidRDefault="0043275B" w:rsidP="0043275B">
      <w:r>
        <w:t>Verksamhetscheferna för opererande verksamheter ansvarar för att rutinen är känd och efterföljs</w:t>
      </w:r>
    </w:p>
    <w:p w14:paraId="2D0EE746" w14:textId="77777777" w:rsidR="0043275B" w:rsidRPr="00101B36" w:rsidRDefault="0043275B" w:rsidP="0043275B">
      <w:pPr>
        <w:pStyle w:val="Rubrik3"/>
      </w:pPr>
      <w:bookmarkStart w:id="3" w:name="_Toc501440352"/>
      <w:r w:rsidRPr="00101B36">
        <w:t>Utredning</w:t>
      </w:r>
    </w:p>
    <w:p w14:paraId="2FCB304A" w14:textId="77777777" w:rsidR="0043275B" w:rsidRDefault="0043275B" w:rsidP="0043275B">
      <w:r>
        <w:t>Riktlinjen är framtagen i samråd med delar av verksamhetsledningen An/Op/IVA och verksamhetschefer inom kirurgi-, KK-, ÖNH- och ortopedverksamheterna.</w:t>
      </w:r>
    </w:p>
    <w:p w14:paraId="54D0404A" w14:textId="77777777" w:rsidR="0043275B" w:rsidRPr="00101B36" w:rsidRDefault="0043275B" w:rsidP="0043275B">
      <w:pPr>
        <w:pStyle w:val="Rubrik3"/>
      </w:pPr>
      <w:r w:rsidRPr="00101B36">
        <w:t>Behandling</w:t>
      </w:r>
    </w:p>
    <w:p w14:paraId="543F3E48" w14:textId="77777777" w:rsidR="0043275B" w:rsidRPr="004230F7" w:rsidRDefault="0043275B" w:rsidP="0043275B">
      <w:r>
        <w:t>Riktlinjen har varit på remiss inom An/Op/IVA och hos opererande specialiteter.</w:t>
      </w:r>
    </w:p>
    <w:p w14:paraId="113A4157" w14:textId="77777777" w:rsidR="0043275B" w:rsidRPr="00101B36" w:rsidRDefault="0043275B" w:rsidP="0043275B">
      <w:pPr>
        <w:pStyle w:val="Rubrik3"/>
        <w:rPr>
          <w:rFonts w:asciiTheme="minorHAnsi" w:hAnsiTheme="minorHAnsi" w:cstheme="minorHAnsi"/>
        </w:rPr>
      </w:pPr>
      <w:r w:rsidRPr="00101B36">
        <w:rPr>
          <w:rFonts w:asciiTheme="minorHAnsi" w:hAnsiTheme="minorHAnsi" w:cstheme="minorHAnsi"/>
          <w:iCs/>
        </w:rPr>
        <w:t>Uppf</w:t>
      </w:r>
      <w:r w:rsidRPr="00101B36">
        <w:rPr>
          <w:rFonts w:asciiTheme="minorHAnsi" w:hAnsiTheme="minorHAnsi" w:cstheme="minorHAnsi"/>
        </w:rPr>
        <w:t>öljning</w:t>
      </w:r>
      <w:bookmarkEnd w:id="3"/>
    </w:p>
    <w:p w14:paraId="11010C13" w14:textId="20764B04" w:rsidR="00747066" w:rsidRPr="00BA55E5" w:rsidRDefault="0043275B" w:rsidP="00BA55E5">
      <w:r>
        <w:t xml:space="preserve">Utvärdering sker via verksamhetsledning An/Op/IVA och Operations planeringskommittén. </w:t>
      </w:r>
    </w:p>
    <w:sectPr w:rsidR="00747066" w:rsidRPr="00BA55E5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429FF0" w14:textId="77777777" w:rsidR="00A01A8D" w:rsidRDefault="00A01A8D">
      <w:r>
        <w:separator/>
      </w:r>
    </w:p>
  </w:endnote>
  <w:endnote w:type="continuationSeparator" w:id="0">
    <w:p w14:paraId="46EB7AE6" w14:textId="77777777" w:rsidR="00A01A8D" w:rsidRDefault="00A01A8D">
      <w:r>
        <w:continuationSeparator/>
      </w:r>
    </w:p>
  </w:endnote>
  <w:endnote w:type="continuationNotice" w:id="1">
    <w:p w14:paraId="1135951F" w14:textId="77777777" w:rsidR="00A01A8D" w:rsidRDefault="00A01A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5BA58" w14:textId="77777777" w:rsidR="00A01A8D" w:rsidRDefault="00A01A8D"/>
  </w:footnote>
  <w:footnote w:type="continuationSeparator" w:id="0">
    <w:p w14:paraId="421CF742" w14:textId="77777777" w:rsidR="00A01A8D" w:rsidRDefault="00A01A8D">
      <w:r>
        <w:continuationSeparator/>
      </w:r>
    </w:p>
  </w:footnote>
  <w:footnote w:type="continuationNotice" w:id="1">
    <w:p w14:paraId="65B8658E" w14:textId="77777777" w:rsidR="00A01A8D" w:rsidRDefault="00A01A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7070132">
    <w:abstractNumId w:val="17"/>
  </w:num>
  <w:num w:numId="2" w16cid:durableId="690956432">
    <w:abstractNumId w:val="14"/>
  </w:num>
  <w:num w:numId="3" w16cid:durableId="862746810">
    <w:abstractNumId w:val="0"/>
  </w:num>
  <w:num w:numId="4" w16cid:durableId="1748306840">
    <w:abstractNumId w:val="6"/>
  </w:num>
  <w:num w:numId="5" w16cid:durableId="2058359817">
    <w:abstractNumId w:val="15"/>
  </w:num>
  <w:num w:numId="6" w16cid:durableId="2080052915">
    <w:abstractNumId w:val="2"/>
  </w:num>
  <w:num w:numId="7" w16cid:durableId="1649170852">
    <w:abstractNumId w:val="11"/>
  </w:num>
  <w:num w:numId="8" w16cid:durableId="1818456927">
    <w:abstractNumId w:val="8"/>
  </w:num>
  <w:num w:numId="9" w16cid:durableId="1402754566">
    <w:abstractNumId w:val="1"/>
  </w:num>
  <w:num w:numId="10" w16cid:durableId="865680728">
    <w:abstractNumId w:val="1"/>
  </w:num>
  <w:num w:numId="11" w16cid:durableId="1509564330">
    <w:abstractNumId w:val="3"/>
  </w:num>
  <w:num w:numId="12" w16cid:durableId="1353527838">
    <w:abstractNumId w:val="4"/>
  </w:num>
  <w:num w:numId="13" w16cid:durableId="1078090511">
    <w:abstractNumId w:val="13"/>
  </w:num>
  <w:num w:numId="14" w16cid:durableId="260181628">
    <w:abstractNumId w:val="9"/>
  </w:num>
  <w:num w:numId="15" w16cid:durableId="1148207387">
    <w:abstractNumId w:val="7"/>
  </w:num>
  <w:num w:numId="16" w16cid:durableId="1511142858">
    <w:abstractNumId w:val="12"/>
  </w:num>
  <w:num w:numId="17" w16cid:durableId="717978288">
    <w:abstractNumId w:val="5"/>
  </w:num>
  <w:num w:numId="18" w16cid:durableId="1786074174">
    <w:abstractNumId w:val="10"/>
  </w:num>
  <w:num w:numId="19" w16cid:durableId="21328182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64E"/>
    <w:rsid w:val="0009062C"/>
    <w:rsid w:val="00095368"/>
    <w:rsid w:val="000954C4"/>
    <w:rsid w:val="000A611A"/>
    <w:rsid w:val="000B12D9"/>
    <w:rsid w:val="000B4536"/>
    <w:rsid w:val="000B7715"/>
    <w:rsid w:val="000D0F43"/>
    <w:rsid w:val="000E463B"/>
    <w:rsid w:val="000E5A7E"/>
    <w:rsid w:val="000F43A3"/>
    <w:rsid w:val="000F7681"/>
    <w:rsid w:val="00103031"/>
    <w:rsid w:val="001044FE"/>
    <w:rsid w:val="001139D4"/>
    <w:rsid w:val="00123B0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84C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75B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739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090"/>
    <w:rsid w:val="005A627D"/>
    <w:rsid w:val="005B6EF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0AE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446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85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718"/>
    <w:rsid w:val="00892F28"/>
    <w:rsid w:val="008A0C5F"/>
    <w:rsid w:val="008A3DEA"/>
    <w:rsid w:val="008A4EB9"/>
    <w:rsid w:val="008A74C0"/>
    <w:rsid w:val="008B1694"/>
    <w:rsid w:val="008C4B27"/>
    <w:rsid w:val="008C7F2A"/>
    <w:rsid w:val="008E222E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A8D"/>
    <w:rsid w:val="00A05942"/>
    <w:rsid w:val="00A07BEC"/>
    <w:rsid w:val="00A264BE"/>
    <w:rsid w:val="00A272CA"/>
    <w:rsid w:val="00A33051"/>
    <w:rsid w:val="00A407AD"/>
    <w:rsid w:val="00A40923"/>
    <w:rsid w:val="00A41C05"/>
    <w:rsid w:val="00A41E23"/>
    <w:rsid w:val="00A42426"/>
    <w:rsid w:val="00A45C92"/>
    <w:rsid w:val="00A514B7"/>
    <w:rsid w:val="00A54A0B"/>
    <w:rsid w:val="00A65FD4"/>
    <w:rsid w:val="00A81198"/>
    <w:rsid w:val="00A81E48"/>
    <w:rsid w:val="00A82035"/>
    <w:rsid w:val="00A90D77"/>
    <w:rsid w:val="00A92E07"/>
    <w:rsid w:val="00A9591B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719C"/>
    <w:rsid w:val="00B33FDD"/>
    <w:rsid w:val="00B359CC"/>
    <w:rsid w:val="00B36107"/>
    <w:rsid w:val="00B41789"/>
    <w:rsid w:val="00B46C03"/>
    <w:rsid w:val="00B52135"/>
    <w:rsid w:val="00B56B9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5E5"/>
    <w:rsid w:val="00BB69DB"/>
    <w:rsid w:val="00BC322E"/>
    <w:rsid w:val="00BC44CD"/>
    <w:rsid w:val="00BC48A6"/>
    <w:rsid w:val="00BE7978"/>
    <w:rsid w:val="00C01F0D"/>
    <w:rsid w:val="00C07DDB"/>
    <w:rsid w:val="00C16CB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FB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1E6"/>
    <w:rsid w:val="00CE4B73"/>
    <w:rsid w:val="00CF70BB"/>
    <w:rsid w:val="00D008FE"/>
    <w:rsid w:val="00D074DB"/>
    <w:rsid w:val="00D139CF"/>
    <w:rsid w:val="00D31246"/>
    <w:rsid w:val="00D37E7F"/>
    <w:rsid w:val="00D47AD7"/>
    <w:rsid w:val="00D51529"/>
    <w:rsid w:val="00D85218"/>
    <w:rsid w:val="00D90EDC"/>
    <w:rsid w:val="00D915B1"/>
    <w:rsid w:val="00DA299D"/>
    <w:rsid w:val="00DA4EA6"/>
    <w:rsid w:val="00DA65C4"/>
    <w:rsid w:val="00DD45D0"/>
    <w:rsid w:val="00DE416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F8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099E"/>
    <w:rsid w:val="00ED49C3"/>
    <w:rsid w:val="00ED4CA7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B4A28F0-4763-46EC-9958-24F9DAAC0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2</Pages>
  <Words>258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Förstärkt operationsverksamhet vid hög belastning</dc:title>
  <dc:subject/>
  <dc:creator/>
  <keywords/>
  <lastModifiedBy>Carina Turesson Roos</lastModifiedBy>
  <revision>45</revision>
  <lastPrinted>2016-03-31T10:56:00.0000000Z</lastPrinted>
  <dcterms:created xsi:type="dcterms:W3CDTF">2021-05-27T09:25:00.0000000Z</dcterms:created>
  <dcterms:modified xsi:type="dcterms:W3CDTF">2024-10-11T07:55:00.0000000Z</dcterms:modified>
</coreProperties>
</file>