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BF052D" w:rsidP="00BF052D" w:rsidRDefault="00BF052D" w14:paraId="4B84C193" w14:textId="556A1209">
      <w:pPr>
        <w:pStyle w:val="Rubrik1"/>
      </w:pPr>
      <w:bookmarkStart w:name="_Toc100327184" w:id="0"/>
      <w:bookmarkStart w:name="_Toc106874287" w:id="1"/>
      <w:r>
        <w:t>T</w:t>
      </w:r>
      <w:r w:rsidRPr="0050773D">
        <w:t>elemetri</w:t>
      </w:r>
      <w:r w:rsidR="00D41915">
        <w:t>, prioritering</w:t>
      </w:r>
    </w:p>
    <w:p w:rsidR="009A32ED" w:rsidP="009A32ED" w:rsidRDefault="009A32ED" w14:paraId="11BC1DCA" w14:textId="33282BAE">
      <w:pPr>
        <w:pStyle w:val="Rubrik2"/>
        <w:ind w:right="-143"/>
      </w:pPr>
      <w:r>
        <w:t>Förändringar sedan föregående version</w:t>
      </w:r>
      <w:bookmarkEnd w:id="0"/>
      <w:bookmarkEnd w:id="1"/>
    </w:p>
    <w:p w:rsidRPr="00BF052D" w:rsidR="00BF052D" w:rsidP="00BF052D" w:rsidRDefault="00BF052D" w14:paraId="27208622" w14:textId="6630FB6E">
      <w:r w:rsidR="2CFDC741">
        <w:rPr/>
        <w:t xml:space="preserve">Ingen justering i denna version. </w:t>
      </w:r>
    </w:p>
    <w:p w:rsidR="009A32ED" w:rsidP="009A32ED" w:rsidRDefault="009A32ED" w14:paraId="29B03EF5" w14:textId="2FC9770F">
      <w:pPr>
        <w:pStyle w:val="Rubrik2"/>
        <w:ind w:right="-143"/>
      </w:pPr>
      <w:bookmarkStart w:name="_Toc100327186" w:id="2"/>
      <w:bookmarkStart w:name="_Toc106874289" w:id="3"/>
      <w:r>
        <w:t>Bakgrund och syfte</w:t>
      </w:r>
      <w:bookmarkEnd w:id="2"/>
      <w:bookmarkEnd w:id="3"/>
      <w:r>
        <w:t xml:space="preserve"> </w:t>
      </w:r>
    </w:p>
    <w:p w:rsidR="00D41915" w:rsidP="00D41915" w:rsidRDefault="00D41915" w14:paraId="669DF0C2" w14:textId="534B230B">
      <w:r>
        <w:t xml:space="preserve">Telemetri är en begränsad </w:t>
      </w:r>
      <w:r w:rsidRPr="0050773D">
        <w:t>resurs</w:t>
      </w:r>
      <w:r>
        <w:t xml:space="preserve">, för att optimera användandet ska följande dokumenteras i Melior i en </w:t>
      </w:r>
      <w:r w:rsidR="00FB16F0">
        <w:t xml:space="preserve">dagenteckning. </w:t>
      </w:r>
    </w:p>
    <w:p w:rsidR="00E07981" w:rsidP="00FB16F0" w:rsidRDefault="00BF052D" w14:paraId="67D549DA" w14:textId="0618825F">
      <w:pPr>
        <w:pStyle w:val="Rubrik2"/>
      </w:pPr>
      <w:r>
        <w:t xml:space="preserve"> </w:t>
      </w:r>
      <w:r w:rsidR="00D41915">
        <w:t xml:space="preserve">Daganteckning </w:t>
      </w:r>
    </w:p>
    <w:p w:rsidRPr="0050773D" w:rsidR="00BF052D" w:rsidP="00BF052D" w:rsidRDefault="00BF052D" w14:paraId="377B87D1" w14:textId="77777777">
      <w:pPr>
        <w:pStyle w:val="Punktlista"/>
      </w:pPr>
      <w:r w:rsidRPr="0050773D">
        <w:t>Indikation för telemetri och mål</w:t>
      </w:r>
    </w:p>
    <w:p w:rsidRPr="0050773D" w:rsidR="00BF052D" w:rsidP="00BF052D" w:rsidRDefault="00BF052D" w14:paraId="19163F76" w14:textId="77777777">
      <w:pPr>
        <w:pStyle w:val="Punktlista"/>
      </w:pPr>
      <w:r w:rsidRPr="0050773D">
        <w:t>Vilken prioritering har telemetri enligt prioriteringslistan</w:t>
      </w:r>
    </w:p>
    <w:p w:rsidRPr="0050773D" w:rsidR="00BF052D" w:rsidP="00BF052D" w:rsidRDefault="00BF052D" w14:paraId="058D3FE1" w14:textId="77777777">
      <w:pPr>
        <w:pStyle w:val="Punktlista"/>
      </w:pPr>
      <w:r w:rsidRPr="0050773D">
        <w:t>När påbörjades telemetri: datum och klockslag</w:t>
      </w:r>
    </w:p>
    <w:p w:rsidRPr="0050773D" w:rsidR="00BF052D" w:rsidP="00BF052D" w:rsidRDefault="00BF052D" w14:paraId="16D83C16" w14:textId="77777777">
      <w:pPr>
        <w:pStyle w:val="Punktlista"/>
      </w:pPr>
      <w:r w:rsidRPr="0050773D">
        <w:t>När skall telemetri avvecklas: datum och klockslag eller som alternativ vilket mål skulle man ha uppnått. </w:t>
      </w:r>
    </w:p>
    <w:p w:rsidR="00BF052D" w:rsidP="00BF052D" w:rsidRDefault="00BF052D" w14:paraId="0085C4F4" w14:textId="07AEE7C4">
      <w:r>
        <w:t xml:space="preserve">Prioriteringen ska synliggöras på Daglig Styrningstavlan för att underlätta för jouren vid behov av omprioritering.    </w:t>
      </w:r>
    </w:p>
    <w:p w:rsidR="00BF052D" w:rsidP="00204F2E" w:rsidRDefault="00BF052D" w14:paraId="67FD6E13" w14:textId="4B86B1AF">
      <w:pPr>
        <w:jc w:val="right"/>
      </w:pPr>
    </w:p>
    <w:p w:rsidRPr="0050773D" w:rsidR="00BF052D" w:rsidP="00BF052D" w:rsidRDefault="00BF052D" w14:paraId="0E7CBEB7" w14:textId="77777777">
      <w:r>
        <w:t xml:space="preserve">Vårdplatser begränsad resurs, följande prioritering görs dagligen, dokumenteras i Melior som en daganteckning. </w:t>
      </w:r>
    </w:p>
    <w:p w:rsidRPr="0050773D" w:rsidR="00BF052D" w:rsidP="00BF052D" w:rsidRDefault="00BF052D" w14:paraId="62AD3474" w14:textId="77777777">
      <w:pPr>
        <w:pStyle w:val="Punktlista"/>
      </w:pPr>
      <w:r w:rsidRPr="0050773D">
        <w:t>Önskemål om annan medicinsk specialitet</w:t>
      </w:r>
    </w:p>
    <w:p w:rsidRPr="0050773D" w:rsidR="00BF052D" w:rsidP="00BF052D" w:rsidRDefault="00BF052D" w14:paraId="29C230A7" w14:textId="77777777">
      <w:pPr>
        <w:pStyle w:val="Punktlista"/>
      </w:pPr>
      <w:r w:rsidRPr="0050773D">
        <w:t xml:space="preserve">Kan flyttas vid behov av utlokalisering </w:t>
      </w:r>
    </w:p>
    <w:p w:rsidRPr="0050773D" w:rsidR="00BF052D" w:rsidP="00ED662D" w:rsidRDefault="00BF052D" w14:paraId="0C5290B0" w14:textId="7728A0EB">
      <w:pPr>
        <w:pStyle w:val="Punktlista"/>
        <w:numPr>
          <w:ilvl w:val="0"/>
          <w:numId w:val="0"/>
        </w:numPr>
        <w:ind w:left="1712"/>
      </w:pPr>
      <w:r w:rsidRPr="0050773D">
        <w:t>Kan skrivas hem senare under kväll efter prov/undersökningssvar inkommit</w:t>
      </w:r>
      <w:r>
        <w:t>.</w:t>
      </w:r>
    </w:p>
    <w:p w:rsidR="009C6C0C" w:rsidP="00204F2E" w:rsidRDefault="00BF052D" w14:paraId="40AA233F" w14:textId="7CC2E293">
      <w:r w:rsidRPr="00DE3D88">
        <w:t>Prioriteringen ska synliggöras på Dagligstyrningstavlan för att underlätta för koordinator och jour vi</w:t>
      </w:r>
      <w:r>
        <w:t>d</w:t>
      </w:r>
      <w:r w:rsidRPr="00DE3D88">
        <w:t xml:space="preserve"> behov av åtgärd under kväll/natt</w:t>
      </w:r>
      <w:r>
        <w:t>.</w:t>
      </w:r>
    </w:p>
    <w:sectPr w:rsidR="009C6C0C" w:rsidSect="00B96AF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6040D5" w:rsidRDefault="006040D5" w14:paraId="0544C5A0" w14:textId="77777777">
      <w:r>
        <w:separator/>
      </w:r>
    </w:p>
  </w:endnote>
  <w:endnote w:type="continuationSeparator" w:id="0">
    <w:p w:rsidR="006040D5" w:rsidRDefault="006040D5" w14:paraId="4F156EC7" w14:textId="77777777">
      <w:r>
        <w:continuationSeparator/>
      </w:r>
    </w:p>
  </w:endnote>
  <w:endnote w:type="continuationNotice" w:id="1">
    <w:p w:rsidR="006040D5" w:rsidRDefault="006040D5" w14:paraId="4B54A1D3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202AFF24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6040D5" w:rsidRDefault="006040D5" w14:paraId="733AAEFD" w14:textId="77777777"/>
  </w:footnote>
  <w:footnote w:type="continuationSeparator" w:id="0">
    <w:p w:rsidR="006040D5" w:rsidRDefault="006040D5" w14:paraId="253A13DF" w14:textId="77777777">
      <w:r>
        <w:continuationSeparator/>
      </w:r>
    </w:p>
  </w:footnote>
  <w:footnote w:type="continuationNotice" w:id="1">
    <w:p w:rsidR="006040D5" w:rsidRDefault="006040D5" w14:paraId="1FBFC6D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8569C6" w14:paraId="058CDD4D" w14:textId="0FD6503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1F344103"/>
    <w:multiLevelType w:val="hybridMultilevel"/>
    <w:tmpl w:val="A0EE3836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6205803"/>
    <w:multiLevelType w:val="hybridMultilevel"/>
    <w:tmpl w:val="F26A96C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562565002">
    <w:abstractNumId w:val="19"/>
  </w:num>
  <w:num w:numId="2" w16cid:durableId="1497114209">
    <w:abstractNumId w:val="16"/>
  </w:num>
  <w:num w:numId="3" w16cid:durableId="1953826680">
    <w:abstractNumId w:val="0"/>
  </w:num>
  <w:num w:numId="4" w16cid:durableId="932008083">
    <w:abstractNumId w:val="6"/>
  </w:num>
  <w:num w:numId="5" w16cid:durableId="1513061060">
    <w:abstractNumId w:val="17"/>
  </w:num>
  <w:num w:numId="6" w16cid:durableId="1363508453">
    <w:abstractNumId w:val="2"/>
  </w:num>
  <w:num w:numId="7" w16cid:durableId="1162157488">
    <w:abstractNumId w:val="12"/>
  </w:num>
  <w:num w:numId="8" w16cid:durableId="197402758">
    <w:abstractNumId w:val="9"/>
  </w:num>
  <w:num w:numId="9" w16cid:durableId="1995983085">
    <w:abstractNumId w:val="1"/>
  </w:num>
  <w:num w:numId="10" w16cid:durableId="1210528287">
    <w:abstractNumId w:val="1"/>
  </w:num>
  <w:num w:numId="11" w16cid:durableId="1769691047">
    <w:abstractNumId w:val="3"/>
  </w:num>
  <w:num w:numId="12" w16cid:durableId="827404685">
    <w:abstractNumId w:val="4"/>
  </w:num>
  <w:num w:numId="13" w16cid:durableId="277953197">
    <w:abstractNumId w:val="14"/>
  </w:num>
  <w:num w:numId="14" w16cid:durableId="783771700">
    <w:abstractNumId w:val="10"/>
  </w:num>
  <w:num w:numId="15" w16cid:durableId="1973092805">
    <w:abstractNumId w:val="7"/>
  </w:num>
  <w:num w:numId="16" w16cid:durableId="1427849847">
    <w:abstractNumId w:val="13"/>
  </w:num>
  <w:num w:numId="17" w16cid:durableId="660085806">
    <w:abstractNumId w:val="5"/>
  </w:num>
  <w:num w:numId="18" w16cid:durableId="435566979">
    <w:abstractNumId w:val="11"/>
  </w:num>
  <w:num w:numId="19" w16cid:durableId="617682400">
    <w:abstractNumId w:val="18"/>
  </w:num>
  <w:num w:numId="20" w16cid:durableId="399867194">
    <w:abstractNumId w:val="15"/>
  </w:num>
  <w:num w:numId="21" w16cid:durableId="177763068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5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6733F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04F2E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CD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0DA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40D5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BF052D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1915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981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16F0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6035CB0"/>
    <w:rsid w:val="2CFDC741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9A32ED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4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Telemetri prioritering </dc:title>
  <dc:subject/>
  <dc:creator>Gunilla Cederbom</dc:creator>
  <keywords/>
  <lastModifiedBy>Annika Johansson</lastModifiedBy>
  <revision>3</revision>
  <lastPrinted>2016-03-31T10:56:00.0000000Z</lastPrinted>
  <dcterms:created xsi:type="dcterms:W3CDTF">2023-10-18T07:02:00.0000000Z</dcterms:created>
  <dcterms:modified xsi:type="dcterms:W3CDTF">2025-09-25T06:56:12.0000000Z</dcterms:modified>
</coreProperties>
</file>