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4="http://schemas.microsoft.com/office/drawing/2010/main" mc:Ignorable="w14 w15 w16se w16cid w16 w16cex w16sdtdh w16sdtfl w16du wp14">
  <w:body>
    <w:p w:rsidR="00FE7B1D" w:rsidP="00F35B05" w:rsidRDefault="00FE7B1D" w14:paraId="4D5040BE" w14:textId="77777777" w14:noSpellErr="1">
      <w:pPr>
        <w:pStyle w:val="Rubrik2"/>
      </w:pPr>
    </w:p>
    <w:p w:rsidR="0A507B7B" w:rsidP="0A507B7B" w:rsidRDefault="0A507B7B" w14:paraId="589B17F5" w14:textId="4DE5DCB0">
      <w:pPr>
        <w:pStyle w:val="Normal"/>
        <w:sectPr w:rsidR="00FE7B1D" w:rsidSect="00FE7B1D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 w:orient="portrait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name="_Toc321146591" w:id="0"/>
    </w:p>
    <w:p w:rsidRPr="00FE7B1D" w:rsidR="00FE7B1D" w:rsidP="00FE7B1D" w:rsidRDefault="00FE7B1D" w14:paraId="1BCC2559" w14:textId="77777777">
      <w:pPr>
        <w:spacing w:after="0" w:line="240" w:lineRule="auto"/>
        <w:ind w:left="0" w:right="0"/>
        <w:rPr>
          <w:szCs w:val="20"/>
        </w:rPr>
      </w:pPr>
    </w:p>
    <w:p w:rsidRPr="00FE7B1D" w:rsidR="00FE7B1D" w:rsidP="003A0750" w:rsidRDefault="00FB4E10" w14:paraId="01C193EA" w14:textId="39DFE56C">
      <w:pPr>
        <w:pStyle w:val="Rubrik1"/>
      </w:pPr>
      <w:r>
        <w:t>Intoxik</w:t>
      </w:r>
      <w:r w:rsidR="0026004A">
        <w:t>ation</w:t>
      </w:r>
      <w:r w:rsidR="001B677E">
        <w:t xml:space="preserve"> </w:t>
      </w:r>
      <w:r w:rsidR="0069060D">
        <w:t>–</w:t>
      </w:r>
      <w:r w:rsidR="001B677E">
        <w:t xml:space="preserve"> omhändertagande</w:t>
      </w:r>
      <w:r w:rsidR="0069060D">
        <w:t xml:space="preserve"> av patien</w:t>
      </w:r>
      <w:r w:rsidR="4E59292A">
        <w:t>t</w:t>
      </w:r>
    </w:p>
    <w:p w:rsidRPr="00FE7B1D" w:rsidR="00FE7B1D" w:rsidP="00FE7B1D" w:rsidRDefault="00FE7B1D" w14:paraId="7A541D8B" w14:textId="01C28306">
      <w:pPr>
        <w:tabs>
          <w:tab w:val="left" w:pos="4590"/>
        </w:tabs>
        <w:spacing w:after="0" w:line="240" w:lineRule="auto"/>
        <w:ind w:left="0" w:right="0"/>
        <w:rPr>
          <w:szCs w:val="20"/>
        </w:rPr>
      </w:pPr>
      <w:r w:rsidRPr="00FE7B1D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1F1D3AD" wp14:editId="189E08C1">
                <wp:simplePos x="0" y="0"/>
                <wp:positionH relativeFrom="column">
                  <wp:posOffset>6518275</wp:posOffset>
                </wp:positionH>
                <wp:positionV relativeFrom="paragraph">
                  <wp:posOffset>78740</wp:posOffset>
                </wp:positionV>
                <wp:extent cx="1244600" cy="222885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0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Pr="003D37FD" w:rsidR="00FE7B1D" w:rsidP="00FE7B1D" w:rsidRDefault="00FE7B1D" w14:paraId="45527508" w14:textId="77777777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9581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a14="http://schemas.microsoft.com/office/drawing/2010/main" xmlns:a="http://schemas.openxmlformats.org/drawingml/2006/main">
            <w:pict>
              <v:shapetype id="_x0000_t202" coordsize="21600,21600" o:spt="202" path="m,l,21600r21600,l21600,xe" w14:anchorId="51F1D3AD">
                <v:stroke joinstyle="miter"/>
                <v:path gradientshapeok="t" o:connecttype="rect"/>
              </v:shapetype>
              <v:shape id="Text Box 1" style="position:absolute;margin-left:513.25pt;margin-top:6.2pt;width:98pt;height:17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">
                <v:textbox style="mso-fit-shape-to-text:t">
                  <w:txbxContent>
                    <w:p w:rsidRPr="003D37FD" w:rsidR="00FE7B1D" w:rsidP="00FE7B1D" w:rsidRDefault="00FE7B1D" w14:paraId="45527508" w14:textId="77777777">
                      <w:pP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</w:pP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 xml:space="preserve">Dok.ID: 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begin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instrText xml:space="preserve"> DOCPROPERTY  PubID  \* MERGEFORMAT </w:instrTex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separate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>9581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</w:p>
    <w:p w:rsidR="00FE7B1D" w:rsidP="00BE578C" w:rsidRDefault="00BE578C" w14:paraId="550328A8" w14:textId="0B0006CE">
      <w:pPr>
        <w:pStyle w:val="Rubrik2"/>
      </w:pPr>
      <w:bookmarkStart w:name="_1314629194" w:id="1"/>
      <w:bookmarkStart w:name="Rubrik" w:id="2"/>
      <w:bookmarkEnd w:id="1"/>
      <w:bookmarkEnd w:id="2"/>
      <w:r>
        <w:t>Förändring sedan föregående version</w:t>
      </w:r>
    </w:p>
    <w:p w:rsidR="00BE578C" w:rsidP="00BE578C" w:rsidRDefault="002644B2" w14:paraId="6DE5266D" w14:textId="4ED67639">
      <w:r>
        <w:t xml:space="preserve">Endast viss justering av layout. </w:t>
      </w:r>
    </w:p>
    <w:p w:rsidR="00C6293D" w:rsidP="00BE578C" w:rsidRDefault="00C6293D" w14:paraId="6ED99BE2" w14:textId="77777777"/>
    <w:p w:rsidRPr="00BE578C" w:rsidR="00BE578C" w:rsidP="00BE578C" w:rsidRDefault="00BE578C" w14:paraId="15DFEE26" w14:textId="0A0EB991">
      <w:pPr>
        <w:pStyle w:val="Rubrik2"/>
      </w:pPr>
      <w:r>
        <w:t>Bakgrund och syfte</w:t>
      </w:r>
    </w:p>
    <w:p w:rsidR="0019442D" w:rsidP="004167C7" w:rsidRDefault="00BE578C" w14:paraId="35FBED5A" w14:textId="30484726">
      <w:r>
        <w:t>Omvårdnadsrutin</w:t>
      </w:r>
      <w:r w:rsidR="0019442D">
        <w:t xml:space="preserve"> för omhändertagande av </w:t>
      </w:r>
      <w:proofErr w:type="spellStart"/>
      <w:r w:rsidR="0019442D">
        <w:t>intoxikerad</w:t>
      </w:r>
      <w:proofErr w:type="spellEnd"/>
      <w:r w:rsidR="0019442D">
        <w:t xml:space="preserve"> patient som vårdas på MAVA</w:t>
      </w:r>
      <w:r w:rsidR="004167C7">
        <w:t xml:space="preserve">. </w:t>
      </w:r>
    </w:p>
    <w:p w:rsidRPr="00FE7B1D" w:rsidR="004167C7" w:rsidP="004167C7" w:rsidRDefault="004167C7" w14:paraId="3E5A9441" w14:textId="77777777">
      <w:pPr>
        <w:rPr>
          <w:b/>
          <w:szCs w:val="20"/>
        </w:rPr>
      </w:pPr>
    </w:p>
    <w:p w:rsidR="00FE7B1D" w:rsidP="004167C7" w:rsidRDefault="000A6283" w14:paraId="15127712" w14:textId="7145ADE0">
      <w:pPr>
        <w:pStyle w:val="Rubrik2"/>
      </w:pPr>
      <w:r w:rsidRPr="000A6283">
        <w:t>Omvårdnadsåtgärder</w:t>
      </w:r>
    </w:p>
    <w:p w:rsidR="003B0D32" w:rsidP="00C664A3" w:rsidRDefault="003B0D32" w14:paraId="2303B51B" w14:textId="129F0BDC">
      <w:pPr>
        <w:pStyle w:val="Punktlista"/>
      </w:pPr>
      <w:r>
        <w:t>Skattning enligt NEWS</w:t>
      </w:r>
    </w:p>
    <w:p w:rsidR="004167C7" w:rsidP="003B0D32" w:rsidRDefault="004167C7" w14:paraId="0D899E08" w14:textId="77777777">
      <w:pPr>
        <w:pStyle w:val="MellanrubrikVGR"/>
      </w:pPr>
    </w:p>
    <w:p w:rsidRPr="004167C7" w:rsidR="003B0D32" w:rsidP="004167C7" w:rsidRDefault="003B0D32" w14:paraId="36A8ED4C" w14:textId="33F65E3A">
      <w:pPr>
        <w:pStyle w:val="MellanrubrikVGR"/>
      </w:pPr>
      <w:r w:rsidRPr="004167C7">
        <w:t>Speciell omvårdnad</w:t>
      </w:r>
    </w:p>
    <w:p w:rsidRPr="00FE7B1D" w:rsidR="00FE7B1D" w:rsidP="000C341E" w:rsidRDefault="00FE7B1D" w14:paraId="006E9E19" w14:textId="47F4BA62">
      <w:pPr>
        <w:pStyle w:val="Punktlista"/>
      </w:pPr>
      <w:r w:rsidRPr="00FE7B1D">
        <w:t>Venprover enl</w:t>
      </w:r>
      <w:r w:rsidR="004167C7">
        <w:t>igt ordination</w:t>
      </w:r>
    </w:p>
    <w:p w:rsidRPr="00FE7B1D" w:rsidR="00FE7B1D" w:rsidP="000C341E" w:rsidRDefault="00FE7B1D" w14:paraId="2EB3CD2C" w14:textId="77777777">
      <w:pPr>
        <w:pStyle w:val="Punktlista"/>
      </w:pPr>
      <w:r w:rsidRPr="00FE7B1D">
        <w:t>PVK-skötsel</w:t>
      </w:r>
    </w:p>
    <w:p w:rsidRPr="00FE7B1D" w:rsidR="00FE7B1D" w:rsidP="000C341E" w:rsidRDefault="00FE7B1D" w14:paraId="42D2CB48" w14:textId="37B01224">
      <w:pPr>
        <w:pStyle w:val="Punktlista"/>
      </w:pPr>
      <w:r w:rsidRPr="00FE7B1D">
        <w:t xml:space="preserve">Omläggning </w:t>
      </w:r>
      <w:r w:rsidR="004167C7">
        <w:t>vid behov</w:t>
      </w:r>
    </w:p>
    <w:p w:rsidRPr="00FE7B1D" w:rsidR="00FE7B1D" w:rsidP="000C341E" w:rsidRDefault="00FE7B1D" w14:paraId="2BCD5446" w14:textId="46F6AE0A">
      <w:pPr>
        <w:pStyle w:val="Punktlista"/>
      </w:pPr>
      <w:r w:rsidRPr="00FE7B1D">
        <w:t>KAD-</w:t>
      </w:r>
      <w:r w:rsidR="004167C7">
        <w:t>s</w:t>
      </w:r>
      <w:r w:rsidRPr="00FE7B1D">
        <w:t>kötsel</w:t>
      </w:r>
      <w:r w:rsidR="004167C7">
        <w:t xml:space="preserve"> vid beho</w:t>
      </w:r>
      <w:r w:rsidR="000110A0">
        <w:t>v</w:t>
      </w:r>
    </w:p>
    <w:p w:rsidRPr="00FE7B1D" w:rsidR="00FE7B1D" w:rsidP="000C341E" w:rsidRDefault="00FE7B1D" w14:paraId="7F26CBC1" w14:textId="77777777">
      <w:pPr>
        <w:pStyle w:val="Punktlista"/>
      </w:pPr>
      <w:r w:rsidRPr="00FE7B1D">
        <w:t>Erbjuda nikotinersättningsmedel till rökare</w:t>
      </w:r>
    </w:p>
    <w:p w:rsidRPr="00FE7B1D" w:rsidR="00FE7B1D" w:rsidP="000C341E" w:rsidRDefault="00FE7B1D" w14:paraId="0E63B283" w14:textId="4F7F2784">
      <w:pPr>
        <w:pStyle w:val="Punktlista"/>
      </w:pPr>
      <w:r w:rsidRPr="00FE7B1D">
        <w:t>Läkemedel och infusioner enl</w:t>
      </w:r>
      <w:r w:rsidR="000110A0">
        <w:t>igt</w:t>
      </w:r>
      <w:r w:rsidRPr="00FE7B1D">
        <w:t xml:space="preserve"> ord</w:t>
      </w:r>
      <w:r w:rsidR="000110A0">
        <w:t>ination</w:t>
      </w:r>
      <w:r w:rsidRPr="00FE7B1D">
        <w:t>.</w:t>
      </w:r>
    </w:p>
    <w:p w:rsidRPr="00FE7B1D" w:rsidR="00FE7B1D" w:rsidP="000C341E" w:rsidRDefault="00FE7B1D" w14:paraId="21C407C2" w14:textId="77777777">
      <w:pPr>
        <w:pStyle w:val="Punktlista"/>
      </w:pPr>
      <w:r w:rsidRPr="00FE7B1D">
        <w:t>Förvara patientens egna läkemedel/alkohol/droger eller saker som kan vålla skada på patienten, medpatienter eller personal på ett säkert sätt.</w:t>
      </w:r>
    </w:p>
    <w:p w:rsidRPr="00FE7B1D" w:rsidR="00FE7B1D" w:rsidP="00FE7B1D" w:rsidRDefault="00FE7B1D" w14:paraId="23DDD688" w14:textId="77777777">
      <w:pPr>
        <w:tabs>
          <w:tab w:val="left" w:pos="3686"/>
        </w:tabs>
        <w:spacing w:after="0" w:line="240" w:lineRule="auto"/>
        <w:ind w:left="0" w:right="0"/>
        <w:rPr>
          <w:b/>
          <w:szCs w:val="20"/>
        </w:rPr>
      </w:pPr>
    </w:p>
    <w:p w:rsidRPr="00FE7B1D" w:rsidR="00FE7B1D" w:rsidP="00C10A93" w:rsidRDefault="00FE7B1D" w14:paraId="107BD941" w14:textId="01D8782B">
      <w:pPr>
        <w:pStyle w:val="MellanrubrikVGR"/>
      </w:pPr>
      <w:r w:rsidRPr="00FE7B1D">
        <w:t>SKÖTSEL</w:t>
      </w:r>
      <w:r w:rsidRPr="00FE7B1D">
        <w:tab/>
      </w:r>
    </w:p>
    <w:p w:rsidRPr="00FE7B1D" w:rsidR="00FE7B1D" w:rsidP="000C341E" w:rsidRDefault="00FE7B1D" w14:paraId="7A4A4EC7" w14:textId="77777777">
      <w:pPr>
        <w:pStyle w:val="Punktlista"/>
      </w:pPr>
      <w:r w:rsidRPr="00FE7B1D">
        <w:t xml:space="preserve">Vakenhetssänkt patient måste ligga så att fri luftväg säkerställs. Stabilt sidoläge om patienten har </w:t>
      </w:r>
      <w:proofErr w:type="gramStart"/>
      <w:r w:rsidRPr="00FE7B1D">
        <w:t>RLS &gt;</w:t>
      </w:r>
      <w:proofErr w:type="gramEnd"/>
      <w:r w:rsidRPr="00FE7B1D">
        <w:t>2.</w:t>
      </w:r>
    </w:p>
    <w:p w:rsidRPr="00FE7B1D" w:rsidR="00FE7B1D" w:rsidP="000C341E" w:rsidRDefault="00FE7B1D" w14:paraId="0FBD2307" w14:textId="4DB61169">
      <w:pPr>
        <w:pStyle w:val="Punktlista"/>
      </w:pPr>
      <w:r w:rsidRPr="00FE7B1D">
        <w:t>Ev</w:t>
      </w:r>
      <w:r w:rsidR="00C956C0">
        <w:t>entuell</w:t>
      </w:r>
      <w:r w:rsidRPr="00FE7B1D">
        <w:t xml:space="preserve"> hjälp med ADL</w:t>
      </w:r>
    </w:p>
    <w:p w:rsidRPr="00FE7B1D" w:rsidR="00FE7B1D" w:rsidP="000C341E" w:rsidRDefault="00FE7B1D" w14:paraId="65F58B66" w14:textId="1580DC6B">
      <w:pPr>
        <w:pStyle w:val="Punktlista"/>
      </w:pPr>
      <w:r w:rsidRPr="00FE7B1D">
        <w:t>Observera matintag och dryck</w:t>
      </w:r>
    </w:p>
    <w:p w:rsidRPr="00FE7B1D" w:rsidR="00FE7B1D" w:rsidP="00FE7B1D" w:rsidRDefault="00FE7B1D" w14:paraId="2CF93310" w14:textId="77777777">
      <w:pPr>
        <w:tabs>
          <w:tab w:val="left" w:pos="3686"/>
        </w:tabs>
        <w:spacing w:after="0" w:line="240" w:lineRule="auto"/>
        <w:ind w:left="0" w:right="0"/>
        <w:rPr>
          <w:b/>
          <w:szCs w:val="20"/>
        </w:rPr>
      </w:pPr>
    </w:p>
    <w:p w:rsidRPr="00FE7B1D" w:rsidR="00FE7B1D" w:rsidP="00C10A93" w:rsidRDefault="00FE7B1D" w14:paraId="6F28ADD9" w14:textId="2357FED8">
      <w:pPr>
        <w:pStyle w:val="MellanrubrikVGR"/>
      </w:pPr>
      <w:r w:rsidRPr="00FE7B1D">
        <w:t>OBSERVATION</w:t>
      </w:r>
      <w:r w:rsidRPr="00FE7B1D">
        <w:tab/>
      </w:r>
    </w:p>
    <w:p w:rsidR="00F80346" w:rsidP="00AB13D1" w:rsidRDefault="00F80346" w14:paraId="09369E68" w14:textId="5506EFA1">
      <w:pPr>
        <w:pStyle w:val="Punktlista"/>
      </w:pPr>
      <w:r>
        <w:t>NEWS</w:t>
      </w:r>
      <w:r w:rsidR="00AB13D1">
        <w:t xml:space="preserve"> enl</w:t>
      </w:r>
      <w:r w:rsidR="00547F13">
        <w:t>igt</w:t>
      </w:r>
      <w:r w:rsidR="00AB13D1">
        <w:t xml:space="preserve"> ordination</w:t>
      </w:r>
    </w:p>
    <w:p w:rsidRPr="00FE7B1D" w:rsidR="00FE7B1D" w:rsidP="00AB13D1" w:rsidRDefault="00FE7B1D" w14:paraId="753BA0CA" w14:textId="24CBC2DF">
      <w:pPr>
        <w:pStyle w:val="Punktlista"/>
      </w:pPr>
      <w:r w:rsidRPr="00FE7B1D">
        <w:t>Observera urinproduktion, ev</w:t>
      </w:r>
      <w:r w:rsidR="00547F13">
        <w:t>entuell</w:t>
      </w:r>
      <w:r w:rsidRPr="00FE7B1D">
        <w:t xml:space="preserve"> bladderscan</w:t>
      </w:r>
    </w:p>
    <w:p w:rsidRPr="00FE7B1D" w:rsidR="00FE7B1D" w:rsidP="00AB13D1" w:rsidRDefault="00FE7B1D" w14:paraId="0B944FC9" w14:textId="77777777">
      <w:pPr>
        <w:pStyle w:val="Punktlista"/>
      </w:pPr>
      <w:r w:rsidRPr="00FE7B1D">
        <w:t>EKG enligt ordination</w:t>
      </w:r>
    </w:p>
    <w:p w:rsidRPr="00FE7B1D" w:rsidR="00FE7B1D" w:rsidP="00AB13D1" w:rsidRDefault="00FE7B1D" w14:paraId="53C582CC" w14:textId="77777777">
      <w:pPr>
        <w:pStyle w:val="Punktlista"/>
      </w:pPr>
      <w:r w:rsidRPr="00FE7B1D">
        <w:t>Blodsocker enligt ordination</w:t>
      </w:r>
    </w:p>
    <w:p w:rsidRPr="00FE7B1D" w:rsidR="00FE7B1D" w:rsidP="00AB13D1" w:rsidRDefault="00FE7B1D" w14:paraId="02533C87" w14:textId="77777777">
      <w:pPr>
        <w:pStyle w:val="Punktlista"/>
      </w:pPr>
      <w:r w:rsidRPr="00FE7B1D">
        <w:t>Läkare måste bedöma om patienten får lämna avdelningen. Om patient avviker från sjukhuset kontaktas medicinläkare.</w:t>
      </w:r>
    </w:p>
    <w:p w:rsidR="00FE7B1D" w:rsidP="00AB13D1" w:rsidRDefault="00FE7B1D" w14:paraId="660E1B19" w14:textId="24CE8649">
      <w:pPr>
        <w:pStyle w:val="Punktlista"/>
      </w:pPr>
      <w:r w:rsidRPr="00FE7B1D">
        <w:t>Suicidrisk bedöms av läkare, ordineras ständig tillsyn ska patienten ha extravak</w:t>
      </w:r>
      <w:r w:rsidR="00B911C0">
        <w:t>.</w:t>
      </w:r>
    </w:p>
    <w:p w:rsidRPr="00FE7B1D" w:rsidR="006B5D34" w:rsidP="00AB13D1" w:rsidRDefault="006B5D34" w14:paraId="0B63FCB3" w14:textId="0A9F1B5B">
      <w:pPr>
        <w:pStyle w:val="Punktlista"/>
      </w:pPr>
      <w:r>
        <w:t>Behov av LPT</w:t>
      </w:r>
      <w:r w:rsidR="00BE7262">
        <w:t>-vård</w:t>
      </w:r>
      <w:r w:rsidR="0099539E">
        <w:t xml:space="preserve"> bedöms av </w:t>
      </w:r>
      <w:r w:rsidR="00BE7262">
        <w:t>ansvarig läkare</w:t>
      </w:r>
    </w:p>
    <w:p w:rsidRPr="00FE7B1D" w:rsidR="00FE7B1D" w:rsidP="00FE7B1D" w:rsidRDefault="00FE7B1D" w14:paraId="7412FD06" w14:textId="77777777">
      <w:pPr>
        <w:tabs>
          <w:tab w:val="left" w:pos="3686"/>
        </w:tabs>
        <w:spacing w:after="0" w:line="240" w:lineRule="auto"/>
        <w:ind w:left="0" w:right="0"/>
        <w:rPr>
          <w:b/>
          <w:szCs w:val="20"/>
        </w:rPr>
      </w:pPr>
    </w:p>
    <w:p w:rsidRPr="00BE7262" w:rsidR="00FE7B1D" w:rsidP="00C10A93" w:rsidRDefault="00BE7262" w14:paraId="1781BED3" w14:textId="67647004">
      <w:pPr>
        <w:pStyle w:val="MellanrubrikVGR"/>
      </w:pPr>
      <w:r w:rsidRPr="00BE7262">
        <w:t>Stöd</w:t>
      </w:r>
      <w:r w:rsidRPr="00BE7262" w:rsidR="00FE7B1D">
        <w:tab/>
      </w:r>
    </w:p>
    <w:p w:rsidRPr="00FE7B1D" w:rsidR="00FE7B1D" w:rsidP="009A0DDC" w:rsidRDefault="00FE7B1D" w14:paraId="67827101" w14:textId="77777777">
      <w:pPr>
        <w:pStyle w:val="Punktlista"/>
      </w:pPr>
      <w:r w:rsidRPr="00FE7B1D">
        <w:t>Psykkonsult</w:t>
      </w:r>
    </w:p>
    <w:p w:rsidRPr="00FE7B1D" w:rsidR="00FE7B1D" w:rsidP="009A0DDC" w:rsidRDefault="00FE7B1D" w14:paraId="123610BA" w14:textId="6456434A">
      <w:pPr>
        <w:pStyle w:val="Punktlista"/>
      </w:pPr>
      <w:r w:rsidRPr="00FE7B1D">
        <w:t>Ev</w:t>
      </w:r>
      <w:r w:rsidR="002E6297">
        <w:t>entuell</w:t>
      </w:r>
      <w:r w:rsidRPr="00FE7B1D">
        <w:t xml:space="preserve"> kuratorskontakt</w:t>
      </w:r>
    </w:p>
    <w:p w:rsidRPr="00FE7B1D" w:rsidR="00FE7B1D" w:rsidP="00FE7B1D" w:rsidRDefault="00FE7B1D" w14:paraId="26BDBF91" w14:textId="77777777">
      <w:pPr>
        <w:tabs>
          <w:tab w:val="left" w:pos="3686"/>
        </w:tabs>
        <w:spacing w:after="0" w:line="240" w:lineRule="auto"/>
        <w:ind w:left="0" w:right="0"/>
        <w:rPr>
          <w:b/>
          <w:szCs w:val="20"/>
        </w:rPr>
      </w:pPr>
    </w:p>
    <w:p w:rsidRPr="00FE7B1D" w:rsidR="00FE7B1D" w:rsidP="00C10A93" w:rsidRDefault="009A0DDC" w14:paraId="586AD725" w14:textId="60E51B1B">
      <w:pPr>
        <w:pStyle w:val="MellanrubrikVGR"/>
      </w:pPr>
      <w:r>
        <w:t>Miljö</w:t>
      </w:r>
    </w:p>
    <w:p w:rsidRPr="00FE7B1D" w:rsidR="00FE7B1D" w:rsidP="009A0DDC" w:rsidRDefault="00FE7B1D" w14:paraId="15CC8C7F" w14:textId="7EB0EE98">
      <w:pPr>
        <w:pStyle w:val="Punktlista"/>
      </w:pPr>
      <w:r w:rsidRPr="00FE7B1D">
        <w:t xml:space="preserve">Sänggrindar vid </w:t>
      </w:r>
      <w:r w:rsidR="00CE7706">
        <w:t>ordination</w:t>
      </w:r>
    </w:p>
    <w:p w:rsidRPr="00FE7B1D" w:rsidR="00FE7B1D" w:rsidP="009A0DDC" w:rsidRDefault="00FE7B1D" w14:paraId="6336A6BF" w14:textId="03DB50FF">
      <w:pPr>
        <w:pStyle w:val="Punktlista"/>
      </w:pPr>
      <w:r w:rsidRPr="00FE7B1D">
        <w:t>Var uppmärksam på hotfullt och aggressivt beteende. Vid hotfull situation kontakta vakt eller polis</w:t>
      </w:r>
      <w:r w:rsidR="00FB13EC">
        <w:t>.</w:t>
      </w:r>
    </w:p>
    <w:bookmarkEnd w:id="0"/>
    <w:p w:rsidRPr="00536A5A" w:rsidR="00536A5A" w:rsidP="00536A5A" w:rsidRDefault="00536A5A" w14:paraId="76B9F95B" w14:textId="24513497">
      <w:pPr>
        <w:spacing w:after="0" w:line="240" w:lineRule="auto"/>
        <w:ind w:left="0" w:right="0"/>
      </w:pPr>
    </w:p>
    <w:sectPr w:rsidRPr="00536A5A" w:rsidR="00536A5A" w:rsidSect="00FE7B1D">
      <w:type w:val="continuous"/>
      <w:pgSz w:w="11900" w:h="16840" w:orient="portrait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21981" w:rsidRDefault="00E21981" w14:paraId="41C00A22" w14:textId="77777777">
      <w:r>
        <w:separator/>
      </w:r>
    </w:p>
  </w:endnote>
  <w:endnote w:type="continuationSeparator" w:id="0">
    <w:p w:rsidR="00E21981" w:rsidRDefault="00E21981" w14:paraId="772213CE" w14:textId="77777777">
      <w:r>
        <w:continuationSeparator/>
      </w:r>
    </w:p>
  </w:endnote>
  <w:endnote w:type="continuationNotice" w:id="1">
    <w:p w:rsidR="00E21981" w:rsidRDefault="00E21981" w14:paraId="5D55EE91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60269" w:rsidP="00C43BDD" w:rsidRDefault="00660269" w14:paraId="1FE2B820" w14:textId="77777777">
    <w:pPr>
      <w:pStyle w:val="Sidfot"/>
      <w:framePr w:wrap="around" w:hAnchor="margin" w:vAnchor="tex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:rsidR="00660269" w:rsidP="00C43BDD" w:rsidRDefault="00660269" w14:paraId="1FE2B821" w14:textId="77777777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:rsidRPr="00EC0A68" w:rsidR="00C50EE5" w:rsidP="00EC0A68" w:rsidRDefault="00A65FD4" w14:paraId="47BD2091" w14:textId="4558F80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Pr="00EC0A68" w:rsidR="00EC0A68">
          <w:rPr>
            <w:sz w:val="16"/>
            <w:szCs w:val="16"/>
          </w:rPr>
          <w:fldChar w:fldCharType="begin"/>
        </w:r>
        <w:r w:rsidRPr="00EC0A68" w:rsidR="00EC0A68">
          <w:rPr>
            <w:sz w:val="16"/>
            <w:szCs w:val="16"/>
          </w:rPr>
          <w:instrText>PAGE   \* MERGEFORMAT</w:instrText>
        </w:r>
        <w:r w:rsidRPr="00EC0A68" w:rsidR="00EC0A68">
          <w:rPr>
            <w:sz w:val="16"/>
            <w:szCs w:val="16"/>
          </w:rPr>
          <w:fldChar w:fldCharType="separate"/>
        </w:r>
        <w:r w:rsidRPr="00EC0A68" w:rsidR="00EC0A68">
          <w:rPr>
            <w:sz w:val="16"/>
            <w:szCs w:val="16"/>
          </w:rPr>
          <w:t>2</w:t>
        </w:r>
        <w:r w:rsidRPr="00EC0A68" w:rsid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16sdtfl w16du wp14">
  <w:p w:rsidR="00660269" w:rsidP="00FB2F0F" w:rsidRDefault="009228AB" w14:paraId="1FE2B822" w14:textId="063AE373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21981" w:rsidRDefault="00E21981" w14:paraId="2442C361" w14:textId="77777777"/>
  </w:footnote>
  <w:footnote w:type="continuationSeparator" w:id="0">
    <w:p w:rsidR="00E21981" w:rsidRDefault="00E21981" w14:paraId="417EE0D0" w14:textId="77777777">
      <w:r>
        <w:continuationSeparator/>
      </w:r>
    </w:p>
  </w:footnote>
  <w:footnote w:type="continuationNotice" w:id="1">
    <w:p w:rsidR="00E21981" w:rsidRDefault="00E21981" w14:paraId="39B39F27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16sdtfl w16du wp14">
  <w:p w:rsidRPr="00DA65C4" w:rsidR="00294791" w:rsidP="00DA65C4" w:rsidRDefault="00DA65C4" w14:paraId="68F18EE5" w14:textId="39C06E1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DA65C4" w:rsidP="00DA65C4" w:rsidRDefault="00DA65C4" w14:paraId="70464969" w14:textId="1B285E8B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="http://schemas.openxmlformats.org/drawingml/2006/main">
          <w:pict>
            <v:shapetype id="_x0000_t202" coordsize="21600,21600" o:spt="202" path="m,l,21600r21600,l21600,xe" w14:anchorId="264BC60A">
              <v:stroke joinstyle="miter"/>
              <v:path gradientshapeok="t" o:connecttype="rect"/>
            </v:shapetype>
            <v:shape id="Textruta 10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>
              <v:textbox>
                <w:txbxContent>
                  <w:p w:rsidR="00DA65C4" w:rsidP="00DA65C4" w:rsidRDefault="00DA65C4" w14:paraId="70464969" w14:textId="1B285E8B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16sdtfl w16du wp14">
  <w:p w:rsidR="008A4EB9" w:rsidP="00413A60" w:rsidRDefault="00413A60" w14:paraId="058CDD4D" w14:textId="4A49575C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413A60" w:rsidRDefault="00413A60" w14:paraId="72D45401" w14:textId="0A2CCBAA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dec="http://schemas.microsoft.com/office/drawing/2017/decorative" xmlns:a="http://schemas.openxmlformats.org/drawingml/2006/main">
          <w:pict>
            <v:shapetype id="_x0000_t202" coordsize="21600,21600" o:spt="202" path="m,l,21600r21600,l21600,xe" w14:anchorId="5B7982AB">
              <v:stroke joinstyle="miter"/>
              <v:path gradientshapeok="t" o:connecttype="rect"/>
            </v:shapetype>
            <v:shape id="Textruta 6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8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>
              <v:textbox>
                <w:txbxContent>
                  <w:p w:rsidR="00413A60" w:rsidRDefault="00413A60" w14:paraId="72D45401" w14:textId="0A2CCBAA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Pr="00762EE0" w:rsidR="00CA39EF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62EE0" w:rsidR="00BC48A6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hint="default" w:ascii="Symbol" w:hAnsi="Symbol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hint="default" w:ascii="Symbol" w:hAnsi="Symbol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hint="default" w:ascii="Courier New" w:hAnsi="Courier New" w:cs="Courier New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hint="default" w:ascii="Wingdings" w:hAnsi="Wingdings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hint="default" w:ascii="Wingdings" w:hAnsi="Wingdings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hint="default" w:ascii="Symbol" w:hAnsi="Symbol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hint="default" w:ascii="Courier New" w:hAnsi="Courier New" w:cs="Courier New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hint="default" w:ascii="Wingdings" w:hAnsi="Wingdings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2" w15:restartNumberingAfterBreak="0">
    <w:nsid w:val="FFFFFFFE"/>
    <w:multiLevelType w:val="singleLevel"/>
    <w:tmpl w:val="F19ED39C"/>
    <w:lvl w:ilvl="0">
      <w:numFmt w:val="decimal"/>
      <w:lvlText w:val="*"/>
      <w:lvlJc w:val="left"/>
    </w:lvl>
  </w:abstractNum>
  <w:abstractNum w:abstractNumId="3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Symbol" w:hAnsi="Symbol"/>
      </w:rPr>
    </w:lvl>
  </w:abstractNum>
  <w:abstractNum w:abstractNumId="4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5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6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7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8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9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11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2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4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5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6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7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8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num w:numId="1" w16cid:durableId="669678038">
    <w:abstractNumId w:val="18"/>
  </w:num>
  <w:num w:numId="2" w16cid:durableId="2065639823">
    <w:abstractNumId w:val="15"/>
  </w:num>
  <w:num w:numId="3" w16cid:durableId="210264671">
    <w:abstractNumId w:val="0"/>
  </w:num>
  <w:num w:numId="4" w16cid:durableId="295529267">
    <w:abstractNumId w:val="7"/>
  </w:num>
  <w:num w:numId="5" w16cid:durableId="1569536973">
    <w:abstractNumId w:val="16"/>
  </w:num>
  <w:num w:numId="6" w16cid:durableId="1676414650">
    <w:abstractNumId w:val="3"/>
  </w:num>
  <w:num w:numId="7" w16cid:durableId="157815382">
    <w:abstractNumId w:val="12"/>
  </w:num>
  <w:num w:numId="8" w16cid:durableId="1061487576">
    <w:abstractNumId w:val="9"/>
  </w:num>
  <w:num w:numId="9" w16cid:durableId="307396445">
    <w:abstractNumId w:val="1"/>
  </w:num>
  <w:num w:numId="10" w16cid:durableId="1373118080">
    <w:abstractNumId w:val="1"/>
  </w:num>
  <w:num w:numId="11" w16cid:durableId="1966226997">
    <w:abstractNumId w:val="4"/>
  </w:num>
  <w:num w:numId="12" w16cid:durableId="425732830">
    <w:abstractNumId w:val="5"/>
  </w:num>
  <w:num w:numId="13" w16cid:durableId="401606737">
    <w:abstractNumId w:val="14"/>
  </w:num>
  <w:num w:numId="14" w16cid:durableId="1618639209">
    <w:abstractNumId w:val="10"/>
  </w:num>
  <w:num w:numId="15" w16cid:durableId="647393098">
    <w:abstractNumId w:val="8"/>
  </w:num>
  <w:num w:numId="16" w16cid:durableId="363099649">
    <w:abstractNumId w:val="13"/>
  </w:num>
  <w:num w:numId="17" w16cid:durableId="1329863442">
    <w:abstractNumId w:val="6"/>
  </w:num>
  <w:num w:numId="18" w16cid:durableId="864441931">
    <w:abstractNumId w:val="11"/>
  </w:num>
  <w:num w:numId="19" w16cid:durableId="1821726037">
    <w:abstractNumId w:val="17"/>
  </w:num>
  <w:num w:numId="20" w16cid:durableId="1538618887">
    <w:abstractNumId w:val="2"/>
    <w:lvlOverride w:ilvl="0">
      <w:lvl w:ilvl="0">
        <w:numFmt w:val="bullet"/>
        <w:lvlText w:val="-"/>
        <w:lvlJc w:val="left"/>
        <w:pPr>
          <w:tabs>
            <w:tab w:val="num" w:pos="720"/>
          </w:tabs>
          <w:ind w:left="720" w:hanging="360"/>
        </w:p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embedSystemFonts/>
  <w:proofState w:spelling="clean" w:grammar="dirty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trackRevisions w:val="false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weight="1pt" color="#4a773c"/>
      <v:shadow opacity="24903f" offset="0,.55556mm" origin=",.5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10A0"/>
    <w:rsid w:val="000129EE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A6283"/>
    <w:rsid w:val="000B12D9"/>
    <w:rsid w:val="000B4536"/>
    <w:rsid w:val="000B7715"/>
    <w:rsid w:val="000C341E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5063"/>
    <w:rsid w:val="00157D5B"/>
    <w:rsid w:val="00161FE6"/>
    <w:rsid w:val="001647EA"/>
    <w:rsid w:val="00164C3D"/>
    <w:rsid w:val="00166D3A"/>
    <w:rsid w:val="001812A3"/>
    <w:rsid w:val="00181FDC"/>
    <w:rsid w:val="001860B9"/>
    <w:rsid w:val="00186F2B"/>
    <w:rsid w:val="001874D6"/>
    <w:rsid w:val="0019442D"/>
    <w:rsid w:val="0019632A"/>
    <w:rsid w:val="001A11E1"/>
    <w:rsid w:val="001A4E7C"/>
    <w:rsid w:val="001B677E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004A"/>
    <w:rsid w:val="00262F3D"/>
    <w:rsid w:val="00263281"/>
    <w:rsid w:val="002644B2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297"/>
    <w:rsid w:val="002E6F81"/>
    <w:rsid w:val="002F08BA"/>
    <w:rsid w:val="002F2CFF"/>
    <w:rsid w:val="002F568B"/>
    <w:rsid w:val="002F7818"/>
    <w:rsid w:val="00303BB5"/>
    <w:rsid w:val="003066D0"/>
    <w:rsid w:val="00311401"/>
    <w:rsid w:val="003203D7"/>
    <w:rsid w:val="00320F86"/>
    <w:rsid w:val="00324171"/>
    <w:rsid w:val="00326C24"/>
    <w:rsid w:val="0033237F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750"/>
    <w:rsid w:val="003A0D43"/>
    <w:rsid w:val="003B0D32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167C7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168DF"/>
    <w:rsid w:val="00531E60"/>
    <w:rsid w:val="00536A5A"/>
    <w:rsid w:val="00541D07"/>
    <w:rsid w:val="00544BAB"/>
    <w:rsid w:val="00545F31"/>
    <w:rsid w:val="00547F13"/>
    <w:rsid w:val="00550D70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D6732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9060D"/>
    <w:rsid w:val="006A2789"/>
    <w:rsid w:val="006A4978"/>
    <w:rsid w:val="006A7261"/>
    <w:rsid w:val="006B0D29"/>
    <w:rsid w:val="006B1819"/>
    <w:rsid w:val="006B5D34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D5728"/>
    <w:rsid w:val="007D6CC6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9539E"/>
    <w:rsid w:val="009A0DDC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0253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B13D1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63F9"/>
    <w:rsid w:val="00B77D88"/>
    <w:rsid w:val="00B77FAF"/>
    <w:rsid w:val="00B84336"/>
    <w:rsid w:val="00B851B9"/>
    <w:rsid w:val="00B86453"/>
    <w:rsid w:val="00B90054"/>
    <w:rsid w:val="00B911C0"/>
    <w:rsid w:val="00B92C14"/>
    <w:rsid w:val="00BA0066"/>
    <w:rsid w:val="00BB69DB"/>
    <w:rsid w:val="00BC322E"/>
    <w:rsid w:val="00BC44CD"/>
    <w:rsid w:val="00BC48A6"/>
    <w:rsid w:val="00BE578C"/>
    <w:rsid w:val="00BE7262"/>
    <w:rsid w:val="00BE7978"/>
    <w:rsid w:val="00C07DDB"/>
    <w:rsid w:val="00C10A93"/>
    <w:rsid w:val="00C4115D"/>
    <w:rsid w:val="00C43BDD"/>
    <w:rsid w:val="00C47778"/>
    <w:rsid w:val="00C5011E"/>
    <w:rsid w:val="00C50EE5"/>
    <w:rsid w:val="00C5240A"/>
    <w:rsid w:val="00C5398F"/>
    <w:rsid w:val="00C556F5"/>
    <w:rsid w:val="00C6293D"/>
    <w:rsid w:val="00C664A3"/>
    <w:rsid w:val="00C70E19"/>
    <w:rsid w:val="00C72574"/>
    <w:rsid w:val="00C7430C"/>
    <w:rsid w:val="00C85DA1"/>
    <w:rsid w:val="00C9071C"/>
    <w:rsid w:val="00C908FF"/>
    <w:rsid w:val="00C956C0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E7706"/>
    <w:rsid w:val="00CF70BB"/>
    <w:rsid w:val="00D074DB"/>
    <w:rsid w:val="00D139CF"/>
    <w:rsid w:val="00D37E7F"/>
    <w:rsid w:val="00D47AD7"/>
    <w:rsid w:val="00D51529"/>
    <w:rsid w:val="00D72447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21981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741E2"/>
    <w:rsid w:val="00F80346"/>
    <w:rsid w:val="00F86F47"/>
    <w:rsid w:val="00F90B64"/>
    <w:rsid w:val="00FB13EC"/>
    <w:rsid w:val="00FB2F0F"/>
    <w:rsid w:val="00FB4E10"/>
    <w:rsid w:val="00FB5086"/>
    <w:rsid w:val="00FB5411"/>
    <w:rsid w:val="00FB6392"/>
    <w:rsid w:val="00FD3C70"/>
    <w:rsid w:val="00FD6820"/>
    <w:rsid w:val="00FE12D8"/>
    <w:rsid w:val="00FE7B1D"/>
    <w:rsid w:val="00FF1358"/>
    <w:rsid w:val="00FF7C02"/>
    <w:rsid w:val="024801E3"/>
    <w:rsid w:val="0A507B7B"/>
    <w:rsid w:val="2558BD20"/>
    <w:rsid w:val="4E59292A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weight="1pt" color="#4a773c"/>
      <v:shadow opacity="24903f" offset="0,.55556mm" origin=",.5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hAnsi="Times New Roman" w:eastAsia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3" w:semiHidden="1" w:unhideWhenUsed="1" w:qFormat="1"/>
    <w:lsdException w:name="heading 3" w:uiPriority="3" w:semiHidden="1" w:unhideWhenUsed="1" w:qFormat="1"/>
    <w:lsdException w:name="heading 4" w:locked="1" w:uiPriority="3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0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semiHidden="1"/>
    <w:lsdException w:name="Emphasis" w:locked="1" w:uiPriority="20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uiPriority="29" w:semiHidden="1"/>
    <w:lsdException w:name="Intense Quote" w:locked="1" w:uiPriority="30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uiPriority="19" w:semiHidden="1"/>
    <w:lsdException w:name="Intense Emphasis" w:locked="1" w:uiPriority="21" w:semiHidden="1"/>
    <w:lsdException w:name="Subtle Reference" w:locked="1" w:uiPriority="31" w:semiHidden="1"/>
    <w:lsdException w:name="Intense Reference" w:locked="1" w:uiPriority="32" w:semiHidden="1"/>
    <w:lsdException w:name="Book Title" w:locked="1" w:uiPriority="33" w:semiHidden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hAnsi="Calibri" w:eastAsia="MS Gothic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hAnsiTheme="majorHAnsi" w:eastAsiaTheme="majorEastAsia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hAnsiTheme="majorHAnsi" w:eastAsiaTheme="majorEastAsia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hAnsiTheme="majorHAnsi" w:eastAsiaTheme="majorEastAsia" w:cstheme="majorBidi"/>
      <w:color w:val="00304B" w:themeColor="accent1" w:themeShade="7F"/>
    </w:rPr>
  </w:style>
  <w:style w:type="character" w:styleId="Standardstycketeckensnitt" w:default="1">
    <w:name w:val="Default Paragraph Font"/>
    <w:uiPriority w:val="1"/>
    <w:semiHidden/>
    <w:unhideWhenUsed/>
  </w:style>
  <w:style w:type="table" w:styleId="Normal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a" w:default="1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ildtext" w:customStyle="1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styleId="Sidrubrikliten" w:customStyle="1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styleId="Sidrubrikstor" w:customStyle="1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styleId="Avdelaresidfot" w:customStyle="1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styleId="Metadata" w:customStyle="1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styleId="Rubrik1Char" w:customStyle="1">
    <w:name w:val="Rubrik 1 Char"/>
    <w:aliases w:val="Rubrik VGR Char"/>
    <w:link w:val="Rubrik1"/>
    <w:rsid w:val="00FB6392"/>
    <w:rPr>
      <w:rFonts w:ascii="Calibri" w:hAnsi="Calibri" w:eastAsia="MS Gothic"/>
      <w:bCs/>
      <w:kern w:val="32"/>
      <w:sz w:val="48"/>
      <w:szCs w:val="32"/>
    </w:rPr>
  </w:style>
  <w:style w:type="paragraph" w:styleId="Allmntstyckeformat" w:customStyle="1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styleId="SidfotChar" w:customStyle="1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hAnsi="Calibri" w:eastAsia="MS Gothic"/>
      <w:b/>
      <w:bCs/>
      <w:kern w:val="28"/>
      <w:sz w:val="32"/>
      <w:szCs w:val="32"/>
    </w:rPr>
  </w:style>
  <w:style w:type="paragraph" w:styleId="FaktarutaLista" w:customStyle="1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styleId="RubrikChar" w:customStyle="1">
    <w:name w:val="Rubrik Char"/>
    <w:link w:val="Rubrik"/>
    <w:uiPriority w:val="10"/>
    <w:semiHidden/>
    <w:rsid w:val="00F86F47"/>
    <w:rPr>
      <w:rFonts w:ascii="Calibri" w:hAnsi="Calibri" w:eastAsia="MS Gothic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styleId="BallongtextChar" w:customStyle="1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styleId="Faktarutarubrik" w:customStyle="1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styleId="Rubrik2Char" w:customStyle="1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character" w:styleId="Rubrik3Char" w:customStyle="1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36"/>
      <w:szCs w:val="24"/>
    </w:rPr>
  </w:style>
  <w:style w:type="character" w:styleId="Rubrik4Char" w:customStyle="1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hAnsiTheme="majorHAnsi" w:eastAsiaTheme="majorEastAsia" w:cstheme="majorBidi"/>
      <w:b/>
      <w:bCs/>
      <w:iCs/>
      <w:color w:val="000000" w:themeColor="text1"/>
      <w:sz w:val="26"/>
      <w:szCs w:val="24"/>
    </w:rPr>
  </w:style>
  <w:style w:type="character" w:styleId="Rubrik5Char" w:customStyle="1">
    <w:name w:val="Rubrik 5 Char"/>
    <w:basedOn w:val="Standardstycketeckensnitt"/>
    <w:link w:val="Rubrik5"/>
    <w:uiPriority w:val="9"/>
    <w:semiHidden/>
    <w:rsid w:val="002F568B"/>
    <w:rPr>
      <w:rFonts w:asciiTheme="majorHAnsi" w:hAnsiTheme="majorHAnsi" w:eastAsiaTheme="majorEastAsia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styleId="Normalefterlista" w:customStyle="1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styleId="Omslagsrubrik" w:customStyle="1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styleId="OmslagsrubrikChar" w:customStyle="1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styleId="Omslagsunderrubrik" w:customStyle="1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styleId="OmslagsunderrubrikChar" w:customStyle="1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styleId="MellanrubrikVGR" w:customStyle="1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styleId="Formatmall1" w:customStyle="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styleId="Formatmall1Char" w:customStyle="1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styleId="FotnotVGR" w:customStyle="1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bC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</w:rPr>
      <w:tblPr/>
      <w:tcPr>
        <w:tcBorders>
          <w:top w:val="single" w:color="7F7F7F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2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1Horz">
      <w:tblPr/>
      <w:tcPr>
        <w:tcBorders>
          <w:top w:val="single" w:color="7F7F7F" w:themeColor="text1" w:themeTint="80" w:sz="4" w:space="0"/>
          <w:bottom w:val="single" w:color="7F7F7F" w:themeColor="text1" w:themeTint="80" w:sz="4" w:space="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color="006298" w:themeColor="accent1" w:sz="4" w:space="0"/>
        <w:left w:val="single" w:color="006298" w:themeColor="accent1" w:sz="4" w:space="0"/>
        <w:bottom w:val="single" w:color="006298" w:themeColor="accent1" w:sz="4" w:space="0"/>
        <w:right w:val="single" w:color="006298" w:themeColor="accent1" w:sz="4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  <w:insideH w:val="single" w:color="71B2C9" w:themeColor="accent6" w:sz="8" w:space="0"/>
        <w:insideV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1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color="006298" w:themeColor="accent1" w:sz="8" w:space="0"/>
        <w:left w:val="single" w:color="006298" w:themeColor="accent1" w:sz="8" w:space="0"/>
        <w:bottom w:val="single" w:color="006298" w:themeColor="accent1" w:sz="8" w:space="0"/>
        <w:right w:val="single" w:color="006298" w:themeColor="accent1" w:sz="8" w:space="0"/>
        <w:insideH w:val="single" w:color="006298" w:themeColor="accent1" w:sz="8" w:space="0"/>
        <w:insideV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1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color="009BF1" w:themeColor="accent1" w:themeTint="BF" w:sz="8" w:space="0"/>
        <w:left w:val="single" w:color="009BF1" w:themeColor="accent1" w:themeTint="BF" w:sz="8" w:space="0"/>
        <w:bottom w:val="single" w:color="009BF1" w:themeColor="accent1" w:themeTint="BF" w:sz="8" w:space="0"/>
        <w:right w:val="single" w:color="009BF1" w:themeColor="accent1" w:themeTint="BF" w:sz="8" w:space="0"/>
        <w:insideH w:val="single" w:color="009BF1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009BF1" w:themeColor="accent1" w:themeTint="BF" w:sz="8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9BF1" w:themeColor="accent1" w:themeTint="BF" w:sz="6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color="94C5D6" w:themeColor="accent6" w:themeTint="BF" w:sz="8" w:space="0"/>
        <w:left w:val="single" w:color="94C5D6" w:themeColor="accent6" w:themeTint="BF" w:sz="8" w:space="0"/>
        <w:bottom w:val="single" w:color="94C5D6" w:themeColor="accent6" w:themeTint="BF" w:sz="8" w:space="0"/>
        <w:right w:val="single" w:color="94C5D6" w:themeColor="accent6" w:themeTint="BF" w:sz="8" w:space="0"/>
        <w:insideH w:val="single" w:color="94C5D6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4C5D6" w:themeColor="accent6" w:themeTint="BF" w:sz="8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4C5D6" w:themeColor="accent6" w:themeTint="BF" w:sz="6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color="006298" w:themeColor="accent1" w:sz="8" w:space="0"/>
        <w:bottom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styleId="VGRtabell" w:customStyle="1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color="auto" w:sz="4" w:space="0"/>
        </w:tcBorders>
      </w:tc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1" w:customStyle="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7F7F7F" w:themeColor="text1" w:themeTint="80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7F7F7F" w:themeColor="text1" w:themeTint="80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7F7F7F" w:themeColor="text1" w:themeTint="80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7F7F7F" w:themeColor="text1" w:themeTint="80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abellrubrik" w:customStyle="1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color="7F7F7F" w:themeColor="text1" w:themeTint="80" w:sz="4" w:space="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styleId="SidhuvudChar" w:customStyle="1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Dok_med_omslag_sd_red</ap:Template>
  <ap:Application>Microsoft Word for the web</ap:Application>
  <ap:DocSecurity>0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Intoxikation - omhändertagande av patient</dc:title>
  <dc:subject/>
  <dc:creator>patrik.jens.johansson@vgregion.se</dc:creator>
  <keywords/>
  <lastModifiedBy>Annika Johansson</lastModifiedBy>
  <revision>45</revision>
  <lastPrinted>2016-03-31T10:56:00.0000000Z</lastPrinted>
  <dcterms:created xsi:type="dcterms:W3CDTF">2022-05-09T04:35:00.0000000Z</dcterms:created>
  <dcterms:modified xsi:type="dcterms:W3CDTF">2025-10-22T06:23:24.0000000Z</dcterms:modified>
</coreProperties>
</file>