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36D7F" w:rsidP="38C40FAC" w:rsidRDefault="00A36D7F" w14:paraId="66E5D21D" w14:textId="66865622">
      <w:pPr>
        <w:pStyle w:val="Heading1"/>
        <w:spacing w:after="0" w:afterAutospacing="off" w:line="14" w:lineRule="atLeast"/>
        <w:ind w:left="540"/>
        <w:rPr>
          <w:b w:val="1"/>
          <w:bCs w:val="1"/>
          <w:sz w:val="36"/>
          <w:szCs w:val="36"/>
        </w:rPr>
        <w:sectPr w:rsidR="00A36D7F" w:rsidSect="00A36D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38C40FAC" w:rsidR="31783869">
        <w:rPr>
          <w:b w:val="1"/>
          <w:bCs w:val="1"/>
        </w:rPr>
        <w:t xml:space="preserve"> </w:t>
      </w:r>
      <w:r w:rsidRPr="38C40FAC" w:rsidR="31783869">
        <w:rPr>
          <w:b w:val="1"/>
          <w:bCs w:val="1"/>
          <w:sz w:val="40"/>
          <w:szCs w:val="40"/>
        </w:rPr>
        <w:t>Öppen skelettskada</w:t>
      </w:r>
    </w:p>
    <w:p w:rsidR="41BFB886" w:rsidP="38C40FAC" w:rsidRDefault="41BFB886" w14:paraId="4A365217" w14:textId="47DF9247">
      <w:pPr>
        <w:pStyle w:val="Normal"/>
        <w:spacing w:after="0" w:afterAutospacing="off" w:line="14" w:lineRule="atLeast"/>
        <w:ind w:left="900"/>
        <w:rPr>
          <w:rFonts w:ascii="Verdana Pro" w:hAnsi="Verdana Pro" w:eastAsia="Verdana Pro" w:cs="Verdana Pro"/>
          <w:sz w:val="20"/>
          <w:szCs w:val="20"/>
        </w:rPr>
      </w:pPr>
      <w:r w:rsidRPr="38C40FAC" w:rsidR="41BFB886">
        <w:rPr>
          <w:rFonts w:ascii="Verdana Pro" w:hAnsi="Verdana Pro" w:eastAsia="Verdana Pro" w:cs="Verdana Pro"/>
          <w:sz w:val="20"/>
          <w:szCs w:val="20"/>
        </w:rPr>
        <w:t xml:space="preserve">Vårdprogram </w:t>
      </w:r>
      <w:r w:rsidRPr="38C40FAC" w:rsidR="03B23564">
        <w:rPr>
          <w:rFonts w:ascii="Verdana Pro" w:hAnsi="Verdana Pro" w:eastAsia="Verdana Pro" w:cs="Verdana Pro"/>
          <w:sz w:val="20"/>
          <w:szCs w:val="20"/>
        </w:rPr>
        <w:t xml:space="preserve">ORTOPEDI, </w:t>
      </w:r>
      <w:r w:rsidRPr="38C40FAC" w:rsidR="41BFB886">
        <w:rPr>
          <w:rFonts w:ascii="Verdana Pro" w:hAnsi="Verdana Pro" w:eastAsia="Verdana Pro" w:cs="Verdana Pro"/>
          <w:sz w:val="20"/>
          <w:szCs w:val="20"/>
        </w:rPr>
        <w:t>Akutmottagningen NÄL</w:t>
      </w:r>
    </w:p>
    <w:tbl>
      <w:tblPr>
        <w:tblStyle w:val="TableGrid"/>
        <w:tblW w:w="975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535"/>
        <w:gridCol w:w="5220"/>
      </w:tblGrid>
      <w:tr xmlns:wp14="http://schemas.microsoft.com/office/word/2010/wordml" w:rsidR="3D492D9E" w:rsidTr="38C40FAC" w14:paraId="3886B19C" wp14:textId="77777777">
        <w:trPr>
          <w:trHeight w:val="9071"/>
        </w:trPr>
        <w:tc>
          <w:tcPr>
            <w:tcW w:w="4535" w:type="dxa"/>
            <w:tcMar/>
          </w:tcPr>
          <w:p w:rsidR="1E39B603" w:rsidP="38C40FAC" w:rsidRDefault="1E39B603" w14:paraId="31B641F8" w14:textId="47A9BA2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1E39B603" w:rsidP="38C40FAC" w:rsidRDefault="1E39B603" w14:paraId="49D3D778" w14:textId="019775A3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38C40FAC" w:rsidR="7EDFB4E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</w:t>
            </w:r>
            <w:r w:rsidRPr="38C40FAC" w:rsidR="5FEF2AF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1E39B603" w:rsidP="38C40FAC" w:rsidRDefault="1E39B603" w14:paraId="21D74038" w14:textId="79899D4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38C40FAC" w:rsidR="51EA7F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050653F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Läkemedel</w:t>
            </w: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?</w:t>
            </w:r>
          </w:p>
          <w:p w:rsidR="1E39B603" w:rsidP="38C40FAC" w:rsidRDefault="1E39B603" w14:paraId="0D7F82B3" w14:textId="540DDB94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1E39B60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läkemedel?</w:t>
            </w:r>
          </w:p>
          <w:p w:rsidR="1E39B603" w:rsidP="38C40FAC" w:rsidRDefault="1E39B603" w14:paraId="73E10F73" w14:textId="7062709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25699D1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38C40FAC" w:rsidR="54FDB15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8C40FAC" w:rsidR="2AFDF70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38C40FAC" w:rsidR="1C8726F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38C40FAC" w:rsidR="17FC8E0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38C40FAC" w:rsidR="29FED5C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</w:t>
            </w:r>
            <w:r w:rsidRPr="38C40FAC" w:rsidR="73C7D1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2D47248B" w:rsidP="38C40FAC" w:rsidRDefault="2D47248B" w14:paraId="60A0AD73" w14:textId="7E3475D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70768704" w:rsidP="38C40FAC" w:rsidRDefault="70768704" w14:paraId="04A0B4D2" w14:textId="0B6E79E5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8C40FAC" w:rsidR="298FEBB4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66EAF259" w:rsidP="38C40FAC" w:rsidRDefault="66EAF259" w14:paraId="05B3AF2A" w14:textId="402F90D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66EAF259" w:rsidP="38C40FAC" w:rsidRDefault="66EAF259" w14:paraId="2F8E0AC8" w14:textId="5F00D56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(GSC)</w:t>
            </w:r>
            <w:r w:rsidRPr="38C40FAC" w:rsidR="5257E98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</w:t>
            </w:r>
            <w:r w:rsidRPr="38C40FAC" w:rsidR="6C0486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ie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nterad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6EAF259" w:rsidP="38C40FAC" w:rsidRDefault="66EAF259" w14:paraId="277A7C0B" w14:textId="66F4AF0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</w:t>
            </w:r>
            <w:r w:rsidRPr="38C40FAC" w:rsidR="1E178D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syn-</w:t>
            </w:r>
            <w:r w:rsidRPr="38C40FAC" w:rsidR="69984E2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talsvårigheter?</w:t>
            </w:r>
          </w:p>
          <w:p w:rsidR="66EAF259" w:rsidP="38C40FAC" w:rsidRDefault="66EAF259" w14:paraId="214A3F96" w14:textId="0916970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</w:t>
            </w:r>
            <w:r w:rsidRPr="38C40FAC" w:rsidR="2CA3CF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tolk</w:t>
            </w:r>
            <w:r w:rsidRPr="38C40FAC" w:rsidR="125B16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behov</w:t>
            </w:r>
            <w:r w:rsidRPr="38C40FAC" w:rsidR="4E9485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38C40FAC" w:rsidP="38C40FAC" w:rsidRDefault="38C40FAC" w14:paraId="74D0CE72" w14:textId="03C5E13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64E1AE1" w:rsidP="38C40FAC" w:rsidRDefault="764E1AE1" w14:paraId="6BBA2B30" w14:textId="140693D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44102325" w:rsidP="38C40FAC" w:rsidRDefault="44102325" w14:paraId="2FF0A499" w14:textId="14AC48E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</w:t>
            </w:r>
            <w:r w:rsidRPr="38C40FAC" w:rsidR="075DF8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2F686F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38C40FAC" w:rsidR="075DF8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tlig</w:t>
            </w:r>
            <w:r w:rsidRPr="38C40FAC" w:rsidR="6FC749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djup</w:t>
            </w:r>
            <w:r w:rsidRPr="38C40FAC" w:rsidR="07E88EB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1799E6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nabb?</w:t>
            </w:r>
          </w:p>
          <w:p w:rsidR="38C40FAC" w:rsidP="38C40FAC" w:rsidRDefault="38C40FAC" w14:paraId="75A56248" w14:textId="065BBF1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64E1AE1" w:rsidP="38C40FAC" w:rsidRDefault="764E1AE1" w14:paraId="2C01DFB6" w14:textId="0B34776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</w:t>
            </w:r>
            <w:r w:rsidRPr="38C40FAC" w:rsidR="196142F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</w:t>
            </w:r>
          </w:p>
          <w:p w:rsidR="764E1AE1" w:rsidP="38C40FAC" w:rsidRDefault="764E1AE1" w14:paraId="15AA3EE6" w14:textId="00FE458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Blödningstecken? </w:t>
            </w:r>
          </w:p>
          <w:p w:rsidR="764E1AE1" w:rsidP="38C40FAC" w:rsidRDefault="764E1AE1" w14:paraId="6B75D621" w14:textId="081D221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 Känselrubbningar nedom</w:t>
            </w:r>
            <w:r w:rsidRPr="38C40FAC" w:rsidR="76B09C6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1065DA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skadan? Cirkulationspåverkan?</w:t>
            </w:r>
          </w:p>
          <w:p w:rsidR="38C40FAC" w:rsidP="38C40FAC" w:rsidRDefault="38C40FAC" w14:paraId="371E8DA9" w14:textId="204255E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0F28CF03" w14:textId="36DBF78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6DC781C5" w:rsidP="38C40FAC" w:rsidRDefault="6DC781C5" w14:paraId="5A0A9ED6" w14:textId="69D9B87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Sårtyp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71572E8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38C40FAC" w:rsidR="71572E82">
              <w:rPr>
                <w:rFonts w:ascii="Calibri" w:hAnsi="Calibri" w:eastAsia="Calibri" w:cs="Calibri" w:asciiTheme="majorAscii" w:hAnsiTheme="majorAscii" w:eastAsiaTheme="majorAscii" w:cstheme="majorAscii"/>
                <w:noProof w:val="0"/>
                <w:sz w:val="24"/>
                <w:szCs w:val="24"/>
                <w:lang w:val="sv-SE"/>
              </w:rPr>
              <w:t xml:space="preserve">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längd</w:t>
            </w:r>
            <w:r w:rsidRPr="38C40FAC" w:rsidR="77DE90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bredd</w:t>
            </w:r>
            <w:r w:rsidRPr="38C40FAC" w:rsidR="29E0D6A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djup?</w:t>
            </w:r>
          </w:p>
          <w:p w:rsidR="6DC781C5" w:rsidP="38C40FAC" w:rsidRDefault="6DC781C5" w14:paraId="7C2E705E" w14:textId="02365FE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Kontamination?</w:t>
            </w:r>
          </w:p>
          <w:p w:rsidR="6DC781C5" w:rsidP="38C40FAC" w:rsidRDefault="6DC781C5" w14:paraId="5293E6AB" w14:textId="639D54F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 på huden</w:t>
            </w:r>
            <w:r w:rsidRPr="38C40FAC" w:rsidR="3DCA5E4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? </w:t>
            </w:r>
            <w:r w:rsidRPr="38C40FAC" w:rsidR="767CDCA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eformerin</w:t>
            </w:r>
            <w:r w:rsidRPr="38C40FAC" w:rsidR="7F1E4F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</w:t>
            </w:r>
            <w:r w:rsidRPr="38C40FAC" w:rsidR="7E16FEA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7F1E4F5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vullnad?</w:t>
            </w:r>
          </w:p>
          <w:p w:rsidR="38C40FAC" w:rsidP="38C40FAC" w:rsidRDefault="38C40FAC" w14:paraId="53C55ECD" w14:textId="78C64D5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5C606D55" w14:textId="7F82B9D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6DC781C5" w:rsidP="38C40FAC" w:rsidRDefault="6DC781C5" w14:paraId="317D95D9" w14:textId="182BE02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6DC781C5" w:rsidP="38C40FAC" w:rsidRDefault="6DC781C5" w14:paraId="3ED0730C" w14:textId="58F6B22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38C40FAC" w:rsidP="38C40FAC" w:rsidRDefault="38C40FAC" w14:paraId="67BFDCF9" w14:textId="36BF637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7ADB3E24" w14:textId="5DCF332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6DC781C5" w:rsidP="38C40FAC" w:rsidRDefault="6DC781C5" w14:paraId="3C5BCED5" w14:textId="5C0598B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</w:t>
            </w:r>
            <w:r w:rsidRPr="38C40FAC" w:rsidR="22741C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</w:t>
            </w: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ntensitet/lokalisation?</w:t>
            </w:r>
          </w:p>
          <w:p w:rsidR="38C40FAC" w:rsidP="38C40FAC" w:rsidRDefault="38C40FAC" w14:paraId="6553BE07" w14:textId="4919245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DC781C5" w:rsidP="38C40FAC" w:rsidRDefault="6DC781C5" w14:paraId="2EFBFFBA" w14:textId="7ED471D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6DC781C5" w:rsidP="38C40FAC" w:rsidRDefault="6DC781C5" w14:paraId="6A2EA97C" w14:textId="03705A4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045FF97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</w:t>
            </w:r>
            <w:r w:rsidRPr="38C40FAC" w:rsidR="774912D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ienten</w:t>
            </w:r>
            <w:r w:rsidRPr="38C40FAC" w:rsidR="774912D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  <w:tc>
          <w:tcPr>
            <w:tcW w:w="5220" w:type="dxa"/>
            <w:tcMar/>
          </w:tcPr>
          <w:p w:rsidR="097E9CFB" w:rsidP="38C40FAC" w:rsidRDefault="097E9CFB" w14:paraId="5867CBF9" w14:textId="501D0DE5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sz w:val="28"/>
                <w:szCs w:val="28"/>
              </w:rPr>
            </w:pPr>
            <w:r w:rsidRPr="38C40FAC" w:rsidR="097E9CFB">
              <w:rPr>
                <w:sz w:val="28"/>
                <w:szCs w:val="28"/>
              </w:rPr>
              <w:t>Omvårdnadsåtgärder</w:t>
            </w:r>
          </w:p>
          <w:p w:rsidR="097E9CFB" w:rsidP="38C40FAC" w:rsidRDefault="097E9CFB" w14:paraId="6DB3E763" w14:textId="1E4B3648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4C348032" w:rsidP="38C40FAC" w:rsidRDefault="4C348032" w14:paraId="05B364ED" w14:textId="33CEE74F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8C40FAC" w:rsidR="4C34803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38C40FAC" w:rsidR="4C34803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5CAD7899" w:rsidP="38C40FAC" w:rsidRDefault="5CAD7899" w14:paraId="5F2E9CEC" w14:textId="60AB823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5CAD78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097E9CFB" w:rsidP="38C40FAC" w:rsidRDefault="097E9CFB" w14:paraId="710166DF" w14:textId="46384DE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16DFE9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3D6BDC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kl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ippa kläder</w:t>
            </w:r>
            <w:r w:rsidRPr="38C40FAC" w:rsidR="52D2220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097E9CFB" w:rsidP="38C40FAC" w:rsidRDefault="097E9CFB" w14:paraId="7FC5A369" w14:textId="091F537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Ev. 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Värmefilt med konvektionsvärmare “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Level</w:t>
            </w:r>
            <w:r w:rsidRPr="38C40FAC" w:rsidR="01C312D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1” enligt läkarordination.</w:t>
            </w:r>
          </w:p>
          <w:p w:rsidR="097E9CFB" w:rsidP="38C40FAC" w:rsidRDefault="097E9CFB" w14:paraId="46495025" w14:textId="5B645B1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Varma filtar</w:t>
            </w:r>
          </w:p>
          <w:p w:rsidR="097E9CFB" w:rsidP="38C40FAC" w:rsidRDefault="097E9CFB" w14:paraId="05C89B73" w14:textId="0719CEC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Grovrengöring med 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NaCl</w:t>
            </w: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mekanisk rengöring</w:t>
            </w:r>
            <w:r w:rsidRPr="38C40FAC" w:rsidR="17366FC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97E9CFB" w:rsidP="38C40FAC" w:rsidRDefault="097E9CFB" w14:paraId="31397E25" w14:textId="444B4F7C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Stoppa blödning - tryckförband</w:t>
            </w:r>
            <w:r w:rsidRPr="38C40FAC" w:rsidR="65C4902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97E9CFB" w:rsidP="38C40FAC" w:rsidRDefault="097E9CFB" w14:paraId="2BBF1AD6" w14:textId="5B25BAA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605963B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Steril omläggning</w:t>
            </w:r>
            <w:r w:rsidRPr="38C40FAC" w:rsidR="3FCDF3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3D492D9E" w:rsidP="38C40FAC" w:rsidRDefault="3D492D9E" w14:paraId="3D8615C5" w14:textId="586D1D6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</w:p>
          <w:p w:rsidR="2D47248B" w:rsidP="38C40FAC" w:rsidRDefault="2D47248B" w14:paraId="679FD688" w14:textId="1B8DDBA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D50FF33" w:rsidP="38C40FAC" w:rsidRDefault="0D50FF33" w14:paraId="16FCB681" w14:textId="21BEDAA7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hantering</w:t>
            </w:r>
          </w:p>
          <w:p w:rsidR="211CD820" w:rsidP="38C40FAC" w:rsidRDefault="211CD820" w14:paraId="629875E0" w14:textId="6A3E4263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</w:t>
            </w:r>
            <w:r w:rsidRPr="38C40FAC" w:rsidR="15417F8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ell</w:t>
            </w:r>
            <w:r w:rsidRPr="38C40FAC" w:rsidR="7D4FDE6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</w:t>
            </w:r>
            <w:r w:rsidRPr="38C40FAC" w:rsidR="2E52F0C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</w:p>
          <w:p w:rsidR="0D50FF33" w:rsidP="38C40FAC" w:rsidRDefault="0D50FF33" w14:paraId="76E51C8C" w14:textId="27DA6B5B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Antibiotikabehandling</w:t>
            </w:r>
          </w:p>
          <w:p w:rsidR="0D50FF33" w:rsidP="38C40FAC" w:rsidRDefault="0D50FF33" w14:paraId="4B9454D5" w14:textId="6B11F7A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1C79144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tetanusskydd</w:t>
            </w:r>
          </w:p>
          <w:p w:rsidR="3D492D9E" w:rsidP="38C40FAC" w:rsidRDefault="3D492D9E" w14:paraId="63B61668" w14:textId="5C057B2E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7102084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infusion</w:t>
            </w:r>
          </w:p>
          <w:p w:rsidR="2D47248B" w:rsidP="38C40FAC" w:rsidRDefault="2D47248B" w14:paraId="4A8C2502" w14:textId="604B0C5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</w:p>
          <w:p w:rsidR="0D50FF33" w:rsidP="38C40FAC" w:rsidRDefault="0D50FF33" w14:paraId="69B99776" w14:textId="2B73BB0A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0D50FF33" w:rsidP="38C40FAC" w:rsidRDefault="0D50FF33" w14:paraId="5C2D1321" w14:textId="2217B1FD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Sårodling</w:t>
            </w:r>
          </w:p>
          <w:p w:rsidR="0D50FF33" w:rsidP="38C40FAC" w:rsidRDefault="0D50FF33" w14:paraId="19E407EA" w14:textId="2F51A724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Grovreponering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gipsskena</w:t>
            </w:r>
          </w:p>
          <w:p w:rsidR="0D50FF33" w:rsidP="38C40FAC" w:rsidRDefault="0D50FF33" w14:paraId="00269279" w14:textId="63EE0A17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320ACD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dopplerundersökning</w:t>
            </w:r>
          </w:p>
          <w:p w:rsidR="0D50FF33" w:rsidP="38C40FAC" w:rsidRDefault="0D50FF33" w14:paraId="2ACBA6F3" w14:textId="3747348E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för inläggning/operation</w:t>
            </w:r>
            <w:r w:rsidRPr="38C40FAC" w:rsidR="20960F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0D50FF33" w:rsidP="38C40FAC" w:rsidRDefault="0D50FF33" w14:paraId="3ED87D75" w14:textId="33F855E2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Provtagning enligt läkarordination</w:t>
            </w:r>
            <w:r w:rsidRPr="38C40FAC" w:rsidR="0DB7708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6E13F2A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Inför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operation</w:t>
            </w:r>
            <w:r w:rsidRPr="38C40FAC" w:rsidR="3F9A20F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tas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38C40FAC" w:rsidR="62CE71F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ering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38C40FAC" w:rsidR="615265F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38C40FAC" w:rsidR="5091F4B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</w:t>
            </w:r>
            <w:r w:rsidRPr="38C40FAC" w:rsidR="590559A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8C40FAC" w:rsidR="211CD8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</w:t>
            </w:r>
            <w:r w:rsidRPr="38C40FAC" w:rsidR="431E767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42195E4" w:rsidP="38C40FAC" w:rsidRDefault="142195E4" w14:paraId="12522D0B" w14:textId="1EB28A93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7E1B532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38C40FA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38C40FAC" w:rsidR="2B0F411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42195E4" w:rsidP="38C40FAC" w:rsidRDefault="142195E4" w14:paraId="10476E0A" w14:textId="6D46890F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8C40FAC" w:rsidR="2469A0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572281C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EKG</w:t>
            </w:r>
          </w:p>
          <w:p w:rsidR="2D47248B" w:rsidP="38C40FAC" w:rsidRDefault="2D47248B" w14:paraId="4636511A" w14:textId="6ADB75B7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DBFC6F2" w:rsidP="38C40FAC" w:rsidRDefault="7DBFC6F2" w14:paraId="4112B7A3" w14:textId="75331F5B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8C40FAC" w:rsidR="5CD7D9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38C40FA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38C40FAC" w:rsidR="0E999A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</w:t>
            </w:r>
            <w:r w:rsidRPr="38C40FAC" w:rsidR="0E999AB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</w:t>
            </w:r>
            <w:r w:rsidRPr="38C40FA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38C40FAC" w:rsidR="6F435C4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38C40FAC" w:rsidR="22FD1AB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38C40FAC" w:rsidR="56BB31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38C40FAC" w:rsidR="56BB31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38C40FAC" w:rsidR="7205A5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en.</w:t>
            </w:r>
          </w:p>
        </w:tc>
      </w:tr>
    </w:tbl>
    <w:p w:rsidRPr="00A36D7F" w:rsidR="00A36D7F" w:rsidP="00A36D7F" w:rsidRDefault="00A36D7F" w14:textId="19A0B344" w14:paraId="76B9F95B">
      <w:pPr>
        <w:tabs>
          <w:tab w:val="left" w:pos="4590"/>
        </w:tabs>
        <w:spacing w:after="0" w:line="240" w:lineRule="auto"/>
        <w:ind w:left="0" w:right="0"/>
      </w:pPr>
      <w:r w:rsidRPr="00A36D7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8F5589" wp14:editId="03D4E6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A36D7F" w:rsidP="00A36D7F" w:rsidRDefault="00A36D7F" w14:paraId="146F56E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27092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D381C3B">
              <v:shapetype id="_x0000_t202" coordsize="21600,21600" o:spt="202" path="m,l,21600r21600,l21600,xe" w14:anchorId="238F5589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A36D7F" w:rsidP="00A36D7F" w:rsidRDefault="00A36D7F" w14:paraId="631EA25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27092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sectPr w:rsidRPr="00536A5A" w:rsidR="00536A5A" w:rsidSect="00A36D7F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F6856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E4632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07731227">
    <w:abstractNumId w:val="17"/>
  </w:num>
  <w:num w:numId="2" w16cid:durableId="2119333092">
    <w:abstractNumId w:val="14"/>
  </w:num>
  <w:num w:numId="3" w16cid:durableId="1576087682">
    <w:abstractNumId w:val="0"/>
  </w:num>
  <w:num w:numId="4" w16cid:durableId="908853539">
    <w:abstractNumId w:val="6"/>
  </w:num>
  <w:num w:numId="5" w16cid:durableId="202136550">
    <w:abstractNumId w:val="15"/>
  </w:num>
  <w:num w:numId="6" w16cid:durableId="1922786413">
    <w:abstractNumId w:val="2"/>
  </w:num>
  <w:num w:numId="7" w16cid:durableId="242647016">
    <w:abstractNumId w:val="11"/>
  </w:num>
  <w:num w:numId="8" w16cid:durableId="350182504">
    <w:abstractNumId w:val="8"/>
  </w:num>
  <w:num w:numId="9" w16cid:durableId="1951551893">
    <w:abstractNumId w:val="1"/>
  </w:num>
  <w:num w:numId="10" w16cid:durableId="1104109194">
    <w:abstractNumId w:val="1"/>
  </w:num>
  <w:num w:numId="11" w16cid:durableId="745538792">
    <w:abstractNumId w:val="3"/>
  </w:num>
  <w:num w:numId="12" w16cid:durableId="470177167">
    <w:abstractNumId w:val="4"/>
  </w:num>
  <w:num w:numId="13" w16cid:durableId="927082422">
    <w:abstractNumId w:val="13"/>
  </w:num>
  <w:num w:numId="14" w16cid:durableId="1201279467">
    <w:abstractNumId w:val="9"/>
  </w:num>
  <w:num w:numId="15" w16cid:durableId="742529708">
    <w:abstractNumId w:val="7"/>
  </w:num>
  <w:num w:numId="16" w16cid:durableId="369690607">
    <w:abstractNumId w:val="12"/>
  </w:num>
  <w:num w:numId="17" w16cid:durableId="1290817534">
    <w:abstractNumId w:val="5"/>
  </w:num>
  <w:num w:numId="18" w16cid:durableId="347298294">
    <w:abstractNumId w:val="10"/>
  </w:num>
  <w:num w:numId="19" w16cid:durableId="105894153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C7D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E21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804D"/>
    <w:rsid w:val="00A006A5"/>
    <w:rsid w:val="00A05942"/>
    <w:rsid w:val="00A07BEC"/>
    <w:rsid w:val="00A264BE"/>
    <w:rsid w:val="00A272CA"/>
    <w:rsid w:val="00A33051"/>
    <w:rsid w:val="00A36D7F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A5F0"/>
    <w:rsid w:val="00B33FDD"/>
    <w:rsid w:val="00B359CC"/>
    <w:rsid w:val="00B36107"/>
    <w:rsid w:val="00B41789"/>
    <w:rsid w:val="00B46C03"/>
    <w:rsid w:val="00B52BA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77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312DC"/>
    <w:rsid w:val="022580AA"/>
    <w:rsid w:val="024801E3"/>
    <w:rsid w:val="026C82A9"/>
    <w:rsid w:val="029F0FD1"/>
    <w:rsid w:val="02E35E1C"/>
    <w:rsid w:val="02EC5A66"/>
    <w:rsid w:val="03263FB1"/>
    <w:rsid w:val="03B23564"/>
    <w:rsid w:val="03B96436"/>
    <w:rsid w:val="0408530A"/>
    <w:rsid w:val="045FF974"/>
    <w:rsid w:val="04A31F13"/>
    <w:rsid w:val="050653F4"/>
    <w:rsid w:val="0559C913"/>
    <w:rsid w:val="056C9D22"/>
    <w:rsid w:val="058AFB0E"/>
    <w:rsid w:val="06592244"/>
    <w:rsid w:val="0666ECCD"/>
    <w:rsid w:val="075DF835"/>
    <w:rsid w:val="07E88EB5"/>
    <w:rsid w:val="097E9CFB"/>
    <w:rsid w:val="09D87E64"/>
    <w:rsid w:val="09DF8720"/>
    <w:rsid w:val="0A9F25D6"/>
    <w:rsid w:val="0AAEED21"/>
    <w:rsid w:val="0AB6A153"/>
    <w:rsid w:val="0AD9B24A"/>
    <w:rsid w:val="0B94C776"/>
    <w:rsid w:val="0C34D298"/>
    <w:rsid w:val="0D3C17F2"/>
    <w:rsid w:val="0D50FF33"/>
    <w:rsid w:val="0DB77088"/>
    <w:rsid w:val="0E46D57D"/>
    <w:rsid w:val="0E999ABF"/>
    <w:rsid w:val="0F00AB59"/>
    <w:rsid w:val="0F05B331"/>
    <w:rsid w:val="0F39CADA"/>
    <w:rsid w:val="0FC31DC5"/>
    <w:rsid w:val="1065DA4D"/>
    <w:rsid w:val="12004079"/>
    <w:rsid w:val="125B16C9"/>
    <w:rsid w:val="129B68FC"/>
    <w:rsid w:val="13AD4619"/>
    <w:rsid w:val="142195E4"/>
    <w:rsid w:val="14BAC7E5"/>
    <w:rsid w:val="15417F80"/>
    <w:rsid w:val="15E29056"/>
    <w:rsid w:val="15EA6268"/>
    <w:rsid w:val="165C78E7"/>
    <w:rsid w:val="1675CB16"/>
    <w:rsid w:val="16A35ED9"/>
    <w:rsid w:val="16DFE99B"/>
    <w:rsid w:val="17366FCB"/>
    <w:rsid w:val="1751CA31"/>
    <w:rsid w:val="1791759A"/>
    <w:rsid w:val="1799E64D"/>
    <w:rsid w:val="17FC8E0A"/>
    <w:rsid w:val="1831E7A6"/>
    <w:rsid w:val="183630A6"/>
    <w:rsid w:val="196142FA"/>
    <w:rsid w:val="1AC1BF8D"/>
    <w:rsid w:val="1B8DE444"/>
    <w:rsid w:val="1C424B74"/>
    <w:rsid w:val="1C791448"/>
    <w:rsid w:val="1C8726F3"/>
    <w:rsid w:val="1C880F6E"/>
    <w:rsid w:val="1D1CDD5F"/>
    <w:rsid w:val="1D7AFEC2"/>
    <w:rsid w:val="1E178D72"/>
    <w:rsid w:val="1E39B603"/>
    <w:rsid w:val="1E447F75"/>
    <w:rsid w:val="1EBFE66D"/>
    <w:rsid w:val="1ECEF6CF"/>
    <w:rsid w:val="1FBE277A"/>
    <w:rsid w:val="1FD86A88"/>
    <w:rsid w:val="20960F43"/>
    <w:rsid w:val="20EBBF05"/>
    <w:rsid w:val="211CD820"/>
    <w:rsid w:val="21445DF2"/>
    <w:rsid w:val="217156C5"/>
    <w:rsid w:val="221886CF"/>
    <w:rsid w:val="226C9303"/>
    <w:rsid w:val="22741CCB"/>
    <w:rsid w:val="22D8F072"/>
    <w:rsid w:val="22FD1AB2"/>
    <w:rsid w:val="230D2726"/>
    <w:rsid w:val="2469A001"/>
    <w:rsid w:val="247451A0"/>
    <w:rsid w:val="24EA9A5D"/>
    <w:rsid w:val="24FDFA5D"/>
    <w:rsid w:val="25679B87"/>
    <w:rsid w:val="25699D13"/>
    <w:rsid w:val="258FFADE"/>
    <w:rsid w:val="2644C7E8"/>
    <w:rsid w:val="2680A261"/>
    <w:rsid w:val="27002568"/>
    <w:rsid w:val="28E996D3"/>
    <w:rsid w:val="298FEBB4"/>
    <w:rsid w:val="29B84323"/>
    <w:rsid w:val="29E0D6A9"/>
    <w:rsid w:val="29FED5CD"/>
    <w:rsid w:val="2A64476E"/>
    <w:rsid w:val="2AFDF700"/>
    <w:rsid w:val="2B0F411A"/>
    <w:rsid w:val="2B873FB1"/>
    <w:rsid w:val="2CA3CF5D"/>
    <w:rsid w:val="2D47248B"/>
    <w:rsid w:val="2D66BF58"/>
    <w:rsid w:val="2E52F0CA"/>
    <w:rsid w:val="2E8BB446"/>
    <w:rsid w:val="2EF1BB58"/>
    <w:rsid w:val="2F686F7F"/>
    <w:rsid w:val="3098A532"/>
    <w:rsid w:val="31783869"/>
    <w:rsid w:val="31895607"/>
    <w:rsid w:val="320ACDC5"/>
    <w:rsid w:val="325D0453"/>
    <w:rsid w:val="340D9FD4"/>
    <w:rsid w:val="3418D0D4"/>
    <w:rsid w:val="34317FB1"/>
    <w:rsid w:val="34BED4B7"/>
    <w:rsid w:val="34FBCE3E"/>
    <w:rsid w:val="351EC6A5"/>
    <w:rsid w:val="36C2BCF6"/>
    <w:rsid w:val="36E4DAEE"/>
    <w:rsid w:val="3779881D"/>
    <w:rsid w:val="37DA93C6"/>
    <w:rsid w:val="38062909"/>
    <w:rsid w:val="38127D3F"/>
    <w:rsid w:val="384BBEE9"/>
    <w:rsid w:val="386BCA7D"/>
    <w:rsid w:val="3875BC7B"/>
    <w:rsid w:val="38C40FAC"/>
    <w:rsid w:val="3A329FFF"/>
    <w:rsid w:val="3BAD5D3D"/>
    <w:rsid w:val="3CB8F25F"/>
    <w:rsid w:val="3D492D9E"/>
    <w:rsid w:val="3D6BDC9B"/>
    <w:rsid w:val="3DCA5E4B"/>
    <w:rsid w:val="3E6BADE7"/>
    <w:rsid w:val="3F8B1D85"/>
    <w:rsid w:val="3F9A20F6"/>
    <w:rsid w:val="3FCDF359"/>
    <w:rsid w:val="4056D0CE"/>
    <w:rsid w:val="40EB6E1F"/>
    <w:rsid w:val="41896392"/>
    <w:rsid w:val="41A84279"/>
    <w:rsid w:val="41BFB886"/>
    <w:rsid w:val="431E7678"/>
    <w:rsid w:val="432533F3"/>
    <w:rsid w:val="438E7190"/>
    <w:rsid w:val="44102325"/>
    <w:rsid w:val="4440E179"/>
    <w:rsid w:val="44D14331"/>
    <w:rsid w:val="452A41F1"/>
    <w:rsid w:val="454A0492"/>
    <w:rsid w:val="457A66BF"/>
    <w:rsid w:val="45CE36B4"/>
    <w:rsid w:val="46B4D77B"/>
    <w:rsid w:val="4BD3E2F3"/>
    <w:rsid w:val="4C348032"/>
    <w:rsid w:val="4C34CD18"/>
    <w:rsid w:val="4D1C2B79"/>
    <w:rsid w:val="4DDEBC71"/>
    <w:rsid w:val="4E66D093"/>
    <w:rsid w:val="4E92CAED"/>
    <w:rsid w:val="4E948564"/>
    <w:rsid w:val="4EBFE960"/>
    <w:rsid w:val="4F4F4A71"/>
    <w:rsid w:val="4FABBECD"/>
    <w:rsid w:val="502220E9"/>
    <w:rsid w:val="50545C1D"/>
    <w:rsid w:val="5084432B"/>
    <w:rsid w:val="5091F4BD"/>
    <w:rsid w:val="51865EFF"/>
    <w:rsid w:val="51BE6AA1"/>
    <w:rsid w:val="51EA7F66"/>
    <w:rsid w:val="5257E986"/>
    <w:rsid w:val="52D2220D"/>
    <w:rsid w:val="535A3B02"/>
    <w:rsid w:val="54C30A18"/>
    <w:rsid w:val="54C715F2"/>
    <w:rsid w:val="54F87107"/>
    <w:rsid w:val="54FDB151"/>
    <w:rsid w:val="55BB163D"/>
    <w:rsid w:val="55CBADCB"/>
    <w:rsid w:val="55CCB953"/>
    <w:rsid w:val="55D0A5F9"/>
    <w:rsid w:val="5609C57A"/>
    <w:rsid w:val="563428AE"/>
    <w:rsid w:val="56BB3101"/>
    <w:rsid w:val="56E90F78"/>
    <w:rsid w:val="572281C4"/>
    <w:rsid w:val="586556DD"/>
    <w:rsid w:val="590559AA"/>
    <w:rsid w:val="5A081A81"/>
    <w:rsid w:val="5A32C975"/>
    <w:rsid w:val="5AA4171C"/>
    <w:rsid w:val="5CAD7899"/>
    <w:rsid w:val="5CD7D9FA"/>
    <w:rsid w:val="5E131F45"/>
    <w:rsid w:val="5E2866F6"/>
    <w:rsid w:val="5E2DFFBC"/>
    <w:rsid w:val="5FC1E297"/>
    <w:rsid w:val="5FEF2AF5"/>
    <w:rsid w:val="605963BB"/>
    <w:rsid w:val="615265FC"/>
    <w:rsid w:val="618F9E10"/>
    <w:rsid w:val="61FF70C1"/>
    <w:rsid w:val="621312D9"/>
    <w:rsid w:val="62AF2901"/>
    <w:rsid w:val="62C465B0"/>
    <w:rsid w:val="62CE71FC"/>
    <w:rsid w:val="62E84882"/>
    <w:rsid w:val="62FEDDC5"/>
    <w:rsid w:val="642C161D"/>
    <w:rsid w:val="644AF962"/>
    <w:rsid w:val="647B2B65"/>
    <w:rsid w:val="648418E3"/>
    <w:rsid w:val="65141CB3"/>
    <w:rsid w:val="65A4E0EE"/>
    <w:rsid w:val="65C4902D"/>
    <w:rsid w:val="65E6C9C3"/>
    <w:rsid w:val="661FE944"/>
    <w:rsid w:val="66BEA961"/>
    <w:rsid w:val="66DBC5E2"/>
    <w:rsid w:val="66EAF259"/>
    <w:rsid w:val="674CE518"/>
    <w:rsid w:val="67DD682D"/>
    <w:rsid w:val="6813B1D3"/>
    <w:rsid w:val="68CDCCFC"/>
    <w:rsid w:val="6947089B"/>
    <w:rsid w:val="699579A8"/>
    <w:rsid w:val="69984E2A"/>
    <w:rsid w:val="69D1CF77"/>
    <w:rsid w:val="6A1EDA00"/>
    <w:rsid w:val="6A30497D"/>
    <w:rsid w:val="6ACE19E4"/>
    <w:rsid w:val="6AF35A67"/>
    <w:rsid w:val="6B2CF8ED"/>
    <w:rsid w:val="6B921A84"/>
    <w:rsid w:val="6C04861F"/>
    <w:rsid w:val="6CA85325"/>
    <w:rsid w:val="6DC781C5"/>
    <w:rsid w:val="6DF4D100"/>
    <w:rsid w:val="6E13F2AB"/>
    <w:rsid w:val="6EC1ACEF"/>
    <w:rsid w:val="6F435C49"/>
    <w:rsid w:val="6F98901C"/>
    <w:rsid w:val="6FC749CD"/>
    <w:rsid w:val="70768704"/>
    <w:rsid w:val="709349B8"/>
    <w:rsid w:val="71020847"/>
    <w:rsid w:val="71127A07"/>
    <w:rsid w:val="713169F0"/>
    <w:rsid w:val="71484787"/>
    <w:rsid w:val="71572E82"/>
    <w:rsid w:val="717C9C7E"/>
    <w:rsid w:val="7205A541"/>
    <w:rsid w:val="7278ED46"/>
    <w:rsid w:val="732869DE"/>
    <w:rsid w:val="73C7D166"/>
    <w:rsid w:val="73D906E2"/>
    <w:rsid w:val="74690AB2"/>
    <w:rsid w:val="764E1AE1"/>
    <w:rsid w:val="767CDCAF"/>
    <w:rsid w:val="76B09C65"/>
    <w:rsid w:val="774912D8"/>
    <w:rsid w:val="77D674E3"/>
    <w:rsid w:val="77DE9003"/>
    <w:rsid w:val="7933FD6B"/>
    <w:rsid w:val="7A4DE303"/>
    <w:rsid w:val="7B802027"/>
    <w:rsid w:val="7BDA8206"/>
    <w:rsid w:val="7BFD4124"/>
    <w:rsid w:val="7C185273"/>
    <w:rsid w:val="7CACBE44"/>
    <w:rsid w:val="7D4FDE6E"/>
    <w:rsid w:val="7D87D6AE"/>
    <w:rsid w:val="7DBFC6F2"/>
    <w:rsid w:val="7DC30F17"/>
    <w:rsid w:val="7DD7E156"/>
    <w:rsid w:val="7E16FEA8"/>
    <w:rsid w:val="7E1B532F"/>
    <w:rsid w:val="7E2BC494"/>
    <w:rsid w:val="7EDFB4EE"/>
    <w:rsid w:val="7F1E4F5A"/>
    <w:rsid w:val="7F23A70F"/>
    <w:rsid w:val="7FFFC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1c370498f3441b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405446-9075-4ff9-9a99-7b530c5c9f79}"/>
      </w:docPartPr>
      <w:docPartBody>
        <w:p xmlns:wp14="http://schemas.microsoft.com/office/word/2010/wordml" w14:paraId="523AB01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Öppen skelettskada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2022-05-05T11:39:00.0000000Z</dcterms:created>
  <dcterms:modified xsi:type="dcterms:W3CDTF">2025-05-08T11:23:00.0000000Z</dcterms:modified>
</coreProperties>
</file>