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p w:rsidR="001A0600" w:rsidP="69375360" w:rsidRDefault="001A0600" w14:paraId="48154A81" w14:textId="38E3BCD3">
      <w:pPr>
        <w:pStyle w:val="Heading1"/>
        <w:rPr>
          <w:rFonts w:ascii="Calibri" w:hAnsi="Calibri" w:eastAsia="Calibri" w:cs="Calibri"/>
          <w:b w:val="0"/>
          <w:bCs w:val="0"/>
          <w:color w:val="000000" w:themeColor="text2" w:themeTint="FF" w:themeShade="FF"/>
          <w:sz w:val="36"/>
          <w:szCs w:val="36"/>
        </w:rPr>
      </w:pPr>
      <w:bookmarkStart w:name="_Toc968555117" w:id="562113611"/>
      <w:r w:rsidR="396DB039">
        <w:rPr/>
        <w:t xml:space="preserve">Åtgärdstrappa vid hög belastning på </w:t>
      </w:r>
      <w:r w:rsidR="396DB039">
        <w:rPr/>
        <w:t>Akutmottagningen</w:t>
      </w:r>
      <w:r w:rsidR="396DB039">
        <w:rPr/>
        <w:t xml:space="preserve"> NÄL</w:t>
      </w:r>
      <w:bookmarkEnd w:id="562113611"/>
    </w:p>
    <w:p w:rsidR="001A0600" w:rsidP="69375360" w:rsidRDefault="001A0600" w14:paraId="75ABE38F" w14:textId="7EF25885">
      <w:pPr>
        <w:pStyle w:val="Heading3"/>
        <w:rPr>
          <w:rFonts w:ascii="Calibri" w:hAnsi="Calibri" w:eastAsia="Calibri" w:cs="Calibri"/>
          <w:b w:val="0"/>
          <w:bCs w:val="0"/>
          <w:color w:val="000000" w:themeColor="text2" w:themeTint="FF" w:themeShade="FF"/>
          <w:sz w:val="36"/>
          <w:szCs w:val="36"/>
        </w:rPr>
      </w:pPr>
      <w:bookmarkStart w:name="_Toc1475236255" w:id="1086833773"/>
      <w:r w:rsidR="396DB039">
        <w:rPr/>
        <w:t>Revidering i denna version</w:t>
      </w:r>
      <w:bookmarkEnd w:id="1086833773"/>
    </w:p>
    <w:p w:rsidR="001A0600" w:rsidP="69375360" w:rsidRDefault="001A0600" w14:paraId="18E80162" w14:textId="0CA421D6">
      <w:pPr>
        <w:pStyle w:val="Normal"/>
      </w:pPr>
      <w:r w:rsidRPr="420DD516" w:rsidR="396DB039">
        <w:rPr>
          <w:noProof w:val="0"/>
          <w:lang w:val="sv-SE"/>
        </w:rPr>
        <w:t xml:space="preserve">Kopplat ”Åtgärdstrappa vid hög belastning på Akutmottagningen NÄL” till belastningsindex </w:t>
      </w:r>
      <w:hyperlink r:id="R3dd1bf13a13b4b7a">
        <w:r w:rsidRPr="420DD516" w:rsidR="396DB039">
          <w:rPr>
            <w:rStyle w:val="Hyperlink"/>
            <w:noProof w:val="0"/>
            <w:lang w:val="sv-SE"/>
          </w:rPr>
          <w:t>CEDOCS</w:t>
        </w:r>
      </w:hyperlink>
      <w:r w:rsidRPr="420DD516" w:rsidR="396DB039">
        <w:rPr>
          <w:noProof w:val="0"/>
          <w:lang w:val="sv-SE"/>
        </w:rPr>
        <w:t xml:space="preserve">, </w:t>
      </w:r>
      <w:r w:rsidRPr="420DD516" w:rsidR="119E1CBF">
        <w:rPr>
          <w:noProof w:val="0"/>
          <w:lang w:val="sv-SE"/>
        </w:rPr>
        <w:t>“</w:t>
      </w:r>
      <w:r w:rsidRPr="420DD516" w:rsidR="396DB039">
        <w:rPr>
          <w:noProof w:val="0"/>
          <w:lang w:val="sv-SE"/>
        </w:rPr>
        <w:t>crowding</w:t>
      </w:r>
      <w:r w:rsidRPr="420DD516" w:rsidR="396DB039">
        <w:rPr>
          <w:noProof w:val="0"/>
          <w:lang w:val="sv-SE"/>
        </w:rPr>
        <w:t xml:space="preserve"> score</w:t>
      </w:r>
      <w:r w:rsidRPr="420DD516" w:rsidR="1AF63F75">
        <w:rPr>
          <w:noProof w:val="0"/>
          <w:lang w:val="sv-SE"/>
        </w:rPr>
        <w:t>”</w:t>
      </w:r>
      <w:r w:rsidRPr="420DD516" w:rsidR="396DB039">
        <w:rPr>
          <w:noProof w:val="0"/>
          <w:lang w:val="sv-SE"/>
        </w:rPr>
        <w:t xml:space="preserve">, som ligger till grund för </w:t>
      </w:r>
      <w:hyperlink r:id="R42729513538e4e1e">
        <w:r w:rsidRPr="420DD516" w:rsidR="396DB039">
          <w:rPr>
            <w:rStyle w:val="Hyperlink"/>
            <w:noProof w:val="0"/>
            <w:lang w:val="sv-SE"/>
          </w:rPr>
          <w:t>Nya Bov:en</w:t>
        </w:r>
      </w:hyperlink>
      <w:r w:rsidRPr="420DD516" w:rsidR="396DB039">
        <w:rPr>
          <w:noProof w:val="0"/>
          <w:lang w:val="sv-SE"/>
        </w:rPr>
        <w:t xml:space="preserve">,  där </w:t>
      </w:r>
      <w:r w:rsidRPr="420DD516" w:rsidR="396DB039">
        <w:rPr>
          <w:noProof w:val="0"/>
          <w:lang w:val="sv-SE"/>
        </w:rPr>
        <w:t>ak</w:t>
      </w:r>
      <w:r w:rsidRPr="420DD516" w:rsidR="1AFAAB41">
        <w:rPr>
          <w:noProof w:val="0"/>
          <w:lang w:val="sv-SE"/>
        </w:rPr>
        <w:t>utmottagningens</w:t>
      </w:r>
      <w:r w:rsidRPr="420DD516" w:rsidR="396DB039">
        <w:rPr>
          <w:noProof w:val="0"/>
          <w:lang w:val="sv-SE"/>
        </w:rPr>
        <w:t xml:space="preserve"> </w:t>
      </w:r>
      <w:r w:rsidRPr="420DD516" w:rsidR="396DB039">
        <w:rPr>
          <w:noProof w:val="0"/>
          <w:lang w:val="sv-SE"/>
        </w:rPr>
        <w:t>belastning är en komponent som beskriver vårdplatsläget för NU-sjukvården.</w:t>
      </w:r>
      <w:r w:rsidRPr="420DD516" w:rsidR="74D43B3D">
        <w:rPr>
          <w:noProof w:val="0"/>
          <w:lang w:val="sv-SE"/>
        </w:rPr>
        <w:t xml:space="preserve"> Rutinen är totalreviderad.</w:t>
      </w:r>
    </w:p>
    <w:p w:rsidR="001A0600" w:rsidP="69375360" w:rsidRDefault="001A0600" w14:paraId="1CE59FB0" w14:textId="1DD1336F">
      <w:pPr>
        <w:pStyle w:val="Heading2"/>
      </w:pPr>
      <w:bookmarkStart w:name="_Toc829755981" w:id="1731395373"/>
      <w:r w:rsidR="396DB039">
        <w:rPr/>
        <w:t>Bakgrund</w:t>
      </w:r>
      <w:bookmarkEnd w:id="1731395373"/>
    </w:p>
    <w:p w:rsidR="001A0600" w:rsidP="69375360" w:rsidRDefault="001A0600" w14:paraId="08CBB0D4" w14:textId="5095B0F1">
      <w:pPr>
        <w:spacing w:after="120" w:afterAutospacing="off" w:line="288" w:lineRule="auto"/>
        <w:ind w:left="992" w:right="868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69375360" w:rsidR="396DB03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Stort inflöde av patienter och/eller vårdplatsbrist kan leda till att akutmottagningen</w:t>
      </w:r>
      <w:r w:rsidRPr="69375360" w:rsidR="6673DFB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</w:t>
      </w:r>
      <w:r w:rsidRPr="69375360" w:rsidR="396DB03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personal blir överbelastad och att patientsäkerheten äventyras.</w:t>
      </w:r>
    </w:p>
    <w:p w:rsidR="001A0600" w:rsidP="69375360" w:rsidRDefault="001A0600" w14:paraId="12B5A29F" w14:textId="379ED1C7">
      <w:pPr>
        <w:pStyle w:val="Heading2"/>
      </w:pPr>
      <w:bookmarkStart w:name="_Toc171332281" w:id="1965191472"/>
      <w:r w:rsidR="396DB039">
        <w:rPr/>
        <w:t>Sammanfattning/syfte</w:t>
      </w:r>
      <w:bookmarkEnd w:id="1965191472"/>
    </w:p>
    <w:p w:rsidR="001A0600" w:rsidP="69375360" w:rsidRDefault="001A0600" w14:paraId="6A286725" w14:textId="1D2AFC08">
      <w:pPr>
        <w:spacing w:after="120" w:afterAutospacing="off" w:line="288" w:lineRule="auto"/>
        <w:ind w:left="992" w:right="868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69375360" w:rsidR="396DB03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Tydliggöra aktiviteter vid olika belastningsnivåer som akutmottagningens personal ska använda för att förbättra flödet av patienter inom akutmottagningen med bibehållen patientsäkerhet samt utjämna arbetsbelastningen för akutmottagningens personal.</w:t>
      </w:r>
    </w:p>
    <w:p w:rsidR="001A0600" w:rsidP="69375360" w:rsidRDefault="001A0600" w14:paraId="2A10765A" w14:textId="4468F8B2">
      <w:pPr>
        <w:pStyle w:val="Heading2"/>
      </w:pPr>
      <w:bookmarkStart w:name="_Toc2112129797" w:id="916570237"/>
      <w:r w:rsidR="396DB039">
        <w:rPr/>
        <w:t xml:space="preserve">Belastningsindex och </w:t>
      </w:r>
      <w:r w:rsidR="396DB039">
        <w:rPr/>
        <w:t>Nyaboven</w:t>
      </w:r>
      <w:bookmarkEnd w:id="916570237"/>
    </w:p>
    <w:p w:rsidR="001A0600" w:rsidP="69375360" w:rsidRDefault="001A0600" w14:paraId="2221A823" w14:textId="37601219">
      <w:pPr>
        <w:pStyle w:val="Normal"/>
      </w:pPr>
      <w:r w:rsidRPr="69375360" w:rsidR="396DB039">
        <w:rPr>
          <w:noProof w:val="0"/>
          <w:lang w:val="sv-SE"/>
        </w:rPr>
        <w:t xml:space="preserve">Belastningsindexpoäng enligt </w:t>
      </w:r>
      <w:hyperlink r:id="R57f6c65c4ca44c41">
        <w:r w:rsidRPr="69375360" w:rsidR="396DB039">
          <w:rPr>
            <w:rStyle w:val="Hyperlink"/>
            <w:noProof w:val="0"/>
            <w:lang w:val="sv-SE"/>
          </w:rPr>
          <w:t>CEDOCS</w:t>
        </w:r>
      </w:hyperlink>
      <w:r w:rsidRPr="69375360" w:rsidR="396DB039">
        <w:rPr>
          <w:noProof w:val="0"/>
          <w:lang w:val="sv-SE"/>
        </w:rPr>
        <w:t xml:space="preserve"> i </w:t>
      </w:r>
      <w:hyperlink r:id="Raa4393e8750d4f50">
        <w:r w:rsidRPr="69375360" w:rsidR="396DB039">
          <w:rPr>
            <w:rStyle w:val="Hyperlink"/>
            <w:noProof w:val="0"/>
            <w:lang w:val="sv-SE"/>
          </w:rPr>
          <w:t>Nyaboven</w:t>
        </w:r>
      </w:hyperlink>
      <w:r w:rsidRPr="69375360" w:rsidR="396DB039">
        <w:rPr>
          <w:noProof w:val="0"/>
          <w:lang w:val="sv-SE"/>
        </w:rPr>
        <w:t xml:space="preserve"> beräknas utifrån följande parametrar:</w:t>
      </w:r>
    </w:p>
    <w:p w:rsidR="001A0600" w:rsidP="69375360" w:rsidRDefault="001A0600" w14:paraId="4A95B543" w14:textId="18C5FE1B">
      <w:pPr>
        <w:pStyle w:val="ListParagraph"/>
        <w:numPr>
          <w:ilvl w:val="1"/>
          <w:numId w:val="116"/>
        </w:numPr>
        <w:rPr>
          <w:noProof w:val="0"/>
          <w:sz w:val="24"/>
          <w:szCs w:val="24"/>
          <w:lang w:val="sv-SE"/>
        </w:rPr>
      </w:pPr>
      <w:r w:rsidRPr="420DD516" w:rsidR="2D9E1012">
        <w:rPr>
          <w:noProof w:val="0"/>
          <w:lang w:val="sv-SE"/>
        </w:rPr>
        <w:t>a</w:t>
      </w:r>
      <w:r w:rsidRPr="420DD516" w:rsidR="396DB039">
        <w:rPr>
          <w:noProof w:val="0"/>
          <w:lang w:val="sv-SE"/>
        </w:rPr>
        <w:t>ntalet undersökningsrum</w:t>
      </w:r>
    </w:p>
    <w:p w:rsidR="001A0600" w:rsidP="69375360" w:rsidRDefault="001A0600" w14:paraId="0AA48C0F" w14:textId="4C78EEED">
      <w:pPr>
        <w:pStyle w:val="ListParagraph"/>
        <w:numPr>
          <w:ilvl w:val="1"/>
          <w:numId w:val="116"/>
        </w:numPr>
        <w:rPr>
          <w:noProof w:val="0"/>
          <w:sz w:val="24"/>
          <w:szCs w:val="24"/>
          <w:lang w:val="sv-SE"/>
        </w:rPr>
      </w:pPr>
      <w:r w:rsidRPr="420DD516" w:rsidR="09B6342B">
        <w:rPr>
          <w:noProof w:val="0"/>
          <w:lang w:val="sv-SE"/>
        </w:rPr>
        <w:t>a</w:t>
      </w:r>
      <w:r w:rsidRPr="420DD516" w:rsidR="396DB039">
        <w:rPr>
          <w:noProof w:val="0"/>
          <w:lang w:val="sv-SE"/>
        </w:rPr>
        <w:t>ntalet besökare till akutmottagningen per år</w:t>
      </w:r>
    </w:p>
    <w:p w:rsidR="001A0600" w:rsidP="69375360" w:rsidRDefault="001A0600" w14:paraId="7B8151A2" w14:textId="3E518A4D">
      <w:pPr>
        <w:pStyle w:val="ListParagraph"/>
        <w:numPr>
          <w:ilvl w:val="1"/>
          <w:numId w:val="116"/>
        </w:numPr>
        <w:rPr>
          <w:noProof w:val="0"/>
          <w:sz w:val="24"/>
          <w:szCs w:val="24"/>
          <w:lang w:val="sv-SE"/>
        </w:rPr>
      </w:pPr>
      <w:r w:rsidRPr="420DD516" w:rsidR="071CA272">
        <w:rPr>
          <w:noProof w:val="0"/>
          <w:lang w:val="sv-SE"/>
        </w:rPr>
        <w:t>t</w:t>
      </w:r>
      <w:r w:rsidRPr="420DD516" w:rsidR="396DB039">
        <w:rPr>
          <w:noProof w:val="0"/>
          <w:lang w:val="sv-SE"/>
        </w:rPr>
        <w:t>otalt antal patienter på akutmottagningen</w:t>
      </w:r>
    </w:p>
    <w:p w:rsidR="001A0600" w:rsidP="69375360" w:rsidRDefault="001A0600" w14:paraId="4919266C" w14:textId="388BD520">
      <w:pPr>
        <w:pStyle w:val="ListParagraph"/>
        <w:numPr>
          <w:ilvl w:val="1"/>
          <w:numId w:val="116"/>
        </w:numPr>
        <w:rPr>
          <w:noProof w:val="0"/>
          <w:sz w:val="24"/>
          <w:szCs w:val="24"/>
          <w:lang w:val="sv-SE"/>
        </w:rPr>
      </w:pPr>
      <w:r w:rsidRPr="420DD516" w:rsidR="0375E89B">
        <w:rPr>
          <w:noProof w:val="0"/>
          <w:lang w:val="sv-SE"/>
        </w:rPr>
        <w:t>a</w:t>
      </w:r>
      <w:r w:rsidRPr="420DD516" w:rsidR="396DB039">
        <w:rPr>
          <w:noProof w:val="0"/>
          <w:lang w:val="sv-SE"/>
        </w:rPr>
        <w:t>ntal patienter i väntrum (</w:t>
      </w:r>
      <w:r w:rsidRPr="420DD516" w:rsidR="396DB039">
        <w:rPr>
          <w:noProof w:val="0"/>
          <w:lang w:val="sv-SE"/>
        </w:rPr>
        <w:t>otriagerade</w:t>
      </w:r>
      <w:r w:rsidRPr="420DD516" w:rsidR="396DB039">
        <w:rPr>
          <w:noProof w:val="0"/>
          <w:lang w:val="sv-SE"/>
        </w:rPr>
        <w:t>)</w:t>
      </w:r>
    </w:p>
    <w:p w:rsidR="001A0600" w:rsidP="69375360" w:rsidRDefault="001A0600" w14:paraId="2AB4955C" w14:textId="0E1AC3F0">
      <w:pPr>
        <w:pStyle w:val="ListParagraph"/>
        <w:numPr>
          <w:ilvl w:val="1"/>
          <w:numId w:val="116"/>
        </w:numPr>
        <w:rPr>
          <w:noProof w:val="0"/>
          <w:sz w:val="24"/>
          <w:szCs w:val="24"/>
          <w:lang w:val="sv-SE"/>
        </w:rPr>
      </w:pPr>
      <w:r w:rsidRPr="602733A5" w:rsidR="0A28948A">
        <w:rPr>
          <w:noProof w:val="0"/>
          <w:lang w:val="sv-SE"/>
        </w:rPr>
        <w:t>l</w:t>
      </w:r>
      <w:r w:rsidRPr="602733A5" w:rsidR="1954B28F">
        <w:rPr>
          <w:noProof w:val="0"/>
          <w:lang w:val="sv-SE"/>
        </w:rPr>
        <w:t>ängsta vistelsetid för patient på akutmottagning</w:t>
      </w:r>
      <w:r w:rsidRPr="602733A5" w:rsidR="74208A10">
        <w:rPr>
          <w:noProof w:val="0"/>
          <w:lang w:val="sv-SE"/>
        </w:rPr>
        <w:t>en</w:t>
      </w:r>
      <w:r w:rsidRPr="602733A5" w:rsidR="1954B28F">
        <w:rPr>
          <w:noProof w:val="0"/>
          <w:lang w:val="sv-SE"/>
        </w:rPr>
        <w:t xml:space="preserve"> </w:t>
      </w:r>
    </w:p>
    <w:p w:rsidR="001A0600" w:rsidP="420DD516" w:rsidRDefault="001A0600" w14:paraId="29F8C164" w14:textId="2EB2C647">
      <w:pPr>
        <w:pStyle w:val="ListParagraph"/>
        <w:numPr>
          <w:ilvl w:val="1"/>
          <w:numId w:val="116"/>
        </w:numPr>
        <w:rPr>
          <w:noProof w:val="0"/>
          <w:lang w:val="sv-SE"/>
        </w:rPr>
      </w:pPr>
      <w:r w:rsidRPr="602733A5" w:rsidR="254CACE1">
        <w:rPr>
          <w:noProof w:val="0"/>
          <w:lang w:val="sv-SE"/>
        </w:rPr>
        <w:t>a</w:t>
      </w:r>
      <w:r w:rsidRPr="602733A5" w:rsidR="1954B28F">
        <w:rPr>
          <w:noProof w:val="0"/>
          <w:lang w:val="sv-SE"/>
        </w:rPr>
        <w:t xml:space="preserve">ntal kritiskt sjuka (pågående larm </w:t>
      </w:r>
      <w:r w:rsidRPr="602733A5" w:rsidR="2236BE67">
        <w:rPr>
          <w:noProof w:val="0"/>
          <w:lang w:val="sv-SE"/>
        </w:rPr>
        <w:t>på</w:t>
      </w:r>
      <w:r w:rsidRPr="602733A5" w:rsidR="1954B28F">
        <w:rPr>
          <w:noProof w:val="0"/>
          <w:lang w:val="sv-SE"/>
        </w:rPr>
        <w:t xml:space="preserve"> akutrummen)</w:t>
      </w:r>
    </w:p>
    <w:p w:rsidR="001A0600" w:rsidP="602733A5" w:rsidRDefault="001A0600" w14:paraId="61E150BF" w14:textId="312291B3">
      <w:pPr/>
      <w:r>
        <w:br w:type="page"/>
      </w:r>
    </w:p>
    <w:p w:rsidR="001A0600" w:rsidP="602733A5" w:rsidRDefault="001A0600" w14:paraId="6F494904" w14:textId="73B10108">
      <w:pPr>
        <w:pStyle w:val="Normal"/>
        <w:rPr>
          <w:noProof w:val="0"/>
          <w:sz w:val="24"/>
          <w:szCs w:val="24"/>
          <w:lang w:val="sv-SE"/>
        </w:rPr>
      </w:pPr>
      <w:r w:rsidRPr="602733A5" w:rsidR="1954B28F">
        <w:rPr>
          <w:noProof w:val="0"/>
          <w:lang w:val="sv-SE"/>
        </w:rPr>
        <w:t>Poängen beskriver belastningen på akutmottagningen enligt:</w:t>
      </w:r>
    </w:p>
    <w:tbl>
      <w:tblPr>
        <w:tblStyle w:val="TableGrid"/>
        <w:tblW w:w="7935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2645"/>
        <w:gridCol w:w="2250"/>
        <w:gridCol w:w="3040"/>
      </w:tblGrid>
      <w:tr w:rsidR="420DD516" w:rsidTr="5FAE0A02" w14:paraId="735DB388">
        <w:trPr>
          <w:trHeight w:val="300"/>
        </w:trPr>
        <w:tc>
          <w:tcPr>
            <w:tcW w:w="2645" w:type="dxa"/>
            <w:shd w:val="clear" w:color="auto" w:fill="E5E5E5" w:themeFill="background2" w:themeFillTint="33"/>
            <w:tcMar/>
          </w:tcPr>
          <w:p w:rsidR="7B15C34D" w:rsidP="420DD516" w:rsidRDefault="7B15C34D" w14:paraId="6EAA0E6E" w14:textId="7322B398">
            <w:pPr>
              <w:pStyle w:val="MellanrubrikVGR"/>
              <w:spacing w:before="0" w:beforeAutospacing="off" w:after="0" w:afterAutospacing="off"/>
              <w:ind w:left="0"/>
              <w:rPr>
                <w:noProof w:val="0"/>
                <w:color w:val="auto"/>
                <w:lang w:val="sv-SE"/>
              </w:rPr>
            </w:pPr>
            <w:r w:rsidRPr="420DD516" w:rsidR="7B15C34D">
              <w:rPr>
                <w:noProof w:val="0"/>
                <w:color w:val="auto"/>
                <w:lang w:val="sv-SE"/>
              </w:rPr>
              <w:t>Poäng</w:t>
            </w:r>
          </w:p>
        </w:tc>
        <w:tc>
          <w:tcPr>
            <w:tcW w:w="2250" w:type="dxa"/>
            <w:shd w:val="clear" w:color="auto" w:fill="E5E5E5" w:themeFill="background2" w:themeFillTint="33"/>
            <w:tcMar/>
          </w:tcPr>
          <w:p w:rsidR="7B15C34D" w:rsidP="420DD516" w:rsidRDefault="7B15C34D" w14:paraId="420776F2" w14:textId="3889CF1E">
            <w:pPr>
              <w:pStyle w:val="MellanrubrikVGR"/>
              <w:spacing w:before="0" w:beforeAutospacing="off" w:after="0" w:afterAutospacing="off"/>
              <w:ind w:left="0"/>
              <w:rPr>
                <w:noProof w:val="0"/>
                <w:color w:val="auto"/>
                <w:lang w:val="sv-SE"/>
              </w:rPr>
            </w:pPr>
            <w:r w:rsidRPr="420DD516" w:rsidR="7B15C34D">
              <w:rPr>
                <w:noProof w:val="0"/>
                <w:color w:val="auto"/>
                <w:lang w:val="sv-SE"/>
              </w:rPr>
              <w:t>Nivå</w:t>
            </w:r>
          </w:p>
        </w:tc>
        <w:tc>
          <w:tcPr>
            <w:tcW w:w="3040" w:type="dxa"/>
            <w:shd w:val="clear" w:color="auto" w:fill="E5E5E5" w:themeFill="background2" w:themeFillTint="33"/>
            <w:tcMar/>
          </w:tcPr>
          <w:p w:rsidR="7B15C34D" w:rsidP="420DD516" w:rsidRDefault="7B15C34D" w14:paraId="03CE482F" w14:textId="20F9CAD7">
            <w:pPr>
              <w:pStyle w:val="MellanrubrikVGR"/>
              <w:spacing w:before="0" w:beforeAutospacing="off" w:after="0" w:afterAutospacing="off"/>
              <w:ind w:left="0"/>
              <w:rPr>
                <w:noProof w:val="0"/>
                <w:color w:val="auto"/>
                <w:lang w:val="sv-SE"/>
              </w:rPr>
            </w:pPr>
            <w:r w:rsidRPr="420DD516" w:rsidR="7B15C34D">
              <w:rPr>
                <w:noProof w:val="0"/>
                <w:color w:val="auto"/>
                <w:lang w:val="sv-SE"/>
              </w:rPr>
              <w:t>Belastning</w:t>
            </w:r>
          </w:p>
        </w:tc>
      </w:tr>
      <w:tr w:rsidR="420DD516" w:rsidTr="5FAE0A02" w14:paraId="3A2133AE">
        <w:trPr>
          <w:trHeight w:val="300"/>
        </w:trPr>
        <w:tc>
          <w:tcPr>
            <w:tcW w:w="2645" w:type="dxa"/>
            <w:tcMar/>
          </w:tcPr>
          <w:p w:rsidR="7B15C34D" w:rsidP="5FAE0A02" w:rsidRDefault="7B15C34D" w14:paraId="46A9424E" w14:textId="0C23C0FC">
            <w:pPr>
              <w:pStyle w:val="Normal"/>
              <w:spacing w:before="40" w:beforeAutospacing="off" w:after="120" w:afterAutospacing="on"/>
              <w:ind w:left="0"/>
              <w:rPr>
                <w:noProof w:val="0"/>
                <w:lang w:val="sv-SE"/>
              </w:rPr>
            </w:pPr>
            <w:r w:rsidRPr="5FAE0A02" w:rsidR="3BFF8D39">
              <w:rPr>
                <w:noProof w:val="0"/>
                <w:lang w:val="sv-SE"/>
              </w:rPr>
              <w:t>1 – 20</w:t>
            </w:r>
          </w:p>
        </w:tc>
        <w:tc>
          <w:tcPr>
            <w:tcW w:w="2250" w:type="dxa"/>
            <w:tcMar/>
          </w:tcPr>
          <w:p w:rsidR="7B15C34D" w:rsidP="5FAE0A02" w:rsidRDefault="7B15C34D" w14:paraId="35C1CFE1" w14:textId="411813AB">
            <w:pPr>
              <w:pStyle w:val="Normal"/>
              <w:spacing w:before="40" w:beforeAutospacing="off" w:after="120" w:afterAutospacing="on"/>
              <w:jc w:val="both"/>
              <w:rPr>
                <w:noProof w:val="0"/>
                <w:lang w:val="sv-SE"/>
              </w:rPr>
            </w:pPr>
            <w:r w:rsidRPr="5FAE0A02" w:rsidR="3BFF8D39">
              <w:rPr>
                <w:noProof w:val="0"/>
                <w:lang w:val="sv-SE"/>
              </w:rPr>
              <w:t>1</w:t>
            </w:r>
          </w:p>
        </w:tc>
        <w:tc>
          <w:tcPr>
            <w:tcW w:w="3040" w:type="dxa"/>
            <w:tcMar/>
          </w:tcPr>
          <w:p w:rsidR="7B15C34D" w:rsidP="5FAE0A02" w:rsidRDefault="7B15C34D" w14:paraId="57B29C4A" w14:textId="0CF7EDEE">
            <w:pPr>
              <w:pStyle w:val="Normal"/>
              <w:spacing w:before="40" w:beforeAutospacing="off" w:after="120" w:afterAutospacing="on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color w:val="357B1E" w:themeColor="accent2" w:themeTint="FF" w:themeShade="FF"/>
                <w:lang w:val="sv-SE"/>
              </w:rPr>
            </w:pPr>
            <w:r w:rsidRPr="5FAE0A02" w:rsidR="47361DA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color w:val="00B050"/>
                <w:lang w:val="sv-SE"/>
              </w:rPr>
              <w:t>Lugnt</w:t>
            </w:r>
          </w:p>
        </w:tc>
      </w:tr>
      <w:tr w:rsidR="420DD516" w:rsidTr="5FAE0A02" w14:paraId="0531A599">
        <w:trPr>
          <w:trHeight w:val="300"/>
        </w:trPr>
        <w:tc>
          <w:tcPr>
            <w:tcW w:w="2645" w:type="dxa"/>
            <w:tcMar/>
          </w:tcPr>
          <w:p w:rsidR="7B15C34D" w:rsidP="5FAE0A02" w:rsidRDefault="7B15C34D" w14:paraId="26C07426" w14:textId="071252D7">
            <w:pPr>
              <w:pStyle w:val="Normal"/>
              <w:spacing w:before="40" w:beforeAutospacing="off" w:after="120" w:afterAutospacing="on"/>
              <w:ind w:left="0"/>
              <w:rPr>
                <w:noProof w:val="0"/>
                <w:lang w:val="sv-SE"/>
              </w:rPr>
            </w:pPr>
            <w:r w:rsidRPr="5FAE0A02" w:rsidR="3BFF8D39">
              <w:rPr>
                <w:noProof w:val="0"/>
                <w:lang w:val="sv-SE"/>
              </w:rPr>
              <w:t>21 – 60</w:t>
            </w:r>
          </w:p>
        </w:tc>
        <w:tc>
          <w:tcPr>
            <w:tcW w:w="2250" w:type="dxa"/>
            <w:tcMar/>
          </w:tcPr>
          <w:p w:rsidR="7B15C34D" w:rsidP="5FAE0A02" w:rsidRDefault="7B15C34D" w14:paraId="1B64F095" w14:textId="41805DEC">
            <w:pPr>
              <w:pStyle w:val="Normal"/>
              <w:spacing w:before="40" w:beforeAutospacing="off" w:after="120" w:afterAutospacing="on"/>
              <w:jc w:val="both"/>
              <w:rPr>
                <w:noProof w:val="0"/>
                <w:lang w:val="sv-SE"/>
              </w:rPr>
            </w:pPr>
            <w:r w:rsidRPr="5FAE0A02" w:rsidR="3BFF8D39">
              <w:rPr>
                <w:noProof w:val="0"/>
                <w:lang w:val="sv-SE"/>
              </w:rPr>
              <w:t>2</w:t>
            </w:r>
          </w:p>
        </w:tc>
        <w:tc>
          <w:tcPr>
            <w:tcW w:w="3040" w:type="dxa"/>
            <w:tcMar/>
          </w:tcPr>
          <w:p w:rsidR="7B15C34D" w:rsidP="5FAE0A02" w:rsidRDefault="7B15C34D" w14:paraId="50A882DA" w14:textId="4C8A2DB1">
            <w:pPr>
              <w:pStyle w:val="Normal"/>
              <w:spacing w:before="40" w:beforeAutospacing="off" w:after="120" w:afterAutospacing="on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color w:val="285B16" w:themeColor="accent2" w:themeTint="FF" w:themeShade="BF"/>
                <w:lang w:val="sv-SE"/>
              </w:rPr>
            </w:pPr>
            <w:r w:rsidRPr="5FAE0A02" w:rsidR="47361DA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color w:val="267808"/>
                <w:lang w:val="sv-SE"/>
              </w:rPr>
              <w:t>Stabilt</w:t>
            </w:r>
          </w:p>
        </w:tc>
      </w:tr>
      <w:tr w:rsidR="420DD516" w:rsidTr="5FAE0A02" w14:paraId="3939800C">
        <w:trPr>
          <w:trHeight w:val="300"/>
        </w:trPr>
        <w:tc>
          <w:tcPr>
            <w:tcW w:w="2645" w:type="dxa"/>
            <w:tcMar/>
          </w:tcPr>
          <w:p w:rsidR="7B15C34D" w:rsidP="5FAE0A02" w:rsidRDefault="7B15C34D" w14:paraId="777A1679" w14:textId="1D049FD6">
            <w:pPr>
              <w:pStyle w:val="Normal"/>
              <w:spacing w:before="40" w:beforeAutospacing="off" w:after="120" w:afterAutospacing="on"/>
              <w:ind w:left="0"/>
              <w:rPr>
                <w:noProof w:val="0"/>
                <w:lang w:val="sv-SE"/>
              </w:rPr>
            </w:pPr>
            <w:r w:rsidRPr="5FAE0A02" w:rsidR="3BFF8D39">
              <w:rPr>
                <w:noProof w:val="0"/>
                <w:lang w:val="sv-SE"/>
              </w:rPr>
              <w:t>60 – 100</w:t>
            </w:r>
          </w:p>
        </w:tc>
        <w:tc>
          <w:tcPr>
            <w:tcW w:w="2250" w:type="dxa"/>
            <w:tcMar/>
          </w:tcPr>
          <w:p w:rsidR="7B15C34D" w:rsidP="5FAE0A02" w:rsidRDefault="7B15C34D" w14:paraId="2BA0C919" w14:textId="569862D9">
            <w:pPr>
              <w:pStyle w:val="Normal"/>
              <w:spacing w:before="40" w:beforeAutospacing="off" w:after="120" w:afterAutospacing="on"/>
              <w:jc w:val="both"/>
              <w:rPr>
                <w:noProof w:val="0"/>
                <w:lang w:val="sv-SE"/>
              </w:rPr>
            </w:pPr>
            <w:r w:rsidRPr="5FAE0A02" w:rsidR="3BFF8D39">
              <w:rPr>
                <w:noProof w:val="0"/>
                <w:lang w:val="sv-SE"/>
              </w:rPr>
              <w:t>3</w:t>
            </w:r>
          </w:p>
        </w:tc>
        <w:tc>
          <w:tcPr>
            <w:tcW w:w="3040" w:type="dxa"/>
            <w:tcMar/>
          </w:tcPr>
          <w:p w:rsidR="7B15C34D" w:rsidP="5FAE0A02" w:rsidRDefault="7B15C34D" w14:paraId="483A862A" w14:textId="2E1268A1">
            <w:pPr>
              <w:pStyle w:val="Normal"/>
              <w:spacing w:before="40" w:beforeAutospacing="off" w:after="120" w:afterAutospacing="on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color w:val="F2A800" w:themeColor="accent3" w:themeTint="FF" w:themeShade="FF"/>
                <w:lang w:val="sv-SE"/>
              </w:rPr>
            </w:pPr>
            <w:r w:rsidRPr="5FAE0A02" w:rsidR="47361DA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color w:val="F2A800"/>
                <w:lang w:val="sv-SE"/>
              </w:rPr>
              <w:t>Belastat</w:t>
            </w:r>
          </w:p>
        </w:tc>
      </w:tr>
      <w:tr w:rsidR="420DD516" w:rsidTr="5FAE0A02" w14:paraId="7E0AA484">
        <w:trPr>
          <w:trHeight w:val="300"/>
        </w:trPr>
        <w:tc>
          <w:tcPr>
            <w:tcW w:w="2645" w:type="dxa"/>
            <w:tcMar/>
          </w:tcPr>
          <w:p w:rsidR="7B15C34D" w:rsidP="5FAE0A02" w:rsidRDefault="7B15C34D" w14:paraId="04D28CCF" w14:textId="79F7E043">
            <w:pPr>
              <w:pStyle w:val="Normal"/>
              <w:spacing w:before="40" w:beforeAutospacing="off" w:after="120" w:afterAutospacing="on"/>
              <w:ind w:left="0"/>
              <w:rPr>
                <w:noProof w:val="0"/>
                <w:lang w:val="sv-SE"/>
              </w:rPr>
            </w:pPr>
            <w:r w:rsidRPr="5FAE0A02" w:rsidR="3BFF8D39">
              <w:rPr>
                <w:noProof w:val="0"/>
                <w:lang w:val="sv-SE"/>
              </w:rPr>
              <w:t>101 – 14</w:t>
            </w:r>
            <w:r w:rsidRPr="5FAE0A02" w:rsidR="3BFF8D39">
              <w:rPr>
                <w:noProof w:val="0"/>
                <w:lang w:val="sv-SE"/>
              </w:rPr>
              <w:t>0</w:t>
            </w:r>
          </w:p>
        </w:tc>
        <w:tc>
          <w:tcPr>
            <w:tcW w:w="2250" w:type="dxa"/>
            <w:tcMar/>
          </w:tcPr>
          <w:p w:rsidR="7B15C34D" w:rsidP="5FAE0A02" w:rsidRDefault="7B15C34D" w14:paraId="00EADC99" w14:textId="393F7B63">
            <w:pPr>
              <w:pStyle w:val="Normal"/>
              <w:spacing w:before="40" w:beforeAutospacing="off" w:after="120" w:afterAutospacing="on"/>
              <w:jc w:val="both"/>
              <w:rPr>
                <w:noProof w:val="0"/>
                <w:lang w:val="sv-SE"/>
              </w:rPr>
            </w:pPr>
            <w:r w:rsidRPr="5FAE0A02" w:rsidR="3BFF8D39">
              <w:rPr>
                <w:noProof w:val="0"/>
                <w:lang w:val="sv-SE"/>
              </w:rPr>
              <w:t>4</w:t>
            </w:r>
          </w:p>
        </w:tc>
        <w:tc>
          <w:tcPr>
            <w:tcW w:w="3040" w:type="dxa"/>
            <w:tcMar/>
          </w:tcPr>
          <w:p w:rsidR="7B15C34D" w:rsidP="5FAE0A02" w:rsidRDefault="7B15C34D" w14:paraId="2D703953" w14:textId="57D4B2CE">
            <w:pPr>
              <w:pStyle w:val="Normal"/>
              <w:spacing w:before="40" w:beforeAutospacing="off" w:after="120" w:afterAutospacing="on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color w:val="FF0000"/>
                <w:lang w:val="sv-SE"/>
              </w:rPr>
            </w:pPr>
            <w:r w:rsidRPr="5FAE0A02" w:rsidR="3BFF8D3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color w:val="FF0000"/>
                <w:lang w:val="sv-SE"/>
              </w:rPr>
              <w:t>Överfullt</w:t>
            </w:r>
          </w:p>
        </w:tc>
      </w:tr>
      <w:tr w:rsidR="420DD516" w:rsidTr="5FAE0A02" w14:paraId="161506A3">
        <w:trPr>
          <w:trHeight w:val="300"/>
        </w:trPr>
        <w:tc>
          <w:tcPr>
            <w:tcW w:w="2645" w:type="dxa"/>
            <w:tcMar/>
          </w:tcPr>
          <w:p w:rsidR="7B15C34D" w:rsidP="5FAE0A02" w:rsidRDefault="7B15C34D" w14:paraId="21CCCC19" w14:textId="5742BC8F">
            <w:pPr>
              <w:pStyle w:val="Normal"/>
              <w:spacing w:before="40" w:beforeAutospacing="off" w:after="120" w:afterAutospacing="on"/>
              <w:ind w:left="0"/>
              <w:rPr>
                <w:noProof w:val="0"/>
                <w:lang w:val="sv-SE"/>
              </w:rPr>
            </w:pPr>
            <w:r w:rsidRPr="5FAE0A02" w:rsidR="3BFF8D39">
              <w:rPr>
                <w:noProof w:val="0"/>
                <w:lang w:val="sv-SE"/>
              </w:rPr>
              <w:t>141 – 180</w:t>
            </w:r>
          </w:p>
        </w:tc>
        <w:tc>
          <w:tcPr>
            <w:tcW w:w="2250" w:type="dxa"/>
            <w:tcMar/>
          </w:tcPr>
          <w:p w:rsidR="7B15C34D" w:rsidP="5FAE0A02" w:rsidRDefault="7B15C34D" w14:paraId="43EA599F" w14:textId="65A468CF">
            <w:pPr>
              <w:pStyle w:val="Normal"/>
              <w:spacing w:before="40" w:beforeAutospacing="off" w:after="120" w:afterAutospacing="on"/>
              <w:jc w:val="both"/>
              <w:rPr>
                <w:noProof w:val="0"/>
                <w:lang w:val="sv-SE"/>
              </w:rPr>
            </w:pPr>
            <w:r w:rsidRPr="5FAE0A02" w:rsidR="3BFF8D39">
              <w:rPr>
                <w:noProof w:val="0"/>
                <w:lang w:val="sv-SE"/>
              </w:rPr>
              <w:t>5</w:t>
            </w:r>
          </w:p>
        </w:tc>
        <w:tc>
          <w:tcPr>
            <w:tcW w:w="3040" w:type="dxa"/>
            <w:tcMar/>
          </w:tcPr>
          <w:p w:rsidR="7B15C34D" w:rsidP="5FAE0A02" w:rsidRDefault="7B15C34D" w14:paraId="4764BB4A" w14:textId="3BC37C51">
            <w:pPr>
              <w:pStyle w:val="Normal"/>
              <w:spacing w:before="40" w:beforeAutospacing="off" w:after="120" w:afterAutospacing="on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color w:val="808080" w:themeColor="background1" w:themeTint="FF" w:themeShade="80"/>
                <w:lang w:val="sv-SE"/>
              </w:rPr>
            </w:pPr>
            <w:r w:rsidRPr="5FAE0A02" w:rsidR="3BFF8D3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color w:val="808080" w:themeColor="background1" w:themeTint="FF" w:themeShade="80"/>
                <w:lang w:val="sv-SE"/>
              </w:rPr>
              <w:t>Säkerhetsrisk</w:t>
            </w:r>
          </w:p>
        </w:tc>
      </w:tr>
      <w:tr w:rsidR="420DD516" w:rsidTr="5FAE0A02" w14:paraId="4F97E34F">
        <w:trPr>
          <w:trHeight w:val="300"/>
        </w:trPr>
        <w:tc>
          <w:tcPr>
            <w:tcW w:w="2645" w:type="dxa"/>
            <w:tcMar/>
          </w:tcPr>
          <w:p w:rsidR="7B15C34D" w:rsidP="5FAE0A02" w:rsidRDefault="7B15C34D" w14:paraId="07BD4207" w14:textId="31EF49E8">
            <w:pPr>
              <w:pStyle w:val="Normal"/>
              <w:spacing w:before="40" w:beforeAutospacing="off" w:after="120" w:afterAutospacing="on"/>
              <w:ind w:left="0"/>
              <w:rPr>
                <w:noProof w:val="0"/>
                <w:lang w:val="sv-SE"/>
              </w:rPr>
            </w:pPr>
            <w:r w:rsidRPr="5FAE0A02" w:rsidR="3BFF8D39">
              <w:rPr>
                <w:noProof w:val="0"/>
                <w:lang w:val="sv-SE"/>
              </w:rPr>
              <w:t>181 – 200</w:t>
            </w:r>
          </w:p>
        </w:tc>
        <w:tc>
          <w:tcPr>
            <w:tcW w:w="2250" w:type="dxa"/>
            <w:tcMar/>
          </w:tcPr>
          <w:p w:rsidR="7B15C34D" w:rsidP="5FAE0A02" w:rsidRDefault="7B15C34D" w14:paraId="69BDE452" w14:textId="51A315F0">
            <w:pPr>
              <w:pStyle w:val="Normal"/>
              <w:spacing w:before="40" w:beforeAutospacing="off" w:after="120" w:afterAutospacing="on"/>
              <w:jc w:val="both"/>
              <w:rPr>
                <w:noProof w:val="0"/>
                <w:lang w:val="sv-SE"/>
              </w:rPr>
            </w:pPr>
            <w:r w:rsidRPr="5FAE0A02" w:rsidR="3BFF8D39">
              <w:rPr>
                <w:noProof w:val="0"/>
                <w:lang w:val="sv-SE"/>
              </w:rPr>
              <w:t>6</w:t>
            </w:r>
          </w:p>
        </w:tc>
        <w:tc>
          <w:tcPr>
            <w:tcW w:w="3040" w:type="dxa"/>
            <w:tcMar/>
          </w:tcPr>
          <w:p w:rsidR="7B15C34D" w:rsidP="5FAE0A02" w:rsidRDefault="7B15C34D" w14:paraId="26938191" w14:textId="6DB61671">
            <w:pPr>
              <w:pStyle w:val="Normal"/>
              <w:spacing w:before="40" w:beforeAutospacing="off" w:after="120" w:afterAutospacing="on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lang w:val="sv-SE"/>
              </w:rPr>
            </w:pPr>
            <w:r w:rsidRPr="5FAE0A02" w:rsidR="3BFF8D3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lang w:val="sv-SE"/>
              </w:rPr>
              <w:t>Extrembelastning</w:t>
            </w:r>
          </w:p>
        </w:tc>
      </w:tr>
    </w:tbl>
    <w:p w:rsidR="001A0600" w:rsidP="5FAE0A02" w:rsidRDefault="001A0600" w14:paraId="25E040CA" w14:textId="513BBBFC">
      <w:pPr>
        <w:pStyle w:val="Heading2"/>
      </w:pPr>
      <w:bookmarkStart w:name="_Toc1982753402" w:id="252758688"/>
      <w:r w:rsidR="396DB039">
        <w:rPr/>
        <w:t>Åtgärdstrappa</w:t>
      </w:r>
      <w:bookmarkEnd w:id="252758688"/>
    </w:p>
    <w:p w:rsidR="001A0600" w:rsidP="5FAE0A02" w:rsidRDefault="001A0600" w14:paraId="3BACEA51" w14:textId="3E8FFD70">
      <w:pPr>
        <w:pStyle w:val="Normal"/>
        <w:spacing w:after="0" w:afterAutospacing="off"/>
        <w:rPr>
          <w:noProof w:val="0"/>
          <w:lang w:val="sv-SE"/>
        </w:rPr>
      </w:pPr>
      <w:r w:rsidRPr="5FAE0A02" w:rsidR="396DB039">
        <w:rPr>
          <w:noProof w:val="0"/>
          <w:lang w:val="sv-SE"/>
        </w:rPr>
        <w:t>Patientnära arbetsuppgifter prioriteras alltid före annat arbete och enlighet med:</w:t>
      </w:r>
    </w:p>
    <w:p w:rsidR="001A0600" w:rsidP="5FAE0A02" w:rsidRDefault="001A0600" w14:paraId="7FC0156D" w14:textId="40B146FF">
      <w:pPr>
        <w:pStyle w:val="ListParagraph"/>
        <w:numPr>
          <w:ilvl w:val="1"/>
          <w:numId w:val="166"/>
        </w:numPr>
        <w:spacing w:after="0" w:afterAutospacing="off"/>
        <w:rPr>
          <w:noProof w:val="0"/>
          <w:sz w:val="24"/>
          <w:szCs w:val="24"/>
          <w:lang w:val="sv-SE"/>
        </w:rPr>
      </w:pPr>
      <w:r w:rsidRPr="5FAE0A02" w:rsidR="396DB039">
        <w:rPr>
          <w:noProof w:val="0"/>
          <w:lang w:val="sv-SE"/>
        </w:rPr>
        <w:t>Livsuppehållande åtgärder och behandling</w:t>
      </w:r>
      <w:r w:rsidRPr="5FAE0A02" w:rsidR="1186073C">
        <w:rPr>
          <w:noProof w:val="0"/>
          <w:lang w:val="sv-SE"/>
        </w:rPr>
        <w:t>.</w:t>
      </w:r>
    </w:p>
    <w:p w:rsidR="001A0600" w:rsidP="5FAE0A02" w:rsidRDefault="001A0600" w14:paraId="102C8142" w14:textId="42B2707A">
      <w:pPr>
        <w:pStyle w:val="ListParagraph"/>
        <w:numPr>
          <w:ilvl w:val="1"/>
          <w:numId w:val="166"/>
        </w:numPr>
        <w:spacing w:after="0" w:afterAutospacing="off"/>
        <w:rPr>
          <w:noProof w:val="0"/>
          <w:sz w:val="24"/>
          <w:szCs w:val="24"/>
          <w:lang w:val="sv-SE"/>
        </w:rPr>
      </w:pPr>
      <w:r w:rsidRPr="5FAE0A02" w:rsidR="396DB039">
        <w:rPr>
          <w:noProof w:val="0"/>
          <w:lang w:val="sv-SE"/>
        </w:rPr>
        <w:t>Stabiliserande behandling av kritisk sjuka patienter</w:t>
      </w:r>
      <w:r w:rsidRPr="5FAE0A02" w:rsidR="2894528C">
        <w:rPr>
          <w:noProof w:val="0"/>
          <w:lang w:val="sv-SE"/>
        </w:rPr>
        <w:t>.</w:t>
      </w:r>
    </w:p>
    <w:p w:rsidR="001A0600" w:rsidP="5FAE0A02" w:rsidRDefault="001A0600" w14:paraId="57294E0C" w14:textId="6FBD6BDB">
      <w:pPr>
        <w:pStyle w:val="ListParagraph"/>
        <w:numPr>
          <w:ilvl w:val="1"/>
          <w:numId w:val="166"/>
        </w:numPr>
        <w:spacing w:after="0" w:afterAutospacing="off"/>
        <w:rPr>
          <w:noProof w:val="0"/>
          <w:sz w:val="24"/>
          <w:szCs w:val="24"/>
          <w:lang w:val="sv-SE"/>
        </w:rPr>
      </w:pPr>
      <w:r w:rsidRPr="5FAE0A02" w:rsidR="396DB039">
        <w:rPr>
          <w:noProof w:val="0"/>
          <w:lang w:val="sv-SE"/>
        </w:rPr>
        <w:t>Bedömning och prioritering av sedvanligt patientflöde</w:t>
      </w:r>
      <w:r w:rsidRPr="5FAE0A02" w:rsidR="0B4555A9">
        <w:rPr>
          <w:noProof w:val="0"/>
          <w:lang w:val="sv-SE"/>
        </w:rPr>
        <w:t>.</w:t>
      </w:r>
    </w:p>
    <w:p w:rsidR="001A0600" w:rsidP="5FAE0A02" w:rsidRDefault="001A0600" w14:paraId="5F305442" w14:textId="6FA8FEC4">
      <w:pPr>
        <w:pStyle w:val="ListParagraph"/>
        <w:numPr>
          <w:ilvl w:val="1"/>
          <w:numId w:val="166"/>
        </w:numPr>
        <w:spacing w:after="0" w:afterAutospacing="off"/>
        <w:rPr>
          <w:noProof w:val="0"/>
          <w:sz w:val="24"/>
          <w:szCs w:val="24"/>
          <w:lang w:val="sv-SE"/>
        </w:rPr>
      </w:pPr>
      <w:r w:rsidRPr="5FAE0A02" w:rsidR="396DB039">
        <w:rPr>
          <w:noProof w:val="0"/>
          <w:lang w:val="sv-SE"/>
        </w:rPr>
        <w:t xml:space="preserve">Genomgång av inläggningsklara patienter som väntat </w:t>
      </w:r>
      <w:r w:rsidRPr="5FAE0A02" w:rsidR="79244B67">
        <w:rPr>
          <w:noProof w:val="0"/>
          <w:lang w:val="sv-SE"/>
        </w:rPr>
        <w:t>&gt;</w:t>
      </w:r>
      <w:r w:rsidRPr="5FAE0A02" w:rsidR="396DB039">
        <w:rPr>
          <w:noProof w:val="0"/>
          <w:lang w:val="sv-SE"/>
        </w:rPr>
        <w:t>4 timmar och administrering av livsviktiga mediciner</w:t>
      </w:r>
      <w:r w:rsidRPr="5FAE0A02" w:rsidR="41B1F8FA">
        <w:rPr>
          <w:noProof w:val="0"/>
          <w:lang w:val="sv-SE"/>
        </w:rPr>
        <w:t>.</w:t>
      </w:r>
      <w:r w:rsidRPr="5FAE0A02" w:rsidR="396DB039">
        <w:rPr>
          <w:noProof w:val="0"/>
          <w:lang w:val="sv-SE"/>
        </w:rPr>
        <w:t xml:space="preserve"> </w:t>
      </w:r>
    </w:p>
    <w:p w:rsidR="001A0600" w:rsidP="5FAE0A02" w:rsidRDefault="001A0600" w14:paraId="0905639D" w14:textId="59618B00">
      <w:pPr>
        <w:pStyle w:val="ListParagraph"/>
        <w:numPr>
          <w:ilvl w:val="1"/>
          <w:numId w:val="166"/>
        </w:numPr>
        <w:spacing w:after="0" w:afterAutospacing="off"/>
        <w:rPr>
          <w:noProof w:val="0"/>
          <w:sz w:val="24"/>
          <w:szCs w:val="24"/>
          <w:lang w:val="sv-SE"/>
        </w:rPr>
      </w:pPr>
      <w:r w:rsidRPr="5FAE0A02" w:rsidR="396DB039">
        <w:rPr>
          <w:noProof w:val="0"/>
          <w:lang w:val="sv-SE"/>
        </w:rPr>
        <w:t xml:space="preserve">Provtagning, vitalparametrar, EKG </w:t>
      </w:r>
      <w:r w:rsidRPr="5FAE0A02" w:rsidR="6D546B7D">
        <w:rPr>
          <w:noProof w:val="0"/>
          <w:lang w:val="sv-SE"/>
        </w:rPr>
        <w:t>m.m</w:t>
      </w:r>
      <w:r w:rsidRPr="5FAE0A02" w:rsidR="4A5D241A">
        <w:rPr>
          <w:noProof w:val="0"/>
          <w:lang w:val="sv-SE"/>
        </w:rPr>
        <w:t>.</w:t>
      </w:r>
    </w:p>
    <w:p w:rsidR="001A0600" w:rsidP="5FAE0A02" w:rsidRDefault="001A0600" w14:paraId="31F08F5B" w14:textId="4D3474D7">
      <w:pPr>
        <w:pStyle w:val="ListParagraph"/>
        <w:numPr>
          <w:ilvl w:val="1"/>
          <w:numId w:val="166"/>
        </w:numPr>
        <w:spacing w:after="0" w:afterAutospacing="off"/>
        <w:rPr>
          <w:noProof w:val="0"/>
          <w:sz w:val="24"/>
          <w:szCs w:val="24"/>
          <w:lang w:val="sv-SE"/>
        </w:rPr>
      </w:pPr>
      <w:r w:rsidRPr="5FAE0A02" w:rsidR="396DB039">
        <w:rPr>
          <w:noProof w:val="0"/>
          <w:lang w:val="sv-SE"/>
        </w:rPr>
        <w:t>Basal omvårdnad</w:t>
      </w:r>
      <w:r w:rsidRPr="5FAE0A02" w:rsidR="576E46FC">
        <w:rPr>
          <w:noProof w:val="0"/>
          <w:lang w:val="sv-SE"/>
        </w:rPr>
        <w:t>:</w:t>
      </w:r>
      <w:r w:rsidRPr="5FAE0A02" w:rsidR="484C7BDA">
        <w:rPr>
          <w:noProof w:val="0"/>
          <w:lang w:val="sv-SE"/>
        </w:rPr>
        <w:t xml:space="preserve"> </w:t>
      </w:r>
      <w:r w:rsidRPr="5FAE0A02" w:rsidR="3D0BE578">
        <w:rPr>
          <w:noProof w:val="0"/>
          <w:lang w:val="sv-SE"/>
        </w:rPr>
        <w:t>n</w:t>
      </w:r>
      <w:r w:rsidRPr="5FAE0A02" w:rsidR="27B1E2FA">
        <w:rPr>
          <w:noProof w:val="0"/>
          <w:lang w:val="sv-SE"/>
        </w:rPr>
        <w:t>utrition</w:t>
      </w:r>
      <w:r w:rsidRPr="5FAE0A02" w:rsidR="3D0BE578">
        <w:rPr>
          <w:noProof w:val="0"/>
          <w:lang w:val="sv-SE"/>
        </w:rPr>
        <w:t xml:space="preserve">, </w:t>
      </w:r>
      <w:r w:rsidRPr="5FAE0A02" w:rsidR="484C7BDA">
        <w:rPr>
          <w:noProof w:val="0"/>
          <w:lang w:val="sv-SE"/>
        </w:rPr>
        <w:t xml:space="preserve">personlig </w:t>
      </w:r>
      <w:r w:rsidRPr="5FAE0A02" w:rsidR="396DB039">
        <w:rPr>
          <w:noProof w:val="0"/>
          <w:lang w:val="sv-SE"/>
        </w:rPr>
        <w:t xml:space="preserve">hygien, </w:t>
      </w:r>
      <w:r w:rsidRPr="5FAE0A02" w:rsidR="7E670046">
        <w:rPr>
          <w:noProof w:val="0"/>
          <w:lang w:val="sv-SE"/>
        </w:rPr>
        <w:t xml:space="preserve">förebygga </w:t>
      </w:r>
      <w:r w:rsidRPr="5FAE0A02" w:rsidR="396DB039">
        <w:rPr>
          <w:noProof w:val="0"/>
          <w:lang w:val="sv-SE"/>
        </w:rPr>
        <w:t>tryckså</w:t>
      </w:r>
      <w:r w:rsidRPr="5FAE0A02" w:rsidR="6CA20607">
        <w:rPr>
          <w:noProof w:val="0"/>
          <w:lang w:val="sv-SE"/>
        </w:rPr>
        <w:t>r</w:t>
      </w:r>
      <w:r w:rsidRPr="5FAE0A02" w:rsidR="119083E8">
        <w:rPr>
          <w:noProof w:val="0"/>
          <w:lang w:val="sv-SE"/>
        </w:rPr>
        <w:t xml:space="preserve"> och </w:t>
      </w:r>
      <w:r w:rsidRPr="5FAE0A02" w:rsidR="6CA20607">
        <w:rPr>
          <w:noProof w:val="0"/>
          <w:lang w:val="sv-SE"/>
        </w:rPr>
        <w:t xml:space="preserve">fallrisk </w:t>
      </w:r>
      <w:r w:rsidRPr="5FAE0A02" w:rsidR="6CA20607">
        <w:rPr>
          <w:noProof w:val="0"/>
          <w:lang w:val="sv-SE"/>
        </w:rPr>
        <w:t>m.m.</w:t>
      </w:r>
    </w:p>
    <w:p w:rsidR="5FAE0A02" w:rsidP="5FAE0A02" w:rsidRDefault="5FAE0A02" w14:paraId="45378663" w14:textId="26C7C35F">
      <w:pPr>
        <w:pStyle w:val="Normal"/>
        <w:spacing w:after="0" w:afterAutospacing="off"/>
        <w:ind w:left="632"/>
        <w:rPr>
          <w:noProof w:val="0"/>
          <w:sz w:val="24"/>
          <w:szCs w:val="24"/>
          <w:lang w:val="sv-SE"/>
        </w:rPr>
      </w:pPr>
    </w:p>
    <w:p w:rsidR="001A0600" w:rsidP="5FAE0A02" w:rsidRDefault="001A0600" w14:paraId="6FDB9351" w14:textId="4D9D9D65">
      <w:pPr>
        <w:pStyle w:val="MellanrubrikVGR"/>
        <w:spacing w:before="0" w:beforeAutospacing="on" w:after="0" w:afterAutospacing="off"/>
        <w:rPr>
          <w:rFonts w:ascii="Calibri" w:hAnsi="Calibri" w:eastAsia="Calibri" w:cs="Calibri"/>
          <w:b w:val="1"/>
          <w:bCs w:val="1"/>
          <w:noProof w:val="0"/>
          <w:color w:val="357B1E" w:themeColor="accent2" w:themeTint="99" w:themeShade="FF"/>
          <w:sz w:val="24"/>
          <w:szCs w:val="24"/>
          <w:lang w:val="sv-SE"/>
        </w:rPr>
      </w:pPr>
      <w:r w:rsidRPr="5FAE0A02" w:rsidR="1954B28F">
        <w:rPr>
          <w:noProof w:val="0"/>
          <w:lang w:val="sv-SE"/>
        </w:rPr>
        <w:t xml:space="preserve">Nivå 1 </w:t>
      </w:r>
      <w:r w:rsidRPr="5FAE0A02" w:rsidR="1954B28F">
        <w:rPr>
          <w:noProof w:val="0"/>
          <w:color w:val="00B050"/>
          <w:lang w:val="sv-SE"/>
        </w:rPr>
        <w:t>Lugnt</w:t>
      </w:r>
    </w:p>
    <w:p w:rsidR="001A0600" w:rsidP="5FAE0A02" w:rsidRDefault="001A0600" w14:paraId="7C248A7E" w14:textId="69F6CED5">
      <w:pPr>
        <w:pStyle w:val="Normal"/>
        <w:spacing w:before="0" w:beforeAutospacing="on" w:after="0" w:afterAutospacing="off"/>
        <w:rPr>
          <w:rFonts w:ascii="Calibri" w:hAnsi="Calibri" w:eastAsia="Calibri" w:cs="Calibri"/>
          <w:b w:val="1"/>
          <w:bCs w:val="1"/>
          <w:noProof w:val="0"/>
          <w:color w:val="357B1E" w:themeColor="accent2" w:themeTint="99" w:themeShade="FF"/>
          <w:sz w:val="24"/>
          <w:szCs w:val="24"/>
          <w:lang w:val="sv-SE"/>
        </w:rPr>
      </w:pPr>
      <w:r w:rsidRPr="5FAE0A02" w:rsidR="396DB039">
        <w:rPr>
          <w:noProof w:val="0"/>
          <w:lang w:val="sv-SE"/>
        </w:rPr>
        <w:t>Arbete enligt vanliga rutiner.</w:t>
      </w:r>
    </w:p>
    <w:p w:rsidR="5FAE0A02" w:rsidP="5FAE0A02" w:rsidRDefault="5FAE0A02" w14:paraId="47E6CE4A" w14:textId="31A75C89">
      <w:pPr>
        <w:pStyle w:val="Normal"/>
        <w:spacing w:after="0" w:afterAutospacing="off"/>
        <w:rPr>
          <w:noProof w:val="0"/>
          <w:lang w:val="sv-SE"/>
        </w:rPr>
      </w:pPr>
    </w:p>
    <w:p w:rsidR="001A0600" w:rsidP="5FAE0A02" w:rsidRDefault="001A0600" w14:paraId="4EBAD367" w14:textId="06ED1321">
      <w:pPr>
        <w:pStyle w:val="Normal"/>
        <w:spacing w:beforeAutospacing="on" w:after="0" w:afterAutospacing="off"/>
        <w:rPr>
          <w:noProof w:val="0"/>
          <w:lang w:val="sv-SE"/>
        </w:rPr>
      </w:pPr>
      <w:r w:rsidRPr="5FAE0A02" w:rsidR="1954B28F">
        <w:rPr>
          <w:rFonts w:ascii="Calibri" w:hAnsi="Calibri" w:eastAsia="Calibri" w:cs="Calibri"/>
          <w:b w:val="1"/>
          <w:bCs w:val="1"/>
          <w:noProof w:val="0"/>
          <w:color w:val="000000" w:themeColor="text2" w:themeTint="FF" w:themeShade="FF"/>
          <w:sz w:val="26"/>
          <w:szCs w:val="26"/>
          <w:lang w:val="sv-SE"/>
        </w:rPr>
        <w:t xml:space="preserve">Nivå 2 </w:t>
      </w:r>
      <w:r w:rsidRPr="5FAE0A02" w:rsidR="1954B28F">
        <w:rPr>
          <w:rFonts w:ascii="Calibri" w:hAnsi="Calibri" w:eastAsia="Calibri" w:cs="Calibri"/>
          <w:b w:val="1"/>
          <w:bCs w:val="1"/>
          <w:noProof w:val="0"/>
          <w:color w:val="267808"/>
          <w:sz w:val="26"/>
          <w:szCs w:val="26"/>
          <w:lang w:val="sv-SE"/>
        </w:rPr>
        <w:t>Stabilt</w:t>
      </w:r>
    </w:p>
    <w:p w:rsidR="001A0600" w:rsidP="5FAE0A02" w:rsidRDefault="001A0600" w14:paraId="0F6820FE" w14:textId="3E6CB278">
      <w:pPr>
        <w:spacing w:before="120" w:beforeAutospacing="on" w:after="0" w:afterAutospacing="off" w:line="288" w:lineRule="auto"/>
        <w:ind w:left="992" w:right="868"/>
      </w:pPr>
      <w:r w:rsidRPr="5FAE0A02" w:rsidR="396DB03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Arbete enligt vanliga rutiner</w:t>
      </w:r>
      <w:r w:rsidRPr="5FAE0A02" w:rsidR="396DB039">
        <w:rPr>
          <w:rFonts w:ascii="Times New Roman" w:hAnsi="Times New Roman" w:eastAsia="Times New Roman" w:cs="Times New Roman"/>
          <w:noProof w:val="0"/>
          <w:sz w:val="24"/>
          <w:szCs w:val="24"/>
          <w:u w:val="none"/>
          <w:lang w:val="sv-SE"/>
        </w:rPr>
        <w:t xml:space="preserve"> </w:t>
      </w:r>
      <w:r w:rsidRPr="5FAE0A02" w:rsidR="396DB039">
        <w:rPr>
          <w:rFonts w:ascii="Times New Roman" w:hAnsi="Times New Roman" w:eastAsia="Times New Roman" w:cs="Times New Roman"/>
          <w:noProof w:val="0"/>
          <w:sz w:val="24"/>
          <w:szCs w:val="24"/>
          <w:u w:val="none"/>
          <w:lang w:val="sv-SE"/>
        </w:rPr>
        <w:t>samt</w:t>
      </w:r>
      <w:r w:rsidRPr="5FAE0A02" w:rsidR="396DB03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:</w:t>
      </w:r>
    </w:p>
    <w:p w:rsidR="001A0600" w:rsidP="69375360" w:rsidRDefault="001A0600" w14:paraId="7426C61D" w14:textId="7399CC94">
      <w:pPr>
        <w:pStyle w:val="ListParagraph"/>
        <w:numPr>
          <w:ilvl w:val="1"/>
          <w:numId w:val="119"/>
        </w:numPr>
        <w:rPr>
          <w:noProof w:val="0"/>
          <w:lang w:val="sv-SE"/>
        </w:rPr>
      </w:pPr>
      <w:r w:rsidRPr="5FAE0A02" w:rsidR="7B488612">
        <w:rPr>
          <w:b w:val="1"/>
          <w:bCs w:val="1"/>
          <w:noProof w:val="0"/>
          <w:lang w:val="sv-SE"/>
        </w:rPr>
        <w:t>V</w:t>
      </w:r>
      <w:r w:rsidRPr="5FAE0A02" w:rsidR="01F00DEE">
        <w:rPr>
          <w:b w:val="1"/>
          <w:bCs w:val="1"/>
          <w:noProof w:val="0"/>
          <w:lang w:val="sv-SE"/>
        </w:rPr>
        <w:t>erksamhetschef</w:t>
      </w:r>
      <w:r w:rsidRPr="5FAE0A02" w:rsidR="7B488612">
        <w:rPr>
          <w:b w:val="1"/>
          <w:bCs w:val="1"/>
          <w:noProof w:val="0"/>
          <w:lang w:val="sv-SE"/>
        </w:rPr>
        <w:t xml:space="preserve"> akutmottagning</w:t>
      </w:r>
      <w:r w:rsidRPr="5FAE0A02" w:rsidR="7B488612">
        <w:rPr>
          <w:noProof w:val="0"/>
          <w:lang w:val="sv-SE"/>
        </w:rPr>
        <w:t xml:space="preserve"> </w:t>
      </w:r>
      <w:r w:rsidRPr="5FAE0A02" w:rsidR="7745CE8C">
        <w:rPr>
          <w:noProof w:val="0"/>
          <w:lang w:val="sv-SE"/>
        </w:rPr>
        <w:t>måndag till fredag</w:t>
      </w:r>
      <w:r w:rsidRPr="5FAE0A02" w:rsidR="286F163E">
        <w:rPr>
          <w:noProof w:val="0"/>
          <w:lang w:val="sv-SE"/>
        </w:rPr>
        <w:t xml:space="preserve"> och</w:t>
      </w:r>
      <w:r w:rsidRPr="5FAE0A02" w:rsidR="0B790DAB">
        <w:rPr>
          <w:noProof w:val="0"/>
          <w:lang w:val="sv-SE"/>
        </w:rPr>
        <w:t xml:space="preserve"> </w:t>
      </w:r>
      <w:r w:rsidRPr="5FAE0A02" w:rsidR="0B790DAB">
        <w:rPr>
          <w:b w:val="1"/>
          <w:bCs w:val="1"/>
          <w:noProof w:val="0"/>
          <w:lang w:val="sv-SE"/>
        </w:rPr>
        <w:t>Ledningssjuksköterska akutmottagning</w:t>
      </w:r>
      <w:r w:rsidRPr="5FAE0A02" w:rsidR="0B790DAB">
        <w:rPr>
          <w:noProof w:val="0"/>
          <w:lang w:val="sv-SE"/>
        </w:rPr>
        <w:t xml:space="preserve"> lördag, söndag, helgdag</w:t>
      </w:r>
      <w:r w:rsidRPr="5FAE0A02" w:rsidR="5327DC2E">
        <w:rPr>
          <w:noProof w:val="0"/>
          <w:lang w:val="sv-SE"/>
        </w:rPr>
        <w:t>:</w:t>
      </w:r>
    </w:p>
    <w:p w:rsidR="001A0600" w:rsidP="5FAE0A02" w:rsidRDefault="001A0600" w14:paraId="0B21E852" w14:textId="5EE47C22">
      <w:pPr>
        <w:pStyle w:val="ListParagraph"/>
        <w:numPr>
          <w:ilvl w:val="1"/>
          <w:numId w:val="191"/>
        </w:numPr>
        <w:rPr>
          <w:noProof w:val="0"/>
          <w:sz w:val="24"/>
          <w:szCs w:val="24"/>
          <w:lang w:val="sv-SE"/>
        </w:rPr>
      </w:pPr>
      <w:r w:rsidRPr="5FAE0A02" w:rsidR="7B488612">
        <w:rPr>
          <w:noProof w:val="0"/>
          <w:lang w:val="sv-SE"/>
        </w:rPr>
        <w:t xml:space="preserve">signalerar väntetider </w:t>
      </w:r>
      <w:r w:rsidRPr="5FAE0A02" w:rsidR="1A7CDCDF">
        <w:rPr>
          <w:noProof w:val="0"/>
          <w:lang w:val="sv-SE"/>
        </w:rPr>
        <w:t>och</w:t>
      </w:r>
      <w:r w:rsidRPr="5FAE0A02" w:rsidR="7B488612">
        <w:rPr>
          <w:noProof w:val="0"/>
          <w:lang w:val="sv-SE"/>
        </w:rPr>
        <w:t xml:space="preserve"> efterfrågar plan</w:t>
      </w:r>
      <w:r w:rsidRPr="5FAE0A02" w:rsidR="7B488612">
        <w:rPr>
          <w:noProof w:val="0"/>
          <w:lang w:val="sv-SE"/>
        </w:rPr>
        <w:t xml:space="preserve"> för </w:t>
      </w:r>
      <w:r w:rsidRPr="5FAE0A02" w:rsidR="7B4A137A">
        <w:rPr>
          <w:noProof w:val="0"/>
          <w:lang w:val="sv-SE"/>
        </w:rPr>
        <w:t xml:space="preserve">inläggning av </w:t>
      </w:r>
      <w:r w:rsidRPr="5FAE0A02" w:rsidR="7B488612">
        <w:rPr>
          <w:noProof w:val="0"/>
          <w:lang w:val="sv-SE"/>
        </w:rPr>
        <w:t>inläggningsklara patienter</w:t>
      </w:r>
      <w:r w:rsidRPr="5FAE0A02" w:rsidR="025646B3">
        <w:rPr>
          <w:noProof w:val="0"/>
          <w:lang w:val="sv-SE"/>
        </w:rPr>
        <w:t xml:space="preserve"> </w:t>
      </w:r>
      <w:r w:rsidRPr="5FAE0A02" w:rsidR="7B488612">
        <w:rPr>
          <w:noProof w:val="0"/>
          <w:lang w:val="sv-SE"/>
        </w:rPr>
        <w:t xml:space="preserve">på </w:t>
      </w:r>
      <w:r w:rsidRPr="5FAE0A02" w:rsidR="4444498D">
        <w:rPr>
          <w:noProof w:val="0"/>
          <w:lang w:val="sv-SE"/>
        </w:rPr>
        <w:t>möte</w:t>
      </w:r>
      <w:r w:rsidRPr="5FAE0A02" w:rsidR="65533B16">
        <w:rPr>
          <w:noProof w:val="0"/>
          <w:lang w:val="sv-SE"/>
        </w:rPr>
        <w:t>:</w:t>
      </w:r>
      <w:r w:rsidRPr="5FAE0A02" w:rsidR="4444498D">
        <w:rPr>
          <w:noProof w:val="0"/>
          <w:lang w:val="sv-SE"/>
        </w:rPr>
        <w:t xml:space="preserve"> </w:t>
      </w:r>
    </w:p>
    <w:p w:rsidR="001A0600" w:rsidP="5FAE0A02" w:rsidRDefault="001A0600" w14:paraId="2DB7CF1F" w14:textId="4DB46BD9">
      <w:pPr>
        <w:pStyle w:val="ListParagraph"/>
        <w:numPr>
          <w:ilvl w:val="1"/>
          <w:numId w:val="192"/>
        </w:numPr>
        <w:rPr>
          <w:noProof w:val="0"/>
          <w:sz w:val="24"/>
          <w:szCs w:val="24"/>
          <w:lang w:val="sv-SE"/>
        </w:rPr>
      </w:pPr>
      <w:r w:rsidRPr="5FAE0A02" w:rsidR="4444498D">
        <w:rPr>
          <w:noProof w:val="0"/>
          <w:lang w:val="sv-SE"/>
        </w:rPr>
        <w:t>kl.08:</w:t>
      </w:r>
      <w:r w:rsidRPr="5FAE0A02" w:rsidR="616A2481">
        <w:rPr>
          <w:noProof w:val="0"/>
          <w:lang w:val="sv-SE"/>
        </w:rPr>
        <w:t>20</w:t>
      </w:r>
      <w:r w:rsidRPr="5FAE0A02" w:rsidR="4444498D">
        <w:rPr>
          <w:noProof w:val="0"/>
          <w:lang w:val="sv-SE"/>
        </w:rPr>
        <w:t xml:space="preserve"> </w:t>
      </w:r>
      <w:r w:rsidRPr="5FAE0A02" w:rsidR="4608A06C">
        <w:rPr>
          <w:noProof w:val="0"/>
          <w:lang w:val="sv-SE"/>
        </w:rPr>
        <w:t>Ledningstorget</w:t>
      </w:r>
      <w:r w:rsidRPr="5FAE0A02" w:rsidR="6203DB43">
        <w:rPr>
          <w:noProof w:val="0"/>
          <w:lang w:val="sv-SE"/>
        </w:rPr>
        <w:t xml:space="preserve">, </w:t>
      </w:r>
      <w:r w:rsidRPr="5FAE0A02" w:rsidR="78C96447">
        <w:rPr>
          <w:noProof w:val="0"/>
          <w:lang w:val="sv-SE"/>
        </w:rPr>
        <w:t>a</w:t>
      </w:r>
      <w:r w:rsidRPr="5FAE0A02" w:rsidR="6203DB43">
        <w:rPr>
          <w:noProof w:val="0"/>
          <w:lang w:val="sv-SE"/>
        </w:rPr>
        <w:t>kutmottagningen</w:t>
      </w:r>
      <w:r w:rsidRPr="5FAE0A02" w:rsidR="4444498D">
        <w:rPr>
          <w:noProof w:val="0"/>
          <w:lang w:val="sv-SE"/>
        </w:rPr>
        <w:t xml:space="preserve"> </w:t>
      </w:r>
    </w:p>
    <w:p w:rsidR="001A0600" w:rsidP="5FAE0A02" w:rsidRDefault="001A0600" w14:paraId="249C8AA8" w14:textId="2BB7893D">
      <w:pPr>
        <w:pStyle w:val="ListParagraph"/>
        <w:numPr>
          <w:ilvl w:val="1"/>
          <w:numId w:val="192"/>
        </w:numPr>
        <w:rPr>
          <w:noProof w:val="0"/>
          <w:sz w:val="24"/>
          <w:szCs w:val="24"/>
          <w:lang w:val="sv-SE"/>
        </w:rPr>
      </w:pPr>
      <w:r w:rsidRPr="5FAE0A02" w:rsidR="3533D3E3">
        <w:rPr>
          <w:noProof w:val="0"/>
          <w:lang w:val="sv-SE"/>
        </w:rPr>
        <w:t>k</w:t>
      </w:r>
      <w:r w:rsidRPr="5FAE0A02" w:rsidR="2F4E2022">
        <w:rPr>
          <w:noProof w:val="0"/>
          <w:lang w:val="sv-SE"/>
        </w:rPr>
        <w:t xml:space="preserve">l.12:30 </w:t>
      </w:r>
      <w:r w:rsidRPr="5FAE0A02" w:rsidR="7592D76C">
        <w:rPr>
          <w:noProof w:val="0"/>
          <w:lang w:val="sv-SE"/>
        </w:rPr>
        <w:t>V</w:t>
      </w:r>
      <w:r w:rsidRPr="5FAE0A02" w:rsidR="7B488612">
        <w:rPr>
          <w:noProof w:val="0"/>
          <w:lang w:val="sv-SE"/>
        </w:rPr>
        <w:t>årdplatskoordineringsmöt</w:t>
      </w:r>
      <w:r w:rsidRPr="5FAE0A02" w:rsidR="6BC5CD22">
        <w:rPr>
          <w:noProof w:val="0"/>
          <w:lang w:val="sv-SE"/>
        </w:rPr>
        <w:t>e</w:t>
      </w:r>
      <w:r w:rsidRPr="5FAE0A02" w:rsidR="1516E88C">
        <w:rPr>
          <w:noProof w:val="0"/>
          <w:lang w:val="sv-SE"/>
        </w:rPr>
        <w:t xml:space="preserve"> (vardag)</w:t>
      </w:r>
    </w:p>
    <w:p w:rsidR="001A0600" w:rsidP="420DD516" w:rsidRDefault="001A0600" w14:paraId="597E6366" w14:textId="653ECDF1">
      <w:pPr>
        <w:pStyle w:val="ListParagraph"/>
        <w:numPr>
          <w:ilvl w:val="1"/>
          <w:numId w:val="119"/>
        </w:numPr>
        <w:rPr>
          <w:noProof w:val="0"/>
          <w:lang w:val="sv-SE"/>
        </w:rPr>
      </w:pPr>
      <w:r w:rsidRPr="5FAE0A02" w:rsidR="396DB039">
        <w:rPr>
          <w:b w:val="1"/>
          <w:bCs w:val="1"/>
          <w:noProof w:val="0"/>
          <w:lang w:val="sv-SE"/>
        </w:rPr>
        <w:t>Sorteringssjuksköterska</w:t>
      </w:r>
      <w:r w:rsidRPr="5FAE0A02" w:rsidR="396DB039">
        <w:rPr>
          <w:noProof w:val="0"/>
          <w:lang w:val="sv-SE"/>
        </w:rPr>
        <w:t xml:space="preserve"> </w:t>
      </w:r>
      <w:r w:rsidRPr="5FAE0A02" w:rsidR="2C360661">
        <w:rPr>
          <w:noProof w:val="0"/>
          <w:lang w:val="sv-SE"/>
        </w:rPr>
        <w:t xml:space="preserve">signalerar </w:t>
      </w:r>
      <w:r w:rsidRPr="5FAE0A02" w:rsidR="2C360661">
        <w:rPr>
          <w:noProof w:val="0"/>
          <w:lang w:val="sv-SE"/>
        </w:rPr>
        <w:t>till</w:t>
      </w:r>
      <w:r w:rsidRPr="5FAE0A02" w:rsidR="64303A89">
        <w:rPr>
          <w:noProof w:val="0"/>
          <w:lang w:val="sv-SE"/>
        </w:rPr>
        <w:t>:</w:t>
      </w:r>
    </w:p>
    <w:p w:rsidR="001A0600" w:rsidP="5FAE0A02" w:rsidRDefault="001A0600" w14:paraId="4F8AEE06" w14:textId="012E13B4">
      <w:pPr>
        <w:pStyle w:val="ListParagraph"/>
        <w:numPr>
          <w:ilvl w:val="1"/>
          <w:numId w:val="197"/>
        </w:numPr>
        <w:rPr>
          <w:noProof w:val="0"/>
          <w:lang w:val="sv-SE"/>
        </w:rPr>
      </w:pPr>
      <w:r w:rsidRPr="5FAE0A02" w:rsidR="396DB039">
        <w:rPr>
          <w:noProof w:val="0"/>
          <w:lang w:val="sv-SE"/>
        </w:rPr>
        <w:t>Ledningssjuksköterska vid stort patientinflöde till triagen</w:t>
      </w:r>
    </w:p>
    <w:p w:rsidR="001A0600" w:rsidP="5FAE0A02" w:rsidRDefault="001A0600" w14:paraId="1A9DDF90" w14:textId="6421BD2E">
      <w:pPr>
        <w:pStyle w:val="Normal"/>
        <w:rPr>
          <w:noProof w:val="0"/>
          <w:sz w:val="24"/>
          <w:szCs w:val="24"/>
          <w:lang w:val="sv-SE"/>
        </w:rPr>
      </w:pPr>
      <w:r w:rsidRPr="5FAE0A02" w:rsidR="1A87E791">
        <w:rPr>
          <w:noProof w:val="0"/>
          <w:lang w:val="sv-SE"/>
        </w:rPr>
        <w:t>V</w:t>
      </w:r>
      <w:r w:rsidRPr="5FAE0A02" w:rsidR="3BA41CBD">
        <w:rPr>
          <w:noProof w:val="0"/>
          <w:lang w:val="sv-SE"/>
        </w:rPr>
        <w:t>id avsaknad av Sorteringssjuksköterska</w:t>
      </w:r>
      <w:r w:rsidRPr="5FAE0A02" w:rsidR="18F20F1B">
        <w:rPr>
          <w:noProof w:val="0"/>
          <w:lang w:val="sv-SE"/>
        </w:rPr>
        <w:t xml:space="preserve"> </w:t>
      </w:r>
      <w:r w:rsidRPr="5FAE0A02" w:rsidR="2BB21293">
        <w:rPr>
          <w:noProof w:val="0"/>
          <w:lang w:val="sv-SE"/>
        </w:rPr>
        <w:t xml:space="preserve">signalerar </w:t>
      </w:r>
      <w:r w:rsidRPr="5FAE0A02" w:rsidR="34F93D14">
        <w:rPr>
          <w:b w:val="1"/>
          <w:bCs w:val="1"/>
          <w:noProof w:val="0"/>
          <w:lang w:val="sv-SE"/>
        </w:rPr>
        <w:t>receptionen</w:t>
      </w:r>
      <w:r w:rsidRPr="5FAE0A02" w:rsidR="34F93D14">
        <w:rPr>
          <w:noProof w:val="0"/>
          <w:lang w:val="sv-SE"/>
        </w:rPr>
        <w:t xml:space="preserve"> </w:t>
      </w:r>
      <w:r w:rsidRPr="5FAE0A02" w:rsidR="3BA41CBD">
        <w:rPr>
          <w:noProof w:val="0"/>
          <w:lang w:val="sv-SE"/>
        </w:rPr>
        <w:t>till</w:t>
      </w:r>
      <w:r w:rsidRPr="5FAE0A02" w:rsidR="1421512D">
        <w:rPr>
          <w:noProof w:val="0"/>
          <w:lang w:val="sv-SE"/>
        </w:rPr>
        <w:t>:</w:t>
      </w:r>
    </w:p>
    <w:p w:rsidR="001A0600" w:rsidP="5FAE0A02" w:rsidRDefault="001A0600" w14:paraId="2E6F9541" w14:textId="43C481EB">
      <w:pPr>
        <w:pStyle w:val="ListParagraph"/>
        <w:numPr>
          <w:ilvl w:val="1"/>
          <w:numId w:val="197"/>
        </w:numPr>
        <w:rPr>
          <w:noProof w:val="0"/>
          <w:sz w:val="24"/>
          <w:szCs w:val="24"/>
          <w:lang w:val="sv-SE"/>
        </w:rPr>
      </w:pPr>
      <w:r w:rsidRPr="5FAE0A02" w:rsidR="3BA41CBD">
        <w:rPr>
          <w:noProof w:val="0"/>
          <w:lang w:val="sv-SE"/>
        </w:rPr>
        <w:t xml:space="preserve"> Triagesjuksköterska a</w:t>
      </w:r>
      <w:r w:rsidRPr="5FAE0A02" w:rsidR="576B5ACF">
        <w:rPr>
          <w:noProof w:val="0"/>
          <w:lang w:val="sv-SE"/>
        </w:rPr>
        <w:t>l</w:t>
      </w:r>
      <w:r w:rsidRPr="5FAE0A02" w:rsidR="3BA41CBD">
        <w:rPr>
          <w:noProof w:val="0"/>
          <w:lang w:val="sv-SE"/>
        </w:rPr>
        <w:t>ternativt Ledningssju</w:t>
      </w:r>
      <w:r w:rsidRPr="5FAE0A02" w:rsidR="32200194">
        <w:rPr>
          <w:noProof w:val="0"/>
          <w:lang w:val="sv-SE"/>
        </w:rPr>
        <w:t>k</w:t>
      </w:r>
      <w:r w:rsidRPr="5FAE0A02" w:rsidR="3BA41CBD">
        <w:rPr>
          <w:noProof w:val="0"/>
          <w:lang w:val="sv-SE"/>
        </w:rPr>
        <w:t>sköterska</w:t>
      </w:r>
    </w:p>
    <w:p w:rsidR="001A0600" w:rsidP="420DD516" w:rsidRDefault="001A0600" w14:paraId="4AD7C400" w14:textId="0798F261">
      <w:pPr>
        <w:pStyle w:val="ListParagraph"/>
        <w:numPr>
          <w:ilvl w:val="1"/>
          <w:numId w:val="119"/>
        </w:numPr>
        <w:spacing w:before="0" w:beforeAutospacing="off" w:after="0" w:afterAutospacing="off"/>
        <w:rPr>
          <w:noProof w:val="0"/>
          <w:lang w:val="sv-SE"/>
        </w:rPr>
      </w:pPr>
      <w:r w:rsidRPr="420DD516" w:rsidR="463B43D4">
        <w:rPr>
          <w:b w:val="1"/>
          <w:bCs w:val="1"/>
          <w:noProof w:val="0"/>
          <w:lang w:val="sv-SE"/>
        </w:rPr>
        <w:t>b</w:t>
      </w:r>
      <w:r w:rsidRPr="420DD516" w:rsidR="396DB039">
        <w:rPr>
          <w:b w:val="1"/>
          <w:bCs w:val="1"/>
          <w:noProof w:val="0"/>
          <w:lang w:val="sv-SE"/>
        </w:rPr>
        <w:t>alansering av patientflödet från receptio</w:t>
      </w:r>
      <w:r w:rsidRPr="420DD516" w:rsidR="193F3D5A">
        <w:rPr>
          <w:b w:val="1"/>
          <w:bCs w:val="1"/>
          <w:noProof w:val="0"/>
          <w:lang w:val="sv-SE"/>
        </w:rPr>
        <w:t>n</w:t>
      </w:r>
      <w:r w:rsidRPr="420DD516" w:rsidR="396DB039">
        <w:rPr>
          <w:b w:val="1"/>
          <w:bCs w:val="1"/>
          <w:noProof w:val="0"/>
          <w:lang w:val="sv-SE"/>
        </w:rPr>
        <w:t xml:space="preserve"> </w:t>
      </w:r>
      <w:r w:rsidRPr="420DD516" w:rsidR="396DB039">
        <w:rPr>
          <w:b w:val="0"/>
          <w:bCs w:val="0"/>
          <w:noProof w:val="0"/>
          <w:lang w:val="sv-SE"/>
        </w:rPr>
        <w:t>och</w:t>
      </w:r>
      <w:r w:rsidRPr="420DD516" w:rsidR="396DB039">
        <w:rPr>
          <w:b w:val="1"/>
          <w:bCs w:val="1"/>
          <w:noProof w:val="0"/>
          <w:lang w:val="sv-SE"/>
        </w:rPr>
        <w:t xml:space="preserve"> ambulans</w:t>
      </w:r>
      <w:r w:rsidRPr="420DD516" w:rsidR="5B363C02">
        <w:rPr>
          <w:b w:val="1"/>
          <w:bCs w:val="1"/>
          <w:noProof w:val="0"/>
          <w:lang w:val="sv-SE"/>
        </w:rPr>
        <w:t>er</w:t>
      </w:r>
      <w:r w:rsidRPr="420DD516" w:rsidR="396DB039">
        <w:rPr>
          <w:noProof w:val="0"/>
          <w:lang w:val="sv-SE"/>
        </w:rPr>
        <w:t>, med syfte att få jämn arbetsbelastning mellan teamen görs av:</w:t>
      </w:r>
    </w:p>
    <w:p w:rsidR="001A0600" w:rsidP="420DD516" w:rsidRDefault="001A0600" w14:paraId="64817659" w14:textId="19292854">
      <w:pPr>
        <w:pStyle w:val="ListParagraph"/>
        <w:numPr>
          <w:ilvl w:val="1"/>
          <w:numId w:val="152"/>
        </w:numPr>
        <w:rPr>
          <w:noProof w:val="0"/>
          <w:lang w:val="sv-SE"/>
        </w:rPr>
      </w:pPr>
      <w:r w:rsidRPr="420DD516" w:rsidR="396DB039">
        <w:rPr>
          <w:noProof w:val="0"/>
          <w:lang w:val="sv-SE"/>
        </w:rPr>
        <w:t>Ledningssjuksköter</w:t>
      </w:r>
      <w:r w:rsidRPr="420DD516" w:rsidR="06148289">
        <w:rPr>
          <w:noProof w:val="0"/>
          <w:lang w:val="sv-SE"/>
        </w:rPr>
        <w:t>s</w:t>
      </w:r>
      <w:r w:rsidRPr="420DD516" w:rsidR="396DB039">
        <w:rPr>
          <w:noProof w:val="0"/>
          <w:lang w:val="sv-SE"/>
        </w:rPr>
        <w:t>ka</w:t>
      </w:r>
      <w:r w:rsidRPr="420DD516" w:rsidR="551F1EF6">
        <w:rPr>
          <w:noProof w:val="0"/>
          <w:lang w:val="sv-SE"/>
        </w:rPr>
        <w:t xml:space="preserve"> </w:t>
      </w:r>
      <w:r w:rsidRPr="420DD516" w:rsidR="19B4A184">
        <w:rPr>
          <w:noProof w:val="0"/>
          <w:lang w:val="sv-SE"/>
        </w:rPr>
        <w:t>i samråd med Sorteringssjuksköterska</w:t>
      </w:r>
      <w:r w:rsidRPr="420DD516" w:rsidR="5B85B55A">
        <w:rPr>
          <w:noProof w:val="0"/>
          <w:lang w:val="sv-SE"/>
        </w:rPr>
        <w:t>.</w:t>
      </w:r>
    </w:p>
    <w:p w:rsidR="001A0600" w:rsidP="420DD516" w:rsidRDefault="001A0600" w14:paraId="4C55B9D3" w14:textId="43E7F79E">
      <w:pPr>
        <w:pStyle w:val="ListParagraph"/>
        <w:numPr>
          <w:ilvl w:val="1"/>
          <w:numId w:val="152"/>
        </w:numPr>
        <w:rPr>
          <w:noProof w:val="0"/>
          <w:lang w:val="sv-SE"/>
        </w:rPr>
      </w:pPr>
      <w:r w:rsidRPr="420DD516" w:rsidR="396DB039">
        <w:rPr>
          <w:noProof w:val="0"/>
          <w:lang w:val="sv-SE"/>
        </w:rPr>
        <w:t>Arbetspassansvarigsjuksköterska</w:t>
      </w:r>
      <w:r w:rsidRPr="420DD516" w:rsidR="68AC4154">
        <w:rPr>
          <w:noProof w:val="0"/>
          <w:lang w:val="sv-SE"/>
        </w:rPr>
        <w:t xml:space="preserve"> (då ovanstående ej är i tjänst).</w:t>
      </w:r>
    </w:p>
    <w:p w:rsidR="01B3FA61" w:rsidP="5FAE0A02" w:rsidRDefault="01B3FA61" w14:paraId="3D0B5DAE" w14:textId="572A1293">
      <w:pPr>
        <w:pStyle w:val="ListParagraph"/>
        <w:numPr>
          <w:ilvl w:val="1"/>
          <w:numId w:val="147"/>
        </w:numPr>
        <w:rPr>
          <w:noProof w:val="0"/>
          <w:lang w:val="sv-SE"/>
        </w:rPr>
      </w:pPr>
      <w:r w:rsidRPr="5FAE0A02" w:rsidR="01B3FA61">
        <w:rPr>
          <w:noProof w:val="0"/>
          <w:lang w:val="sv-SE"/>
        </w:rPr>
        <w:t>p</w:t>
      </w:r>
      <w:r w:rsidRPr="5FAE0A02" w:rsidR="3CB17197">
        <w:rPr>
          <w:noProof w:val="0"/>
          <w:lang w:val="sv-SE"/>
        </w:rPr>
        <w:t xml:space="preserve">atienter </w:t>
      </w:r>
      <w:r w:rsidRPr="5FAE0A02" w:rsidR="735C8403">
        <w:rPr>
          <w:noProof w:val="0"/>
          <w:lang w:val="sv-SE"/>
        </w:rPr>
        <w:t xml:space="preserve">bedömda </w:t>
      </w:r>
      <w:r w:rsidRPr="5FAE0A02" w:rsidR="5DE00D2E">
        <w:rPr>
          <w:noProof w:val="0"/>
          <w:lang w:val="sv-SE"/>
        </w:rPr>
        <w:t>av läkare</w:t>
      </w:r>
      <w:r w:rsidRPr="5FAE0A02" w:rsidR="62BCA23A">
        <w:rPr>
          <w:noProof w:val="0"/>
          <w:lang w:val="sv-SE"/>
        </w:rPr>
        <w:t xml:space="preserve"> </w:t>
      </w:r>
      <w:r w:rsidRPr="5FAE0A02" w:rsidR="3CB17197">
        <w:rPr>
          <w:noProof w:val="0"/>
          <w:lang w:val="sv-SE"/>
        </w:rPr>
        <w:t>visas till inre väntrum</w:t>
      </w:r>
    </w:p>
    <w:p w:rsidR="5FAE0A02" w:rsidP="5FAE0A02" w:rsidRDefault="5FAE0A02" w14:paraId="571A565D" w14:textId="3227F46A">
      <w:pPr>
        <w:pStyle w:val="Normal"/>
        <w:ind w:left="632"/>
        <w:rPr>
          <w:noProof w:val="0"/>
          <w:sz w:val="24"/>
          <w:szCs w:val="24"/>
          <w:lang w:val="sv-SE"/>
        </w:rPr>
      </w:pPr>
    </w:p>
    <w:p w:rsidR="001A0600" w:rsidP="5FAE0A02" w:rsidRDefault="001A0600" w14:paraId="6F7097BE" w14:textId="1CACA826">
      <w:pPr>
        <w:pStyle w:val="MellanrubrikVGR"/>
        <w:spacing w:before="0" w:beforeAutospacing="off" w:after="0" w:afterAutospacing="off"/>
        <w:rPr>
          <w:rFonts w:ascii="Calibri" w:hAnsi="Calibri" w:eastAsia="Calibri" w:cs="Calibri"/>
          <w:b w:val="1"/>
          <w:bCs w:val="1"/>
          <w:noProof w:val="0"/>
          <w:color w:val="FFC000"/>
          <w:sz w:val="24"/>
          <w:szCs w:val="24"/>
          <w:lang w:val="sv-SE"/>
        </w:rPr>
      </w:pPr>
      <w:r w:rsidRPr="5FAE0A02" w:rsidR="1954B28F">
        <w:rPr>
          <w:noProof w:val="0"/>
          <w:lang w:val="sv-SE"/>
        </w:rPr>
        <w:t xml:space="preserve">Nivå 3 </w:t>
      </w:r>
      <w:r w:rsidRPr="5FAE0A02" w:rsidR="1954B28F">
        <w:rPr>
          <w:noProof w:val="0"/>
          <w:color w:val="F2A800"/>
          <w:lang w:val="sv-SE"/>
        </w:rPr>
        <w:t>Belastat</w:t>
      </w:r>
    </w:p>
    <w:p w:rsidR="001A0600" w:rsidP="5FAE0A02" w:rsidRDefault="001A0600" w14:paraId="30EF2943" w14:textId="0BBC5B27">
      <w:pPr>
        <w:pStyle w:val="Normal"/>
        <w:spacing w:before="0" w:beforeAutospacing="off" w:after="0" w:afterAutospacing="off"/>
      </w:pPr>
      <w:r w:rsidRPr="5FAE0A02" w:rsidR="396DB039">
        <w:rPr>
          <w:noProof w:val="0"/>
          <w:lang w:val="sv-SE"/>
        </w:rPr>
        <w:t xml:space="preserve">Arbete enligt vanliga rutiner </w:t>
      </w:r>
      <w:r w:rsidRPr="5FAE0A02" w:rsidR="396DB039">
        <w:rPr>
          <w:noProof w:val="0"/>
          <w:u w:val="none"/>
          <w:lang w:val="sv-SE"/>
        </w:rPr>
        <w:t>samt</w:t>
      </w:r>
      <w:r w:rsidRPr="5FAE0A02" w:rsidR="396DB039">
        <w:rPr>
          <w:noProof w:val="0"/>
          <w:lang w:val="sv-SE"/>
        </w:rPr>
        <w:t>:</w:t>
      </w:r>
    </w:p>
    <w:p w:rsidR="327A4EC7" w:rsidP="5FAE0A02" w:rsidRDefault="327A4EC7" w14:paraId="2EDD6E41" w14:textId="3041D2A4">
      <w:pPr>
        <w:pStyle w:val="ListParagraph"/>
        <w:numPr>
          <w:ilvl w:val="1"/>
          <w:numId w:val="121"/>
        </w:numPr>
        <w:rPr>
          <w:noProof w:val="0"/>
          <w:sz w:val="24"/>
          <w:szCs w:val="24"/>
          <w:lang w:val="sv-SE"/>
        </w:rPr>
      </w:pPr>
      <w:r w:rsidRPr="5FAE0A02" w:rsidR="327A4EC7">
        <w:rPr>
          <w:b w:val="1"/>
          <w:bCs w:val="1"/>
          <w:noProof w:val="0"/>
          <w:lang w:val="sv-SE"/>
        </w:rPr>
        <w:t>Verksamhetschef akutmottagning</w:t>
      </w:r>
      <w:r w:rsidRPr="5FAE0A02" w:rsidR="327A4EC7">
        <w:rPr>
          <w:noProof w:val="0"/>
          <w:lang w:val="sv-SE"/>
        </w:rPr>
        <w:t xml:space="preserve"> måndag till fredag och </w:t>
      </w:r>
      <w:r w:rsidRPr="5FAE0A02" w:rsidR="327A4EC7">
        <w:rPr>
          <w:b w:val="1"/>
          <w:bCs w:val="1"/>
          <w:noProof w:val="0"/>
          <w:lang w:val="sv-SE"/>
        </w:rPr>
        <w:t>Ledningssjuksköterska akutmottagning</w:t>
      </w:r>
      <w:r w:rsidRPr="5FAE0A02" w:rsidR="327A4EC7">
        <w:rPr>
          <w:noProof w:val="0"/>
          <w:lang w:val="sv-SE"/>
        </w:rPr>
        <w:t xml:space="preserve"> lördag, söndag, helgdag:</w:t>
      </w:r>
    </w:p>
    <w:p w:rsidR="327A4EC7" w:rsidP="5FAE0A02" w:rsidRDefault="327A4EC7" w14:paraId="729C6789" w14:textId="5EE47C22">
      <w:pPr>
        <w:pStyle w:val="ListParagraph"/>
        <w:numPr>
          <w:ilvl w:val="1"/>
          <w:numId w:val="193"/>
        </w:numPr>
        <w:rPr>
          <w:noProof w:val="0"/>
          <w:sz w:val="24"/>
          <w:szCs w:val="24"/>
          <w:lang w:val="sv-SE"/>
        </w:rPr>
      </w:pPr>
      <w:r w:rsidRPr="5FAE0A02" w:rsidR="327A4EC7">
        <w:rPr>
          <w:noProof w:val="0"/>
          <w:lang w:val="sv-SE"/>
        </w:rPr>
        <w:t xml:space="preserve">signalerar väntetider och efterfrågar plan för inläggning av inläggningsklara patienter på möte: </w:t>
      </w:r>
    </w:p>
    <w:p w:rsidR="327A4EC7" w:rsidP="5FAE0A02" w:rsidRDefault="327A4EC7" w14:paraId="496955CE" w14:textId="4DB46BD9">
      <w:pPr>
        <w:pStyle w:val="ListParagraph"/>
        <w:numPr>
          <w:ilvl w:val="1"/>
          <w:numId w:val="194"/>
        </w:numPr>
        <w:rPr>
          <w:noProof w:val="0"/>
          <w:sz w:val="24"/>
          <w:szCs w:val="24"/>
          <w:lang w:val="sv-SE"/>
        </w:rPr>
      </w:pPr>
      <w:r w:rsidRPr="5FAE0A02" w:rsidR="327A4EC7">
        <w:rPr>
          <w:noProof w:val="0"/>
          <w:lang w:val="sv-SE"/>
        </w:rPr>
        <w:t xml:space="preserve">kl.08:20 Ledningstorget, akutmottagningen </w:t>
      </w:r>
    </w:p>
    <w:p w:rsidR="327A4EC7" w:rsidP="5FAE0A02" w:rsidRDefault="327A4EC7" w14:paraId="292F311B" w14:textId="28E02B30">
      <w:pPr>
        <w:pStyle w:val="ListParagraph"/>
        <w:numPr>
          <w:ilvl w:val="1"/>
          <w:numId w:val="194"/>
        </w:numPr>
        <w:rPr>
          <w:noProof w:val="0"/>
          <w:sz w:val="24"/>
          <w:szCs w:val="24"/>
          <w:lang w:val="sv-SE"/>
        </w:rPr>
      </w:pPr>
      <w:r w:rsidRPr="5FAE0A02" w:rsidR="327A4EC7">
        <w:rPr>
          <w:noProof w:val="0"/>
          <w:lang w:val="sv-SE"/>
        </w:rPr>
        <w:t>kl.12:30 Vårdplatskoordineringsmöte</w:t>
      </w:r>
      <w:r w:rsidRPr="5FAE0A02" w:rsidR="481EFFF9">
        <w:rPr>
          <w:noProof w:val="0"/>
          <w:lang w:val="sv-SE"/>
        </w:rPr>
        <w:t xml:space="preserve"> (vardag)</w:t>
      </w:r>
    </w:p>
    <w:p w:rsidR="001A0600" w:rsidP="420DD516" w:rsidRDefault="001A0600" w14:paraId="39AA176E" w14:textId="7F2DF5B9">
      <w:pPr>
        <w:pStyle w:val="ListParagraph"/>
        <w:numPr>
          <w:ilvl w:val="1"/>
          <w:numId w:val="121"/>
        </w:numPr>
        <w:rPr>
          <w:noProof w:val="0"/>
          <w:lang w:val="sv-SE"/>
        </w:rPr>
      </w:pPr>
      <w:r w:rsidRPr="5FAE0A02" w:rsidR="396DB039">
        <w:rPr>
          <w:b w:val="1"/>
          <w:bCs w:val="1"/>
          <w:noProof w:val="0"/>
          <w:lang w:val="sv-SE"/>
        </w:rPr>
        <w:t>Sorteringssjuksköterska</w:t>
      </w:r>
      <w:r w:rsidRPr="5FAE0A02" w:rsidR="396DB039">
        <w:rPr>
          <w:noProof w:val="0"/>
          <w:lang w:val="sv-SE"/>
        </w:rPr>
        <w:t xml:space="preserve"> </w:t>
      </w:r>
      <w:r w:rsidRPr="5FAE0A02" w:rsidR="3E03472B">
        <w:rPr>
          <w:noProof w:val="0"/>
          <w:lang w:val="sv-SE"/>
        </w:rPr>
        <w:t>signalerar till</w:t>
      </w:r>
      <w:r w:rsidRPr="5FAE0A02" w:rsidR="1267BBAB">
        <w:rPr>
          <w:noProof w:val="0"/>
          <w:lang w:val="sv-SE"/>
        </w:rPr>
        <w:t>:</w:t>
      </w:r>
    </w:p>
    <w:p w:rsidR="001A0600" w:rsidP="5FAE0A02" w:rsidRDefault="001A0600" w14:paraId="6250F89E" w14:textId="1DC8D141">
      <w:pPr>
        <w:pStyle w:val="ListParagraph"/>
        <w:numPr>
          <w:ilvl w:val="1"/>
          <w:numId w:val="198"/>
        </w:numPr>
        <w:rPr>
          <w:noProof w:val="0"/>
          <w:sz w:val="24"/>
          <w:szCs w:val="24"/>
          <w:lang w:val="sv-SE"/>
        </w:rPr>
      </w:pPr>
      <w:r w:rsidRPr="5FAE0A02" w:rsidR="396DB039">
        <w:rPr>
          <w:noProof w:val="0"/>
          <w:lang w:val="sv-SE"/>
        </w:rPr>
        <w:t>Ledningssjuksköterska vid stort patientinflöde till triagen</w:t>
      </w:r>
      <w:r w:rsidRPr="5FAE0A02" w:rsidR="3821F256">
        <w:rPr>
          <w:noProof w:val="0"/>
          <w:lang w:val="sv-SE"/>
        </w:rPr>
        <w:t xml:space="preserve">. Vid avsaknad av Sorteringssjuksköterska signalerar </w:t>
      </w:r>
      <w:r w:rsidRPr="5FAE0A02" w:rsidR="3821F256">
        <w:rPr>
          <w:b w:val="1"/>
          <w:bCs w:val="1"/>
          <w:noProof w:val="0"/>
          <w:lang w:val="sv-SE"/>
        </w:rPr>
        <w:t>receptionen</w:t>
      </w:r>
      <w:r w:rsidRPr="5FAE0A02" w:rsidR="3821F256">
        <w:rPr>
          <w:noProof w:val="0"/>
          <w:lang w:val="sv-SE"/>
        </w:rPr>
        <w:t xml:space="preserve"> till</w:t>
      </w:r>
      <w:r w:rsidRPr="5FAE0A02" w:rsidR="03AC45F7">
        <w:rPr>
          <w:noProof w:val="0"/>
          <w:lang w:val="sv-SE"/>
        </w:rPr>
        <w:t>:</w:t>
      </w:r>
    </w:p>
    <w:p w:rsidR="001A0600" w:rsidP="5FAE0A02" w:rsidRDefault="001A0600" w14:paraId="386BCE12" w14:textId="5FB9A810">
      <w:pPr>
        <w:pStyle w:val="ListParagraph"/>
        <w:numPr>
          <w:ilvl w:val="1"/>
          <w:numId w:val="198"/>
        </w:numPr>
        <w:rPr>
          <w:noProof w:val="0"/>
          <w:sz w:val="24"/>
          <w:szCs w:val="24"/>
          <w:lang w:val="sv-SE"/>
        </w:rPr>
      </w:pPr>
      <w:r w:rsidRPr="5FAE0A02" w:rsidR="3821F256">
        <w:rPr>
          <w:noProof w:val="0"/>
          <w:lang w:val="sv-SE"/>
        </w:rPr>
        <w:t xml:space="preserve"> Triagesjuksköterska alternativt </w:t>
      </w:r>
      <w:r w:rsidRPr="5FAE0A02" w:rsidR="289E8FF1">
        <w:rPr>
          <w:noProof w:val="0"/>
          <w:lang w:val="sv-SE"/>
        </w:rPr>
        <w:t>Ledningssjuksköterska.</w:t>
      </w:r>
    </w:p>
    <w:p w:rsidR="001A0600" w:rsidP="69375360" w:rsidRDefault="001A0600" w14:paraId="47EB23DB" w14:textId="75EF6AAC">
      <w:pPr>
        <w:pStyle w:val="ListParagraph"/>
        <w:numPr>
          <w:ilvl w:val="1"/>
          <w:numId w:val="121"/>
        </w:numPr>
        <w:rPr>
          <w:noProof w:val="0"/>
          <w:lang w:val="sv-SE"/>
        </w:rPr>
      </w:pPr>
      <w:r w:rsidRPr="420DD516" w:rsidR="0AC28D48">
        <w:rPr>
          <w:b w:val="1"/>
          <w:bCs w:val="1"/>
          <w:noProof w:val="0"/>
          <w:lang w:val="sv-SE"/>
        </w:rPr>
        <w:t>b</w:t>
      </w:r>
      <w:r w:rsidRPr="420DD516" w:rsidR="396DB039">
        <w:rPr>
          <w:b w:val="1"/>
          <w:bCs w:val="1"/>
          <w:noProof w:val="0"/>
          <w:lang w:val="sv-SE"/>
        </w:rPr>
        <w:t>alansering av patientflödet från reception och ambulans</w:t>
      </w:r>
      <w:r w:rsidRPr="420DD516" w:rsidR="640BF80C">
        <w:rPr>
          <w:b w:val="1"/>
          <w:bCs w:val="1"/>
          <w:noProof w:val="0"/>
          <w:lang w:val="sv-SE"/>
        </w:rPr>
        <w:t>er</w:t>
      </w:r>
      <w:r w:rsidRPr="420DD516" w:rsidR="396DB039">
        <w:rPr>
          <w:noProof w:val="0"/>
          <w:lang w:val="sv-SE"/>
        </w:rPr>
        <w:t>, med syfte att få jämn arbetsbelastning mellan teamen görs av:</w:t>
      </w:r>
    </w:p>
    <w:p w:rsidR="001A0600" w:rsidP="420DD516" w:rsidRDefault="001A0600" w14:paraId="3F38EF64" w14:textId="33E1674C">
      <w:pPr>
        <w:pStyle w:val="ListParagraph"/>
        <w:numPr>
          <w:ilvl w:val="1"/>
          <w:numId w:val="153"/>
        </w:numPr>
        <w:rPr>
          <w:noProof w:val="0"/>
          <w:sz w:val="24"/>
          <w:szCs w:val="24"/>
          <w:lang w:val="sv-SE"/>
        </w:rPr>
      </w:pPr>
      <w:r w:rsidRPr="420DD516" w:rsidR="396DB039">
        <w:rPr>
          <w:noProof w:val="0"/>
          <w:lang w:val="sv-SE"/>
        </w:rPr>
        <w:t>Ledningssjuksköter</w:t>
      </w:r>
      <w:r w:rsidRPr="420DD516" w:rsidR="63F16CC1">
        <w:rPr>
          <w:noProof w:val="0"/>
          <w:lang w:val="sv-SE"/>
        </w:rPr>
        <w:t>s</w:t>
      </w:r>
      <w:r w:rsidRPr="420DD516" w:rsidR="396DB039">
        <w:rPr>
          <w:noProof w:val="0"/>
          <w:lang w:val="sv-SE"/>
        </w:rPr>
        <w:t>ka</w:t>
      </w:r>
      <w:r w:rsidRPr="420DD516" w:rsidR="56194A20">
        <w:rPr>
          <w:noProof w:val="0"/>
          <w:lang w:val="sv-SE"/>
        </w:rPr>
        <w:t xml:space="preserve"> i samråd med </w:t>
      </w:r>
      <w:r w:rsidRPr="420DD516" w:rsidR="00CF9599">
        <w:rPr>
          <w:noProof w:val="0"/>
          <w:lang w:val="sv-SE"/>
        </w:rPr>
        <w:t>S</w:t>
      </w:r>
      <w:r w:rsidRPr="420DD516" w:rsidR="56194A20">
        <w:rPr>
          <w:noProof w:val="0"/>
          <w:lang w:val="sv-SE"/>
        </w:rPr>
        <w:t>orteringssjuksköterska.</w:t>
      </w:r>
    </w:p>
    <w:p w:rsidR="001A0600" w:rsidP="420DD516" w:rsidRDefault="001A0600" w14:paraId="3F1861A9" w14:textId="1E1BF174">
      <w:pPr>
        <w:pStyle w:val="ListParagraph"/>
        <w:numPr>
          <w:ilvl w:val="1"/>
          <w:numId w:val="153"/>
        </w:numPr>
        <w:rPr>
          <w:noProof w:val="0"/>
          <w:sz w:val="24"/>
          <w:szCs w:val="24"/>
          <w:lang w:val="sv-SE"/>
        </w:rPr>
      </w:pPr>
      <w:r w:rsidRPr="420DD516" w:rsidR="396DB039">
        <w:rPr>
          <w:noProof w:val="0"/>
          <w:lang w:val="sv-SE"/>
        </w:rPr>
        <w:t>Arbetspassansvarig sjuksköterska</w:t>
      </w:r>
      <w:r w:rsidRPr="420DD516" w:rsidR="738C6FC8">
        <w:rPr>
          <w:noProof w:val="0"/>
          <w:lang w:val="sv-SE"/>
        </w:rPr>
        <w:t xml:space="preserve"> (då ovanstående ej är i tjänst).</w:t>
      </w:r>
    </w:p>
    <w:p w:rsidR="0591E525" w:rsidP="420DD516" w:rsidRDefault="0591E525" w14:paraId="28CBB979" w14:textId="376724C3">
      <w:pPr>
        <w:pStyle w:val="ListParagraph"/>
        <w:numPr>
          <w:ilvl w:val="1"/>
          <w:numId w:val="123"/>
        </w:numPr>
        <w:rPr>
          <w:noProof w:val="0"/>
          <w:lang w:val="sv-SE"/>
        </w:rPr>
      </w:pPr>
      <w:r w:rsidRPr="42843F3B" w:rsidR="0591E525">
        <w:rPr>
          <w:noProof w:val="0"/>
          <w:lang w:val="sv-SE"/>
        </w:rPr>
        <w:t xml:space="preserve">patienter </w:t>
      </w:r>
      <w:r w:rsidRPr="42843F3B" w:rsidR="2C73DD82">
        <w:rPr>
          <w:noProof w:val="0"/>
          <w:lang w:val="sv-SE"/>
        </w:rPr>
        <w:t>bedömda</w:t>
      </w:r>
      <w:r w:rsidRPr="42843F3B" w:rsidR="0591E525">
        <w:rPr>
          <w:noProof w:val="0"/>
          <w:lang w:val="sv-SE"/>
        </w:rPr>
        <w:t xml:space="preserve"> av läkare </w:t>
      </w:r>
      <w:r w:rsidRPr="42843F3B" w:rsidR="0591E525">
        <w:rPr>
          <w:noProof w:val="0"/>
          <w:lang w:val="sv-SE"/>
        </w:rPr>
        <w:t>visas till inre väntrum</w:t>
      </w:r>
    </w:p>
    <w:p w:rsidR="001A0600" w:rsidP="69375360" w:rsidRDefault="001A0600" w14:paraId="3CB26C8C" w14:textId="7D62C1A5">
      <w:pPr>
        <w:pStyle w:val="ListParagraph"/>
        <w:numPr>
          <w:ilvl w:val="1"/>
          <w:numId w:val="123"/>
        </w:numPr>
        <w:rPr>
          <w:noProof w:val="0"/>
          <w:sz w:val="24"/>
          <w:szCs w:val="24"/>
          <w:lang w:val="sv-SE"/>
        </w:rPr>
      </w:pPr>
      <w:r w:rsidRPr="5FAE0A02" w:rsidR="396DB039">
        <w:rPr>
          <w:b w:val="1"/>
          <w:bCs w:val="1"/>
          <w:noProof w:val="0"/>
          <w:lang w:val="sv-SE"/>
        </w:rPr>
        <w:t>Ledningsläkare och/eller Ledningssjuksköterska</w:t>
      </w:r>
      <w:r w:rsidRPr="5FAE0A02" w:rsidR="396DB039">
        <w:rPr>
          <w:noProof w:val="0"/>
          <w:lang w:val="sv-SE"/>
        </w:rPr>
        <w:t xml:space="preserve"> säkerställer bemanning genom att omfördela tillgänglig</w:t>
      </w:r>
      <w:r w:rsidRPr="5FAE0A02" w:rsidR="2C07A420">
        <w:rPr>
          <w:noProof w:val="0"/>
          <w:lang w:val="sv-SE"/>
        </w:rPr>
        <w:t>/</w:t>
      </w:r>
      <w:r w:rsidRPr="5FAE0A02" w:rsidR="396DB039">
        <w:rPr>
          <w:noProof w:val="0"/>
          <w:lang w:val="sv-SE"/>
        </w:rPr>
        <w:t>lämplig personal till de team som behöver stöttning</w:t>
      </w:r>
    </w:p>
    <w:p w:rsidR="001A0600" w:rsidP="5FAE0A02" w:rsidRDefault="001A0600" w14:paraId="457F1C88" w14:textId="0C9189E2">
      <w:pPr/>
      <w:r>
        <w:br w:type="page"/>
      </w:r>
    </w:p>
    <w:p w:rsidR="001A0600" w:rsidP="5FAE0A02" w:rsidRDefault="001A0600" w14:paraId="589884CB" w14:textId="15FF222B">
      <w:pPr>
        <w:pStyle w:val="MellanrubrikVGR"/>
        <w:spacing w:before="0" w:beforeAutospacing="off" w:after="0" w:afterAutospacing="off"/>
        <w:rPr>
          <w:b w:val="1"/>
          <w:bCs w:val="1"/>
          <w:noProof w:val="0"/>
          <w:sz w:val="24"/>
          <w:szCs w:val="24"/>
          <w:lang w:val="sv-SE"/>
        </w:rPr>
      </w:pPr>
      <w:r w:rsidRPr="5FAE0A02" w:rsidR="396DB039">
        <w:rPr>
          <w:noProof w:val="0"/>
          <w:lang w:val="sv-SE"/>
        </w:rPr>
        <w:t xml:space="preserve">Nivå 4 </w:t>
      </w:r>
      <w:r w:rsidRPr="5FAE0A02" w:rsidR="396DB039">
        <w:rPr>
          <w:noProof w:val="0"/>
          <w:lang w:val="sv-SE"/>
        </w:rPr>
        <w:t>Överfullt</w:t>
      </w:r>
    </w:p>
    <w:p w:rsidR="001A0600" w:rsidP="5FAE0A02" w:rsidRDefault="001A0600" w14:paraId="6ADDBDDA" w14:textId="352A7BED">
      <w:pPr>
        <w:pStyle w:val="Normal"/>
        <w:spacing w:before="0" w:beforeAutospacing="off" w:after="0" w:afterAutospacing="off"/>
        <w:rPr>
          <w:b w:val="0"/>
          <w:bCs w:val="0"/>
          <w:noProof w:val="0"/>
          <w:lang w:val="sv-SE"/>
        </w:rPr>
      </w:pPr>
      <w:r w:rsidRPr="5FAE0A02" w:rsidR="521FA9FA">
        <w:rPr>
          <w:b w:val="1"/>
          <w:bCs w:val="1"/>
          <w:noProof w:val="0"/>
          <w:lang w:val="sv-SE"/>
        </w:rPr>
        <w:t xml:space="preserve">Agera </w:t>
      </w:r>
      <w:r w:rsidRPr="5FAE0A02" w:rsidR="521FA9FA">
        <w:rPr>
          <w:b w:val="1"/>
          <w:bCs w:val="1"/>
          <w:noProof w:val="0"/>
          <w:color w:val="FF0000"/>
          <w:lang w:val="sv-SE"/>
        </w:rPr>
        <w:t>skyndsamt</w:t>
      </w:r>
      <w:r w:rsidRPr="5FAE0A02" w:rsidR="521FA9FA">
        <w:rPr>
          <w:b w:val="1"/>
          <w:bCs w:val="1"/>
          <w:noProof w:val="0"/>
          <w:lang w:val="sv-SE"/>
        </w:rPr>
        <w:t xml:space="preserve"> om </w:t>
      </w:r>
      <w:r w:rsidRPr="5FAE0A02" w:rsidR="6DFFC73D">
        <w:rPr>
          <w:b w:val="1"/>
          <w:bCs w:val="1"/>
          <w:noProof w:val="0"/>
          <w:lang w:val="sv-SE"/>
        </w:rPr>
        <w:t>a</w:t>
      </w:r>
      <w:r w:rsidRPr="5FAE0A02" w:rsidR="521FA9FA">
        <w:rPr>
          <w:b w:val="1"/>
          <w:bCs w:val="1"/>
          <w:noProof w:val="0"/>
          <w:lang w:val="sv-SE"/>
        </w:rPr>
        <w:t>ku</w:t>
      </w:r>
      <w:r w:rsidRPr="5FAE0A02" w:rsidR="443E2388">
        <w:rPr>
          <w:b w:val="1"/>
          <w:bCs w:val="1"/>
          <w:noProof w:val="0"/>
          <w:lang w:val="sv-SE"/>
        </w:rPr>
        <w:t>tmottagningen</w:t>
      </w:r>
      <w:r w:rsidRPr="5FAE0A02" w:rsidR="521FA9FA">
        <w:rPr>
          <w:b w:val="1"/>
          <w:bCs w:val="1"/>
          <w:noProof w:val="0"/>
          <w:lang w:val="sv-SE"/>
        </w:rPr>
        <w:t xml:space="preserve"> når </w:t>
      </w:r>
      <w:r w:rsidRPr="5FAE0A02" w:rsidR="521FA9FA">
        <w:rPr>
          <w:b w:val="1"/>
          <w:bCs w:val="1"/>
          <w:noProof w:val="0"/>
          <w:color w:val="FF0000"/>
          <w:lang w:val="sv-SE"/>
        </w:rPr>
        <w:t>Överfullt nivå</w:t>
      </w:r>
      <w:r w:rsidRPr="5FAE0A02" w:rsidR="521FA9FA">
        <w:rPr>
          <w:b w:val="1"/>
          <w:bCs w:val="1"/>
          <w:noProof w:val="0"/>
          <w:lang w:val="sv-SE"/>
        </w:rPr>
        <w:t xml:space="preserve"> vid tid på dagen med högt patientinflöde (mellan kl.</w:t>
      </w:r>
      <w:r w:rsidRPr="5FAE0A02" w:rsidR="75AE1A78">
        <w:rPr>
          <w:b w:val="1"/>
          <w:bCs w:val="1"/>
          <w:noProof w:val="0"/>
          <w:lang w:val="sv-SE"/>
        </w:rPr>
        <w:t>0</w:t>
      </w:r>
      <w:r w:rsidRPr="5FAE0A02" w:rsidR="521FA9FA">
        <w:rPr>
          <w:b w:val="1"/>
          <w:bCs w:val="1"/>
          <w:noProof w:val="0"/>
          <w:lang w:val="sv-SE"/>
        </w:rPr>
        <w:t>8</w:t>
      </w:r>
      <w:r w:rsidRPr="5FAE0A02" w:rsidR="791B105B">
        <w:rPr>
          <w:b w:val="1"/>
          <w:bCs w:val="1"/>
          <w:noProof w:val="0"/>
          <w:lang w:val="sv-SE"/>
        </w:rPr>
        <w:t>:00</w:t>
      </w:r>
      <w:r w:rsidRPr="5FAE0A02" w:rsidR="08BE1AC5">
        <w:rPr>
          <w:b w:val="1"/>
          <w:bCs w:val="1"/>
          <w:noProof w:val="0"/>
          <w:lang w:val="sv-SE"/>
        </w:rPr>
        <w:t xml:space="preserve"> – </w:t>
      </w:r>
      <w:r w:rsidRPr="5FAE0A02" w:rsidR="521FA9FA">
        <w:rPr>
          <w:b w:val="1"/>
          <w:bCs w:val="1"/>
          <w:noProof w:val="0"/>
          <w:lang w:val="sv-SE"/>
        </w:rPr>
        <w:t>20</w:t>
      </w:r>
      <w:r w:rsidRPr="5FAE0A02" w:rsidR="08BE1AC5">
        <w:rPr>
          <w:b w:val="1"/>
          <w:bCs w:val="1"/>
          <w:noProof w:val="0"/>
          <w:lang w:val="sv-SE"/>
        </w:rPr>
        <w:t>:00</w:t>
      </w:r>
      <w:r w:rsidRPr="5FAE0A02" w:rsidR="521FA9FA">
        <w:rPr>
          <w:b w:val="1"/>
          <w:bCs w:val="1"/>
          <w:noProof w:val="0"/>
          <w:lang w:val="sv-SE"/>
        </w:rPr>
        <w:t xml:space="preserve">). Övrig tid agera beroende på </w:t>
      </w:r>
      <w:r w:rsidRPr="5FAE0A02" w:rsidR="521FA9FA">
        <w:rPr>
          <w:b w:val="1"/>
          <w:bCs w:val="1"/>
          <w:noProof w:val="0"/>
          <w:lang w:val="sv-SE"/>
        </w:rPr>
        <w:t>behov</w:t>
      </w:r>
      <w:r w:rsidRPr="5FAE0A02" w:rsidR="49831D83">
        <w:rPr>
          <w:b w:val="0"/>
          <w:bCs w:val="0"/>
          <w:noProof w:val="0"/>
          <w:lang w:val="sv-SE"/>
        </w:rPr>
        <w:t xml:space="preserve">. </w:t>
      </w:r>
      <w:r w:rsidRPr="5FAE0A02" w:rsidR="521FA9FA">
        <w:rPr>
          <w:b w:val="0"/>
          <w:bCs w:val="0"/>
          <w:noProof w:val="0"/>
          <w:lang w:val="sv-SE"/>
        </w:rPr>
        <w:t>Arbete</w:t>
      </w:r>
      <w:r w:rsidRPr="5FAE0A02" w:rsidR="521FA9FA">
        <w:rPr>
          <w:noProof w:val="0"/>
          <w:lang w:val="sv-SE"/>
        </w:rPr>
        <w:t xml:space="preserve"> enligt vanliga rutiner </w:t>
      </w:r>
      <w:r w:rsidRPr="5FAE0A02" w:rsidR="521FA9FA">
        <w:rPr>
          <w:noProof w:val="0"/>
          <w:u w:val="none"/>
          <w:lang w:val="sv-SE"/>
        </w:rPr>
        <w:t>samt</w:t>
      </w:r>
      <w:r w:rsidRPr="5FAE0A02" w:rsidR="521FA9FA">
        <w:rPr>
          <w:noProof w:val="0"/>
          <w:lang w:val="sv-SE"/>
        </w:rPr>
        <w:t>:</w:t>
      </w:r>
    </w:p>
    <w:p w:rsidR="222DB519" w:rsidP="5FAE0A02" w:rsidRDefault="222DB519" w14:paraId="7F075730" w14:textId="333C8EB5">
      <w:pPr>
        <w:pStyle w:val="ListParagraph"/>
        <w:numPr>
          <w:ilvl w:val="1"/>
          <w:numId w:val="124"/>
        </w:numPr>
        <w:rPr>
          <w:noProof w:val="0"/>
          <w:sz w:val="24"/>
          <w:szCs w:val="24"/>
          <w:lang w:val="sv-SE"/>
        </w:rPr>
      </w:pPr>
      <w:r w:rsidRPr="5FAE0A02" w:rsidR="222DB519">
        <w:rPr>
          <w:b w:val="1"/>
          <w:bCs w:val="1"/>
          <w:noProof w:val="0"/>
          <w:lang w:val="sv-SE"/>
        </w:rPr>
        <w:t>Verksamhetschef akutmottagning</w:t>
      </w:r>
      <w:r w:rsidRPr="5FAE0A02" w:rsidR="222DB519">
        <w:rPr>
          <w:noProof w:val="0"/>
          <w:lang w:val="sv-SE"/>
        </w:rPr>
        <w:t xml:space="preserve"> måndag till fredag och </w:t>
      </w:r>
      <w:r w:rsidRPr="5FAE0A02" w:rsidR="222DB519">
        <w:rPr>
          <w:b w:val="1"/>
          <w:bCs w:val="1"/>
          <w:noProof w:val="0"/>
          <w:lang w:val="sv-SE"/>
        </w:rPr>
        <w:t>Ledningssjuksköterska akutmottagning</w:t>
      </w:r>
      <w:r w:rsidRPr="5FAE0A02" w:rsidR="222DB519">
        <w:rPr>
          <w:noProof w:val="0"/>
          <w:lang w:val="sv-SE"/>
        </w:rPr>
        <w:t xml:space="preserve"> lördag, söndag, helgdag:</w:t>
      </w:r>
    </w:p>
    <w:p w:rsidR="222DB519" w:rsidP="5FAE0A02" w:rsidRDefault="222DB519" w14:paraId="72E92723" w14:textId="5EE47C22">
      <w:pPr>
        <w:pStyle w:val="ListParagraph"/>
        <w:numPr>
          <w:ilvl w:val="1"/>
          <w:numId w:val="195"/>
        </w:numPr>
        <w:rPr>
          <w:noProof w:val="0"/>
          <w:sz w:val="24"/>
          <w:szCs w:val="24"/>
          <w:lang w:val="sv-SE"/>
        </w:rPr>
      </w:pPr>
      <w:r w:rsidRPr="5FAE0A02" w:rsidR="222DB519">
        <w:rPr>
          <w:noProof w:val="0"/>
          <w:lang w:val="sv-SE"/>
        </w:rPr>
        <w:t xml:space="preserve">signalerar väntetider och efterfrågar plan för inläggning av inläggningsklara patienter på möte: </w:t>
      </w:r>
    </w:p>
    <w:p w:rsidR="222DB519" w:rsidP="5FAE0A02" w:rsidRDefault="222DB519" w14:paraId="246E0ED2" w14:textId="4DB46BD9">
      <w:pPr>
        <w:pStyle w:val="ListParagraph"/>
        <w:numPr>
          <w:ilvl w:val="1"/>
          <w:numId w:val="196"/>
        </w:numPr>
        <w:rPr>
          <w:noProof w:val="0"/>
          <w:sz w:val="24"/>
          <w:szCs w:val="24"/>
          <w:lang w:val="sv-SE"/>
        </w:rPr>
      </w:pPr>
      <w:r w:rsidRPr="5FAE0A02" w:rsidR="222DB519">
        <w:rPr>
          <w:noProof w:val="0"/>
          <w:lang w:val="sv-SE"/>
        </w:rPr>
        <w:t xml:space="preserve">kl.08:20 Ledningstorget, akutmottagningen </w:t>
      </w:r>
    </w:p>
    <w:p w:rsidR="222DB519" w:rsidP="5FAE0A02" w:rsidRDefault="222DB519" w14:paraId="2BED44B3" w14:textId="0F3F7361">
      <w:pPr>
        <w:pStyle w:val="ListParagraph"/>
        <w:numPr>
          <w:ilvl w:val="1"/>
          <w:numId w:val="196"/>
        </w:numPr>
        <w:rPr>
          <w:noProof w:val="0"/>
          <w:sz w:val="24"/>
          <w:szCs w:val="24"/>
          <w:lang w:val="sv-SE"/>
        </w:rPr>
      </w:pPr>
      <w:r w:rsidRPr="5FAE0A02" w:rsidR="222DB519">
        <w:rPr>
          <w:noProof w:val="0"/>
          <w:lang w:val="sv-SE"/>
        </w:rPr>
        <w:t>kl.12:30 Vårdplatskoordineringsmöte</w:t>
      </w:r>
      <w:r w:rsidRPr="5FAE0A02" w:rsidR="2DADF62F">
        <w:rPr>
          <w:noProof w:val="0"/>
          <w:lang w:val="sv-SE"/>
        </w:rPr>
        <w:t xml:space="preserve"> (vardag)</w:t>
      </w:r>
    </w:p>
    <w:p w:rsidR="001A0600" w:rsidP="420DD516" w:rsidRDefault="001A0600" w14:paraId="0C1E5663" w14:textId="3C47C3E9">
      <w:pPr>
        <w:pStyle w:val="ListParagraph"/>
        <w:numPr>
          <w:ilvl w:val="1"/>
          <w:numId w:val="124"/>
        </w:numPr>
        <w:rPr>
          <w:noProof w:val="0"/>
          <w:lang w:val="sv-SE"/>
        </w:rPr>
      </w:pPr>
      <w:r w:rsidRPr="5FAE0A02" w:rsidR="396DB039">
        <w:rPr>
          <w:b w:val="1"/>
          <w:bCs w:val="1"/>
          <w:noProof w:val="0"/>
          <w:lang w:val="sv-SE"/>
        </w:rPr>
        <w:t>Sorteringssjuksköterska</w:t>
      </w:r>
      <w:r w:rsidRPr="5FAE0A02" w:rsidR="2F7B1F5D">
        <w:rPr>
          <w:noProof w:val="0"/>
          <w:lang w:val="sv-SE"/>
        </w:rPr>
        <w:t xml:space="preserve"> signalerar till</w:t>
      </w:r>
      <w:r w:rsidRPr="5FAE0A02" w:rsidR="2D0423AE">
        <w:rPr>
          <w:noProof w:val="0"/>
          <w:lang w:val="sv-SE"/>
        </w:rPr>
        <w:t>:</w:t>
      </w:r>
    </w:p>
    <w:p w:rsidR="001A0600" w:rsidP="5FAE0A02" w:rsidRDefault="001A0600" w14:paraId="5B44D417" w14:textId="6A9EA17F">
      <w:pPr>
        <w:pStyle w:val="ListParagraph"/>
        <w:numPr>
          <w:ilvl w:val="1"/>
          <w:numId w:val="199"/>
        </w:numPr>
        <w:rPr>
          <w:noProof w:val="0"/>
          <w:sz w:val="24"/>
          <w:szCs w:val="24"/>
          <w:lang w:val="sv-SE"/>
        </w:rPr>
      </w:pPr>
      <w:r w:rsidRPr="5FAE0A02" w:rsidR="396DB039">
        <w:rPr>
          <w:noProof w:val="0"/>
          <w:lang w:val="sv-SE"/>
        </w:rPr>
        <w:t>Ledningssjuksköterska</w:t>
      </w:r>
      <w:r w:rsidRPr="5FAE0A02" w:rsidR="396DB039">
        <w:rPr>
          <w:noProof w:val="0"/>
          <w:lang w:val="sv-SE"/>
        </w:rPr>
        <w:t xml:space="preserve"> vid stort patientinflöde till triagen</w:t>
      </w:r>
      <w:r w:rsidRPr="5FAE0A02" w:rsidR="6B822646">
        <w:rPr>
          <w:noProof w:val="0"/>
          <w:lang w:val="sv-SE"/>
        </w:rPr>
        <w:t xml:space="preserve">. Vid avsaknad av Sorteringssjuksköterska signalerar </w:t>
      </w:r>
      <w:r w:rsidRPr="5FAE0A02" w:rsidR="6B822646">
        <w:rPr>
          <w:b w:val="1"/>
          <w:bCs w:val="1"/>
          <w:noProof w:val="0"/>
          <w:lang w:val="sv-SE"/>
        </w:rPr>
        <w:t>receptionen</w:t>
      </w:r>
      <w:r w:rsidRPr="5FAE0A02" w:rsidR="6B822646">
        <w:rPr>
          <w:noProof w:val="0"/>
          <w:lang w:val="sv-SE"/>
        </w:rPr>
        <w:t xml:space="preserve"> till</w:t>
      </w:r>
      <w:r w:rsidRPr="5FAE0A02" w:rsidR="6571339D">
        <w:rPr>
          <w:noProof w:val="0"/>
          <w:lang w:val="sv-SE"/>
        </w:rPr>
        <w:t>:</w:t>
      </w:r>
    </w:p>
    <w:p w:rsidR="001A0600" w:rsidP="5FAE0A02" w:rsidRDefault="001A0600" w14:paraId="0E940854" w14:textId="1DAD0F2C">
      <w:pPr>
        <w:pStyle w:val="ListParagraph"/>
        <w:numPr>
          <w:ilvl w:val="1"/>
          <w:numId w:val="199"/>
        </w:numPr>
        <w:rPr>
          <w:noProof w:val="0"/>
          <w:sz w:val="24"/>
          <w:szCs w:val="24"/>
          <w:lang w:val="sv-SE"/>
        </w:rPr>
      </w:pPr>
      <w:r w:rsidRPr="5FAE0A02" w:rsidR="6B822646">
        <w:rPr>
          <w:noProof w:val="0"/>
          <w:lang w:val="sv-SE"/>
        </w:rPr>
        <w:t>Triagesjuksköterska alternativt Ledningssjuksköterska.</w:t>
      </w:r>
    </w:p>
    <w:p w:rsidR="001A0600" w:rsidP="69375360" w:rsidRDefault="001A0600" w14:paraId="1B8C30AC" w14:textId="71A94562">
      <w:pPr>
        <w:pStyle w:val="ListParagraph"/>
        <w:numPr>
          <w:ilvl w:val="1"/>
          <w:numId w:val="124"/>
        </w:numPr>
        <w:rPr>
          <w:noProof w:val="0"/>
          <w:sz w:val="24"/>
          <w:szCs w:val="24"/>
          <w:lang w:val="sv-SE"/>
        </w:rPr>
      </w:pPr>
      <w:r w:rsidRPr="5FAE0A02" w:rsidR="521FA9FA">
        <w:rPr>
          <w:b w:val="1"/>
          <w:bCs w:val="1"/>
          <w:noProof w:val="0"/>
          <w:lang w:val="sv-SE"/>
        </w:rPr>
        <w:t>Ledningssekreterare</w:t>
      </w:r>
      <w:r w:rsidRPr="5FAE0A02" w:rsidR="1E59E49A">
        <w:rPr>
          <w:b w:val="1"/>
          <w:bCs w:val="1"/>
          <w:noProof w:val="0"/>
          <w:lang w:val="sv-SE"/>
        </w:rPr>
        <w:t>/</w:t>
      </w:r>
      <w:r w:rsidRPr="5FAE0A02" w:rsidR="521FA9FA">
        <w:rPr>
          <w:b w:val="1"/>
          <w:bCs w:val="1"/>
          <w:noProof w:val="0"/>
          <w:lang w:val="sv-SE"/>
        </w:rPr>
        <w:t>reception</w:t>
      </w:r>
      <w:r w:rsidRPr="5FAE0A02" w:rsidR="521FA9FA">
        <w:rPr>
          <w:noProof w:val="0"/>
          <w:lang w:val="sv-SE"/>
        </w:rPr>
        <w:t xml:space="preserve"> uppdaterar v</w:t>
      </w:r>
      <w:r w:rsidRPr="5FAE0A02" w:rsidR="413006E7">
        <w:rPr>
          <w:noProof w:val="0"/>
          <w:lang w:val="sv-SE"/>
        </w:rPr>
        <w:t>id behov</w:t>
      </w:r>
      <w:r w:rsidRPr="5FAE0A02" w:rsidR="521FA9FA">
        <w:rPr>
          <w:noProof w:val="0"/>
          <w:lang w:val="sv-SE"/>
        </w:rPr>
        <w:t xml:space="preserve"> informationsskärmar i inre</w:t>
      </w:r>
      <w:r w:rsidRPr="5FAE0A02" w:rsidR="02DF30E6">
        <w:rPr>
          <w:noProof w:val="0"/>
          <w:lang w:val="sv-SE"/>
        </w:rPr>
        <w:t>/</w:t>
      </w:r>
      <w:r w:rsidRPr="5FAE0A02" w:rsidR="521FA9FA">
        <w:rPr>
          <w:noProof w:val="0"/>
          <w:lang w:val="sv-SE"/>
        </w:rPr>
        <w:t>yttre väntrum med info</w:t>
      </w:r>
      <w:r w:rsidRPr="5FAE0A02" w:rsidR="46AC7B58">
        <w:rPr>
          <w:noProof w:val="0"/>
          <w:lang w:val="sv-SE"/>
        </w:rPr>
        <w:t>rmation</w:t>
      </w:r>
      <w:r w:rsidRPr="5FAE0A02" w:rsidR="521FA9FA">
        <w:rPr>
          <w:noProof w:val="0"/>
          <w:lang w:val="sv-SE"/>
        </w:rPr>
        <w:t xml:space="preserve"> om långa väntetider</w:t>
      </w:r>
      <w:r w:rsidRPr="5FAE0A02" w:rsidR="570D6644">
        <w:rPr>
          <w:noProof w:val="0"/>
          <w:lang w:val="sv-SE"/>
        </w:rPr>
        <w:t>/</w:t>
      </w:r>
      <w:r w:rsidRPr="5FAE0A02" w:rsidR="521FA9FA">
        <w:rPr>
          <w:noProof w:val="0"/>
          <w:lang w:val="sv-SE"/>
        </w:rPr>
        <w:t>stor olycka</w:t>
      </w:r>
    </w:p>
    <w:p w:rsidR="001A0600" w:rsidP="69375360" w:rsidRDefault="001A0600" w14:paraId="4C1D8FA0" w14:textId="05177E5E">
      <w:pPr>
        <w:pStyle w:val="ListParagraph"/>
        <w:numPr>
          <w:ilvl w:val="1"/>
          <w:numId w:val="124"/>
        </w:numPr>
        <w:rPr>
          <w:noProof w:val="0"/>
          <w:lang w:val="sv-SE"/>
        </w:rPr>
      </w:pPr>
      <w:r w:rsidRPr="420DD516" w:rsidR="707B9644">
        <w:rPr>
          <w:b w:val="1"/>
          <w:bCs w:val="1"/>
          <w:noProof w:val="0"/>
          <w:lang w:val="sv-SE"/>
        </w:rPr>
        <w:t>b</w:t>
      </w:r>
      <w:r w:rsidRPr="420DD516" w:rsidR="396DB039">
        <w:rPr>
          <w:b w:val="1"/>
          <w:bCs w:val="1"/>
          <w:noProof w:val="0"/>
          <w:lang w:val="sv-SE"/>
        </w:rPr>
        <w:t>alansering av patientflödet från reception och ambulans</w:t>
      </w:r>
      <w:r w:rsidRPr="420DD516" w:rsidR="6118A044">
        <w:rPr>
          <w:b w:val="1"/>
          <w:bCs w:val="1"/>
          <w:noProof w:val="0"/>
          <w:lang w:val="sv-SE"/>
        </w:rPr>
        <w:t>er</w:t>
      </w:r>
      <w:r w:rsidRPr="420DD516" w:rsidR="396DB039">
        <w:rPr>
          <w:b w:val="1"/>
          <w:bCs w:val="1"/>
          <w:noProof w:val="0"/>
          <w:lang w:val="sv-SE"/>
        </w:rPr>
        <w:t>,</w:t>
      </w:r>
      <w:r w:rsidRPr="420DD516" w:rsidR="396DB039">
        <w:rPr>
          <w:noProof w:val="0"/>
          <w:lang w:val="sv-SE"/>
        </w:rPr>
        <w:t xml:space="preserve"> med syfte att få jämn arbetsbelastning mellan teamen görs av:</w:t>
      </w:r>
    </w:p>
    <w:p w:rsidR="0694B3D7" w:rsidP="420DD516" w:rsidRDefault="0694B3D7" w14:paraId="6EC1BC8A" w14:textId="33E1674C">
      <w:pPr>
        <w:pStyle w:val="ListParagraph"/>
        <w:numPr>
          <w:ilvl w:val="1"/>
          <w:numId w:val="154"/>
        </w:numPr>
        <w:rPr>
          <w:noProof w:val="0"/>
          <w:sz w:val="24"/>
          <w:szCs w:val="24"/>
          <w:lang w:val="sv-SE"/>
        </w:rPr>
      </w:pPr>
      <w:r w:rsidRPr="420DD516" w:rsidR="0694B3D7">
        <w:rPr>
          <w:noProof w:val="0"/>
          <w:lang w:val="sv-SE"/>
        </w:rPr>
        <w:t>Ledningssjuksköterska i samråd med Sorteringssjuksköterska.</w:t>
      </w:r>
    </w:p>
    <w:p w:rsidR="0694B3D7" w:rsidP="420DD516" w:rsidRDefault="0694B3D7" w14:paraId="04EC55D8" w14:textId="014DF468">
      <w:pPr>
        <w:pStyle w:val="ListParagraph"/>
        <w:numPr>
          <w:ilvl w:val="1"/>
          <w:numId w:val="154"/>
        </w:numPr>
        <w:rPr>
          <w:noProof w:val="0"/>
          <w:sz w:val="24"/>
          <w:szCs w:val="24"/>
          <w:lang w:val="sv-SE"/>
        </w:rPr>
      </w:pPr>
      <w:r w:rsidRPr="5FAE0A02" w:rsidR="0694B3D7">
        <w:rPr>
          <w:noProof w:val="0"/>
          <w:lang w:val="sv-SE"/>
        </w:rPr>
        <w:t>Arbetspassansvarigsjuksköterska (då ovanstående ej är i tjänst).</w:t>
      </w:r>
    </w:p>
    <w:p w:rsidR="3BC40C5D" w:rsidP="420DD516" w:rsidRDefault="3BC40C5D" w14:paraId="6DF0A5DF" w14:textId="7ABF9D90">
      <w:pPr>
        <w:pStyle w:val="ListParagraph"/>
        <w:numPr>
          <w:ilvl w:val="1"/>
          <w:numId w:val="165"/>
        </w:numPr>
        <w:rPr>
          <w:noProof w:val="0"/>
          <w:lang w:val="sv-SE"/>
        </w:rPr>
      </w:pPr>
      <w:r w:rsidRPr="42843F3B" w:rsidR="3BC40C5D">
        <w:rPr>
          <w:noProof w:val="0"/>
          <w:lang w:val="sv-SE"/>
        </w:rPr>
        <w:t xml:space="preserve">patienter </w:t>
      </w:r>
      <w:r w:rsidRPr="42843F3B" w:rsidR="08D46BA4">
        <w:rPr>
          <w:noProof w:val="0"/>
          <w:lang w:val="sv-SE"/>
        </w:rPr>
        <w:t>bedömda</w:t>
      </w:r>
      <w:r w:rsidRPr="42843F3B" w:rsidR="3BC40C5D">
        <w:rPr>
          <w:noProof w:val="0"/>
          <w:lang w:val="sv-SE"/>
        </w:rPr>
        <w:t xml:space="preserve"> av läkare</w:t>
      </w:r>
      <w:r w:rsidRPr="42843F3B" w:rsidR="43C4F411">
        <w:rPr>
          <w:noProof w:val="0"/>
          <w:lang w:val="sv-SE"/>
        </w:rPr>
        <w:t xml:space="preserve"> </w:t>
      </w:r>
      <w:r w:rsidRPr="42843F3B" w:rsidR="3BC40C5D">
        <w:rPr>
          <w:noProof w:val="0"/>
          <w:lang w:val="sv-SE"/>
        </w:rPr>
        <w:t>visas till inre väntrum</w:t>
      </w:r>
    </w:p>
    <w:p w:rsidR="001A0600" w:rsidP="69375360" w:rsidRDefault="001A0600" w14:paraId="7FA25636" w14:textId="6D80C4E2">
      <w:pPr>
        <w:pStyle w:val="ListParagraph"/>
        <w:numPr>
          <w:ilvl w:val="1"/>
          <w:numId w:val="126"/>
        </w:numPr>
        <w:rPr>
          <w:noProof w:val="0"/>
          <w:sz w:val="24"/>
          <w:szCs w:val="24"/>
          <w:lang w:val="sv-SE"/>
        </w:rPr>
      </w:pPr>
      <w:r w:rsidRPr="420DD516" w:rsidR="396DB039">
        <w:rPr>
          <w:b w:val="1"/>
          <w:bCs w:val="1"/>
          <w:noProof w:val="0"/>
          <w:lang w:val="sv-SE"/>
        </w:rPr>
        <w:t>Ledningsläkare och/eller Ledningssjuksköterska</w:t>
      </w:r>
      <w:r w:rsidRPr="420DD516" w:rsidR="3F0B9DC9">
        <w:rPr>
          <w:b w:val="0"/>
          <w:bCs w:val="0"/>
          <w:noProof w:val="0"/>
          <w:lang w:val="sv-SE"/>
        </w:rPr>
        <w:t xml:space="preserve"> </w:t>
      </w:r>
      <w:r w:rsidRPr="420DD516" w:rsidR="396DB039">
        <w:rPr>
          <w:noProof w:val="0"/>
          <w:lang w:val="sv-SE"/>
        </w:rPr>
        <w:t>säkerställer bemanning genom att:</w:t>
      </w:r>
    </w:p>
    <w:p w:rsidR="001A0600" w:rsidP="66CF360C" w:rsidRDefault="001A0600" w14:paraId="75F42F45" w14:textId="0B66FEAB">
      <w:pPr>
        <w:pStyle w:val="ListParagraph"/>
        <w:numPr>
          <w:ilvl w:val="1"/>
          <w:numId w:val="189"/>
        </w:numPr>
        <w:rPr>
          <w:noProof w:val="0"/>
          <w:sz w:val="24"/>
          <w:szCs w:val="24"/>
          <w:lang w:val="sv-SE"/>
        </w:rPr>
      </w:pPr>
      <w:r w:rsidRPr="66CF360C" w:rsidR="7D995173">
        <w:rPr>
          <w:noProof w:val="0"/>
          <w:lang w:val="sv-SE"/>
        </w:rPr>
        <w:t>o</w:t>
      </w:r>
      <w:r w:rsidRPr="66CF360C" w:rsidR="521FA9FA">
        <w:rPr>
          <w:noProof w:val="0"/>
          <w:lang w:val="sv-SE"/>
        </w:rPr>
        <w:t>mfördela tillgänglig</w:t>
      </w:r>
      <w:r w:rsidRPr="66CF360C" w:rsidR="12FD5E8C">
        <w:rPr>
          <w:noProof w:val="0"/>
          <w:lang w:val="sv-SE"/>
        </w:rPr>
        <w:t>/</w:t>
      </w:r>
      <w:r w:rsidRPr="66CF360C" w:rsidR="521FA9FA">
        <w:rPr>
          <w:noProof w:val="0"/>
          <w:lang w:val="sv-SE"/>
        </w:rPr>
        <w:t xml:space="preserve">lämplig personal till de team som behöver stöttning, </w:t>
      </w:r>
      <w:r w:rsidRPr="66CF360C" w:rsidR="521FA9FA">
        <w:rPr>
          <w:noProof w:val="0"/>
          <w:lang w:val="sv-SE"/>
        </w:rPr>
        <w:t>t</w:t>
      </w:r>
      <w:r w:rsidRPr="66CF360C" w:rsidR="116E1DFD">
        <w:rPr>
          <w:noProof w:val="0"/>
          <w:lang w:val="sv-SE"/>
        </w:rPr>
        <w:t xml:space="preserve"> ex</w:t>
      </w:r>
      <w:r w:rsidRPr="66CF360C" w:rsidR="521FA9FA">
        <w:rPr>
          <w:noProof w:val="0"/>
          <w:lang w:val="sv-SE"/>
        </w:rPr>
        <w:t xml:space="preserve"> att bemanna triagen med läkare och/eller upprätta flera triageteam</w:t>
      </w:r>
    </w:p>
    <w:p w:rsidR="001A0600" w:rsidP="5FAE0A02" w:rsidRDefault="001A0600" w14:paraId="6C878B81" w14:textId="0A21DCF9">
      <w:pPr>
        <w:pStyle w:val="ListParagraph"/>
        <w:numPr>
          <w:ilvl w:val="1"/>
          <w:numId w:val="189"/>
        </w:numPr>
        <w:rPr>
          <w:noProof w:val="0"/>
          <w:sz w:val="24"/>
          <w:szCs w:val="24"/>
          <w:lang w:val="sv-SE"/>
        </w:rPr>
      </w:pPr>
      <w:r w:rsidRPr="5FAE0A02" w:rsidR="529E6924">
        <w:rPr>
          <w:noProof w:val="0"/>
          <w:lang w:val="sv-SE"/>
        </w:rPr>
        <w:t>a</w:t>
      </w:r>
      <w:r w:rsidRPr="5FAE0A02" w:rsidR="521FA9FA">
        <w:rPr>
          <w:noProof w:val="0"/>
          <w:lang w:val="sv-SE"/>
        </w:rPr>
        <w:t>vgående personal beordras/ombeds stanna kvar</w:t>
      </w:r>
      <w:r w:rsidRPr="5FAE0A02" w:rsidR="2C6BD959">
        <w:rPr>
          <w:noProof w:val="0"/>
          <w:lang w:val="sv-SE"/>
        </w:rPr>
        <w:t xml:space="preserve"> vid behov</w:t>
      </w:r>
      <w:r w:rsidRPr="5FAE0A02" w:rsidR="6565CEC6">
        <w:rPr>
          <w:noProof w:val="0"/>
          <w:lang w:val="sv-SE"/>
        </w:rPr>
        <w:t xml:space="preserve">. </w:t>
      </w:r>
      <w:r w:rsidRPr="5FAE0A02" w:rsidR="7E99262E">
        <w:rPr>
          <w:b w:val="1"/>
          <w:bCs w:val="1"/>
          <w:noProof w:val="0"/>
          <w:lang w:val="sv-SE"/>
        </w:rPr>
        <w:t>Ledningsläkare och Ledningssjuksköterska</w:t>
      </w:r>
      <w:r w:rsidRPr="5FAE0A02" w:rsidR="7E99262E">
        <w:rPr>
          <w:noProof w:val="0"/>
          <w:lang w:val="sv-SE"/>
        </w:rPr>
        <w:t xml:space="preserve"> har </w:t>
      </w:r>
      <w:r w:rsidRPr="5FAE0A02" w:rsidR="7E99262E">
        <w:rPr>
          <w:noProof w:val="0"/>
          <w:lang w:val="sv-SE"/>
        </w:rPr>
        <w:t>beordringsrätt</w:t>
      </w:r>
    </w:p>
    <w:p w:rsidR="0AC12AAE" w:rsidP="66CF360C" w:rsidRDefault="0AC12AAE" w14:paraId="329569E9" w14:textId="0354FC06">
      <w:pPr>
        <w:pStyle w:val="ListParagraph"/>
        <w:numPr>
          <w:ilvl w:val="1"/>
          <w:numId w:val="156"/>
        </w:numPr>
        <w:spacing w:before="0" w:beforeAutospacing="off" w:after="0" w:afterAutospacing="off" w:line="288" w:lineRule="auto"/>
        <w:rPr>
          <w:noProof w:val="0"/>
          <w:lang w:val="sv-SE"/>
        </w:rPr>
      </w:pPr>
      <w:r w:rsidRPr="66CF360C" w:rsidR="0AC12AAE">
        <w:rPr>
          <w:b w:val="1"/>
          <w:bCs w:val="1"/>
          <w:noProof w:val="0"/>
          <w:lang w:val="sv-SE"/>
        </w:rPr>
        <w:t>Ledningsläkare och/eller Ledningssjuksköterska</w:t>
      </w:r>
      <w:r w:rsidRPr="66CF360C" w:rsidR="657ABAE2">
        <w:rPr>
          <w:b w:val="0"/>
          <w:bCs w:val="0"/>
          <w:noProof w:val="0"/>
          <w:lang w:val="sv-SE"/>
        </w:rPr>
        <w:t>:</w:t>
      </w:r>
    </w:p>
    <w:p w:rsidR="7B9D7B2F" w:rsidP="66CF360C" w:rsidRDefault="7B9D7B2F" w14:paraId="7A8191AF" w14:textId="212F0068">
      <w:pPr>
        <w:pStyle w:val="ListParagraph"/>
        <w:numPr>
          <w:ilvl w:val="1"/>
          <w:numId w:val="190"/>
        </w:numPr>
        <w:rPr>
          <w:noProof w:val="0"/>
          <w:sz w:val="24"/>
          <w:szCs w:val="24"/>
          <w:lang w:val="sv-SE"/>
        </w:rPr>
      </w:pPr>
      <w:r w:rsidRPr="66CF360C" w:rsidR="7B9D7B2F">
        <w:rPr>
          <w:noProof w:val="0"/>
          <w:lang w:val="sv-SE"/>
        </w:rPr>
        <w:t>i</w:t>
      </w:r>
      <w:r w:rsidRPr="66CF360C" w:rsidR="521FA9FA">
        <w:rPr>
          <w:noProof w:val="0"/>
          <w:lang w:val="sv-SE"/>
        </w:rPr>
        <w:t>nformerar om lång väntetid i väntrum</w:t>
      </w:r>
    </w:p>
    <w:p w:rsidR="405B9753" w:rsidP="66CF360C" w:rsidRDefault="405B9753" w14:paraId="5DA97BDC" w14:textId="5EEE8AE3">
      <w:pPr>
        <w:pStyle w:val="ListParagraph"/>
        <w:numPr>
          <w:ilvl w:val="1"/>
          <w:numId w:val="190"/>
        </w:numPr>
        <w:rPr>
          <w:noProof w:val="0"/>
          <w:sz w:val="24"/>
          <w:szCs w:val="24"/>
          <w:lang w:val="sv-SE"/>
        </w:rPr>
      </w:pPr>
      <w:r w:rsidRPr="66CF360C" w:rsidR="405B9753">
        <w:rPr>
          <w:b w:val="1"/>
          <w:bCs w:val="1"/>
          <w:noProof w:val="0"/>
          <w:lang w:val="sv-SE"/>
        </w:rPr>
        <w:t>Ledningssjuksköterska</w:t>
      </w:r>
      <w:r w:rsidRPr="66CF360C" w:rsidR="5F542303">
        <w:rPr>
          <w:b w:val="0"/>
          <w:bCs w:val="0"/>
          <w:noProof w:val="0"/>
          <w:lang w:val="sv-SE"/>
        </w:rPr>
        <w:t>:</w:t>
      </w:r>
      <w:r w:rsidRPr="66CF360C" w:rsidR="405B9753">
        <w:rPr>
          <w:noProof w:val="0"/>
          <w:lang w:val="sv-SE"/>
        </w:rPr>
        <w:t xml:space="preserve"> </w:t>
      </w:r>
      <w:r w:rsidRPr="66CF360C" w:rsidR="61469724">
        <w:rPr>
          <w:noProof w:val="0"/>
          <w:lang w:val="sv-SE"/>
        </w:rPr>
        <w:t xml:space="preserve">vänd </w:t>
      </w:r>
      <w:r w:rsidRPr="66CF360C" w:rsidR="55B324E0">
        <w:rPr>
          <w:noProof w:val="0"/>
          <w:lang w:val="sv-SE"/>
        </w:rPr>
        <w:t xml:space="preserve">skylt </w:t>
      </w:r>
      <w:r w:rsidRPr="66CF360C" w:rsidR="61469724">
        <w:rPr>
          <w:noProof w:val="0"/>
          <w:lang w:val="sv-SE"/>
        </w:rPr>
        <w:t>på utsidan</w:t>
      </w:r>
      <w:r w:rsidRPr="66CF360C" w:rsidR="2CAF88CD">
        <w:rPr>
          <w:noProof w:val="0"/>
          <w:lang w:val="sv-SE"/>
        </w:rPr>
        <w:t xml:space="preserve"> till rött läge</w:t>
      </w:r>
    </w:p>
    <w:p w:rsidR="443C66BB" w:rsidP="420DD516" w:rsidRDefault="443C66BB" w14:paraId="77288503" w14:textId="5D524AF1">
      <w:pPr>
        <w:pStyle w:val="ListParagraph"/>
        <w:numPr>
          <w:ilvl w:val="1"/>
          <w:numId w:val="156"/>
        </w:numPr>
        <w:spacing w:before="0" w:beforeAutospacing="off" w:after="0" w:afterAutospacing="off" w:line="288" w:lineRule="auto"/>
        <w:rPr>
          <w:noProof w:val="0"/>
          <w:sz w:val="24"/>
          <w:szCs w:val="24"/>
          <w:lang w:val="sv-SE"/>
        </w:rPr>
      </w:pPr>
      <w:r w:rsidRPr="66CF360C" w:rsidR="58731844">
        <w:rPr>
          <w:b w:val="1"/>
          <w:bCs w:val="1"/>
          <w:noProof w:val="0"/>
          <w:sz w:val="24"/>
          <w:szCs w:val="24"/>
          <w:lang w:val="sv-SE"/>
        </w:rPr>
        <w:t>Ledningsläkare</w:t>
      </w:r>
      <w:r w:rsidRPr="66CF360C" w:rsidR="4FD0C09E">
        <w:rPr>
          <w:b w:val="0"/>
          <w:bCs w:val="0"/>
          <w:noProof w:val="0"/>
          <w:sz w:val="24"/>
          <w:szCs w:val="24"/>
          <w:lang w:val="sv-SE"/>
        </w:rPr>
        <w:t xml:space="preserve">: </w:t>
      </w:r>
      <w:r w:rsidRPr="66CF360C" w:rsidR="319E2D4B">
        <w:rPr>
          <w:b w:val="0"/>
          <w:bCs w:val="0"/>
          <w:noProof w:val="0"/>
          <w:sz w:val="24"/>
          <w:szCs w:val="24"/>
          <w:lang w:val="sv-SE"/>
        </w:rPr>
        <w:t>bedömer</w:t>
      </w:r>
      <w:r w:rsidRPr="66CF360C" w:rsidR="58731844">
        <w:rPr>
          <w:noProof w:val="0"/>
          <w:sz w:val="24"/>
          <w:szCs w:val="24"/>
          <w:lang w:val="sv-SE"/>
        </w:rPr>
        <w:t xml:space="preserve"> alla remisser</w:t>
      </w:r>
    </w:p>
    <w:p w:rsidR="001A0600" w:rsidP="66CF360C" w:rsidRDefault="001A0600" w14:paraId="69BD1947" w14:textId="63596643">
      <w:pPr>
        <w:pStyle w:val="ListParagraph"/>
        <w:numPr>
          <w:ilvl w:val="1"/>
          <w:numId w:val="156"/>
        </w:numPr>
        <w:rPr>
          <w:b w:val="1"/>
          <w:bCs w:val="1"/>
          <w:noProof w:val="0"/>
          <w:sz w:val="24"/>
          <w:szCs w:val="24"/>
          <w:lang w:val="sv-SE"/>
        </w:rPr>
      </w:pPr>
      <w:r w:rsidRPr="66CF360C" w:rsidR="58731844">
        <w:rPr>
          <w:b w:val="1"/>
          <w:bCs w:val="1"/>
          <w:noProof w:val="0"/>
          <w:lang w:val="sv-SE"/>
        </w:rPr>
        <w:t>Ledningsläkare</w:t>
      </w:r>
      <w:r w:rsidRPr="66CF360C" w:rsidR="58731844">
        <w:rPr>
          <w:b w:val="1"/>
          <w:bCs w:val="1"/>
          <w:noProof w:val="0"/>
          <w:lang w:val="sv-SE"/>
        </w:rPr>
        <w:t xml:space="preserve"> </w:t>
      </w:r>
      <w:r w:rsidRPr="66CF360C" w:rsidR="58731844">
        <w:rPr>
          <w:b w:val="1"/>
          <w:bCs w:val="1"/>
          <w:noProof w:val="0"/>
          <w:lang w:val="sv-SE"/>
        </w:rPr>
        <w:t>och/eller</w:t>
      </w:r>
      <w:r w:rsidRPr="66CF360C" w:rsidR="58731844">
        <w:rPr>
          <w:b w:val="1"/>
          <w:bCs w:val="1"/>
          <w:noProof w:val="0"/>
          <w:lang w:val="sv-SE"/>
        </w:rPr>
        <w:t xml:space="preserve"> Ledningssjuksköterska</w:t>
      </w:r>
      <w:r w:rsidRPr="66CF360C" w:rsidR="04696FD9">
        <w:rPr>
          <w:b w:val="1"/>
          <w:bCs w:val="1"/>
          <w:noProof w:val="0"/>
          <w:lang w:val="sv-SE"/>
        </w:rPr>
        <w:t>, vid behov även</w:t>
      </w:r>
      <w:r w:rsidRPr="66CF360C" w:rsidR="04696FD9">
        <w:rPr>
          <w:b w:val="1"/>
          <w:bCs w:val="1"/>
          <w:noProof w:val="0"/>
          <w:lang w:val="sv-SE"/>
        </w:rPr>
        <w:t xml:space="preserve"> Verksamhetschef</w:t>
      </w:r>
      <w:r w:rsidRPr="66CF360C" w:rsidR="58731844">
        <w:rPr>
          <w:b w:val="1"/>
          <w:bCs w:val="1"/>
          <w:noProof w:val="0"/>
          <w:lang w:val="sv-SE"/>
        </w:rPr>
        <w:t xml:space="preserve"> </w:t>
      </w:r>
      <w:r w:rsidRPr="66CF360C" w:rsidR="63768E6C">
        <w:rPr>
          <w:b w:val="1"/>
          <w:bCs w:val="1"/>
          <w:noProof w:val="0"/>
          <w:lang w:val="sv-SE"/>
        </w:rPr>
        <w:t>k</w:t>
      </w:r>
      <w:r w:rsidRPr="66CF360C" w:rsidR="521FA9FA">
        <w:rPr>
          <w:b w:val="1"/>
          <w:bCs w:val="1"/>
          <w:noProof w:val="0"/>
          <w:lang w:val="sv-SE"/>
        </w:rPr>
        <w:t>ontaktar</w:t>
      </w:r>
      <w:r w:rsidRPr="66CF360C" w:rsidR="080870C2">
        <w:rPr>
          <w:b w:val="0"/>
          <w:bCs w:val="0"/>
          <w:noProof w:val="0"/>
          <w:lang w:val="sv-SE"/>
        </w:rPr>
        <w:t>:</w:t>
      </w:r>
    </w:p>
    <w:p w:rsidR="001A0600" w:rsidP="66CF360C" w:rsidRDefault="001A0600" w14:paraId="623EF56D" w14:textId="72825516">
      <w:pPr>
        <w:pStyle w:val="ListParagraph"/>
        <w:numPr>
          <w:ilvl w:val="1"/>
          <w:numId w:val="180"/>
        </w:numPr>
        <w:rPr>
          <w:noProof w:val="0"/>
          <w:sz w:val="24"/>
          <w:szCs w:val="24"/>
          <w:lang w:val="sv-SE"/>
        </w:rPr>
      </w:pPr>
      <w:r w:rsidRPr="66CF360C" w:rsidR="55429F29">
        <w:rPr>
          <w:b w:val="1"/>
          <w:bCs w:val="1"/>
          <w:noProof w:val="0"/>
          <w:lang w:val="sv-SE"/>
        </w:rPr>
        <w:t>Vårdplatskoordinatorn</w:t>
      </w:r>
      <w:r w:rsidRPr="66CF360C" w:rsidR="521FA9FA">
        <w:rPr>
          <w:noProof w:val="0"/>
          <w:lang w:val="sv-SE"/>
        </w:rPr>
        <w:t xml:space="preserve"> </w:t>
      </w:r>
      <w:r w:rsidRPr="66CF360C" w:rsidR="521FA9FA">
        <w:rPr>
          <w:noProof w:val="0"/>
          <w:lang w:val="sv-SE"/>
        </w:rPr>
        <w:t xml:space="preserve">för att få inläggningsklara patienter till </w:t>
      </w:r>
      <w:r w:rsidRPr="66CF360C" w:rsidR="521FA9FA">
        <w:rPr>
          <w:noProof w:val="0"/>
          <w:lang w:val="sv-SE"/>
        </w:rPr>
        <w:t>avdelning</w:t>
      </w:r>
      <w:r w:rsidRPr="66CF360C" w:rsidR="46A3A889">
        <w:rPr>
          <w:noProof w:val="0"/>
          <w:lang w:val="sv-SE"/>
        </w:rPr>
        <w:t>ar</w:t>
      </w:r>
      <w:r w:rsidRPr="66CF360C" w:rsidR="133A20CD">
        <w:rPr>
          <w:noProof w:val="0"/>
          <w:lang w:val="sv-SE"/>
        </w:rPr>
        <w:t>, hen i sin tur kontakta</w:t>
      </w:r>
      <w:r w:rsidRPr="66CF360C" w:rsidR="0BA52729">
        <w:rPr>
          <w:noProof w:val="0"/>
          <w:lang w:val="sv-SE"/>
        </w:rPr>
        <w:t>r</w:t>
      </w:r>
      <w:r w:rsidRPr="66CF360C" w:rsidR="133A20CD">
        <w:rPr>
          <w:noProof w:val="0"/>
          <w:lang w:val="sv-SE"/>
        </w:rPr>
        <w:t xml:space="preserve"> </w:t>
      </w:r>
      <w:r w:rsidRPr="66CF360C" w:rsidR="133A20CD">
        <w:rPr>
          <w:b w:val="1"/>
          <w:bCs w:val="1"/>
          <w:noProof w:val="0"/>
          <w:lang w:val="sv-SE"/>
        </w:rPr>
        <w:t>ViB</w:t>
      </w:r>
      <w:r w:rsidRPr="66CF360C" w:rsidR="23B06F1E">
        <w:rPr>
          <w:noProof w:val="0"/>
          <w:lang w:val="sv-SE"/>
        </w:rPr>
        <w:t>.</w:t>
      </w:r>
    </w:p>
    <w:p w:rsidR="001A0600" w:rsidP="5FAE0A02" w:rsidRDefault="001A0600" w14:paraId="5A30EDA7" w14:textId="1ACEBEF8">
      <w:pPr>
        <w:pStyle w:val="MellanrubrikVGR"/>
        <w:spacing w:before="0" w:beforeAutospacing="off" w:after="0" w:afterAutospacing="off"/>
        <w:rPr>
          <w:rFonts w:ascii="Calibri" w:hAnsi="Calibri" w:eastAsia="Calibri" w:cs="Calibri"/>
          <w:b w:val="1"/>
          <w:bCs w:val="1"/>
          <w:noProof w:val="0"/>
          <w:color w:val="808080" w:themeColor="background1" w:themeTint="FF" w:themeShade="80"/>
          <w:sz w:val="24"/>
          <w:szCs w:val="24"/>
          <w:lang w:val="sv-SE"/>
        </w:rPr>
      </w:pPr>
      <w:r w:rsidRPr="5FAE0A02" w:rsidR="396DB039">
        <w:rPr>
          <w:noProof w:val="0"/>
          <w:lang w:val="sv-SE"/>
        </w:rPr>
        <w:t xml:space="preserve">Nivå 5 </w:t>
      </w:r>
      <w:r w:rsidRPr="5FAE0A02" w:rsidR="396DB039">
        <w:rPr>
          <w:noProof w:val="0"/>
          <w:color w:val="808080" w:themeColor="background1" w:themeTint="FF" w:themeShade="80"/>
          <w:lang w:val="sv-SE"/>
        </w:rPr>
        <w:t>Säkerhetsrisk</w:t>
      </w:r>
    </w:p>
    <w:p w:rsidR="001A0600" w:rsidP="5FAE0A02" w:rsidRDefault="001A0600" w14:paraId="106BEE3F" w14:textId="45B6C42F">
      <w:pPr>
        <w:pStyle w:val="Normal"/>
        <w:suppressLineNumbers w:val="0"/>
        <w:bidi w:val="0"/>
        <w:spacing w:before="0" w:beforeAutospacing="off" w:after="0" w:afterAutospacing="off" w:line="288" w:lineRule="auto"/>
        <w:ind w:left="992" w:right="868"/>
        <w:jc w:val="left"/>
        <w:rPr>
          <w:b w:val="1"/>
          <w:bCs w:val="1"/>
          <w:noProof w:val="0"/>
          <w:lang w:val="sv-SE"/>
        </w:rPr>
      </w:pPr>
      <w:r w:rsidRPr="5FAE0A02" w:rsidR="521FA9FA">
        <w:rPr>
          <w:b w:val="1"/>
          <w:bCs w:val="1"/>
          <w:noProof w:val="0"/>
          <w:lang w:val="sv-SE"/>
        </w:rPr>
        <w:t xml:space="preserve">Agera </w:t>
      </w:r>
      <w:r w:rsidRPr="5FAE0A02" w:rsidR="521FA9FA">
        <w:rPr>
          <w:b w:val="1"/>
          <w:bCs w:val="1"/>
          <w:noProof w:val="0"/>
          <w:color w:val="FF0000"/>
          <w:lang w:val="sv-SE"/>
        </w:rPr>
        <w:t>omedelbart</w:t>
      </w:r>
      <w:r w:rsidRPr="5FAE0A02" w:rsidR="521FA9FA">
        <w:rPr>
          <w:b w:val="1"/>
          <w:bCs w:val="1"/>
          <w:noProof w:val="0"/>
          <w:lang w:val="sv-SE"/>
        </w:rPr>
        <w:t xml:space="preserve"> om </w:t>
      </w:r>
      <w:r w:rsidRPr="5FAE0A02" w:rsidR="7F475C4D">
        <w:rPr>
          <w:b w:val="1"/>
          <w:bCs w:val="1"/>
          <w:noProof w:val="0"/>
          <w:lang w:val="sv-SE"/>
        </w:rPr>
        <w:t>a</w:t>
      </w:r>
      <w:r w:rsidRPr="5FAE0A02" w:rsidR="521FA9FA">
        <w:rPr>
          <w:b w:val="1"/>
          <w:bCs w:val="1"/>
          <w:noProof w:val="0"/>
          <w:lang w:val="sv-SE"/>
        </w:rPr>
        <w:t>kut</w:t>
      </w:r>
      <w:r w:rsidRPr="5FAE0A02" w:rsidR="571FC9E0">
        <w:rPr>
          <w:b w:val="1"/>
          <w:bCs w:val="1"/>
          <w:noProof w:val="0"/>
          <w:lang w:val="sv-SE"/>
        </w:rPr>
        <w:t>mottagningen</w:t>
      </w:r>
      <w:r w:rsidRPr="5FAE0A02" w:rsidR="521FA9FA">
        <w:rPr>
          <w:b w:val="1"/>
          <w:bCs w:val="1"/>
          <w:noProof w:val="0"/>
          <w:lang w:val="sv-SE"/>
        </w:rPr>
        <w:t xml:space="preserve"> når </w:t>
      </w:r>
      <w:r w:rsidRPr="5FAE0A02" w:rsidR="521FA9FA">
        <w:rPr>
          <w:b w:val="1"/>
          <w:bCs w:val="1"/>
          <w:noProof w:val="0"/>
          <w:color w:val="FF0000"/>
          <w:lang w:val="sv-SE"/>
        </w:rPr>
        <w:t>Säkerhetsris</w:t>
      </w:r>
      <w:r w:rsidRPr="5FAE0A02" w:rsidR="21E27D73">
        <w:rPr>
          <w:b w:val="1"/>
          <w:bCs w:val="1"/>
          <w:noProof w:val="0"/>
          <w:color w:val="FF0000"/>
          <w:lang w:val="sv-SE"/>
        </w:rPr>
        <w:t>k</w:t>
      </w:r>
      <w:r w:rsidRPr="5FAE0A02" w:rsidR="7C7C7255">
        <w:rPr>
          <w:b w:val="1"/>
          <w:bCs w:val="1"/>
          <w:noProof w:val="0"/>
          <w:color w:val="FF0000"/>
          <w:lang w:val="sv-SE"/>
        </w:rPr>
        <w:t xml:space="preserve"> nivå</w:t>
      </w:r>
    </w:p>
    <w:p w:rsidR="001A0600" w:rsidP="66CF360C" w:rsidRDefault="001A0600" w14:paraId="791F08DC" w14:textId="7830C936">
      <w:pPr>
        <w:pStyle w:val="ListParagraph"/>
        <w:numPr>
          <w:ilvl w:val="1"/>
          <w:numId w:val="127"/>
        </w:numPr>
        <w:rPr>
          <w:noProof w:val="0"/>
          <w:sz w:val="24"/>
          <w:szCs w:val="24"/>
          <w:lang w:val="sv-SE"/>
        </w:rPr>
      </w:pPr>
      <w:r w:rsidRPr="66CF360C" w:rsidR="6F66B535">
        <w:rPr>
          <w:b w:val="1"/>
          <w:bCs w:val="1"/>
          <w:noProof w:val="0"/>
          <w:lang w:val="sv-SE"/>
        </w:rPr>
        <w:t>Ledningsläkare och/eller Ledningssjuksköterska</w:t>
      </w:r>
      <w:r w:rsidRPr="66CF360C" w:rsidR="538B0AA0">
        <w:rPr>
          <w:b w:val="0"/>
          <w:bCs w:val="0"/>
          <w:noProof w:val="0"/>
          <w:lang w:val="sv-SE"/>
        </w:rPr>
        <w:t xml:space="preserve"> kontaktar:</w:t>
      </w:r>
    </w:p>
    <w:p w:rsidR="001A0600" w:rsidP="66CF360C" w:rsidRDefault="001A0600" w14:paraId="32E5D6F2" w14:textId="5A7F9542">
      <w:pPr>
        <w:pStyle w:val="ListParagraph"/>
        <w:numPr>
          <w:ilvl w:val="1"/>
          <w:numId w:val="187"/>
        </w:numPr>
        <w:rPr>
          <w:noProof w:val="0"/>
          <w:sz w:val="24"/>
          <w:szCs w:val="24"/>
          <w:lang w:val="sv-SE"/>
        </w:rPr>
      </w:pPr>
      <w:r w:rsidRPr="5FAE0A02" w:rsidR="6F66B535">
        <w:rPr>
          <w:b w:val="1"/>
          <w:bCs w:val="1"/>
          <w:noProof w:val="0"/>
          <w:lang w:val="sv-SE"/>
        </w:rPr>
        <w:t>Verksamhetschef/Enhetschef akutmottagning</w:t>
      </w:r>
      <w:r w:rsidRPr="5FAE0A02" w:rsidR="6F66B535">
        <w:rPr>
          <w:noProof w:val="0"/>
          <w:lang w:val="sv-SE"/>
        </w:rPr>
        <w:t xml:space="preserve"> för att informera och begära hjälp</w:t>
      </w:r>
    </w:p>
    <w:p w:rsidR="001A0600" w:rsidP="66CF360C" w:rsidRDefault="001A0600" w14:paraId="67E901EA" w14:textId="7B46C9A6">
      <w:pPr>
        <w:pStyle w:val="ListParagraph"/>
        <w:numPr>
          <w:ilvl w:val="1"/>
          <w:numId w:val="127"/>
        </w:numPr>
        <w:rPr>
          <w:noProof w:val="0"/>
          <w:sz w:val="24"/>
          <w:szCs w:val="24"/>
          <w:lang w:val="sv-SE"/>
        </w:rPr>
      </w:pPr>
      <w:r w:rsidRPr="66CF360C" w:rsidR="6F66B535">
        <w:rPr>
          <w:b w:val="1"/>
          <w:bCs w:val="1"/>
          <w:noProof w:val="0"/>
          <w:lang w:val="sv-SE"/>
        </w:rPr>
        <w:t>Verksamhetschef/Enhetschef</w:t>
      </w:r>
      <w:r w:rsidRPr="66CF360C" w:rsidR="6F66B535">
        <w:rPr>
          <w:noProof w:val="0"/>
          <w:lang w:val="sv-SE"/>
        </w:rPr>
        <w:t xml:space="preserve"> kontaktar:</w:t>
      </w:r>
    </w:p>
    <w:p w:rsidR="001A0600" w:rsidP="66CF360C" w:rsidRDefault="001A0600" w14:paraId="65D46E44" w14:textId="55EB9375">
      <w:pPr>
        <w:pStyle w:val="ListParagraph"/>
        <w:numPr>
          <w:ilvl w:val="1"/>
          <w:numId w:val="183"/>
        </w:numPr>
        <w:rPr>
          <w:noProof w:val="0"/>
          <w:sz w:val="24"/>
          <w:szCs w:val="24"/>
          <w:lang w:val="sv-SE"/>
        </w:rPr>
      </w:pPr>
      <w:r w:rsidRPr="5FAE0A02" w:rsidR="6F66B535">
        <w:rPr>
          <w:b w:val="1"/>
          <w:bCs w:val="1"/>
          <w:noProof w:val="0"/>
          <w:lang w:val="sv-SE"/>
        </w:rPr>
        <w:t>Vårdplatskoordinator</w:t>
      </w:r>
      <w:r w:rsidRPr="5FAE0A02" w:rsidR="6F66B535">
        <w:rPr>
          <w:noProof w:val="0"/>
          <w:lang w:val="sv-SE"/>
        </w:rPr>
        <w:t xml:space="preserve"> för att informera och tömma </w:t>
      </w:r>
      <w:r w:rsidRPr="5FAE0A02" w:rsidR="6F66B535">
        <w:rPr>
          <w:noProof w:val="0"/>
          <w:lang w:val="sv-SE"/>
        </w:rPr>
        <w:t>akutmott</w:t>
      </w:r>
      <w:r w:rsidRPr="5FAE0A02" w:rsidR="337B7507">
        <w:rPr>
          <w:noProof w:val="0"/>
          <w:lang w:val="sv-SE"/>
        </w:rPr>
        <w:t>.</w:t>
      </w:r>
      <w:r w:rsidRPr="5FAE0A02" w:rsidR="6F66B535">
        <w:rPr>
          <w:noProof w:val="0"/>
          <w:lang w:val="sv-SE"/>
        </w:rPr>
        <w:t xml:space="preserve"> på inläggningsklara patienter, hen i sin tur kontaktar</w:t>
      </w:r>
      <w:r w:rsidRPr="5FAE0A02" w:rsidR="6F66B535">
        <w:rPr>
          <w:b w:val="1"/>
          <w:bCs w:val="1"/>
          <w:noProof w:val="0"/>
          <w:lang w:val="sv-SE"/>
        </w:rPr>
        <w:t xml:space="preserve"> </w:t>
      </w:r>
      <w:r w:rsidRPr="5FAE0A02" w:rsidR="6F66B535">
        <w:rPr>
          <w:b w:val="1"/>
          <w:bCs w:val="1"/>
          <w:noProof w:val="0"/>
          <w:lang w:val="sv-SE"/>
        </w:rPr>
        <w:t>V</w:t>
      </w:r>
      <w:r w:rsidRPr="5FAE0A02" w:rsidR="6F66B535">
        <w:rPr>
          <w:b w:val="1"/>
          <w:bCs w:val="1"/>
          <w:noProof w:val="0"/>
          <w:lang w:val="sv-SE"/>
        </w:rPr>
        <w:t>iB</w:t>
      </w:r>
      <w:r w:rsidRPr="5FAE0A02" w:rsidR="6F66B535">
        <w:rPr>
          <w:b w:val="0"/>
          <w:bCs w:val="0"/>
          <w:noProof w:val="0"/>
          <w:lang w:val="sv-SE"/>
        </w:rPr>
        <w:t>.</w:t>
      </w:r>
    </w:p>
    <w:p w:rsidR="001A0600" w:rsidP="66CF360C" w:rsidRDefault="001A0600" w14:paraId="01A7CDC8" w14:textId="5C93EB0B">
      <w:pPr>
        <w:pStyle w:val="ListParagraph"/>
        <w:numPr>
          <w:ilvl w:val="1"/>
          <w:numId w:val="183"/>
        </w:numPr>
        <w:rPr>
          <w:noProof w:val="0"/>
          <w:sz w:val="24"/>
          <w:szCs w:val="24"/>
          <w:lang w:val="sv-SE"/>
        </w:rPr>
      </w:pPr>
      <w:r w:rsidRPr="66CF360C" w:rsidR="6F66B535">
        <w:rPr>
          <w:b w:val="1"/>
          <w:bCs w:val="1"/>
          <w:noProof w:val="0"/>
          <w:lang w:val="sv-SE"/>
        </w:rPr>
        <w:t>NU-</w:t>
      </w:r>
      <w:r w:rsidRPr="66CF360C" w:rsidR="6F66B535">
        <w:rPr>
          <w:b w:val="1"/>
          <w:bCs w:val="1"/>
          <w:noProof w:val="0"/>
          <w:lang w:val="sv-SE"/>
        </w:rPr>
        <w:t>TiB</w:t>
      </w:r>
      <w:r w:rsidRPr="66CF360C" w:rsidR="6F66B535">
        <w:rPr>
          <w:noProof w:val="0"/>
          <w:lang w:val="sv-SE"/>
        </w:rPr>
        <w:t xml:space="preserve"> för att om möjligt omdirigera ambulanser.</w:t>
      </w:r>
      <w:r w:rsidRPr="66CF360C" w:rsidR="6F66B535">
        <w:rPr>
          <w:b w:val="1"/>
          <w:bCs w:val="1"/>
          <w:noProof w:val="0"/>
          <w:lang w:val="sv-SE"/>
        </w:rPr>
        <w:t xml:space="preserve"> </w:t>
      </w:r>
    </w:p>
    <w:p w:rsidR="001A0600" w:rsidP="420DD516" w:rsidRDefault="001A0600" w14:paraId="303DB0F1" w14:textId="2C75443D">
      <w:pPr>
        <w:pStyle w:val="ListParagraph"/>
        <w:numPr>
          <w:ilvl w:val="1"/>
          <w:numId w:val="127"/>
        </w:numPr>
        <w:rPr>
          <w:noProof w:val="0"/>
          <w:lang w:val="sv-SE"/>
        </w:rPr>
      </w:pPr>
      <w:r w:rsidRPr="5FAE0A02" w:rsidR="6F66B535">
        <w:rPr>
          <w:b w:val="1"/>
          <w:bCs w:val="1"/>
          <w:noProof w:val="0"/>
          <w:lang w:val="sv-SE"/>
        </w:rPr>
        <w:t>S</w:t>
      </w:r>
      <w:r w:rsidRPr="5FAE0A02" w:rsidR="521FA9FA">
        <w:rPr>
          <w:b w:val="1"/>
          <w:bCs w:val="1"/>
          <w:noProof w:val="0"/>
          <w:lang w:val="sv-SE"/>
        </w:rPr>
        <w:t>orteringssjuksköterska</w:t>
      </w:r>
      <w:r w:rsidRPr="5FAE0A02" w:rsidR="521FA9FA">
        <w:rPr>
          <w:noProof w:val="0"/>
          <w:lang w:val="sv-SE"/>
        </w:rPr>
        <w:t xml:space="preserve"> </w:t>
      </w:r>
      <w:r w:rsidRPr="5FAE0A02" w:rsidR="33457F48">
        <w:rPr>
          <w:noProof w:val="0"/>
          <w:lang w:val="sv-SE"/>
        </w:rPr>
        <w:t>signalerar till</w:t>
      </w:r>
      <w:r w:rsidRPr="5FAE0A02" w:rsidR="70998F37">
        <w:rPr>
          <w:noProof w:val="0"/>
          <w:lang w:val="sv-SE"/>
        </w:rPr>
        <w:t>:</w:t>
      </w:r>
    </w:p>
    <w:p w:rsidR="001A0600" w:rsidP="5FAE0A02" w:rsidRDefault="001A0600" w14:paraId="48D1E38E" w14:textId="6A8749C0">
      <w:pPr>
        <w:pStyle w:val="ListParagraph"/>
        <w:numPr>
          <w:ilvl w:val="1"/>
          <w:numId w:val="200"/>
        </w:numPr>
        <w:rPr>
          <w:noProof w:val="0"/>
          <w:sz w:val="24"/>
          <w:szCs w:val="24"/>
          <w:lang w:val="sv-SE"/>
        </w:rPr>
      </w:pPr>
      <w:r w:rsidRPr="5FAE0A02" w:rsidR="521FA9FA">
        <w:rPr>
          <w:noProof w:val="0"/>
          <w:lang w:val="sv-SE"/>
        </w:rPr>
        <w:t>Ledningssjuksköterska vid stort patientinflöde till triagen</w:t>
      </w:r>
      <w:r w:rsidRPr="5FAE0A02" w:rsidR="58BAF21B">
        <w:rPr>
          <w:noProof w:val="0"/>
          <w:lang w:val="sv-SE"/>
        </w:rPr>
        <w:t xml:space="preserve">. Vid avsaknad av Sorteringssjuksköterska signalerar </w:t>
      </w:r>
      <w:r w:rsidRPr="5FAE0A02" w:rsidR="58BAF21B">
        <w:rPr>
          <w:b w:val="1"/>
          <w:bCs w:val="1"/>
          <w:noProof w:val="0"/>
          <w:lang w:val="sv-SE"/>
        </w:rPr>
        <w:t>receptionen</w:t>
      </w:r>
      <w:r w:rsidRPr="5FAE0A02" w:rsidR="58BAF21B">
        <w:rPr>
          <w:noProof w:val="0"/>
          <w:lang w:val="sv-SE"/>
        </w:rPr>
        <w:t xml:space="preserve"> till</w:t>
      </w:r>
      <w:r w:rsidRPr="5FAE0A02" w:rsidR="364177B7">
        <w:rPr>
          <w:noProof w:val="0"/>
          <w:lang w:val="sv-SE"/>
        </w:rPr>
        <w:t>:</w:t>
      </w:r>
    </w:p>
    <w:p w:rsidR="001A0600" w:rsidP="5FAE0A02" w:rsidRDefault="001A0600" w14:paraId="1A62E266" w14:textId="6E380A92">
      <w:pPr>
        <w:pStyle w:val="ListParagraph"/>
        <w:numPr>
          <w:ilvl w:val="1"/>
          <w:numId w:val="200"/>
        </w:numPr>
        <w:rPr>
          <w:noProof w:val="0"/>
          <w:sz w:val="24"/>
          <w:szCs w:val="24"/>
          <w:lang w:val="sv-SE"/>
        </w:rPr>
      </w:pPr>
      <w:r w:rsidRPr="5FAE0A02" w:rsidR="58BAF21B">
        <w:rPr>
          <w:noProof w:val="0"/>
          <w:lang w:val="sv-SE"/>
        </w:rPr>
        <w:t>Triagesjuksköterska alternativt Ledningssjuksköterska</w:t>
      </w:r>
    </w:p>
    <w:p w:rsidR="001A0600" w:rsidP="69375360" w:rsidRDefault="001A0600" w14:paraId="72AB4660" w14:textId="7F74210F">
      <w:pPr>
        <w:pStyle w:val="ListParagraph"/>
        <w:numPr>
          <w:ilvl w:val="1"/>
          <w:numId w:val="127"/>
        </w:numPr>
        <w:rPr>
          <w:noProof w:val="0"/>
          <w:sz w:val="24"/>
          <w:szCs w:val="24"/>
          <w:lang w:val="sv-SE"/>
        </w:rPr>
      </w:pPr>
      <w:r w:rsidRPr="5FAE0A02" w:rsidR="521FA9FA">
        <w:rPr>
          <w:b w:val="1"/>
          <w:bCs w:val="1"/>
          <w:noProof w:val="0"/>
          <w:lang w:val="sv-SE"/>
        </w:rPr>
        <w:t>Ledningssekreterar</w:t>
      </w:r>
      <w:r w:rsidRPr="5FAE0A02" w:rsidR="289377D5">
        <w:rPr>
          <w:b w:val="1"/>
          <w:bCs w:val="1"/>
          <w:noProof w:val="0"/>
          <w:lang w:val="sv-SE"/>
        </w:rPr>
        <w:t>e</w:t>
      </w:r>
      <w:r w:rsidRPr="5FAE0A02" w:rsidR="7DB22A18">
        <w:rPr>
          <w:b w:val="1"/>
          <w:bCs w:val="1"/>
          <w:noProof w:val="0"/>
          <w:lang w:val="sv-SE"/>
        </w:rPr>
        <w:t>/</w:t>
      </w:r>
      <w:r w:rsidRPr="5FAE0A02" w:rsidR="521FA9FA">
        <w:rPr>
          <w:b w:val="1"/>
          <w:bCs w:val="1"/>
          <w:noProof w:val="0"/>
          <w:lang w:val="sv-SE"/>
        </w:rPr>
        <w:t>reception</w:t>
      </w:r>
      <w:r w:rsidRPr="5FAE0A02" w:rsidR="521FA9FA">
        <w:rPr>
          <w:noProof w:val="0"/>
          <w:lang w:val="sv-SE"/>
        </w:rPr>
        <w:t xml:space="preserve"> uppdaterar informationsskärmar i inre</w:t>
      </w:r>
      <w:r w:rsidRPr="5FAE0A02" w:rsidR="05B7505B">
        <w:rPr>
          <w:noProof w:val="0"/>
          <w:lang w:val="sv-SE"/>
        </w:rPr>
        <w:t>/</w:t>
      </w:r>
      <w:r w:rsidRPr="5FAE0A02" w:rsidR="521FA9FA">
        <w:rPr>
          <w:noProof w:val="0"/>
          <w:lang w:val="sv-SE"/>
        </w:rPr>
        <w:t>yttre väntrum med information om långa väntetider</w:t>
      </w:r>
      <w:r w:rsidRPr="5FAE0A02" w:rsidR="764BF801">
        <w:rPr>
          <w:noProof w:val="0"/>
          <w:lang w:val="sv-SE"/>
        </w:rPr>
        <w:t>/</w:t>
      </w:r>
      <w:r w:rsidRPr="5FAE0A02" w:rsidR="521FA9FA">
        <w:rPr>
          <w:noProof w:val="0"/>
          <w:lang w:val="sv-SE"/>
        </w:rPr>
        <w:t>stor olycka</w:t>
      </w:r>
    </w:p>
    <w:p w:rsidR="001A0600" w:rsidP="69375360" w:rsidRDefault="001A0600" w14:paraId="414C18D3" w14:textId="1ED81D3D">
      <w:pPr>
        <w:pStyle w:val="ListParagraph"/>
        <w:numPr>
          <w:ilvl w:val="1"/>
          <w:numId w:val="127"/>
        </w:numPr>
        <w:rPr>
          <w:noProof w:val="0"/>
          <w:sz w:val="24"/>
          <w:szCs w:val="24"/>
          <w:lang w:val="sv-SE"/>
        </w:rPr>
      </w:pPr>
      <w:r w:rsidRPr="66CF360C" w:rsidR="521FA9FA">
        <w:rPr>
          <w:b w:val="1"/>
          <w:bCs w:val="1"/>
          <w:noProof w:val="0"/>
          <w:lang w:val="sv-SE"/>
        </w:rPr>
        <w:t>Balansering av patientflödet från reception och ambulanse</w:t>
      </w:r>
      <w:r w:rsidRPr="66CF360C" w:rsidR="1F786F60">
        <w:rPr>
          <w:b w:val="1"/>
          <w:bCs w:val="1"/>
          <w:noProof w:val="0"/>
          <w:lang w:val="sv-SE"/>
        </w:rPr>
        <w:t>r</w:t>
      </w:r>
      <w:r w:rsidRPr="66CF360C" w:rsidR="521FA9FA">
        <w:rPr>
          <w:noProof w:val="0"/>
          <w:lang w:val="sv-SE"/>
        </w:rPr>
        <w:t>, med syfte att få jämn arbetsbelastning mellan teamen görs av:</w:t>
      </w:r>
    </w:p>
    <w:p w:rsidR="001A0600" w:rsidP="602733A5" w:rsidRDefault="001A0600" w14:paraId="4873745B" w14:textId="0719B6C2">
      <w:pPr>
        <w:pStyle w:val="ListParagraph"/>
        <w:numPr>
          <w:ilvl w:val="1"/>
          <w:numId w:val="168"/>
        </w:numPr>
        <w:spacing w:before="0" w:beforeAutospacing="off" w:after="0" w:afterAutospacing="off"/>
        <w:rPr>
          <w:noProof w:val="0"/>
          <w:sz w:val="24"/>
          <w:szCs w:val="24"/>
          <w:lang w:val="sv-SE"/>
        </w:rPr>
      </w:pPr>
      <w:r w:rsidRPr="602733A5" w:rsidR="1954B28F">
        <w:rPr>
          <w:noProof w:val="0"/>
          <w:lang w:val="sv-SE"/>
        </w:rPr>
        <w:t>Ledningssjuksköter</w:t>
      </w:r>
      <w:r w:rsidRPr="602733A5" w:rsidR="455F97D0">
        <w:rPr>
          <w:noProof w:val="0"/>
          <w:lang w:val="sv-SE"/>
        </w:rPr>
        <w:t>s</w:t>
      </w:r>
      <w:r w:rsidRPr="602733A5" w:rsidR="1954B28F">
        <w:rPr>
          <w:noProof w:val="0"/>
          <w:lang w:val="sv-SE"/>
        </w:rPr>
        <w:t>ka</w:t>
      </w:r>
      <w:r w:rsidRPr="602733A5" w:rsidR="4F066855">
        <w:rPr>
          <w:noProof w:val="0"/>
          <w:lang w:val="sv-SE"/>
        </w:rPr>
        <w:t xml:space="preserve"> i samråd med Sorteringssjuksköterska</w:t>
      </w:r>
    </w:p>
    <w:p w:rsidR="001A0600" w:rsidP="602733A5" w:rsidRDefault="001A0600" w14:paraId="7493B4BC" w14:textId="2AA0C486">
      <w:pPr>
        <w:pStyle w:val="ListParagraph"/>
        <w:numPr>
          <w:ilvl w:val="1"/>
          <w:numId w:val="168"/>
        </w:numPr>
        <w:spacing w:before="0" w:beforeAutospacing="off" w:after="0" w:afterAutospacing="off"/>
        <w:rPr>
          <w:noProof w:val="0"/>
          <w:sz w:val="24"/>
          <w:szCs w:val="24"/>
          <w:lang w:val="sv-SE"/>
        </w:rPr>
      </w:pPr>
      <w:r w:rsidRPr="602733A5" w:rsidR="1954B28F">
        <w:rPr>
          <w:noProof w:val="0"/>
          <w:lang w:val="sv-SE"/>
        </w:rPr>
        <w:t xml:space="preserve">Arbetspassansvarig sjuksköterska </w:t>
      </w:r>
      <w:r w:rsidRPr="602733A5" w:rsidR="28B44FA9">
        <w:rPr>
          <w:noProof w:val="0"/>
          <w:lang w:val="sv-SE"/>
        </w:rPr>
        <w:t>(då ovanstående ej är i tjänst).</w:t>
      </w:r>
    </w:p>
    <w:p w:rsidR="4DB9C24C" w:rsidP="66CF360C" w:rsidRDefault="4DB9C24C" w14:paraId="5454073F" w14:textId="2C958C98">
      <w:pPr>
        <w:pStyle w:val="ListParagraph"/>
        <w:numPr>
          <w:ilvl w:val="1"/>
          <w:numId w:val="185"/>
        </w:numPr>
        <w:rPr>
          <w:noProof w:val="0"/>
          <w:sz w:val="24"/>
          <w:szCs w:val="24"/>
          <w:lang w:val="sv-SE"/>
        </w:rPr>
      </w:pPr>
      <w:r w:rsidRPr="5FAE0A02" w:rsidR="0A0D2759">
        <w:rPr>
          <w:noProof w:val="0"/>
          <w:lang w:val="sv-SE"/>
        </w:rPr>
        <w:t>p</w:t>
      </w:r>
      <w:r w:rsidRPr="5FAE0A02" w:rsidR="30C10026">
        <w:rPr>
          <w:noProof w:val="0"/>
          <w:lang w:val="sv-SE"/>
        </w:rPr>
        <w:t xml:space="preserve">atienter </w:t>
      </w:r>
      <w:r w:rsidRPr="5FAE0A02" w:rsidR="58CFAEB2">
        <w:rPr>
          <w:noProof w:val="0"/>
          <w:lang w:val="sv-SE"/>
        </w:rPr>
        <w:t xml:space="preserve">bedömda </w:t>
      </w:r>
      <w:r w:rsidRPr="5FAE0A02" w:rsidR="61359873">
        <w:rPr>
          <w:noProof w:val="0"/>
          <w:lang w:val="sv-SE"/>
        </w:rPr>
        <w:t>av läkare</w:t>
      </w:r>
      <w:r w:rsidRPr="5FAE0A02" w:rsidR="40E87742">
        <w:rPr>
          <w:noProof w:val="0"/>
          <w:lang w:val="sv-SE"/>
        </w:rPr>
        <w:t xml:space="preserve"> </w:t>
      </w:r>
      <w:r w:rsidRPr="5FAE0A02" w:rsidR="30C10026">
        <w:rPr>
          <w:noProof w:val="0"/>
          <w:lang w:val="sv-SE"/>
        </w:rPr>
        <w:t>visas till inre väntrum</w:t>
      </w:r>
    </w:p>
    <w:p w:rsidR="001A0600" w:rsidP="69375360" w:rsidRDefault="001A0600" w14:paraId="44389CC9" w14:textId="3DDE2A1B">
      <w:pPr>
        <w:pStyle w:val="ListParagraph"/>
        <w:numPr>
          <w:ilvl w:val="1"/>
          <w:numId w:val="129"/>
        </w:numPr>
        <w:rPr>
          <w:noProof w:val="0"/>
          <w:sz w:val="24"/>
          <w:szCs w:val="24"/>
          <w:lang w:val="sv-SE"/>
        </w:rPr>
      </w:pPr>
      <w:r w:rsidRPr="420DD516" w:rsidR="396DB039">
        <w:rPr>
          <w:b w:val="1"/>
          <w:bCs w:val="1"/>
          <w:noProof w:val="0"/>
          <w:lang w:val="sv-SE"/>
        </w:rPr>
        <w:t>Ledningsläkare och/eller Ledningssjuksköterska</w:t>
      </w:r>
      <w:r w:rsidRPr="420DD516" w:rsidR="396DB039">
        <w:rPr>
          <w:noProof w:val="0"/>
          <w:lang w:val="sv-SE"/>
        </w:rPr>
        <w:t xml:space="preserve"> säkerställer bemanning genom att:</w:t>
      </w:r>
    </w:p>
    <w:p w:rsidR="001A0600" w:rsidP="66CF360C" w:rsidRDefault="001A0600" w14:paraId="138A10C5" w14:textId="2D0072A9">
      <w:pPr>
        <w:pStyle w:val="ListParagraph"/>
        <w:numPr>
          <w:ilvl w:val="1"/>
          <w:numId w:val="175"/>
        </w:numPr>
        <w:rPr>
          <w:noProof w:val="0"/>
          <w:lang w:val="sv-SE"/>
        </w:rPr>
      </w:pPr>
      <w:r w:rsidRPr="66CF360C" w:rsidR="450A5AA3">
        <w:rPr>
          <w:noProof w:val="0"/>
          <w:lang w:val="sv-SE"/>
        </w:rPr>
        <w:t>o</w:t>
      </w:r>
      <w:r w:rsidRPr="66CF360C" w:rsidR="521FA9FA">
        <w:rPr>
          <w:noProof w:val="0"/>
          <w:lang w:val="sv-SE"/>
        </w:rPr>
        <w:t>mfördela tillgänglig</w:t>
      </w:r>
      <w:r w:rsidRPr="66CF360C" w:rsidR="65B7E80A">
        <w:rPr>
          <w:noProof w:val="0"/>
          <w:lang w:val="sv-SE"/>
        </w:rPr>
        <w:t>/</w:t>
      </w:r>
      <w:r w:rsidRPr="66CF360C" w:rsidR="521FA9FA">
        <w:rPr>
          <w:noProof w:val="0"/>
          <w:lang w:val="sv-SE"/>
        </w:rPr>
        <w:t>lämplig personal till där de team som behöver stöttning, till exempel att bemanna triagen med läkare och/eller upprätta flera triageteam</w:t>
      </w:r>
    </w:p>
    <w:p w:rsidR="001A0600" w:rsidP="66CF360C" w:rsidRDefault="001A0600" w14:paraId="294EF8E7" w14:textId="5B7E940D">
      <w:pPr>
        <w:pStyle w:val="ListParagraph"/>
        <w:numPr>
          <w:ilvl w:val="1"/>
          <w:numId w:val="175"/>
        </w:numPr>
        <w:rPr>
          <w:noProof w:val="0"/>
          <w:lang w:val="sv-SE"/>
        </w:rPr>
      </w:pPr>
      <w:r w:rsidRPr="66CF360C" w:rsidR="68F370EF">
        <w:rPr>
          <w:noProof w:val="0"/>
          <w:lang w:val="sv-SE"/>
        </w:rPr>
        <w:t>a</w:t>
      </w:r>
      <w:r w:rsidRPr="66CF360C" w:rsidR="521FA9FA">
        <w:rPr>
          <w:noProof w:val="0"/>
          <w:lang w:val="sv-SE"/>
        </w:rPr>
        <w:t>vgående personal beordras/ombeds stanna kvar</w:t>
      </w:r>
    </w:p>
    <w:p w:rsidR="001A0600" w:rsidP="66CF360C" w:rsidRDefault="001A0600" w14:paraId="372E15F6" w14:textId="0A7CD455">
      <w:pPr>
        <w:pStyle w:val="ListParagraph"/>
        <w:numPr>
          <w:ilvl w:val="1"/>
          <w:numId w:val="175"/>
        </w:numPr>
        <w:rPr>
          <w:noProof w:val="0"/>
          <w:lang w:val="sv-SE"/>
        </w:rPr>
      </w:pPr>
      <w:r w:rsidRPr="5FAE0A02" w:rsidR="6F8BFE1D">
        <w:rPr>
          <w:noProof w:val="0"/>
          <w:lang w:val="sv-SE"/>
        </w:rPr>
        <w:t>e</w:t>
      </w:r>
      <w:r w:rsidRPr="5FAE0A02" w:rsidR="521FA9FA">
        <w:rPr>
          <w:noProof w:val="0"/>
          <w:lang w:val="sv-SE"/>
        </w:rPr>
        <w:t>xtrapersonal rings in</w:t>
      </w:r>
    </w:p>
    <w:p w:rsidR="305B60A2" w:rsidP="5FAE0A02" w:rsidRDefault="305B60A2" w14:paraId="203C7020" w14:textId="63DA17A4">
      <w:pPr>
        <w:pStyle w:val="ListParagraph"/>
        <w:numPr>
          <w:ilvl w:val="1"/>
          <w:numId w:val="203"/>
        </w:numPr>
        <w:rPr>
          <w:noProof w:val="0"/>
          <w:sz w:val="24"/>
          <w:szCs w:val="24"/>
          <w:lang w:val="sv-SE"/>
        </w:rPr>
      </w:pPr>
      <w:r w:rsidRPr="5FAE0A02" w:rsidR="305B60A2">
        <w:rPr>
          <w:b w:val="1"/>
          <w:bCs w:val="1"/>
          <w:noProof w:val="0"/>
          <w:lang w:val="sv-SE"/>
        </w:rPr>
        <w:t>Ledningsläkare och Ledningssjuksköterska</w:t>
      </w:r>
      <w:r w:rsidRPr="5FAE0A02" w:rsidR="305B60A2">
        <w:rPr>
          <w:b w:val="1"/>
          <w:bCs w:val="1"/>
          <w:noProof w:val="0"/>
          <w:lang w:val="sv-SE"/>
        </w:rPr>
        <w:t xml:space="preserve"> har</w:t>
      </w:r>
      <w:r w:rsidRPr="5FAE0A02" w:rsidR="305B60A2">
        <w:rPr>
          <w:noProof w:val="0"/>
          <w:lang w:val="sv-SE"/>
        </w:rPr>
        <w:t>:</w:t>
      </w:r>
    </w:p>
    <w:p w:rsidR="305B60A2" w:rsidP="5FAE0A02" w:rsidRDefault="305B60A2" w14:paraId="7682BD5A" w14:textId="1BBA551B">
      <w:pPr>
        <w:pStyle w:val="ListParagraph"/>
        <w:numPr>
          <w:ilvl w:val="1"/>
          <w:numId w:val="171"/>
        </w:numPr>
        <w:rPr>
          <w:noProof w:val="0"/>
          <w:sz w:val="24"/>
          <w:szCs w:val="24"/>
          <w:lang w:val="sv-SE"/>
        </w:rPr>
      </w:pPr>
      <w:r w:rsidRPr="5FAE0A02" w:rsidR="305B60A2">
        <w:rPr>
          <w:noProof w:val="0"/>
          <w:lang w:val="sv-SE"/>
        </w:rPr>
        <w:t>beordringsrätt</w:t>
      </w:r>
    </w:p>
    <w:p w:rsidR="305B60A2" w:rsidP="5FAE0A02" w:rsidRDefault="305B60A2" w14:paraId="73B9627F" w14:textId="35F5A449">
      <w:pPr>
        <w:pStyle w:val="ListParagraph"/>
        <w:numPr>
          <w:ilvl w:val="1"/>
          <w:numId w:val="171"/>
        </w:numPr>
        <w:rPr>
          <w:noProof w:val="0"/>
          <w:sz w:val="24"/>
          <w:szCs w:val="24"/>
          <w:lang w:val="sv-SE"/>
        </w:rPr>
      </w:pPr>
      <w:r w:rsidRPr="5FAE0A02" w:rsidR="305B60A2">
        <w:rPr>
          <w:noProof w:val="0"/>
          <w:lang w:val="sv-SE"/>
        </w:rPr>
        <w:t>mandat att omfördela patienter och personal vid behov</w:t>
      </w:r>
    </w:p>
    <w:p w:rsidR="001A0600" w:rsidP="66CF360C" w:rsidRDefault="001A0600" w14:paraId="6B7A5995" w14:textId="7A607E48">
      <w:pPr>
        <w:pStyle w:val="ListParagraph"/>
        <w:numPr>
          <w:ilvl w:val="1"/>
          <w:numId w:val="184"/>
        </w:numPr>
        <w:rPr>
          <w:noProof w:val="0"/>
          <w:sz w:val="24"/>
          <w:szCs w:val="24"/>
          <w:lang w:val="sv-SE"/>
        </w:rPr>
      </w:pPr>
      <w:r w:rsidRPr="66CF360C" w:rsidR="521FA9FA">
        <w:rPr>
          <w:b w:val="1"/>
          <w:bCs w:val="1"/>
          <w:noProof w:val="0"/>
          <w:lang w:val="sv-SE"/>
        </w:rPr>
        <w:t>Ledningsläkare och/eller Akut ÖL</w:t>
      </w:r>
      <w:r w:rsidRPr="66CF360C" w:rsidR="2C851FEF">
        <w:rPr>
          <w:noProof w:val="0"/>
          <w:lang w:val="sv-SE"/>
        </w:rPr>
        <w:t>:</w:t>
      </w:r>
    </w:p>
    <w:p w:rsidR="001A0600" w:rsidP="66CF360C" w:rsidRDefault="001A0600" w14:paraId="1E9292DA" w14:textId="16F710C0">
      <w:pPr>
        <w:pStyle w:val="ListParagraph"/>
        <w:numPr>
          <w:ilvl w:val="1"/>
          <w:numId w:val="176"/>
        </w:numPr>
        <w:rPr>
          <w:noProof w:val="0"/>
          <w:sz w:val="24"/>
          <w:szCs w:val="24"/>
          <w:lang w:val="sv-SE"/>
        </w:rPr>
      </w:pPr>
      <w:r w:rsidRPr="66CF360C" w:rsidR="732590F5">
        <w:rPr>
          <w:noProof w:val="0"/>
          <w:lang w:val="sv-SE"/>
        </w:rPr>
        <w:t>“</w:t>
      </w:r>
      <w:r w:rsidRPr="66CF360C" w:rsidR="521FA9FA">
        <w:rPr>
          <w:noProof w:val="0"/>
          <w:lang w:val="sv-SE"/>
        </w:rPr>
        <w:t>snabb-bedömer</w:t>
      </w:r>
      <w:r w:rsidRPr="66CF360C" w:rsidR="1E602D1B">
        <w:rPr>
          <w:noProof w:val="0"/>
          <w:lang w:val="sv-SE"/>
        </w:rPr>
        <w:t>”</w:t>
      </w:r>
      <w:r w:rsidRPr="66CF360C" w:rsidR="521FA9FA">
        <w:rPr>
          <w:noProof w:val="0"/>
          <w:lang w:val="sv-SE"/>
        </w:rPr>
        <w:t xml:space="preserve"> patienter som eventuellt kan gå hem eller återvända nästa dag för vidare handläggning</w:t>
      </w:r>
    </w:p>
    <w:p w:rsidR="001A0600" w:rsidP="66CF360C" w:rsidRDefault="001A0600" w14:paraId="3FA18517" w14:textId="4D48CCD1">
      <w:pPr>
        <w:pStyle w:val="ListParagraph"/>
        <w:numPr>
          <w:ilvl w:val="1"/>
          <w:numId w:val="186"/>
        </w:numPr>
        <w:rPr>
          <w:noProof w:val="0"/>
          <w:sz w:val="24"/>
          <w:szCs w:val="24"/>
          <w:lang w:val="sv-SE"/>
        </w:rPr>
      </w:pPr>
      <w:r w:rsidRPr="66CF360C" w:rsidR="521FA9FA">
        <w:rPr>
          <w:b w:val="1"/>
          <w:bCs w:val="1"/>
          <w:noProof w:val="0"/>
          <w:lang w:val="sv-SE"/>
        </w:rPr>
        <w:t>Ledningssjuksköter</w:t>
      </w:r>
      <w:r w:rsidRPr="66CF360C" w:rsidR="7E5077BC">
        <w:rPr>
          <w:b w:val="1"/>
          <w:bCs w:val="1"/>
          <w:noProof w:val="0"/>
          <w:lang w:val="sv-SE"/>
        </w:rPr>
        <w:t>s</w:t>
      </w:r>
      <w:r w:rsidRPr="66CF360C" w:rsidR="521FA9FA">
        <w:rPr>
          <w:b w:val="1"/>
          <w:bCs w:val="1"/>
          <w:noProof w:val="0"/>
          <w:lang w:val="sv-SE"/>
        </w:rPr>
        <w:t>ka</w:t>
      </w:r>
      <w:r w:rsidRPr="66CF360C" w:rsidR="0BD79288">
        <w:rPr>
          <w:noProof w:val="0"/>
          <w:lang w:val="sv-SE"/>
        </w:rPr>
        <w:t>:</w:t>
      </w:r>
    </w:p>
    <w:p w:rsidR="001A0600" w:rsidP="66CF360C" w:rsidRDefault="001A0600" w14:paraId="3C9D4776" w14:textId="3A98A083">
      <w:pPr>
        <w:pStyle w:val="ListParagraph"/>
        <w:numPr>
          <w:ilvl w:val="1"/>
          <w:numId w:val="131"/>
        </w:numPr>
        <w:rPr>
          <w:noProof w:val="0"/>
          <w:sz w:val="24"/>
          <w:szCs w:val="24"/>
          <w:lang w:val="sv-SE"/>
        </w:rPr>
      </w:pPr>
      <w:r w:rsidRPr="66CF360C" w:rsidR="521FA9FA">
        <w:rPr>
          <w:noProof w:val="0"/>
          <w:lang w:val="sv-SE"/>
        </w:rPr>
        <w:t>tillser vid behov att plats bereds för ett stort antal patienter, t</w:t>
      </w:r>
      <w:r w:rsidRPr="66CF360C" w:rsidR="01ABAC72">
        <w:rPr>
          <w:noProof w:val="0"/>
          <w:lang w:val="sv-SE"/>
        </w:rPr>
        <w:t xml:space="preserve"> </w:t>
      </w:r>
      <w:r w:rsidRPr="66CF360C" w:rsidR="521FA9FA">
        <w:rPr>
          <w:noProof w:val="0"/>
          <w:lang w:val="sv-SE"/>
        </w:rPr>
        <w:t>ex ordna korridorsplatser</w:t>
      </w:r>
    </w:p>
    <w:p w:rsidR="001A0600" w:rsidP="5FAE0A02" w:rsidRDefault="001A0600" w14:paraId="7203A667" w14:textId="412E3A65">
      <w:pPr>
        <w:pStyle w:val="MellanrubrikVGR"/>
        <w:spacing w:before="0" w:beforeAutospacing="off" w:after="0" w:afterAutospacing="off"/>
        <w:rPr>
          <w:rFonts w:ascii="Calibri" w:hAnsi="Calibri" w:eastAsia="Calibri" w:cs="Calibri"/>
          <w:b w:val="1"/>
          <w:bCs w:val="1"/>
          <w:noProof w:val="0"/>
          <w:color w:val="000000" w:themeColor="text2" w:themeTint="FF" w:themeShade="FF"/>
          <w:sz w:val="26"/>
          <w:szCs w:val="26"/>
          <w:lang w:val="sv-SE"/>
        </w:rPr>
      </w:pPr>
      <w:r w:rsidRPr="5FAE0A02" w:rsidR="396DB039">
        <w:rPr>
          <w:noProof w:val="0"/>
          <w:lang w:val="sv-SE"/>
        </w:rPr>
        <w:t xml:space="preserve">Nivå 6 Extrem </w:t>
      </w:r>
      <w:r w:rsidRPr="5FAE0A02" w:rsidR="396DB039">
        <w:rPr>
          <w:noProof w:val="0"/>
          <w:lang w:val="sv-SE"/>
        </w:rPr>
        <w:t>belastning</w:t>
      </w:r>
    </w:p>
    <w:p w:rsidR="001A0600" w:rsidP="5FAE0A02" w:rsidRDefault="001A0600" w14:paraId="622AEB2B" w14:textId="5E1BA315">
      <w:pPr>
        <w:pStyle w:val="Normal"/>
        <w:spacing w:before="0" w:beforeAutospacing="off" w:after="0" w:afterAutospacing="off"/>
        <w:rPr>
          <w:rFonts w:ascii="Calibri" w:hAnsi="Calibri" w:eastAsia="Calibri" w:cs="Calibri"/>
          <w:b w:val="1"/>
          <w:bCs w:val="1"/>
          <w:noProof w:val="0"/>
          <w:color w:val="000000" w:themeColor="text2" w:themeTint="FF" w:themeShade="FF"/>
          <w:sz w:val="26"/>
          <w:szCs w:val="26"/>
          <w:lang w:val="sv-SE"/>
        </w:rPr>
      </w:pPr>
      <w:r w:rsidRPr="5FAE0A02" w:rsidR="521FA9FA">
        <w:rPr>
          <w:b w:val="1"/>
          <w:bCs w:val="1"/>
          <w:noProof w:val="0"/>
          <w:lang w:val="sv-SE"/>
        </w:rPr>
        <w:t xml:space="preserve">Agera </w:t>
      </w:r>
      <w:r w:rsidRPr="5FAE0A02" w:rsidR="521FA9FA">
        <w:rPr>
          <w:b w:val="1"/>
          <w:bCs w:val="1"/>
          <w:noProof w:val="0"/>
          <w:color w:val="FF0000"/>
          <w:lang w:val="sv-SE"/>
        </w:rPr>
        <w:t>omedelbart</w:t>
      </w:r>
      <w:r w:rsidRPr="5FAE0A02" w:rsidR="521FA9FA">
        <w:rPr>
          <w:b w:val="1"/>
          <w:bCs w:val="1"/>
          <w:noProof w:val="0"/>
          <w:color w:val="FF0000"/>
          <w:lang w:val="sv-SE"/>
        </w:rPr>
        <w:t xml:space="preserve"> </w:t>
      </w:r>
      <w:r w:rsidRPr="5FAE0A02" w:rsidR="521FA9FA">
        <w:rPr>
          <w:b w:val="1"/>
          <w:bCs w:val="1"/>
          <w:noProof w:val="0"/>
          <w:lang w:val="sv-SE"/>
        </w:rPr>
        <w:t xml:space="preserve">om </w:t>
      </w:r>
      <w:r w:rsidRPr="5FAE0A02" w:rsidR="4678A86E">
        <w:rPr>
          <w:b w:val="1"/>
          <w:bCs w:val="1"/>
          <w:noProof w:val="0"/>
          <w:lang w:val="sv-SE"/>
        </w:rPr>
        <w:t>a</w:t>
      </w:r>
      <w:r w:rsidRPr="5FAE0A02" w:rsidR="521FA9FA">
        <w:rPr>
          <w:b w:val="1"/>
          <w:bCs w:val="1"/>
          <w:noProof w:val="0"/>
          <w:lang w:val="sv-SE"/>
        </w:rPr>
        <w:t>ku</w:t>
      </w:r>
      <w:r w:rsidRPr="5FAE0A02" w:rsidR="10608CE7">
        <w:rPr>
          <w:b w:val="1"/>
          <w:bCs w:val="1"/>
          <w:noProof w:val="0"/>
          <w:lang w:val="sv-SE"/>
        </w:rPr>
        <w:t>tmottagningen</w:t>
      </w:r>
      <w:r w:rsidRPr="5FAE0A02" w:rsidR="521FA9FA">
        <w:rPr>
          <w:b w:val="1"/>
          <w:bCs w:val="1"/>
          <w:noProof w:val="0"/>
          <w:lang w:val="sv-SE"/>
        </w:rPr>
        <w:t xml:space="preserve"> når</w:t>
      </w:r>
      <w:r w:rsidRPr="5FAE0A02" w:rsidR="521FA9FA">
        <w:rPr>
          <w:b w:val="1"/>
          <w:bCs w:val="1"/>
          <w:noProof w:val="0"/>
          <w:color w:val="FF0000"/>
          <w:lang w:val="sv-SE"/>
        </w:rPr>
        <w:t xml:space="preserve"> </w:t>
      </w:r>
      <w:r w:rsidRPr="5FAE0A02" w:rsidR="521FA9FA">
        <w:rPr>
          <w:b w:val="1"/>
          <w:bCs w:val="1"/>
          <w:noProof w:val="0"/>
          <w:color w:val="FF0000"/>
          <w:lang w:val="sv-SE"/>
        </w:rPr>
        <w:t>Extrem belastning nivå</w:t>
      </w:r>
      <w:r w:rsidRPr="5FAE0A02" w:rsidR="521FA9FA">
        <w:rPr>
          <w:b w:val="1"/>
          <w:bCs w:val="1"/>
          <w:noProof w:val="0"/>
          <w:lang w:val="sv-SE"/>
        </w:rPr>
        <w:t xml:space="preserve"> oavsett tid på dagen</w:t>
      </w:r>
      <w:r w:rsidRPr="5FAE0A02" w:rsidR="541D13D8">
        <w:rPr>
          <w:b w:val="0"/>
          <w:bCs w:val="0"/>
          <w:noProof w:val="0"/>
          <w:lang w:val="sv-SE"/>
        </w:rPr>
        <w:t>.</w:t>
      </w:r>
      <w:r w:rsidRPr="5FAE0A02" w:rsidR="4025DF79">
        <w:rPr>
          <w:b w:val="1"/>
          <w:bCs w:val="1"/>
          <w:noProof w:val="0"/>
          <w:lang w:val="sv-SE"/>
        </w:rPr>
        <w:t xml:space="preserve"> </w:t>
      </w:r>
      <w:r w:rsidRPr="5FAE0A02" w:rsidR="521FA9FA">
        <w:rPr>
          <w:noProof w:val="0"/>
          <w:lang w:val="sv-SE"/>
        </w:rPr>
        <w:t xml:space="preserve">Arbete enligt vanliga rutiner </w:t>
      </w:r>
      <w:r w:rsidRPr="5FAE0A02" w:rsidR="521FA9FA">
        <w:rPr>
          <w:noProof w:val="0"/>
          <w:lang w:val="sv-SE"/>
        </w:rPr>
        <w:t>samt</w:t>
      </w:r>
      <w:r w:rsidRPr="5FAE0A02" w:rsidR="521FA9FA">
        <w:rPr>
          <w:noProof w:val="0"/>
          <w:lang w:val="sv-SE"/>
        </w:rPr>
        <w:t>:</w:t>
      </w:r>
    </w:p>
    <w:p w:rsidR="001A0600" w:rsidP="5FAE0A02" w:rsidRDefault="001A0600" w14:paraId="2C1CF2FC" w14:textId="107D999E">
      <w:pPr>
        <w:pStyle w:val="ListParagraph"/>
        <w:numPr>
          <w:ilvl w:val="1"/>
          <w:numId w:val="201"/>
        </w:numPr>
        <w:rPr>
          <w:noProof w:val="0"/>
          <w:sz w:val="24"/>
          <w:szCs w:val="24"/>
          <w:lang w:val="sv-SE"/>
        </w:rPr>
      </w:pPr>
      <w:r w:rsidRPr="5FAE0A02" w:rsidR="7B488612">
        <w:rPr>
          <w:b w:val="1"/>
          <w:bCs w:val="1"/>
          <w:noProof w:val="0"/>
          <w:lang w:val="sv-SE"/>
        </w:rPr>
        <w:t>V</w:t>
      </w:r>
      <w:r w:rsidRPr="5FAE0A02" w:rsidR="570AE235">
        <w:rPr>
          <w:b w:val="1"/>
          <w:bCs w:val="1"/>
          <w:noProof w:val="0"/>
          <w:lang w:val="sv-SE"/>
        </w:rPr>
        <w:t>erksamhetschef</w:t>
      </w:r>
      <w:r w:rsidRPr="5FAE0A02" w:rsidR="7B488612">
        <w:rPr>
          <w:b w:val="1"/>
          <w:bCs w:val="1"/>
          <w:noProof w:val="0"/>
          <w:lang w:val="sv-SE"/>
        </w:rPr>
        <w:t xml:space="preserve"> </w:t>
      </w:r>
      <w:r w:rsidRPr="5FAE0A02" w:rsidR="7B488612">
        <w:rPr>
          <w:b w:val="1"/>
          <w:bCs w:val="1"/>
          <w:noProof w:val="0"/>
          <w:lang w:val="sv-SE"/>
        </w:rPr>
        <w:t>akutmottagning</w:t>
      </w:r>
      <w:r w:rsidRPr="5FAE0A02" w:rsidR="2A153E89">
        <w:rPr>
          <w:b w:val="0"/>
          <w:bCs w:val="0"/>
          <w:noProof w:val="0"/>
          <w:lang w:val="sv-SE"/>
        </w:rPr>
        <w:t>:</w:t>
      </w:r>
    </w:p>
    <w:p w:rsidR="001A0600" w:rsidP="66CF360C" w:rsidRDefault="001A0600" w14:paraId="4DFEC95B" w14:textId="385FC2EE">
      <w:pPr>
        <w:pStyle w:val="ListParagraph"/>
        <w:numPr>
          <w:ilvl w:val="1"/>
          <w:numId w:val="133"/>
        </w:numPr>
        <w:rPr>
          <w:noProof w:val="0"/>
          <w:sz w:val="24"/>
          <w:szCs w:val="24"/>
          <w:lang w:val="sv-SE"/>
        </w:rPr>
      </w:pPr>
      <w:r w:rsidRPr="5FAE0A02" w:rsidR="7B488612">
        <w:rPr>
          <w:noProof w:val="0"/>
          <w:lang w:val="sv-SE"/>
        </w:rPr>
        <w:t xml:space="preserve">kontaktar </w:t>
      </w:r>
      <w:r w:rsidRPr="5FAE0A02" w:rsidR="7B488612">
        <w:rPr>
          <w:b w:val="1"/>
          <w:bCs w:val="1"/>
          <w:noProof w:val="0"/>
          <w:lang w:val="sv-SE"/>
        </w:rPr>
        <w:t>V</w:t>
      </w:r>
      <w:r w:rsidRPr="5FAE0A02" w:rsidR="1FE92928">
        <w:rPr>
          <w:b w:val="1"/>
          <w:bCs w:val="1"/>
          <w:noProof w:val="0"/>
          <w:lang w:val="sv-SE"/>
        </w:rPr>
        <w:t>i</w:t>
      </w:r>
      <w:r w:rsidRPr="5FAE0A02" w:rsidR="7B488612">
        <w:rPr>
          <w:b w:val="1"/>
          <w:bCs w:val="1"/>
          <w:noProof w:val="0"/>
          <w:lang w:val="sv-SE"/>
        </w:rPr>
        <w:t>B</w:t>
      </w:r>
      <w:r w:rsidRPr="5FAE0A02" w:rsidR="7B488612">
        <w:rPr>
          <w:noProof w:val="0"/>
          <w:lang w:val="sv-SE"/>
        </w:rPr>
        <w:t xml:space="preserve"> </w:t>
      </w:r>
      <w:r w:rsidRPr="5FAE0A02" w:rsidR="01556135">
        <w:rPr>
          <w:noProof w:val="0"/>
          <w:lang w:val="sv-SE"/>
        </w:rPr>
        <w:t xml:space="preserve">och informerar </w:t>
      </w:r>
      <w:r w:rsidRPr="5FAE0A02" w:rsidR="7B488612">
        <w:rPr>
          <w:noProof w:val="0"/>
          <w:lang w:val="sv-SE"/>
        </w:rPr>
        <w:t>att inläggningsklara patienter på akutmott</w:t>
      </w:r>
      <w:r w:rsidRPr="5FAE0A02" w:rsidR="698BF773">
        <w:rPr>
          <w:noProof w:val="0"/>
          <w:lang w:val="sv-SE"/>
        </w:rPr>
        <w:t>agningen</w:t>
      </w:r>
      <w:r w:rsidRPr="5FAE0A02" w:rsidR="7B488612">
        <w:rPr>
          <w:noProof w:val="0"/>
          <w:lang w:val="sv-SE"/>
        </w:rPr>
        <w:t xml:space="preserve"> kommer transporteras till avd</w:t>
      </w:r>
      <w:r w:rsidRPr="5FAE0A02" w:rsidR="2400D2E5">
        <w:rPr>
          <w:noProof w:val="0"/>
          <w:lang w:val="sv-SE"/>
        </w:rPr>
        <w:t>elningar</w:t>
      </w:r>
      <w:r w:rsidRPr="5FAE0A02" w:rsidR="7B488612">
        <w:rPr>
          <w:noProof w:val="0"/>
          <w:lang w:val="sv-SE"/>
        </w:rPr>
        <w:t xml:space="preserve"> omgående i syfte att bereda plats för inkommande pat</w:t>
      </w:r>
      <w:r w:rsidRPr="5FAE0A02" w:rsidR="20A8C075">
        <w:rPr>
          <w:noProof w:val="0"/>
          <w:lang w:val="sv-SE"/>
        </w:rPr>
        <w:t>ienter.</w:t>
      </w:r>
    </w:p>
    <w:p w:rsidR="79B769BD" w:rsidP="66CF360C" w:rsidRDefault="79B769BD" w14:paraId="5E33BB1D" w14:textId="555D0D02">
      <w:pPr>
        <w:pStyle w:val="ListParagraph"/>
        <w:numPr>
          <w:ilvl w:val="1"/>
          <w:numId w:val="133"/>
        </w:numPr>
        <w:rPr>
          <w:noProof w:val="0"/>
          <w:lang w:val="sv-SE"/>
        </w:rPr>
      </w:pPr>
      <w:r w:rsidRPr="5FAE0A02" w:rsidR="79B769BD">
        <w:rPr>
          <w:noProof w:val="0"/>
          <w:lang w:val="sv-SE"/>
        </w:rPr>
        <w:t>initierar adekvat läge: Förstärkningsläge, Stabsläge eller Katastrofläge</w:t>
      </w:r>
    </w:p>
    <w:p w:rsidR="001A0600" w:rsidP="66CF360C" w:rsidRDefault="001A0600" w14:paraId="49EBBF68" w14:textId="59044CFB">
      <w:pPr>
        <w:pStyle w:val="ListParagraph"/>
        <w:numPr>
          <w:ilvl w:val="1"/>
          <w:numId w:val="135"/>
        </w:numPr>
        <w:rPr>
          <w:noProof w:val="0"/>
          <w:sz w:val="24"/>
          <w:szCs w:val="24"/>
          <w:lang w:val="sv-SE"/>
        </w:rPr>
      </w:pPr>
      <w:r w:rsidRPr="5FAE0A02" w:rsidR="521FA9FA">
        <w:rPr>
          <w:b w:val="1"/>
          <w:bCs w:val="1"/>
          <w:noProof w:val="0"/>
          <w:lang w:val="sv-SE"/>
        </w:rPr>
        <w:t>Ledningssekreterare</w:t>
      </w:r>
      <w:r w:rsidRPr="5FAE0A02" w:rsidR="30D92F3B">
        <w:rPr>
          <w:b w:val="1"/>
          <w:bCs w:val="1"/>
          <w:noProof w:val="0"/>
          <w:lang w:val="sv-SE"/>
        </w:rPr>
        <w:t>/</w:t>
      </w:r>
      <w:r w:rsidRPr="5FAE0A02" w:rsidR="521FA9FA">
        <w:rPr>
          <w:b w:val="1"/>
          <w:bCs w:val="1"/>
          <w:noProof w:val="0"/>
          <w:lang w:val="sv-SE"/>
        </w:rPr>
        <w:t>reception</w:t>
      </w:r>
      <w:r w:rsidRPr="5FAE0A02" w:rsidR="521FA9FA">
        <w:rPr>
          <w:noProof w:val="0"/>
          <w:lang w:val="sv-SE"/>
        </w:rPr>
        <w:t xml:space="preserve"> uppdaterar informationsskärmar i inre</w:t>
      </w:r>
      <w:r w:rsidRPr="5FAE0A02" w:rsidR="3DF59F28">
        <w:rPr>
          <w:noProof w:val="0"/>
          <w:lang w:val="sv-SE"/>
        </w:rPr>
        <w:t>/</w:t>
      </w:r>
      <w:r w:rsidRPr="5FAE0A02" w:rsidR="521FA9FA">
        <w:rPr>
          <w:noProof w:val="0"/>
          <w:lang w:val="sv-SE"/>
        </w:rPr>
        <w:t>yttre väntrum med information om långa väntetider</w:t>
      </w:r>
      <w:r w:rsidRPr="5FAE0A02" w:rsidR="5055DCEE">
        <w:rPr>
          <w:noProof w:val="0"/>
          <w:lang w:val="sv-SE"/>
        </w:rPr>
        <w:t>/</w:t>
      </w:r>
      <w:r w:rsidRPr="5FAE0A02" w:rsidR="521FA9FA">
        <w:rPr>
          <w:noProof w:val="0"/>
          <w:lang w:val="sv-SE"/>
        </w:rPr>
        <w:t>stor olycka</w:t>
      </w:r>
    </w:p>
    <w:p w:rsidR="001A0600" w:rsidP="69375360" w:rsidRDefault="001A0600" w14:paraId="320280E1" w14:textId="7DE31EE5">
      <w:pPr>
        <w:pStyle w:val="ListParagraph"/>
        <w:numPr>
          <w:ilvl w:val="1"/>
          <w:numId w:val="135"/>
        </w:numPr>
        <w:rPr>
          <w:noProof w:val="0"/>
          <w:sz w:val="24"/>
          <w:szCs w:val="24"/>
          <w:lang w:val="sv-SE"/>
        </w:rPr>
      </w:pPr>
      <w:r w:rsidRPr="66CF360C" w:rsidR="521FA9FA">
        <w:rPr>
          <w:b w:val="1"/>
          <w:bCs w:val="1"/>
          <w:noProof w:val="0"/>
          <w:lang w:val="sv-SE"/>
        </w:rPr>
        <w:t xml:space="preserve">Ledningsläkare </w:t>
      </w:r>
      <w:r w:rsidRPr="66CF360C" w:rsidR="521FA9FA">
        <w:rPr>
          <w:b w:val="1"/>
          <w:bCs w:val="1"/>
          <w:noProof w:val="0"/>
          <w:lang w:val="sv-SE"/>
        </w:rPr>
        <w:t>och/eller</w:t>
      </w:r>
      <w:r w:rsidRPr="66CF360C" w:rsidR="521FA9FA">
        <w:rPr>
          <w:b w:val="1"/>
          <w:bCs w:val="1"/>
          <w:noProof w:val="0"/>
          <w:lang w:val="sv-SE"/>
        </w:rPr>
        <w:t xml:space="preserve"> Ledningssjuksköterska</w:t>
      </w:r>
      <w:r w:rsidRPr="66CF360C" w:rsidR="521FA9FA">
        <w:rPr>
          <w:noProof w:val="0"/>
          <w:lang w:val="sv-SE"/>
        </w:rPr>
        <w:t xml:space="preserve"> säkerställer bemanning genom att:</w:t>
      </w:r>
    </w:p>
    <w:p w:rsidR="001A0600" w:rsidP="66CF360C" w:rsidRDefault="001A0600" w14:paraId="4D40EFD9" w14:textId="5DF07E3E">
      <w:pPr>
        <w:pStyle w:val="ListParagraph"/>
        <w:numPr>
          <w:ilvl w:val="1"/>
          <w:numId w:val="173"/>
        </w:numPr>
        <w:rPr>
          <w:noProof w:val="0"/>
          <w:sz w:val="24"/>
          <w:szCs w:val="24"/>
          <w:lang w:val="sv-SE"/>
        </w:rPr>
      </w:pPr>
      <w:r w:rsidRPr="66CF360C" w:rsidR="4AFAF7FF">
        <w:rPr>
          <w:noProof w:val="0"/>
          <w:lang w:val="sv-SE"/>
        </w:rPr>
        <w:t>o</w:t>
      </w:r>
      <w:r w:rsidRPr="66CF360C" w:rsidR="521FA9FA">
        <w:rPr>
          <w:noProof w:val="0"/>
          <w:lang w:val="sv-SE"/>
        </w:rPr>
        <w:t>mfördela tillgänglig</w:t>
      </w:r>
      <w:r w:rsidRPr="66CF360C" w:rsidR="553E8B6F">
        <w:rPr>
          <w:noProof w:val="0"/>
          <w:lang w:val="sv-SE"/>
        </w:rPr>
        <w:t>/</w:t>
      </w:r>
      <w:r w:rsidRPr="66CF360C" w:rsidR="521FA9FA">
        <w:rPr>
          <w:noProof w:val="0"/>
          <w:lang w:val="sv-SE"/>
        </w:rPr>
        <w:t xml:space="preserve">lämplig personal till de team som behöver stöttning, </w:t>
      </w:r>
      <w:r w:rsidRPr="66CF360C" w:rsidR="521FA9FA">
        <w:rPr>
          <w:noProof w:val="0"/>
          <w:lang w:val="sv-SE"/>
        </w:rPr>
        <w:t>t</w:t>
      </w:r>
      <w:r w:rsidRPr="66CF360C" w:rsidR="0F83F5C9">
        <w:rPr>
          <w:noProof w:val="0"/>
          <w:lang w:val="sv-SE"/>
        </w:rPr>
        <w:t xml:space="preserve"> ex</w:t>
      </w:r>
      <w:r w:rsidRPr="66CF360C" w:rsidR="521FA9FA">
        <w:rPr>
          <w:noProof w:val="0"/>
          <w:lang w:val="sv-SE"/>
        </w:rPr>
        <w:t xml:space="preserve"> att bemanna triagen med läkare och/eller upprätta flera triageteam</w:t>
      </w:r>
    </w:p>
    <w:p w:rsidR="001A0600" w:rsidP="66CF360C" w:rsidRDefault="001A0600" w14:paraId="284A9943" w14:textId="00D6375E">
      <w:pPr>
        <w:pStyle w:val="ListParagraph"/>
        <w:numPr>
          <w:ilvl w:val="1"/>
          <w:numId w:val="173"/>
        </w:numPr>
        <w:rPr>
          <w:noProof w:val="0"/>
          <w:sz w:val="24"/>
          <w:szCs w:val="24"/>
          <w:lang w:val="sv-SE"/>
        </w:rPr>
      </w:pPr>
      <w:r w:rsidRPr="66CF360C" w:rsidR="2D75ED3D">
        <w:rPr>
          <w:noProof w:val="0"/>
          <w:lang w:val="sv-SE"/>
        </w:rPr>
        <w:t>a</w:t>
      </w:r>
      <w:r w:rsidRPr="66CF360C" w:rsidR="7B488612">
        <w:rPr>
          <w:noProof w:val="0"/>
          <w:lang w:val="sv-SE"/>
        </w:rPr>
        <w:t>vgående personal beordras/ombeds stanna kvar</w:t>
      </w:r>
    </w:p>
    <w:p w:rsidR="001A0600" w:rsidP="66CF360C" w:rsidRDefault="001A0600" w14:paraId="0B4DE161" w14:textId="1E81DB6D">
      <w:pPr>
        <w:pStyle w:val="ListParagraph"/>
        <w:numPr>
          <w:ilvl w:val="1"/>
          <w:numId w:val="173"/>
        </w:numPr>
        <w:rPr>
          <w:noProof w:val="0"/>
          <w:sz w:val="24"/>
          <w:szCs w:val="24"/>
          <w:lang w:val="sv-SE"/>
        </w:rPr>
      </w:pPr>
      <w:r w:rsidRPr="66CF360C" w:rsidR="0206926A">
        <w:rPr>
          <w:noProof w:val="0"/>
          <w:lang w:val="sv-SE"/>
        </w:rPr>
        <w:t>e</w:t>
      </w:r>
      <w:r w:rsidRPr="66CF360C" w:rsidR="7B488612">
        <w:rPr>
          <w:noProof w:val="0"/>
          <w:lang w:val="sv-SE"/>
        </w:rPr>
        <w:t>xtrapersonal rings in</w:t>
      </w:r>
    </w:p>
    <w:p w:rsidR="001A0600" w:rsidP="5FAE0A02" w:rsidRDefault="001A0600" w14:paraId="3B453A0D" w14:textId="0DBE7558">
      <w:pPr>
        <w:pStyle w:val="ListParagraph"/>
        <w:numPr>
          <w:ilvl w:val="1"/>
          <w:numId w:val="202"/>
        </w:numPr>
        <w:rPr>
          <w:noProof w:val="0"/>
          <w:sz w:val="24"/>
          <w:szCs w:val="24"/>
          <w:lang w:val="sv-SE"/>
        </w:rPr>
      </w:pPr>
      <w:r w:rsidRPr="5FAE0A02" w:rsidR="1954B28F">
        <w:rPr>
          <w:b w:val="1"/>
          <w:bCs w:val="1"/>
          <w:noProof w:val="0"/>
          <w:lang w:val="sv-SE"/>
        </w:rPr>
        <w:t xml:space="preserve">Ledningsläkare och </w:t>
      </w:r>
      <w:r w:rsidRPr="5FAE0A02" w:rsidR="1954B28F">
        <w:rPr>
          <w:b w:val="1"/>
          <w:bCs w:val="1"/>
          <w:noProof w:val="0"/>
          <w:lang w:val="sv-SE"/>
        </w:rPr>
        <w:t>Ledningssjuksköterska</w:t>
      </w:r>
      <w:r w:rsidRPr="5FAE0A02" w:rsidR="272CA491">
        <w:rPr>
          <w:b w:val="1"/>
          <w:bCs w:val="1"/>
          <w:noProof w:val="0"/>
          <w:lang w:val="sv-SE"/>
        </w:rPr>
        <w:t xml:space="preserve"> </w:t>
      </w:r>
      <w:r w:rsidRPr="5FAE0A02" w:rsidR="272CA491">
        <w:rPr>
          <w:b w:val="0"/>
          <w:bCs w:val="0"/>
          <w:noProof w:val="0"/>
          <w:lang w:val="sv-SE"/>
        </w:rPr>
        <w:t>har:</w:t>
      </w:r>
    </w:p>
    <w:p w:rsidR="001A0600" w:rsidP="602733A5" w:rsidRDefault="001A0600" w14:paraId="421AABD2" w14:textId="1BBA551B">
      <w:pPr>
        <w:pStyle w:val="ListParagraph"/>
        <w:numPr>
          <w:ilvl w:val="1"/>
          <w:numId w:val="169"/>
        </w:numPr>
        <w:rPr>
          <w:noProof w:val="0"/>
          <w:lang w:val="sv-SE"/>
        </w:rPr>
      </w:pPr>
      <w:r w:rsidRPr="602733A5" w:rsidR="721A8468">
        <w:rPr>
          <w:noProof w:val="0"/>
          <w:lang w:val="sv-SE"/>
        </w:rPr>
        <w:t>b</w:t>
      </w:r>
      <w:r w:rsidRPr="602733A5" w:rsidR="1954B28F">
        <w:rPr>
          <w:noProof w:val="0"/>
          <w:lang w:val="sv-SE"/>
        </w:rPr>
        <w:t>eordringsrätt</w:t>
      </w:r>
    </w:p>
    <w:p w:rsidR="001A0600" w:rsidP="602733A5" w:rsidRDefault="001A0600" w14:paraId="2EF87520" w14:textId="450E0865">
      <w:pPr>
        <w:pStyle w:val="ListParagraph"/>
        <w:numPr>
          <w:ilvl w:val="1"/>
          <w:numId w:val="169"/>
        </w:numPr>
        <w:rPr>
          <w:noProof w:val="0"/>
          <w:lang w:val="sv-SE"/>
        </w:rPr>
      </w:pPr>
      <w:r w:rsidRPr="602733A5" w:rsidR="38DB01B5">
        <w:rPr>
          <w:noProof w:val="0"/>
          <w:lang w:val="sv-SE"/>
        </w:rPr>
        <w:t>m</w:t>
      </w:r>
      <w:r w:rsidRPr="602733A5" w:rsidR="1954B28F">
        <w:rPr>
          <w:noProof w:val="0"/>
          <w:lang w:val="sv-SE"/>
        </w:rPr>
        <w:t>andat att omfördela patienter och personal vid behov</w:t>
      </w:r>
    </w:p>
    <w:p w:rsidR="001A0600" w:rsidP="66CF360C" w:rsidRDefault="001A0600" w14:paraId="4F9183F7" w14:textId="3FC9FE6A">
      <w:pPr>
        <w:pStyle w:val="ListParagraph"/>
        <w:numPr>
          <w:ilvl w:val="1"/>
          <w:numId w:val="181"/>
        </w:numPr>
        <w:rPr>
          <w:b w:val="1"/>
          <w:bCs w:val="1"/>
          <w:noProof w:val="0"/>
          <w:sz w:val="24"/>
          <w:szCs w:val="24"/>
          <w:lang w:val="sv-SE"/>
        </w:rPr>
      </w:pPr>
      <w:r w:rsidRPr="66CF360C" w:rsidR="7B488612">
        <w:rPr>
          <w:b w:val="1"/>
          <w:bCs w:val="1"/>
          <w:noProof w:val="0"/>
          <w:lang w:val="sv-SE"/>
        </w:rPr>
        <w:t>Ledningsläkare och/eller Ledningssjuksköterska</w:t>
      </w:r>
      <w:r w:rsidRPr="66CF360C" w:rsidR="280D2E03">
        <w:rPr>
          <w:b w:val="1"/>
          <w:bCs w:val="1"/>
          <w:noProof w:val="0"/>
          <w:lang w:val="sv-SE"/>
        </w:rPr>
        <w:t>:</w:t>
      </w:r>
    </w:p>
    <w:p w:rsidR="001A0600" w:rsidP="66CF360C" w:rsidRDefault="001A0600" w14:paraId="0096CE55" w14:textId="645480DB">
      <w:pPr>
        <w:pStyle w:val="ListParagraph"/>
        <w:numPr>
          <w:ilvl w:val="1"/>
          <w:numId w:val="177"/>
        </w:numPr>
        <w:rPr>
          <w:noProof w:val="0"/>
          <w:sz w:val="24"/>
          <w:szCs w:val="24"/>
          <w:lang w:val="sv-SE"/>
        </w:rPr>
      </w:pPr>
      <w:r w:rsidRPr="66CF360C" w:rsidR="7B488612">
        <w:rPr>
          <w:noProof w:val="0"/>
          <w:lang w:val="sv-SE"/>
        </w:rPr>
        <w:t>informerar om lång väntetid i väntrum</w:t>
      </w:r>
    </w:p>
    <w:p w:rsidR="001A0600" w:rsidP="66CF360C" w:rsidRDefault="001A0600" w14:paraId="2FF04175" w14:textId="27E28B11">
      <w:pPr>
        <w:pStyle w:val="ListParagraph"/>
        <w:numPr>
          <w:ilvl w:val="1"/>
          <w:numId w:val="182"/>
        </w:numPr>
        <w:rPr>
          <w:noProof w:val="0"/>
          <w:sz w:val="24"/>
          <w:szCs w:val="24"/>
          <w:lang w:val="sv-SE"/>
        </w:rPr>
      </w:pPr>
      <w:r w:rsidRPr="66CF360C" w:rsidR="7B488612">
        <w:rPr>
          <w:b w:val="1"/>
          <w:bCs w:val="1"/>
          <w:noProof w:val="0"/>
          <w:lang w:val="sv-SE"/>
        </w:rPr>
        <w:t xml:space="preserve">Ledningsläkare och/eller </w:t>
      </w:r>
      <w:r w:rsidRPr="66CF360C" w:rsidR="7B488612">
        <w:rPr>
          <w:b w:val="1"/>
          <w:bCs w:val="1"/>
          <w:noProof w:val="0"/>
          <w:lang w:val="sv-SE"/>
        </w:rPr>
        <w:t>AkutÖL</w:t>
      </w:r>
      <w:r w:rsidRPr="66CF360C" w:rsidR="3B77959A">
        <w:rPr>
          <w:noProof w:val="0"/>
          <w:lang w:val="sv-SE"/>
        </w:rPr>
        <w:t>:</w:t>
      </w:r>
    </w:p>
    <w:p w:rsidR="001A0600" w:rsidP="66CF360C" w:rsidRDefault="001A0600" w14:paraId="41AC4432" w14:textId="268178EF">
      <w:pPr>
        <w:pStyle w:val="ListParagraph"/>
        <w:numPr>
          <w:ilvl w:val="1"/>
          <w:numId w:val="174"/>
        </w:numPr>
        <w:rPr>
          <w:noProof w:val="0"/>
          <w:sz w:val="24"/>
          <w:szCs w:val="24"/>
          <w:lang w:val="sv-SE"/>
        </w:rPr>
      </w:pPr>
      <w:r w:rsidRPr="66CF360C" w:rsidR="3480E79E">
        <w:rPr>
          <w:noProof w:val="0"/>
          <w:lang w:val="sv-SE"/>
        </w:rPr>
        <w:t>“</w:t>
      </w:r>
      <w:r w:rsidRPr="66CF360C" w:rsidR="7B488612">
        <w:rPr>
          <w:noProof w:val="0"/>
          <w:lang w:val="sv-SE"/>
        </w:rPr>
        <w:t>snabb</w:t>
      </w:r>
      <w:r w:rsidRPr="66CF360C" w:rsidR="17C16C67">
        <w:rPr>
          <w:noProof w:val="0"/>
          <w:lang w:val="sv-SE"/>
        </w:rPr>
        <w:t>-</w:t>
      </w:r>
      <w:r w:rsidRPr="66CF360C" w:rsidR="7B488612">
        <w:rPr>
          <w:noProof w:val="0"/>
          <w:lang w:val="sv-SE"/>
        </w:rPr>
        <w:t>bedömer</w:t>
      </w:r>
      <w:r w:rsidRPr="66CF360C" w:rsidR="6B51EFE2">
        <w:rPr>
          <w:noProof w:val="0"/>
          <w:lang w:val="sv-SE"/>
        </w:rPr>
        <w:t>”</w:t>
      </w:r>
      <w:r w:rsidRPr="66CF360C" w:rsidR="7B488612">
        <w:rPr>
          <w:noProof w:val="0"/>
          <w:lang w:val="sv-SE"/>
        </w:rPr>
        <w:t xml:space="preserve"> patienter som </w:t>
      </w:r>
      <w:r w:rsidRPr="66CF360C" w:rsidR="7B488612">
        <w:rPr>
          <w:noProof w:val="0"/>
          <w:lang w:val="sv-SE"/>
        </w:rPr>
        <w:t>kan gå hem eller återvända nästa dag för vidare handläggning</w:t>
      </w:r>
    </w:p>
    <w:p w:rsidR="001A0600" w:rsidP="66CF360C" w:rsidRDefault="001A0600" w14:paraId="02F87E91" w14:textId="1AE3DF20">
      <w:pPr>
        <w:pStyle w:val="ListParagraph"/>
        <w:numPr>
          <w:ilvl w:val="1"/>
          <w:numId w:val="174"/>
        </w:numPr>
        <w:rPr>
          <w:noProof w:val="0"/>
          <w:sz w:val="24"/>
          <w:szCs w:val="24"/>
          <w:lang w:val="sv-SE"/>
        </w:rPr>
      </w:pPr>
      <w:r w:rsidRPr="66CF360C" w:rsidR="7B488612">
        <w:rPr>
          <w:noProof w:val="0"/>
          <w:lang w:val="sv-SE"/>
        </w:rPr>
        <w:t xml:space="preserve">bedömer alla remisser </w:t>
      </w:r>
    </w:p>
    <w:p w:rsidR="001A0600" w:rsidP="66CF360C" w:rsidRDefault="001A0600" w14:paraId="0AD7B636" w14:textId="2CE48E63">
      <w:pPr>
        <w:pStyle w:val="ListParagraph"/>
        <w:numPr>
          <w:ilvl w:val="1"/>
          <w:numId w:val="179"/>
        </w:numPr>
        <w:rPr>
          <w:b w:val="1"/>
          <w:bCs w:val="1"/>
          <w:noProof w:val="0"/>
          <w:sz w:val="24"/>
          <w:szCs w:val="24"/>
          <w:lang w:val="sv-SE"/>
        </w:rPr>
      </w:pPr>
      <w:r w:rsidRPr="66CF360C" w:rsidR="7B488612">
        <w:rPr>
          <w:b w:val="1"/>
          <w:bCs w:val="1"/>
          <w:noProof w:val="0"/>
          <w:lang w:val="sv-SE"/>
        </w:rPr>
        <w:t>Ledningssjuksköter</w:t>
      </w:r>
      <w:r w:rsidRPr="66CF360C" w:rsidR="2D9C0665">
        <w:rPr>
          <w:b w:val="1"/>
          <w:bCs w:val="1"/>
          <w:noProof w:val="0"/>
          <w:lang w:val="sv-SE"/>
        </w:rPr>
        <w:t>s</w:t>
      </w:r>
      <w:r w:rsidRPr="66CF360C" w:rsidR="7B488612">
        <w:rPr>
          <w:b w:val="1"/>
          <w:bCs w:val="1"/>
          <w:noProof w:val="0"/>
          <w:lang w:val="sv-SE"/>
        </w:rPr>
        <w:t>ka</w:t>
      </w:r>
      <w:r w:rsidRPr="66CF360C" w:rsidR="77355E75">
        <w:rPr>
          <w:b w:val="0"/>
          <w:bCs w:val="0"/>
          <w:noProof w:val="0"/>
          <w:lang w:val="sv-SE"/>
        </w:rPr>
        <w:t>:</w:t>
      </w:r>
    </w:p>
    <w:p w:rsidR="001A0600" w:rsidP="66CF360C" w:rsidRDefault="001A0600" w14:paraId="0D3049C2" w14:textId="18B403E5">
      <w:pPr>
        <w:pStyle w:val="ListParagraph"/>
        <w:numPr>
          <w:ilvl w:val="1"/>
          <w:numId w:val="137"/>
        </w:numPr>
        <w:rPr>
          <w:noProof w:val="0"/>
          <w:sz w:val="24"/>
          <w:szCs w:val="24"/>
          <w:lang w:val="sv-SE"/>
        </w:rPr>
      </w:pPr>
      <w:r w:rsidRPr="5FAE0A02" w:rsidR="7B488612">
        <w:rPr>
          <w:noProof w:val="0"/>
          <w:lang w:val="sv-SE"/>
        </w:rPr>
        <w:t xml:space="preserve">tillser att plats bereds för ett stort antal patienter, </w:t>
      </w:r>
      <w:r w:rsidRPr="5FAE0A02" w:rsidR="7B488612">
        <w:rPr>
          <w:noProof w:val="0"/>
          <w:lang w:val="sv-SE"/>
        </w:rPr>
        <w:t>t</w:t>
      </w:r>
      <w:r w:rsidRPr="5FAE0A02" w:rsidR="792CEC20">
        <w:rPr>
          <w:noProof w:val="0"/>
          <w:lang w:val="sv-SE"/>
        </w:rPr>
        <w:t xml:space="preserve"> </w:t>
      </w:r>
      <w:r w:rsidRPr="5FAE0A02" w:rsidR="7B488612">
        <w:rPr>
          <w:noProof w:val="0"/>
          <w:lang w:val="sv-SE"/>
        </w:rPr>
        <w:t>ex</w:t>
      </w:r>
      <w:r w:rsidRPr="5FAE0A02" w:rsidR="7B488612">
        <w:rPr>
          <w:noProof w:val="0"/>
          <w:lang w:val="sv-SE"/>
        </w:rPr>
        <w:t xml:space="preserve"> ordna korridorsplatser</w:t>
      </w:r>
    </w:p>
    <w:p w:rsidR="396DB039" w:rsidP="66CF360C" w:rsidRDefault="396DB039" w14:paraId="64D959E6" w14:textId="268C8D69">
      <w:pPr>
        <w:pStyle w:val="Normal"/>
        <w:ind w:left="632"/>
        <w:rPr>
          <w:b w:val="1"/>
          <w:bCs w:val="1"/>
          <w:noProof w:val="0"/>
          <w:sz w:val="24"/>
          <w:szCs w:val="24"/>
          <w:lang w:val="sv-SE"/>
        </w:rPr>
        <w:sectPr w:rsidR="001A0600" w:rsidSect="001A060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Pr="001A0600" w:rsidR="001A0600" w:rsidP="69375360" w:rsidRDefault="001A0600" w14:paraId="6BBE724B" w14:textId="578E8589">
      <w:pPr>
        <w:pStyle w:val="Normal"/>
        <w:spacing w:after="0" w:line="240" w:lineRule="auto"/>
        <w:ind w:left="0" w:right="0"/>
      </w:pPr>
      <w:r w:rsidRPr="001A060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BAC89C" wp14:editId="61EB112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1A0600" w:rsidP="001A0600" w:rsidRDefault="001A0600" w14:paraId="02411D5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53432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66A3283C">
              <v:shapetype id="_x0000_t202" coordsize="21600,21600" o:spt="202" path="m,l,21600r21600,l21600,xe" w14:anchorId="21BAC89C">
                <v:stroke joinstyle="miter"/>
                <v:path gradientshapeok="t" o:connecttype="rect"/>
              </v:shapetype>
              <v:shape id="Text Box 5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1A0600" w:rsidP="001A0600" w:rsidRDefault="001A0600" w14:paraId="630A3D92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53432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name="_Toc321146591" w:id="0"/>
    </w:p>
    <w:bookmarkEnd w:id="0"/>
    <w:sectPr w:rsidRPr="00536A5A" w:rsidR="00536A5A" w:rsidSect="001A060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D9D4FD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CFD541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1">
    <w:nsid w:val="1e6c44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0">
    <w:nsid w:val="151b7c9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9">
    <w:nsid w:val="5ca2ead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8">
    <w:nsid w:val="46dff2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7">
    <w:nsid w:val="58a8d5c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6">
    <w:nsid w:val="4127213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5">
    <w:nsid w:val="601c9d7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4">
    <w:nsid w:val="7280d8e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3">
    <w:nsid w:val="539d52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2">
    <w:nsid w:val="2916fc9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1">
    <w:nsid w:val="243fd31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0">
    <w:nsid w:val="ccf0e5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9">
    <w:nsid w:val="3db9b89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8">
    <w:nsid w:val="6fa755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7">
    <w:nsid w:val="e324e6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6">
    <w:nsid w:val="25d54b2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5">
    <w:nsid w:val="658ef6f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4">
    <w:nsid w:val="5732e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3">
    <w:nsid w:val="70ce2de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2">
    <w:nsid w:val="6a86023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1">
    <w:nsid w:val="715f50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0">
    <w:nsid w:val="ee31c2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9">
    <w:nsid w:val="3fa4c4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8">
    <w:nsid w:val="394d45f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7">
    <w:nsid w:val="51288a2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6">
    <w:nsid w:val="1d6e6c4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5">
    <w:nsid w:val="1365526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4">
    <w:nsid w:val="2311b83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3">
    <w:nsid w:val="24e4a46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2">
    <w:nsid w:val="3f1cc2a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1">
    <w:nsid w:val="2ccea8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0">
    <w:nsid w:val="ea8cc2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9">
    <w:nsid w:val="4c43987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8">
    <w:nsid w:val="3d188d4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7">
    <w:nsid w:val="5021016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6">
    <w:nsid w:val="673b586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5">
    <w:nsid w:val="145bad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7e3a434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3">
    <w:nsid w:val="4c50ed4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2">
    <w:nsid w:val="31cc429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1">
    <w:nsid w:val="26f7dd4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0">
    <w:nsid w:val="6f4168a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9">
    <w:nsid w:val="4af0ff7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faa75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7">
    <w:nsid w:val="68c9575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6">
    <w:nsid w:val="4cf3c3e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5">
    <w:nsid w:val="515f706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4">
    <w:nsid w:val="29026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ff7ac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5a5839f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1">
    <w:nsid w:val="61663f3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0">
    <w:nsid w:val="4f37e78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9">
    <w:nsid w:val="5bb7aa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8">
    <w:nsid w:val="35b0356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1628a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31a7b9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2f6af1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126e4b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d8cda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2865558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7b96318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4538bd5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6ebed9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2aeb9c6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1bb5be9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36075c0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"/>
      <w:lvlJc w:val="left"/>
      <w:pPr>
        <w:ind w:left="2160" w:hanging="360"/>
      </w:pPr>
      <w:rPr>
        <w:rFonts w:hint="default" w:ascii="Symbol" w:hAnsi="Symbol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10faf5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7fd283d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97fabd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455e99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179c4c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7c73bed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9">
    <w:nsid w:val="71b0418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d6410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7">
    <w:nsid w:val="61e26c1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6">
    <w:nsid w:val="57c8bbc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5">
    <w:nsid w:val="177d0c9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4">
    <w:nsid w:val="1657a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3">
    <w:nsid w:val="45e5c73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2">
    <w:nsid w:val="5cd164c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1">
    <w:nsid w:val="7a50aa5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0">
    <w:nsid w:val="497ed45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9">
    <w:nsid w:val="68c178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8">
    <w:nsid w:val="609e419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7">
    <w:nsid w:val="257c95b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6">
    <w:nsid w:val="3ddf4be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5">
    <w:nsid w:val="463a6de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4">
    <w:nsid w:val="52972d2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3">
    <w:nsid w:val="6d5182c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2">
    <w:nsid w:val="76353b5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·"/>
      <w:lvlJc w:val="left"/>
      <w:pPr>
        <w:ind w:left="2160" w:hanging="360"/>
      </w:pPr>
      <w:rPr>
        <w:rFonts w:hint="default" w:ascii="Symbol" w:hAnsi="Symbol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2e3eca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·"/>
      <w:lvlJc w:val="left"/>
      <w:pPr>
        <w:ind w:left="2160" w:hanging="360"/>
      </w:pPr>
      <w:rPr>
        <w:rFonts w:hint="default" w:ascii="Symbol" w:hAnsi="Symbol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f255e7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·"/>
      <w:lvlJc w:val="left"/>
      <w:pPr>
        <w:ind w:left="2160" w:hanging="360"/>
      </w:pPr>
      <w:rPr>
        <w:rFonts w:hint="default" w:ascii="Symbol" w:hAnsi="Symbol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19cbd14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·"/>
      <w:lvlJc w:val="left"/>
      <w:pPr>
        <w:ind w:left="2160" w:hanging="360"/>
      </w:pPr>
      <w:rPr>
        <w:rFonts w:hint="default" w:ascii="Symbol" w:hAnsi="Symbol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5f567a3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59adb9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6">
    <w:nsid w:val="bc963a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5">
    <w:nsid w:val="46f71b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4">
    <w:nsid w:val="1aac80b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3">
    <w:nsid w:val="4e25c11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2">
    <w:nsid w:val="a8233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1">
    <w:nsid w:val="3f510af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0">
    <w:nsid w:val="1bb64f6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4a4dde8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8">
    <w:nsid w:val="76705f6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7">
    <w:nsid w:val="d427a2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6">
    <w:nsid w:val="5550fb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5">
    <w:nsid w:val="232af7b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1f15521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3">
    <w:nsid w:val="1d66d8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2">
    <w:nsid w:val="684e3fa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1">
    <w:nsid w:val="46396c4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0">
    <w:nsid w:val="af6f2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9">
    <w:nsid w:val="14ff72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8">
    <w:nsid w:val="732ddb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·"/>
      <w:lvlJc w:val="left"/>
      <w:pPr>
        <w:ind w:left="2160" w:hanging="360"/>
      </w:pPr>
      <w:rPr>
        <w:rFonts w:hint="default" w:ascii="Symbol" w:hAnsi="Symbol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7">
    <w:nsid w:val="15b7a45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·"/>
      <w:lvlJc w:val="left"/>
      <w:pPr>
        <w:ind w:left="2160" w:hanging="360"/>
      </w:pPr>
      <w:rPr>
        <w:rFonts w:hint="default" w:ascii="Symbol" w:hAnsi="Symbol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6">
    <w:nsid w:val="6bf6028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·"/>
      <w:lvlJc w:val="left"/>
      <w:pPr>
        <w:ind w:left="2160" w:hanging="360"/>
      </w:pPr>
      <w:rPr>
        <w:rFonts w:hint="default" w:ascii="Symbol" w:hAnsi="Symbol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5">
    <w:nsid w:val="5cbedba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5f122c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3">
    <w:nsid w:val="4a8f578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2">
    <w:nsid w:val="5f3db27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1">
    <w:nsid w:val="6eb8b1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0">
    <w:nsid w:val="409f7c9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9">
    <w:nsid w:val="4ca279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5b9c642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7">
    <w:nsid w:val="28aeaa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6">
    <w:nsid w:val="5620b86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c94319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61238ad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3">
    <w:nsid w:val="2517a83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2">
    <w:nsid w:val="3f3f6be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1">
    <w:nsid w:val="30543c2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4728055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9">
    <w:nsid w:val="405faac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8">
    <w:nsid w:val="84620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7">
    <w:nsid w:val="3ce4188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1b4f1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62a77fa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3ea8347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7ff5de9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1507ada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1">
    <w:nsid w:val="728c85a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6079ae5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c2fbdf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8">
    <w:nsid w:val="ebb254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348a514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6">
    <w:nsid w:val="5d9add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5">
    <w:nsid w:val="3c373a5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·"/>
      <w:lvlJc w:val="left"/>
      <w:pPr>
        <w:ind w:left="2160" w:hanging="360"/>
      </w:pPr>
      <w:rPr>
        <w:rFonts w:hint="default" w:ascii="Symbol" w:hAnsi="Symbol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4">
    <w:nsid w:val="d3f88e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3">
    <w:nsid w:val="733bee2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f35ab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1">
    <w:nsid w:val="4de56c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33a70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9">
    <w:nsid w:val="41023c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8">
    <w:nsid w:val="1f88447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1eb17a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6">
    <w:nsid w:val="1d0fce2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5">
    <w:nsid w:val="68666d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4">
    <w:nsid w:val="2c43e5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3">
    <w:nsid w:val="52911ba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2">
    <w:nsid w:val="4fe55ee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1">
    <w:nsid w:val="3bfd904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0">
    <w:nsid w:val="e0a5c6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7fcb986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f76cd8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7">
    <w:nsid w:val="1a9a18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6">
    <w:nsid w:val="78db305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5">
    <w:nsid w:val="1390c2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4">
    <w:nsid w:val="23b353a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3">
    <w:nsid w:val="22c9050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Ø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2">
    <w:nsid w:val="14a3c230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1">
    <w:nsid w:val="78dc6dc2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0">
    <w:nsid w:val="727ea9e6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9">
    <w:nsid w:val="5c5b5fb8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8">
    <w:nsid w:val="60199a93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7">
    <w:nsid w:val="1b3964c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6">
    <w:nsid w:val="258b78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5">
    <w:nsid w:val="6bfac73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6a36284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583ae1c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171cf2c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498070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B25283"/>
    <w:multiLevelType w:val="hybridMultilevel"/>
    <w:tmpl w:val="8A96470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spacing w:val="-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F3D12F5"/>
    <w:multiLevelType w:val="hybridMultilevel"/>
    <w:tmpl w:val="0AAE0B0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spacing w:val="-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5A67F1C"/>
    <w:multiLevelType w:val="hybridMultilevel"/>
    <w:tmpl w:val="3C40E972"/>
    <w:lvl w:ilvl="0" w:tplc="FFFFFFFF">
      <w:numFmt w:val="bullet"/>
      <w:lvlText w:val=""/>
      <w:lvlJc w:val="left"/>
      <w:pPr>
        <w:ind w:left="720" w:hanging="360"/>
      </w:pPr>
      <w:rPr>
        <w:rFonts w:hint="default" w:ascii="Symbol" w:hAnsi="Symbol" w:eastAsia="Symbol" w:cs="Symbol"/>
        <w:w w:val="100"/>
        <w:lang w:val="en-US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3">
    <w:abstractNumId w:val="201"/>
  </w:num>
  <w:num w:numId="202">
    <w:abstractNumId w:val="200"/>
  </w:num>
  <w:num w:numId="201">
    <w:abstractNumId w:val="199"/>
  </w:num>
  <w:num w:numId="200">
    <w:abstractNumId w:val="198"/>
  </w:num>
  <w:num w:numId="199">
    <w:abstractNumId w:val="197"/>
  </w:num>
  <w:num w:numId="198">
    <w:abstractNumId w:val="196"/>
  </w:num>
  <w:num w:numId="197">
    <w:abstractNumId w:val="195"/>
  </w:num>
  <w:num w:numId="196">
    <w:abstractNumId w:val="194"/>
  </w:num>
  <w:num w:numId="195">
    <w:abstractNumId w:val="193"/>
  </w:num>
  <w:num w:numId="194">
    <w:abstractNumId w:val="192"/>
  </w:num>
  <w:num w:numId="193">
    <w:abstractNumId w:val="191"/>
  </w:num>
  <w:num w:numId="192">
    <w:abstractNumId w:val="190"/>
  </w:num>
  <w:num w:numId="191">
    <w:abstractNumId w:val="189"/>
  </w:num>
  <w:num w:numId="190">
    <w:abstractNumId w:val="188"/>
  </w:num>
  <w:num w:numId="189">
    <w:abstractNumId w:val="187"/>
  </w:num>
  <w:num w:numId="188">
    <w:abstractNumId w:val="186"/>
  </w:num>
  <w:num w:numId="187">
    <w:abstractNumId w:val="185"/>
  </w:num>
  <w:num w:numId="186">
    <w:abstractNumId w:val="184"/>
  </w:num>
  <w:num w:numId="185">
    <w:abstractNumId w:val="183"/>
  </w:num>
  <w:num w:numId="184">
    <w:abstractNumId w:val="182"/>
  </w:num>
  <w:num w:numId="183">
    <w:abstractNumId w:val="181"/>
  </w:num>
  <w:num w:numId="182">
    <w:abstractNumId w:val="180"/>
  </w:num>
  <w:num w:numId="181">
    <w:abstractNumId w:val="179"/>
  </w:num>
  <w:num w:numId="180">
    <w:abstractNumId w:val="178"/>
  </w:num>
  <w:num w:numId="179">
    <w:abstractNumId w:val="177"/>
  </w:num>
  <w:num w:numId="178">
    <w:abstractNumId w:val="176"/>
  </w:num>
  <w:num w:numId="177">
    <w:abstractNumId w:val="175"/>
  </w:num>
  <w:num w:numId="176">
    <w:abstractNumId w:val="174"/>
  </w:num>
  <w:num w:numId="175">
    <w:abstractNumId w:val="173"/>
  </w:num>
  <w:num w:numId="174">
    <w:abstractNumId w:val="172"/>
  </w:num>
  <w:num w:numId="173">
    <w:abstractNumId w:val="171"/>
  </w:num>
  <w:num w:numId="172">
    <w:abstractNumId w:val="170"/>
  </w:num>
  <w:num w:numId="171">
    <w:abstractNumId w:val="169"/>
  </w:num>
  <w:num w:numId="170">
    <w:abstractNumId w:val="168"/>
  </w:num>
  <w:num w:numId="169">
    <w:abstractNumId w:val="167"/>
  </w:num>
  <w:num w:numId="168">
    <w:abstractNumId w:val="166"/>
  </w:num>
  <w:num w:numId="167">
    <w:abstractNumId w:val="165"/>
  </w:num>
  <w:num w:numId="166">
    <w:abstractNumId w:val="164"/>
  </w:num>
  <w:num w:numId="165">
    <w:abstractNumId w:val="163"/>
  </w:num>
  <w:num w:numId="164">
    <w:abstractNumId w:val="162"/>
  </w:num>
  <w:num w:numId="163">
    <w:abstractNumId w:val="161"/>
  </w:num>
  <w:num w:numId="162">
    <w:abstractNumId w:val="160"/>
  </w:num>
  <w:num w:numId="161">
    <w:abstractNumId w:val="159"/>
  </w:num>
  <w:num w:numId="160">
    <w:abstractNumId w:val="158"/>
  </w:num>
  <w:num w:numId="159">
    <w:abstractNumId w:val="157"/>
  </w:num>
  <w:num w:numId="158">
    <w:abstractNumId w:val="156"/>
  </w:num>
  <w:num w:numId="157">
    <w:abstractNumId w:val="155"/>
  </w:num>
  <w:num w:numId="156">
    <w:abstractNumId w:val="154"/>
  </w:num>
  <w:num w:numId="155">
    <w:abstractNumId w:val="153"/>
  </w:num>
  <w:num w:numId="154">
    <w:abstractNumId w:val="152"/>
  </w:num>
  <w:num w:numId="153">
    <w:abstractNumId w:val="151"/>
  </w:num>
  <w:num w:numId="152">
    <w:abstractNumId w:val="150"/>
  </w:num>
  <w:num w:numId="151">
    <w:abstractNumId w:val="149"/>
  </w:num>
  <w:num w:numId="150">
    <w:abstractNumId w:val="148"/>
  </w:num>
  <w:num w:numId="149">
    <w:abstractNumId w:val="147"/>
  </w:num>
  <w:num w:numId="148">
    <w:abstractNumId w:val="146"/>
  </w:num>
  <w:num w:numId="147">
    <w:abstractNumId w:val="145"/>
  </w:num>
  <w:num w:numId="146">
    <w:abstractNumId w:val="144"/>
  </w:num>
  <w:num w:numId="145">
    <w:abstractNumId w:val="143"/>
  </w:num>
  <w:num w:numId="144">
    <w:abstractNumId w:val="142"/>
  </w:num>
  <w:num w:numId="143">
    <w:abstractNumId w:val="141"/>
  </w:num>
  <w:num w:numId="142">
    <w:abstractNumId w:val="140"/>
  </w:num>
  <w:num w:numId="141">
    <w:abstractNumId w:val="139"/>
  </w:num>
  <w:num w:numId="140">
    <w:abstractNumId w:val="138"/>
  </w:num>
  <w:num w:numId="139">
    <w:abstractNumId w:val="137"/>
  </w:num>
  <w:num w:numId="138">
    <w:abstractNumId w:val="136"/>
  </w:num>
  <w:num w:numId="137">
    <w:abstractNumId w:val="135"/>
  </w:num>
  <w:num w:numId="136">
    <w:abstractNumId w:val="134"/>
  </w:num>
  <w:num w:numId="135">
    <w:abstractNumId w:val="133"/>
  </w:num>
  <w:num w:numId="134">
    <w:abstractNumId w:val="132"/>
  </w:num>
  <w:num w:numId="133">
    <w:abstractNumId w:val="131"/>
  </w:num>
  <w:num w:numId="132">
    <w:abstractNumId w:val="130"/>
  </w:num>
  <w:num w:numId="131">
    <w:abstractNumId w:val="129"/>
  </w:num>
  <w:num w:numId="130">
    <w:abstractNumId w:val="128"/>
  </w:num>
  <w:num w:numId="129">
    <w:abstractNumId w:val="127"/>
  </w:num>
  <w:num w:numId="128">
    <w:abstractNumId w:val="126"/>
  </w:num>
  <w:num w:numId="127">
    <w:abstractNumId w:val="125"/>
  </w:num>
  <w:num w:numId="126">
    <w:abstractNumId w:val="124"/>
  </w:num>
  <w:num w:numId="125">
    <w:abstractNumId w:val="123"/>
  </w:num>
  <w:num w:numId="124">
    <w:abstractNumId w:val="122"/>
  </w:num>
  <w:num w:numId="123">
    <w:abstractNumId w:val="121"/>
  </w:num>
  <w:num w:numId="122">
    <w:abstractNumId w:val="120"/>
  </w:num>
  <w:num w:numId="121">
    <w:abstractNumId w:val="119"/>
  </w:num>
  <w:num w:numId="120">
    <w:abstractNumId w:val="118"/>
  </w:num>
  <w:num w:numId="119">
    <w:abstractNumId w:val="117"/>
  </w:num>
  <w:num w:numId="118">
    <w:abstractNumId w:val="116"/>
  </w:num>
  <w:num w:numId="117">
    <w:abstractNumId w:val="115"/>
  </w:num>
  <w:num w:numId="116">
    <w:abstractNumId w:val="114"/>
  </w:num>
  <w:num w:numId="115">
    <w:abstractNumId w:val="113"/>
  </w:num>
  <w:num w:numId="114">
    <w:abstractNumId w:val="112"/>
  </w:num>
  <w:num w:numId="113">
    <w:abstractNumId w:val="111"/>
  </w:num>
  <w:num w:numId="112">
    <w:abstractNumId w:val="110"/>
  </w:num>
  <w:num w:numId="111">
    <w:abstractNumId w:val="109"/>
  </w:num>
  <w:num w:numId="110">
    <w:abstractNumId w:val="108"/>
  </w:num>
  <w:num w:numId="109">
    <w:abstractNumId w:val="107"/>
  </w:num>
  <w:num w:numId="108">
    <w:abstractNumId w:val="106"/>
  </w:num>
  <w:num w:numId="107">
    <w:abstractNumId w:val="105"/>
  </w:num>
  <w:num w:numId="106">
    <w:abstractNumId w:val="104"/>
  </w:num>
  <w:num w:numId="105">
    <w:abstractNumId w:val="103"/>
  </w:num>
  <w:num w:numId="104">
    <w:abstractNumId w:val="102"/>
  </w:num>
  <w:num w:numId="103">
    <w:abstractNumId w:val="101"/>
  </w:num>
  <w:num w:numId="102">
    <w:abstractNumId w:val="100"/>
  </w:num>
  <w:num w:numId="101">
    <w:abstractNumId w:val="99"/>
  </w:num>
  <w:num w:numId="100">
    <w:abstractNumId w:val="98"/>
  </w:num>
  <w:num w:numId="99">
    <w:abstractNumId w:val="97"/>
  </w:num>
  <w:num w:numId="98">
    <w:abstractNumId w:val="96"/>
  </w:num>
  <w:num w:numId="97">
    <w:abstractNumId w:val="95"/>
  </w:num>
  <w:num w:numId="96">
    <w:abstractNumId w:val="94"/>
  </w:num>
  <w:num w:numId="95">
    <w:abstractNumId w:val="93"/>
  </w:num>
  <w:num w:numId="94">
    <w:abstractNumId w:val="92"/>
  </w:num>
  <w:num w:numId="93">
    <w:abstractNumId w:val="91"/>
  </w:num>
  <w:num w:numId="92">
    <w:abstractNumId w:val="90"/>
  </w:num>
  <w:num w:numId="91">
    <w:abstractNumId w:val="89"/>
  </w:num>
  <w:num w:numId="90">
    <w:abstractNumId w:val="88"/>
  </w:num>
  <w:num w:numId="89">
    <w:abstractNumId w:val="87"/>
  </w:num>
  <w:num w:numId="88">
    <w:abstractNumId w:val="86"/>
  </w:num>
  <w:num w:numId="87">
    <w:abstractNumId w:val="85"/>
  </w:num>
  <w:num w:numId="86">
    <w:abstractNumId w:val="84"/>
  </w:num>
  <w:num w:numId="85">
    <w:abstractNumId w:val="83"/>
  </w:num>
  <w:num w:numId="84">
    <w:abstractNumId w:val="82"/>
  </w:num>
  <w:num w:numId="83">
    <w:abstractNumId w:val="81"/>
  </w:num>
  <w:num w:numId="82">
    <w:abstractNumId w:val="80"/>
  </w:num>
  <w:num w:numId="81">
    <w:abstractNumId w:val="79"/>
  </w:num>
  <w:num w:numId="80">
    <w:abstractNumId w:val="78"/>
  </w:num>
  <w:num w:numId="79">
    <w:abstractNumId w:val="77"/>
  </w:num>
  <w:num w:numId="78">
    <w:abstractNumId w:val="76"/>
  </w:num>
  <w:num w:numId="77">
    <w:abstractNumId w:val="75"/>
  </w:num>
  <w:num w:numId="76">
    <w:abstractNumId w:val="74"/>
  </w:num>
  <w:num w:numId="75">
    <w:abstractNumId w:val="73"/>
  </w:num>
  <w:num w:numId="74">
    <w:abstractNumId w:val="72"/>
  </w:num>
  <w:num w:numId="73">
    <w:abstractNumId w:val="71"/>
  </w:num>
  <w:num w:numId="72">
    <w:abstractNumId w:val="70"/>
  </w:num>
  <w:num w:numId="71">
    <w:abstractNumId w:val="69"/>
  </w:num>
  <w:num w:numId="70">
    <w:abstractNumId w:val="68"/>
  </w:num>
  <w:num w:numId="69">
    <w:abstractNumId w:val="67"/>
  </w:num>
  <w:num w:numId="68">
    <w:abstractNumId w:val="66"/>
  </w:num>
  <w:num w:numId="67">
    <w:abstractNumId w:val="65"/>
  </w:num>
  <w:num w:numId="66">
    <w:abstractNumId w:val="64"/>
  </w:num>
  <w:num w:numId="65">
    <w:abstractNumId w:val="63"/>
  </w:num>
  <w:num w:numId="64">
    <w:abstractNumId w:val="62"/>
  </w:num>
  <w:num w:numId="63">
    <w:abstractNumId w:val="61"/>
  </w:num>
  <w:num w:numId="62">
    <w:abstractNumId w:val="60"/>
  </w:num>
  <w:num w:numId="61">
    <w:abstractNumId w:val="59"/>
  </w:num>
  <w:num w:numId="60">
    <w:abstractNumId w:val="58"/>
  </w:num>
  <w:num w:numId="59">
    <w:abstractNumId w:val="57"/>
  </w:num>
  <w:num w:numId="58">
    <w:abstractNumId w:val="56"/>
  </w:num>
  <w:num w:numId="57">
    <w:abstractNumId w:val="55"/>
  </w:num>
  <w:num w:numId="56">
    <w:abstractNumId w:val="54"/>
  </w:num>
  <w:num w:numId="55">
    <w:abstractNumId w:val="53"/>
  </w:num>
  <w:num w:numId="54">
    <w:abstractNumId w:val="52"/>
  </w:num>
  <w:num w:numId="53">
    <w:abstractNumId w:val="51"/>
  </w:num>
  <w:num w:numId="52">
    <w:abstractNumId w:val="50"/>
  </w:num>
  <w:num w:numId="51">
    <w:abstractNumId w:val="49"/>
  </w:num>
  <w:num w:numId="50">
    <w:abstractNumId w:val="48"/>
  </w:num>
  <w:num w:numId="49">
    <w:abstractNumId w:val="47"/>
  </w:num>
  <w:num w:numId="48">
    <w:abstractNumId w:val="46"/>
  </w:num>
  <w:num w:numId="47">
    <w:abstractNumId w:val="45"/>
  </w:num>
  <w:num w:numId="46">
    <w:abstractNumId w:val="44"/>
  </w:num>
  <w:num w:numId="45">
    <w:abstractNumId w:val="43"/>
  </w:num>
  <w:num w:numId="44">
    <w:abstractNumId w:val="42"/>
  </w:num>
  <w:num w:numId="43">
    <w:abstractNumId w:val="41"/>
  </w:num>
  <w:num w:numId="42">
    <w:abstractNumId w:val="40"/>
  </w:num>
  <w:num w:numId="41">
    <w:abstractNumId w:val="39"/>
  </w:num>
  <w:num w:numId="40">
    <w:abstractNumId w:val="38"/>
  </w:num>
  <w:num w:numId="39">
    <w:abstractNumId w:val="37"/>
  </w:num>
  <w:num w:numId="38">
    <w:abstractNumId w:val="36"/>
  </w:num>
  <w:num w:numId="37">
    <w:abstractNumId w:val="35"/>
  </w:num>
  <w:num w:numId="36">
    <w:abstractNumId w:val="34"/>
  </w:num>
  <w:num w:numId="35">
    <w:abstractNumId w:val="33"/>
  </w:num>
  <w:num w:numId="34">
    <w:abstractNumId w:val="32"/>
  </w:num>
  <w:num w:numId="33">
    <w:abstractNumId w:val="31"/>
  </w:num>
  <w:num w:numId="32">
    <w:abstractNumId w:val="30"/>
  </w:num>
  <w:num w:numId="31">
    <w:abstractNumId w:val="29"/>
  </w:num>
  <w:num w:numId="30">
    <w:abstractNumId w:val="28"/>
  </w:num>
  <w:num w:numId="29">
    <w:abstractNumId w:val="27"/>
  </w:num>
  <w:num w:numId="28">
    <w:abstractNumId w:val="26"/>
  </w: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23">
    <w:abstractNumId w:val="21"/>
  </w:num>
  <w:num w:numId="1" w16cid:durableId="1786076157">
    <w:abstractNumId w:val="20"/>
  </w:num>
  <w:num w:numId="2" w16cid:durableId="879823558">
    <w:abstractNumId w:val="17"/>
  </w:num>
  <w:num w:numId="3" w16cid:durableId="1066955300">
    <w:abstractNumId w:val="0"/>
  </w:num>
  <w:num w:numId="4" w16cid:durableId="1408385593">
    <w:abstractNumId w:val="7"/>
  </w:num>
  <w:num w:numId="5" w16cid:durableId="570190288">
    <w:abstractNumId w:val="18"/>
  </w:num>
  <w:num w:numId="6" w16cid:durableId="1946184722">
    <w:abstractNumId w:val="3"/>
  </w:num>
  <w:num w:numId="7" w16cid:durableId="901790147">
    <w:abstractNumId w:val="14"/>
  </w:num>
  <w:num w:numId="8" w16cid:durableId="1370298285">
    <w:abstractNumId w:val="11"/>
  </w:num>
  <w:num w:numId="9" w16cid:durableId="574440818">
    <w:abstractNumId w:val="1"/>
  </w:num>
  <w:num w:numId="10" w16cid:durableId="683091602">
    <w:abstractNumId w:val="1"/>
  </w:num>
  <w:num w:numId="11" w16cid:durableId="799231318">
    <w:abstractNumId w:val="4"/>
  </w:num>
  <w:num w:numId="12" w16cid:durableId="713963712">
    <w:abstractNumId w:val="5"/>
  </w:num>
  <w:num w:numId="13" w16cid:durableId="1554659995">
    <w:abstractNumId w:val="16"/>
  </w:num>
  <w:num w:numId="14" w16cid:durableId="2035761265">
    <w:abstractNumId w:val="12"/>
  </w:num>
  <w:num w:numId="15" w16cid:durableId="1100181963">
    <w:abstractNumId w:val="8"/>
  </w:num>
  <w:num w:numId="16" w16cid:durableId="1631669412">
    <w:abstractNumId w:val="15"/>
  </w:num>
  <w:num w:numId="17" w16cid:durableId="1362969926">
    <w:abstractNumId w:val="6"/>
  </w:num>
  <w:num w:numId="18" w16cid:durableId="2095200984">
    <w:abstractNumId w:val="13"/>
  </w:num>
  <w:num w:numId="19" w16cid:durableId="1190145181">
    <w:abstractNumId w:val="19"/>
  </w:num>
  <w:num w:numId="20" w16cid:durableId="1672827554">
    <w:abstractNumId w:val="9"/>
  </w:num>
  <w:num w:numId="21" w16cid:durableId="1290431987">
    <w:abstractNumId w:val="2"/>
  </w:num>
  <w:num w:numId="22" w16cid:durableId="1648898086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600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01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534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4C4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9599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F895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13058F"/>
    <w:rsid w:val="0129965D"/>
    <w:rsid w:val="01335819"/>
    <w:rsid w:val="01556135"/>
    <w:rsid w:val="0156DE10"/>
    <w:rsid w:val="017F7503"/>
    <w:rsid w:val="01ABAC72"/>
    <w:rsid w:val="01B3FA61"/>
    <w:rsid w:val="01DD7A61"/>
    <w:rsid w:val="01F00DEE"/>
    <w:rsid w:val="01F2A398"/>
    <w:rsid w:val="0206926A"/>
    <w:rsid w:val="023F7EC7"/>
    <w:rsid w:val="024801E3"/>
    <w:rsid w:val="025646B3"/>
    <w:rsid w:val="026BC7E0"/>
    <w:rsid w:val="0274F8C8"/>
    <w:rsid w:val="029A9802"/>
    <w:rsid w:val="02DDD535"/>
    <w:rsid w:val="02DF30E6"/>
    <w:rsid w:val="02E14BED"/>
    <w:rsid w:val="02FDB40D"/>
    <w:rsid w:val="0309E33A"/>
    <w:rsid w:val="0363E0BB"/>
    <w:rsid w:val="0375E89B"/>
    <w:rsid w:val="03923D37"/>
    <w:rsid w:val="03AC45F7"/>
    <w:rsid w:val="03B4C29B"/>
    <w:rsid w:val="03C8E18D"/>
    <w:rsid w:val="03F7B0E9"/>
    <w:rsid w:val="0405CEF6"/>
    <w:rsid w:val="04696FD9"/>
    <w:rsid w:val="0477DE37"/>
    <w:rsid w:val="048DF2CA"/>
    <w:rsid w:val="049A24C6"/>
    <w:rsid w:val="04B40B2C"/>
    <w:rsid w:val="04BF99B7"/>
    <w:rsid w:val="04C9C2CE"/>
    <w:rsid w:val="052E0D98"/>
    <w:rsid w:val="0591E525"/>
    <w:rsid w:val="059FDBD2"/>
    <w:rsid w:val="05B7505B"/>
    <w:rsid w:val="05D9D16D"/>
    <w:rsid w:val="06083E2C"/>
    <w:rsid w:val="060C150E"/>
    <w:rsid w:val="060F1EAA"/>
    <w:rsid w:val="06148289"/>
    <w:rsid w:val="062FCE09"/>
    <w:rsid w:val="065256E3"/>
    <w:rsid w:val="065317B9"/>
    <w:rsid w:val="065B6A18"/>
    <w:rsid w:val="067A2805"/>
    <w:rsid w:val="067F172A"/>
    <w:rsid w:val="0682D62D"/>
    <w:rsid w:val="0694B3D7"/>
    <w:rsid w:val="06A95B2E"/>
    <w:rsid w:val="06B83920"/>
    <w:rsid w:val="071CA272"/>
    <w:rsid w:val="07297A04"/>
    <w:rsid w:val="072A8F54"/>
    <w:rsid w:val="075511D2"/>
    <w:rsid w:val="075CCEC1"/>
    <w:rsid w:val="080870C2"/>
    <w:rsid w:val="08127445"/>
    <w:rsid w:val="0827D54D"/>
    <w:rsid w:val="0876717B"/>
    <w:rsid w:val="0889529C"/>
    <w:rsid w:val="08BB8CDA"/>
    <w:rsid w:val="08BE1AC5"/>
    <w:rsid w:val="08CB1821"/>
    <w:rsid w:val="08D46BA4"/>
    <w:rsid w:val="0932C17A"/>
    <w:rsid w:val="09345FA9"/>
    <w:rsid w:val="09676ECB"/>
    <w:rsid w:val="0985CC12"/>
    <w:rsid w:val="09B6342B"/>
    <w:rsid w:val="09F525E7"/>
    <w:rsid w:val="0A0D2759"/>
    <w:rsid w:val="0A28948A"/>
    <w:rsid w:val="0A76921B"/>
    <w:rsid w:val="0A7C5098"/>
    <w:rsid w:val="0AB07D90"/>
    <w:rsid w:val="0AC12AAE"/>
    <w:rsid w:val="0AC28D48"/>
    <w:rsid w:val="0AD8D1AE"/>
    <w:rsid w:val="0ADB0419"/>
    <w:rsid w:val="0AE30279"/>
    <w:rsid w:val="0B2688DC"/>
    <w:rsid w:val="0B4555A9"/>
    <w:rsid w:val="0B5BEFF9"/>
    <w:rsid w:val="0B6E4E17"/>
    <w:rsid w:val="0B790DAB"/>
    <w:rsid w:val="0BA52729"/>
    <w:rsid w:val="0BB531B1"/>
    <w:rsid w:val="0BD79288"/>
    <w:rsid w:val="0C02B8E3"/>
    <w:rsid w:val="0C189928"/>
    <w:rsid w:val="0C213282"/>
    <w:rsid w:val="0C937652"/>
    <w:rsid w:val="0CA21D69"/>
    <w:rsid w:val="0D3BA6FB"/>
    <w:rsid w:val="0D7091FC"/>
    <w:rsid w:val="0D95E05C"/>
    <w:rsid w:val="0D9F8AA0"/>
    <w:rsid w:val="0DAB7358"/>
    <w:rsid w:val="0DE25143"/>
    <w:rsid w:val="0DEB5491"/>
    <w:rsid w:val="0E7235EB"/>
    <w:rsid w:val="0EA29DB9"/>
    <w:rsid w:val="0EE8E717"/>
    <w:rsid w:val="0F2FEA49"/>
    <w:rsid w:val="0F5EA590"/>
    <w:rsid w:val="0F62DEDD"/>
    <w:rsid w:val="0F83F5C9"/>
    <w:rsid w:val="0FA7854A"/>
    <w:rsid w:val="0FBCFC0D"/>
    <w:rsid w:val="0FEA5E84"/>
    <w:rsid w:val="10262F12"/>
    <w:rsid w:val="10608CE7"/>
    <w:rsid w:val="1081BDFB"/>
    <w:rsid w:val="10EB3358"/>
    <w:rsid w:val="10FAD8AF"/>
    <w:rsid w:val="116E1DFD"/>
    <w:rsid w:val="1186073C"/>
    <w:rsid w:val="119083E8"/>
    <w:rsid w:val="1190DDF7"/>
    <w:rsid w:val="119E1CBF"/>
    <w:rsid w:val="12088162"/>
    <w:rsid w:val="121E662E"/>
    <w:rsid w:val="121FC660"/>
    <w:rsid w:val="12247335"/>
    <w:rsid w:val="1243DFAE"/>
    <w:rsid w:val="1267BBAB"/>
    <w:rsid w:val="1268E722"/>
    <w:rsid w:val="1272FBC3"/>
    <w:rsid w:val="12FD5E8C"/>
    <w:rsid w:val="133441CF"/>
    <w:rsid w:val="133A20CD"/>
    <w:rsid w:val="1341DAA6"/>
    <w:rsid w:val="13BA4FF6"/>
    <w:rsid w:val="13DC053D"/>
    <w:rsid w:val="140521E0"/>
    <w:rsid w:val="1408D949"/>
    <w:rsid w:val="1421512D"/>
    <w:rsid w:val="145025C1"/>
    <w:rsid w:val="145A15EB"/>
    <w:rsid w:val="149C23F4"/>
    <w:rsid w:val="14D633A5"/>
    <w:rsid w:val="14DDAB07"/>
    <w:rsid w:val="15092CD1"/>
    <w:rsid w:val="150C395E"/>
    <w:rsid w:val="1516E88C"/>
    <w:rsid w:val="157A5BC0"/>
    <w:rsid w:val="1611D114"/>
    <w:rsid w:val="162670D0"/>
    <w:rsid w:val="16342B17"/>
    <w:rsid w:val="1637F455"/>
    <w:rsid w:val="167BEF46"/>
    <w:rsid w:val="169EF106"/>
    <w:rsid w:val="1726B387"/>
    <w:rsid w:val="17C16C67"/>
    <w:rsid w:val="17EA5DF7"/>
    <w:rsid w:val="17EE8A95"/>
    <w:rsid w:val="180535E2"/>
    <w:rsid w:val="18364711"/>
    <w:rsid w:val="1841F677"/>
    <w:rsid w:val="185EE089"/>
    <w:rsid w:val="186AE6C4"/>
    <w:rsid w:val="18730573"/>
    <w:rsid w:val="18B1FC82"/>
    <w:rsid w:val="18C283E8"/>
    <w:rsid w:val="18E670D5"/>
    <w:rsid w:val="18EBF4E8"/>
    <w:rsid w:val="18F20F1B"/>
    <w:rsid w:val="191A1DA1"/>
    <w:rsid w:val="192F837F"/>
    <w:rsid w:val="193F3D5A"/>
    <w:rsid w:val="19523B46"/>
    <w:rsid w:val="195270F9"/>
    <w:rsid w:val="1954B28F"/>
    <w:rsid w:val="196E62BB"/>
    <w:rsid w:val="1987B3E8"/>
    <w:rsid w:val="1989E07B"/>
    <w:rsid w:val="199FFCFE"/>
    <w:rsid w:val="19B4A184"/>
    <w:rsid w:val="19CC64A1"/>
    <w:rsid w:val="19CD1158"/>
    <w:rsid w:val="1A0F77E4"/>
    <w:rsid w:val="1A6C75DE"/>
    <w:rsid w:val="1A7CDCDF"/>
    <w:rsid w:val="1A87C549"/>
    <w:rsid w:val="1A87E791"/>
    <w:rsid w:val="1A8DF251"/>
    <w:rsid w:val="1ABD194A"/>
    <w:rsid w:val="1AF63F75"/>
    <w:rsid w:val="1AFAAB41"/>
    <w:rsid w:val="1B8CFBCE"/>
    <w:rsid w:val="1BD04311"/>
    <w:rsid w:val="1C0838A1"/>
    <w:rsid w:val="1C0D24AF"/>
    <w:rsid w:val="1C3AD73E"/>
    <w:rsid w:val="1C8A11BB"/>
    <w:rsid w:val="1C8A443E"/>
    <w:rsid w:val="1CDB043C"/>
    <w:rsid w:val="1CDB2415"/>
    <w:rsid w:val="1D1825EC"/>
    <w:rsid w:val="1D2E9249"/>
    <w:rsid w:val="1D2F6A22"/>
    <w:rsid w:val="1D8A3E95"/>
    <w:rsid w:val="1D8A4F17"/>
    <w:rsid w:val="1DC006FC"/>
    <w:rsid w:val="1E47D65C"/>
    <w:rsid w:val="1E59E49A"/>
    <w:rsid w:val="1E602D1B"/>
    <w:rsid w:val="1E761F47"/>
    <w:rsid w:val="1E88F3ED"/>
    <w:rsid w:val="1EB3F64D"/>
    <w:rsid w:val="1EDAB307"/>
    <w:rsid w:val="1F786F60"/>
    <w:rsid w:val="1F925632"/>
    <w:rsid w:val="1FBA952A"/>
    <w:rsid w:val="1FDB0D5D"/>
    <w:rsid w:val="1FDED69B"/>
    <w:rsid w:val="1FE92928"/>
    <w:rsid w:val="2017921E"/>
    <w:rsid w:val="20369E51"/>
    <w:rsid w:val="204FC6AE"/>
    <w:rsid w:val="2062AAAF"/>
    <w:rsid w:val="207D2BE9"/>
    <w:rsid w:val="20804CFF"/>
    <w:rsid w:val="20A731FC"/>
    <w:rsid w:val="20A8C075"/>
    <w:rsid w:val="20EE2653"/>
    <w:rsid w:val="213ADBB9"/>
    <w:rsid w:val="2153AF28"/>
    <w:rsid w:val="21C22FFA"/>
    <w:rsid w:val="21D26EB2"/>
    <w:rsid w:val="21E27D73"/>
    <w:rsid w:val="21E56205"/>
    <w:rsid w:val="21F8A0AD"/>
    <w:rsid w:val="21FB1212"/>
    <w:rsid w:val="222DB519"/>
    <w:rsid w:val="2236BE67"/>
    <w:rsid w:val="22B6FE61"/>
    <w:rsid w:val="23209434"/>
    <w:rsid w:val="2322AF6E"/>
    <w:rsid w:val="23334788"/>
    <w:rsid w:val="234F274F"/>
    <w:rsid w:val="23532D80"/>
    <w:rsid w:val="238B629C"/>
    <w:rsid w:val="23B06F1E"/>
    <w:rsid w:val="2400D2E5"/>
    <w:rsid w:val="24A943FF"/>
    <w:rsid w:val="24BB8062"/>
    <w:rsid w:val="24ED4E51"/>
    <w:rsid w:val="24F3CED1"/>
    <w:rsid w:val="25200510"/>
    <w:rsid w:val="252337D1"/>
    <w:rsid w:val="25496A25"/>
    <w:rsid w:val="254CACE1"/>
    <w:rsid w:val="257B11C4"/>
    <w:rsid w:val="258CE254"/>
    <w:rsid w:val="25AAD081"/>
    <w:rsid w:val="2668DDFE"/>
    <w:rsid w:val="26708FF8"/>
    <w:rsid w:val="26BCCCC3"/>
    <w:rsid w:val="26BF0832"/>
    <w:rsid w:val="26C1C791"/>
    <w:rsid w:val="2709167C"/>
    <w:rsid w:val="271D6EC4"/>
    <w:rsid w:val="272CA491"/>
    <w:rsid w:val="275B9854"/>
    <w:rsid w:val="27A5F2ED"/>
    <w:rsid w:val="27B1E2FA"/>
    <w:rsid w:val="27B1FDD6"/>
    <w:rsid w:val="27E61F42"/>
    <w:rsid w:val="280D2E03"/>
    <w:rsid w:val="281DD6BC"/>
    <w:rsid w:val="2825937C"/>
    <w:rsid w:val="282AEFDB"/>
    <w:rsid w:val="2846508B"/>
    <w:rsid w:val="28589D24"/>
    <w:rsid w:val="28635494"/>
    <w:rsid w:val="286F163E"/>
    <w:rsid w:val="287FBEF8"/>
    <w:rsid w:val="289377D5"/>
    <w:rsid w:val="2894528C"/>
    <w:rsid w:val="289E8FF1"/>
    <w:rsid w:val="28B44FA9"/>
    <w:rsid w:val="28C48316"/>
    <w:rsid w:val="28D58E70"/>
    <w:rsid w:val="28E09538"/>
    <w:rsid w:val="28F7CDD6"/>
    <w:rsid w:val="292A8C30"/>
    <w:rsid w:val="293C7595"/>
    <w:rsid w:val="294EE6FC"/>
    <w:rsid w:val="295B3E50"/>
    <w:rsid w:val="2978C895"/>
    <w:rsid w:val="2985B8E1"/>
    <w:rsid w:val="29A39B56"/>
    <w:rsid w:val="29C26F04"/>
    <w:rsid w:val="29CA2E65"/>
    <w:rsid w:val="29F1BE42"/>
    <w:rsid w:val="2A0AE69F"/>
    <w:rsid w:val="2A153E89"/>
    <w:rsid w:val="2A1B8F59"/>
    <w:rsid w:val="2A4D6A98"/>
    <w:rsid w:val="2A5C546E"/>
    <w:rsid w:val="2A899455"/>
    <w:rsid w:val="2A9F50A4"/>
    <w:rsid w:val="2AACCF8D"/>
    <w:rsid w:val="2AC02413"/>
    <w:rsid w:val="2ADD7895"/>
    <w:rsid w:val="2AF6A0A4"/>
    <w:rsid w:val="2B07CFE0"/>
    <w:rsid w:val="2B3FF330"/>
    <w:rsid w:val="2B68F929"/>
    <w:rsid w:val="2B903DE6"/>
    <w:rsid w:val="2B927955"/>
    <w:rsid w:val="2BB21293"/>
    <w:rsid w:val="2BCF1D19"/>
    <w:rsid w:val="2BF10AC4"/>
    <w:rsid w:val="2C023FB1"/>
    <w:rsid w:val="2C07A420"/>
    <w:rsid w:val="2C0ED871"/>
    <w:rsid w:val="2C360661"/>
    <w:rsid w:val="2C6BD959"/>
    <w:rsid w:val="2C6C3942"/>
    <w:rsid w:val="2C73DD82"/>
    <w:rsid w:val="2C851FEF"/>
    <w:rsid w:val="2C86843C"/>
    <w:rsid w:val="2CABA032"/>
    <w:rsid w:val="2CAF88CD"/>
    <w:rsid w:val="2CB06957"/>
    <w:rsid w:val="2CBA1C4A"/>
    <w:rsid w:val="2D0423AE"/>
    <w:rsid w:val="2D152159"/>
    <w:rsid w:val="2D31BC5A"/>
    <w:rsid w:val="2D75ED3D"/>
    <w:rsid w:val="2D8833CF"/>
    <w:rsid w:val="2D9C0665"/>
    <w:rsid w:val="2D9E1012"/>
    <w:rsid w:val="2D9E915F"/>
    <w:rsid w:val="2DA86067"/>
    <w:rsid w:val="2DADF62F"/>
    <w:rsid w:val="2DC13A8E"/>
    <w:rsid w:val="2DC6D2B6"/>
    <w:rsid w:val="2DDDE1EC"/>
    <w:rsid w:val="2DE93462"/>
    <w:rsid w:val="2DF468E6"/>
    <w:rsid w:val="2E3D3BF7"/>
    <w:rsid w:val="2E4248AF"/>
    <w:rsid w:val="2E946DF2"/>
    <w:rsid w:val="2EA56B6E"/>
    <w:rsid w:val="2EBCB5B9"/>
    <w:rsid w:val="2EE8F390"/>
    <w:rsid w:val="2F207B76"/>
    <w:rsid w:val="2F4CECF7"/>
    <w:rsid w:val="2F4E2022"/>
    <w:rsid w:val="2F4FD6BC"/>
    <w:rsid w:val="2F7B1F5D"/>
    <w:rsid w:val="2F800604"/>
    <w:rsid w:val="2F89791A"/>
    <w:rsid w:val="2F8F178E"/>
    <w:rsid w:val="2F9100FE"/>
    <w:rsid w:val="2FA592D4"/>
    <w:rsid w:val="2FE608D2"/>
    <w:rsid w:val="304670B9"/>
    <w:rsid w:val="304797F3"/>
    <w:rsid w:val="305B60A2"/>
    <w:rsid w:val="30AF1230"/>
    <w:rsid w:val="30B270DD"/>
    <w:rsid w:val="30C10026"/>
    <w:rsid w:val="30CF94FB"/>
    <w:rsid w:val="30D92F3B"/>
    <w:rsid w:val="30DB51D9"/>
    <w:rsid w:val="3113579F"/>
    <w:rsid w:val="31249276"/>
    <w:rsid w:val="3188A025"/>
    <w:rsid w:val="319E2D4B"/>
    <w:rsid w:val="31B4588C"/>
    <w:rsid w:val="31B59005"/>
    <w:rsid w:val="31B63DEC"/>
    <w:rsid w:val="31EDF04C"/>
    <w:rsid w:val="32200194"/>
    <w:rsid w:val="3232046E"/>
    <w:rsid w:val="325DC7BB"/>
    <w:rsid w:val="327A4EC7"/>
    <w:rsid w:val="32976612"/>
    <w:rsid w:val="32FF7C7A"/>
    <w:rsid w:val="3301B289"/>
    <w:rsid w:val="33179712"/>
    <w:rsid w:val="33457F48"/>
    <w:rsid w:val="33499D28"/>
    <w:rsid w:val="336F3B42"/>
    <w:rsid w:val="337B7507"/>
    <w:rsid w:val="33E2F44C"/>
    <w:rsid w:val="33EA28D6"/>
    <w:rsid w:val="342347DF"/>
    <w:rsid w:val="34339082"/>
    <w:rsid w:val="346BC5A2"/>
    <w:rsid w:val="34771F19"/>
    <w:rsid w:val="3480E79E"/>
    <w:rsid w:val="34F93D14"/>
    <w:rsid w:val="3514ACF2"/>
    <w:rsid w:val="3528FEEB"/>
    <w:rsid w:val="3533D3E3"/>
    <w:rsid w:val="353B1417"/>
    <w:rsid w:val="35673B99"/>
    <w:rsid w:val="356CC6EA"/>
    <w:rsid w:val="35A3061E"/>
    <w:rsid w:val="35B80CD8"/>
    <w:rsid w:val="35BDCBFD"/>
    <w:rsid w:val="35CC9F57"/>
    <w:rsid w:val="35CF60E3"/>
    <w:rsid w:val="35EF4788"/>
    <w:rsid w:val="363EE817"/>
    <w:rsid w:val="364177B7"/>
    <w:rsid w:val="3642E8EB"/>
    <w:rsid w:val="368368F9"/>
    <w:rsid w:val="36879185"/>
    <w:rsid w:val="36E99901"/>
    <w:rsid w:val="3752B347"/>
    <w:rsid w:val="37686FB8"/>
    <w:rsid w:val="379A931D"/>
    <w:rsid w:val="37AFCF2A"/>
    <w:rsid w:val="37DE950D"/>
    <w:rsid w:val="37DEB94C"/>
    <w:rsid w:val="37EB0835"/>
    <w:rsid w:val="3806F044"/>
    <w:rsid w:val="3821F256"/>
    <w:rsid w:val="384B0420"/>
    <w:rsid w:val="3885D22E"/>
    <w:rsid w:val="38DB01B5"/>
    <w:rsid w:val="390CCA06"/>
    <w:rsid w:val="390E951C"/>
    <w:rsid w:val="3921C09F"/>
    <w:rsid w:val="396DB039"/>
    <w:rsid w:val="3986D896"/>
    <w:rsid w:val="39DF752D"/>
    <w:rsid w:val="3A1D3D4C"/>
    <w:rsid w:val="3A72AE03"/>
    <w:rsid w:val="3A913D20"/>
    <w:rsid w:val="3A93476C"/>
    <w:rsid w:val="3AAC6FC9"/>
    <w:rsid w:val="3B31F57B"/>
    <w:rsid w:val="3B3ED2A2"/>
    <w:rsid w:val="3B632858"/>
    <w:rsid w:val="3B77959A"/>
    <w:rsid w:val="3B7B69C6"/>
    <w:rsid w:val="3BA41CBD"/>
    <w:rsid w:val="3BC03ACE"/>
    <w:rsid w:val="3BC40C5D"/>
    <w:rsid w:val="3BFF8D39"/>
    <w:rsid w:val="3C008761"/>
    <w:rsid w:val="3C1247A2"/>
    <w:rsid w:val="3C1A3528"/>
    <w:rsid w:val="3C267256"/>
    <w:rsid w:val="3C3BE0DB"/>
    <w:rsid w:val="3C53CEB5"/>
    <w:rsid w:val="3C9116DB"/>
    <w:rsid w:val="3C9A24A3"/>
    <w:rsid w:val="3CAE3CF9"/>
    <w:rsid w:val="3CB17197"/>
    <w:rsid w:val="3CF5505E"/>
    <w:rsid w:val="3D0BE578"/>
    <w:rsid w:val="3D28ADB9"/>
    <w:rsid w:val="3D9470DB"/>
    <w:rsid w:val="3DC8DDE2"/>
    <w:rsid w:val="3DEACE26"/>
    <w:rsid w:val="3DF59F28"/>
    <w:rsid w:val="3E02DC91"/>
    <w:rsid w:val="3E03472B"/>
    <w:rsid w:val="3E0F523D"/>
    <w:rsid w:val="3E430DC2"/>
    <w:rsid w:val="3E4DFAD0"/>
    <w:rsid w:val="3E5A49B9"/>
    <w:rsid w:val="3E5C36B2"/>
    <w:rsid w:val="3E767364"/>
    <w:rsid w:val="3EAA5E4C"/>
    <w:rsid w:val="3EB30A88"/>
    <w:rsid w:val="3ED4F403"/>
    <w:rsid w:val="3EE4E5BB"/>
    <w:rsid w:val="3EF2B5A2"/>
    <w:rsid w:val="3F0B9DC9"/>
    <w:rsid w:val="3F73819D"/>
    <w:rsid w:val="3F9DEF69"/>
    <w:rsid w:val="3FAF522B"/>
    <w:rsid w:val="3FC6C274"/>
    <w:rsid w:val="3FC7E215"/>
    <w:rsid w:val="400494C3"/>
    <w:rsid w:val="4025DF79"/>
    <w:rsid w:val="40433D56"/>
    <w:rsid w:val="405B9753"/>
    <w:rsid w:val="40D4CD65"/>
    <w:rsid w:val="40E87742"/>
    <w:rsid w:val="4100D8B3"/>
    <w:rsid w:val="411D75EA"/>
    <w:rsid w:val="41226EE8"/>
    <w:rsid w:val="413006E7"/>
    <w:rsid w:val="41564DDC"/>
    <w:rsid w:val="4163B276"/>
    <w:rsid w:val="416FE630"/>
    <w:rsid w:val="41A06524"/>
    <w:rsid w:val="41B1F8FA"/>
    <w:rsid w:val="41D97BB8"/>
    <w:rsid w:val="420C94C5"/>
    <w:rsid w:val="420DD516"/>
    <w:rsid w:val="421F696B"/>
    <w:rsid w:val="425781C2"/>
    <w:rsid w:val="42843F3B"/>
    <w:rsid w:val="429C4F05"/>
    <w:rsid w:val="42B57762"/>
    <w:rsid w:val="433C3585"/>
    <w:rsid w:val="4343730F"/>
    <w:rsid w:val="436D2F16"/>
    <w:rsid w:val="43C4F411"/>
    <w:rsid w:val="43D6934A"/>
    <w:rsid w:val="43F3C29E"/>
    <w:rsid w:val="43F6E26F"/>
    <w:rsid w:val="440B9946"/>
    <w:rsid w:val="441A1C2E"/>
    <w:rsid w:val="44387975"/>
    <w:rsid w:val="443C66BB"/>
    <w:rsid w:val="443E2388"/>
    <w:rsid w:val="4444498D"/>
    <w:rsid w:val="4451A1D2"/>
    <w:rsid w:val="44765311"/>
    <w:rsid w:val="44955C77"/>
    <w:rsid w:val="449B5338"/>
    <w:rsid w:val="450A5AA3"/>
    <w:rsid w:val="4510ECFD"/>
    <w:rsid w:val="45199FD0"/>
    <w:rsid w:val="451A9741"/>
    <w:rsid w:val="451D2CC3"/>
    <w:rsid w:val="452BCC2E"/>
    <w:rsid w:val="453DE1D0"/>
    <w:rsid w:val="455F97D0"/>
    <w:rsid w:val="456ECADF"/>
    <w:rsid w:val="458E414A"/>
    <w:rsid w:val="459621C1"/>
    <w:rsid w:val="45D4CE1E"/>
    <w:rsid w:val="45DB0388"/>
    <w:rsid w:val="45ED7233"/>
    <w:rsid w:val="4608A06C"/>
    <w:rsid w:val="46252F49"/>
    <w:rsid w:val="463B43D4"/>
    <w:rsid w:val="46490C7D"/>
    <w:rsid w:val="466924DC"/>
    <w:rsid w:val="46759A56"/>
    <w:rsid w:val="4678A86E"/>
    <w:rsid w:val="46A3A889"/>
    <w:rsid w:val="46AC7B58"/>
    <w:rsid w:val="46D3DFE5"/>
    <w:rsid w:val="47361DA7"/>
    <w:rsid w:val="4751BCF0"/>
    <w:rsid w:val="4759287C"/>
    <w:rsid w:val="476E3916"/>
    <w:rsid w:val="47894294"/>
    <w:rsid w:val="47B1A1F7"/>
    <w:rsid w:val="47B91A7C"/>
    <w:rsid w:val="47D3C8DB"/>
    <w:rsid w:val="47EBC943"/>
    <w:rsid w:val="481EFFF9"/>
    <w:rsid w:val="4832D8CB"/>
    <w:rsid w:val="484C7BDA"/>
    <w:rsid w:val="48514092"/>
    <w:rsid w:val="486F93EE"/>
    <w:rsid w:val="48913925"/>
    <w:rsid w:val="48A42757"/>
    <w:rsid w:val="49831D83"/>
    <w:rsid w:val="4999E0D1"/>
    <w:rsid w:val="49BDC79F"/>
    <w:rsid w:val="49DBD16E"/>
    <w:rsid w:val="49F894E6"/>
    <w:rsid w:val="4A0A416A"/>
    <w:rsid w:val="4A0BE591"/>
    <w:rsid w:val="4A5D241A"/>
    <w:rsid w:val="4A61B26D"/>
    <w:rsid w:val="4A68D5AA"/>
    <w:rsid w:val="4A6FA970"/>
    <w:rsid w:val="4A7319DD"/>
    <w:rsid w:val="4A7C77B9"/>
    <w:rsid w:val="4AD13EB4"/>
    <w:rsid w:val="4AE9CE9E"/>
    <w:rsid w:val="4AFAF7FF"/>
    <w:rsid w:val="4B045146"/>
    <w:rsid w:val="4B17CBA6"/>
    <w:rsid w:val="4B38CCC1"/>
    <w:rsid w:val="4B5A5CF4"/>
    <w:rsid w:val="4B84ABDD"/>
    <w:rsid w:val="4B88E154"/>
    <w:rsid w:val="4BAD2354"/>
    <w:rsid w:val="4BB9441A"/>
    <w:rsid w:val="4BD95788"/>
    <w:rsid w:val="4BFF42DC"/>
    <w:rsid w:val="4C4A0364"/>
    <w:rsid w:val="4C5F9EC3"/>
    <w:rsid w:val="4CC4C311"/>
    <w:rsid w:val="4CDFFDE5"/>
    <w:rsid w:val="4D14115C"/>
    <w:rsid w:val="4D24B1B5"/>
    <w:rsid w:val="4D7527E9"/>
    <w:rsid w:val="4D99532F"/>
    <w:rsid w:val="4D9CE9EA"/>
    <w:rsid w:val="4DA246BF"/>
    <w:rsid w:val="4DA74A32"/>
    <w:rsid w:val="4DB9C24C"/>
    <w:rsid w:val="4DC8F53A"/>
    <w:rsid w:val="4DEE9120"/>
    <w:rsid w:val="4E19FDA7"/>
    <w:rsid w:val="4EE05D76"/>
    <w:rsid w:val="4EE28D79"/>
    <w:rsid w:val="4EF1561D"/>
    <w:rsid w:val="4EF19A1F"/>
    <w:rsid w:val="4F066855"/>
    <w:rsid w:val="4F9A07B9"/>
    <w:rsid w:val="4FAC4D98"/>
    <w:rsid w:val="4FACE7CF"/>
    <w:rsid w:val="4FB153B2"/>
    <w:rsid w:val="4FC0F33E"/>
    <w:rsid w:val="4FD0C09E"/>
    <w:rsid w:val="4FF04AC1"/>
    <w:rsid w:val="4FFDD02C"/>
    <w:rsid w:val="5007DC81"/>
    <w:rsid w:val="502D0923"/>
    <w:rsid w:val="50539FA4"/>
    <w:rsid w:val="5055DCEE"/>
    <w:rsid w:val="50709A85"/>
    <w:rsid w:val="507C2DD7"/>
    <w:rsid w:val="508A0125"/>
    <w:rsid w:val="50ACC8AB"/>
    <w:rsid w:val="50B140CA"/>
    <w:rsid w:val="50ED24FC"/>
    <w:rsid w:val="510FA4BB"/>
    <w:rsid w:val="51592445"/>
    <w:rsid w:val="51718767"/>
    <w:rsid w:val="51B95307"/>
    <w:rsid w:val="51E7827F"/>
    <w:rsid w:val="51EF7005"/>
    <w:rsid w:val="520C6FAD"/>
    <w:rsid w:val="52132D48"/>
    <w:rsid w:val="5217FE38"/>
    <w:rsid w:val="521FA9FA"/>
    <w:rsid w:val="52786F09"/>
    <w:rsid w:val="529A1132"/>
    <w:rsid w:val="529E6924"/>
    <w:rsid w:val="529F9A76"/>
    <w:rsid w:val="52D9B513"/>
    <w:rsid w:val="52F430BD"/>
    <w:rsid w:val="530449C9"/>
    <w:rsid w:val="530A0AA5"/>
    <w:rsid w:val="5327DC2E"/>
    <w:rsid w:val="532FA3DF"/>
    <w:rsid w:val="533570EE"/>
    <w:rsid w:val="5340331C"/>
    <w:rsid w:val="53588F6E"/>
    <w:rsid w:val="535A7D8E"/>
    <w:rsid w:val="538B0AA0"/>
    <w:rsid w:val="53D8FFE5"/>
    <w:rsid w:val="53E8E18C"/>
    <w:rsid w:val="541D13D8"/>
    <w:rsid w:val="543A250F"/>
    <w:rsid w:val="543E20F6"/>
    <w:rsid w:val="543E3FB0"/>
    <w:rsid w:val="549CA511"/>
    <w:rsid w:val="54A77038"/>
    <w:rsid w:val="54A8DBBE"/>
    <w:rsid w:val="54D5E924"/>
    <w:rsid w:val="54DB2EBF"/>
    <w:rsid w:val="54E32F97"/>
    <w:rsid w:val="550A4EA9"/>
    <w:rsid w:val="551101AC"/>
    <w:rsid w:val="551F1EF6"/>
    <w:rsid w:val="55256025"/>
    <w:rsid w:val="553E8B6F"/>
    <w:rsid w:val="55429F29"/>
    <w:rsid w:val="5549F769"/>
    <w:rsid w:val="556246D7"/>
    <w:rsid w:val="55671171"/>
    <w:rsid w:val="55B324E0"/>
    <w:rsid w:val="55B3F444"/>
    <w:rsid w:val="55BA499D"/>
    <w:rsid w:val="55BC3696"/>
    <w:rsid w:val="55D478F1"/>
    <w:rsid w:val="55D73B38"/>
    <w:rsid w:val="55E843D2"/>
    <w:rsid w:val="56076F02"/>
    <w:rsid w:val="56194A20"/>
    <w:rsid w:val="56434099"/>
    <w:rsid w:val="56AE94BF"/>
    <w:rsid w:val="56C45B8E"/>
    <w:rsid w:val="56DB16AC"/>
    <w:rsid w:val="570AE235"/>
    <w:rsid w:val="570D6644"/>
    <w:rsid w:val="571FC9E0"/>
    <w:rsid w:val="576B5ACF"/>
    <w:rsid w:val="576E46FC"/>
    <w:rsid w:val="57758D48"/>
    <w:rsid w:val="57A056EA"/>
    <w:rsid w:val="57BF56EE"/>
    <w:rsid w:val="57D38D65"/>
    <w:rsid w:val="57F1054A"/>
    <w:rsid w:val="581C21C0"/>
    <w:rsid w:val="5853BAC8"/>
    <w:rsid w:val="58731844"/>
    <w:rsid w:val="5880BF3C"/>
    <w:rsid w:val="58817E40"/>
    <w:rsid w:val="58ACBB44"/>
    <w:rsid w:val="58B1B91B"/>
    <w:rsid w:val="58BAF21B"/>
    <w:rsid w:val="58CFAEB2"/>
    <w:rsid w:val="58D8C202"/>
    <w:rsid w:val="58F3D758"/>
    <w:rsid w:val="591A5F40"/>
    <w:rsid w:val="591ADCB2"/>
    <w:rsid w:val="5951D4B3"/>
    <w:rsid w:val="5968D264"/>
    <w:rsid w:val="597AE15B"/>
    <w:rsid w:val="59B7F221"/>
    <w:rsid w:val="59F013B6"/>
    <w:rsid w:val="59FAA622"/>
    <w:rsid w:val="5A09DB61"/>
    <w:rsid w:val="5A12B76E"/>
    <w:rsid w:val="5A2DCA74"/>
    <w:rsid w:val="5A455D60"/>
    <w:rsid w:val="5AAAAC5B"/>
    <w:rsid w:val="5AC7AE5C"/>
    <w:rsid w:val="5B363C02"/>
    <w:rsid w:val="5B85B55A"/>
    <w:rsid w:val="5B92CA8E"/>
    <w:rsid w:val="5B96524B"/>
    <w:rsid w:val="5B97F723"/>
    <w:rsid w:val="5BA6F2A4"/>
    <w:rsid w:val="5C20B9D0"/>
    <w:rsid w:val="5C4F44AE"/>
    <w:rsid w:val="5C5F06E3"/>
    <w:rsid w:val="5C6DC835"/>
    <w:rsid w:val="5C70ECE1"/>
    <w:rsid w:val="5C7995C9"/>
    <w:rsid w:val="5C7CA71A"/>
    <w:rsid w:val="5CCECAC3"/>
    <w:rsid w:val="5CE9E65F"/>
    <w:rsid w:val="5D053337"/>
    <w:rsid w:val="5D1929CC"/>
    <w:rsid w:val="5D3246E4"/>
    <w:rsid w:val="5D54305F"/>
    <w:rsid w:val="5D629E65"/>
    <w:rsid w:val="5D6BC4EE"/>
    <w:rsid w:val="5D6CF66E"/>
    <w:rsid w:val="5DB6E5D6"/>
    <w:rsid w:val="5DB7647F"/>
    <w:rsid w:val="5DD55CD1"/>
    <w:rsid w:val="5DDB13B5"/>
    <w:rsid w:val="5DE00D2E"/>
    <w:rsid w:val="5DE24D1D"/>
    <w:rsid w:val="5DE82AC3"/>
    <w:rsid w:val="5DE93117"/>
    <w:rsid w:val="5E4E527E"/>
    <w:rsid w:val="5E7CD61B"/>
    <w:rsid w:val="5E9057E3"/>
    <w:rsid w:val="5EC279B2"/>
    <w:rsid w:val="5EC57840"/>
    <w:rsid w:val="5ECDF30D"/>
    <w:rsid w:val="5ED01A1B"/>
    <w:rsid w:val="5EE8E869"/>
    <w:rsid w:val="5F013B97"/>
    <w:rsid w:val="5F02D566"/>
    <w:rsid w:val="5F2ED362"/>
    <w:rsid w:val="5F358894"/>
    <w:rsid w:val="5F542303"/>
    <w:rsid w:val="5F66FEC0"/>
    <w:rsid w:val="5FAE0A02"/>
    <w:rsid w:val="5FB5EB27"/>
    <w:rsid w:val="5FD4C0CB"/>
    <w:rsid w:val="602733A5"/>
    <w:rsid w:val="607463E9"/>
    <w:rsid w:val="60D21E56"/>
    <w:rsid w:val="60FEEF1C"/>
    <w:rsid w:val="6111140F"/>
    <w:rsid w:val="6118A044"/>
    <w:rsid w:val="6120D1D9"/>
    <w:rsid w:val="61359873"/>
    <w:rsid w:val="61469724"/>
    <w:rsid w:val="616A2481"/>
    <w:rsid w:val="617AC462"/>
    <w:rsid w:val="61A88A42"/>
    <w:rsid w:val="61D76457"/>
    <w:rsid w:val="61E1FD3E"/>
    <w:rsid w:val="61E67FD1"/>
    <w:rsid w:val="6203DB43"/>
    <w:rsid w:val="6207BADD"/>
    <w:rsid w:val="620F3B2F"/>
    <w:rsid w:val="620F4E54"/>
    <w:rsid w:val="6240C9DF"/>
    <w:rsid w:val="626C2885"/>
    <w:rsid w:val="62779E8D"/>
    <w:rsid w:val="62BCA23A"/>
    <w:rsid w:val="62C570A8"/>
    <w:rsid w:val="62ECF426"/>
    <w:rsid w:val="63768E6C"/>
    <w:rsid w:val="63C371E3"/>
    <w:rsid w:val="63F16CC1"/>
    <w:rsid w:val="640BF80C"/>
    <w:rsid w:val="641F1462"/>
    <w:rsid w:val="64303A89"/>
    <w:rsid w:val="6452975A"/>
    <w:rsid w:val="64677484"/>
    <w:rsid w:val="647B2B65"/>
    <w:rsid w:val="6484A7AE"/>
    <w:rsid w:val="648E7C54"/>
    <w:rsid w:val="64965451"/>
    <w:rsid w:val="64D4CBA3"/>
    <w:rsid w:val="651447C0"/>
    <w:rsid w:val="65533B16"/>
    <w:rsid w:val="655883FC"/>
    <w:rsid w:val="65628250"/>
    <w:rsid w:val="6565CEC6"/>
    <w:rsid w:val="656F3387"/>
    <w:rsid w:val="6571339D"/>
    <w:rsid w:val="657ABAE2"/>
    <w:rsid w:val="65B7E80A"/>
    <w:rsid w:val="65C27664"/>
    <w:rsid w:val="65E45136"/>
    <w:rsid w:val="660C8C12"/>
    <w:rsid w:val="661EF470"/>
    <w:rsid w:val="6621796B"/>
    <w:rsid w:val="6673DFBA"/>
    <w:rsid w:val="668E8587"/>
    <w:rsid w:val="66C9971A"/>
    <w:rsid w:val="66CF360C"/>
    <w:rsid w:val="66FB12A5"/>
    <w:rsid w:val="67172252"/>
    <w:rsid w:val="6720F322"/>
    <w:rsid w:val="67267C90"/>
    <w:rsid w:val="67268776"/>
    <w:rsid w:val="6738ABD7"/>
    <w:rsid w:val="67A49906"/>
    <w:rsid w:val="67B39F88"/>
    <w:rsid w:val="681140AE"/>
    <w:rsid w:val="681AD1A0"/>
    <w:rsid w:val="68AC4154"/>
    <w:rsid w:val="68B144B4"/>
    <w:rsid w:val="68F370EF"/>
    <w:rsid w:val="69375360"/>
    <w:rsid w:val="698BF773"/>
    <w:rsid w:val="69EA61BA"/>
    <w:rsid w:val="6A232820"/>
    <w:rsid w:val="6A27F910"/>
    <w:rsid w:val="6A32B367"/>
    <w:rsid w:val="6AC777E3"/>
    <w:rsid w:val="6AE1BD9A"/>
    <w:rsid w:val="6AF683CE"/>
    <w:rsid w:val="6B083B2B"/>
    <w:rsid w:val="6B0D118F"/>
    <w:rsid w:val="6B2CF8ED"/>
    <w:rsid w:val="6B51EFE2"/>
    <w:rsid w:val="6B70D7AD"/>
    <w:rsid w:val="6B7EBC57"/>
    <w:rsid w:val="6B7FF68C"/>
    <w:rsid w:val="6B822646"/>
    <w:rsid w:val="6B82425E"/>
    <w:rsid w:val="6BC5CD22"/>
    <w:rsid w:val="6BF33271"/>
    <w:rsid w:val="6C376012"/>
    <w:rsid w:val="6C599551"/>
    <w:rsid w:val="6C634844"/>
    <w:rsid w:val="6C770C88"/>
    <w:rsid w:val="6CA20607"/>
    <w:rsid w:val="6CAFE05C"/>
    <w:rsid w:val="6D540B47"/>
    <w:rsid w:val="6D546B7D"/>
    <w:rsid w:val="6D5D15D8"/>
    <w:rsid w:val="6D7B8F00"/>
    <w:rsid w:val="6D8F02D2"/>
    <w:rsid w:val="6DD71DE9"/>
    <w:rsid w:val="6DFFC73D"/>
    <w:rsid w:val="6E001041"/>
    <w:rsid w:val="6E3DD668"/>
    <w:rsid w:val="6E95A1AF"/>
    <w:rsid w:val="6EC61B31"/>
    <w:rsid w:val="6F378DA8"/>
    <w:rsid w:val="6F444F30"/>
    <w:rsid w:val="6F66B535"/>
    <w:rsid w:val="6F72EE4A"/>
    <w:rsid w:val="6F8BFE1D"/>
    <w:rsid w:val="6FA6F057"/>
    <w:rsid w:val="6FBBC1DA"/>
    <w:rsid w:val="70200A92"/>
    <w:rsid w:val="70247CD5"/>
    <w:rsid w:val="702F1D3C"/>
    <w:rsid w:val="707B9644"/>
    <w:rsid w:val="70998F37"/>
    <w:rsid w:val="70A9E271"/>
    <w:rsid w:val="70B32FC2"/>
    <w:rsid w:val="718991DB"/>
    <w:rsid w:val="71D1A224"/>
    <w:rsid w:val="71F9D685"/>
    <w:rsid w:val="721A8468"/>
    <w:rsid w:val="7240D69D"/>
    <w:rsid w:val="724E44C1"/>
    <w:rsid w:val="72B53662"/>
    <w:rsid w:val="72CB562B"/>
    <w:rsid w:val="732590F5"/>
    <w:rsid w:val="735C8403"/>
    <w:rsid w:val="735F708D"/>
    <w:rsid w:val="73703025"/>
    <w:rsid w:val="738C6FC8"/>
    <w:rsid w:val="73DCA6FE"/>
    <w:rsid w:val="74208A10"/>
    <w:rsid w:val="744F92C7"/>
    <w:rsid w:val="745AF3F5"/>
    <w:rsid w:val="7463F318"/>
    <w:rsid w:val="74843DB7"/>
    <w:rsid w:val="7484E276"/>
    <w:rsid w:val="74D43B3D"/>
    <w:rsid w:val="75424D01"/>
    <w:rsid w:val="754397EA"/>
    <w:rsid w:val="754930FB"/>
    <w:rsid w:val="7554E4ED"/>
    <w:rsid w:val="755D6CEF"/>
    <w:rsid w:val="757BD2EE"/>
    <w:rsid w:val="757D3305"/>
    <w:rsid w:val="7592D76C"/>
    <w:rsid w:val="759A14B7"/>
    <w:rsid w:val="75AE1A78"/>
    <w:rsid w:val="762D0018"/>
    <w:rsid w:val="7637AD76"/>
    <w:rsid w:val="764BF801"/>
    <w:rsid w:val="7700C977"/>
    <w:rsid w:val="772D93E6"/>
    <w:rsid w:val="77355E75"/>
    <w:rsid w:val="7745CE8C"/>
    <w:rsid w:val="775C2226"/>
    <w:rsid w:val="777EBB6A"/>
    <w:rsid w:val="77ACAB1B"/>
    <w:rsid w:val="77C8D079"/>
    <w:rsid w:val="77DB5B1C"/>
    <w:rsid w:val="782A60FC"/>
    <w:rsid w:val="7879EDC3"/>
    <w:rsid w:val="787BE554"/>
    <w:rsid w:val="78AD06D0"/>
    <w:rsid w:val="78C96447"/>
    <w:rsid w:val="78F69BDE"/>
    <w:rsid w:val="791B105B"/>
    <w:rsid w:val="79244B67"/>
    <w:rsid w:val="792CEC20"/>
    <w:rsid w:val="794C6B56"/>
    <w:rsid w:val="796593B3"/>
    <w:rsid w:val="799C1157"/>
    <w:rsid w:val="79A0C9C3"/>
    <w:rsid w:val="79B769BD"/>
    <w:rsid w:val="79B7FE14"/>
    <w:rsid w:val="79E75F2F"/>
    <w:rsid w:val="79EF414D"/>
    <w:rsid w:val="7A29D917"/>
    <w:rsid w:val="7A651046"/>
    <w:rsid w:val="7A6534A8"/>
    <w:rsid w:val="7A6D85DA"/>
    <w:rsid w:val="7AAF477F"/>
    <w:rsid w:val="7AF6F0A1"/>
    <w:rsid w:val="7B00C4E8"/>
    <w:rsid w:val="7B15C34D"/>
    <w:rsid w:val="7B488612"/>
    <w:rsid w:val="7B4A137A"/>
    <w:rsid w:val="7B73E46A"/>
    <w:rsid w:val="7B9D7B2F"/>
    <w:rsid w:val="7BB28C5B"/>
    <w:rsid w:val="7BCE9086"/>
    <w:rsid w:val="7BDBFEAA"/>
    <w:rsid w:val="7BE4A792"/>
    <w:rsid w:val="7C53E768"/>
    <w:rsid w:val="7C799DE4"/>
    <w:rsid w:val="7C7C7255"/>
    <w:rsid w:val="7CA2141F"/>
    <w:rsid w:val="7CD68E40"/>
    <w:rsid w:val="7D1968E4"/>
    <w:rsid w:val="7D1EFFF1"/>
    <w:rsid w:val="7D7FF0C4"/>
    <w:rsid w:val="7D965BF9"/>
    <w:rsid w:val="7D973727"/>
    <w:rsid w:val="7D995173"/>
    <w:rsid w:val="7DB22A18"/>
    <w:rsid w:val="7DB3CF64"/>
    <w:rsid w:val="7E27F97C"/>
    <w:rsid w:val="7E5077BC"/>
    <w:rsid w:val="7E5A8149"/>
    <w:rsid w:val="7E64AF9F"/>
    <w:rsid w:val="7E670046"/>
    <w:rsid w:val="7E71DDDD"/>
    <w:rsid w:val="7E9272D1"/>
    <w:rsid w:val="7E99262E"/>
    <w:rsid w:val="7F3570B1"/>
    <w:rsid w:val="7F3EBB8E"/>
    <w:rsid w:val="7F475C4D"/>
    <w:rsid w:val="7F48E483"/>
    <w:rsid w:val="7F4FD1B5"/>
    <w:rsid w:val="7F796DDA"/>
    <w:rsid w:val="7FB51D47"/>
    <w:rsid w:val="7FD00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c5921dd9b4824743" /><Relationship Type="http://schemas.openxmlformats.org/officeDocument/2006/relationships/hyperlink" Target="https://www.mdcalc.com/calc/3142/cedocs-score-emergency-department-overcrowding" TargetMode="External" Id="R57f6c65c4ca44c41" /><Relationship Type="http://schemas.openxmlformats.org/officeDocument/2006/relationships/hyperlink" Target="https://pbirs.vgregion.se/reports_pbirs/powerbi/Sj%C3%A4lvbetj%C3%A4ning/NU/Gemensam/Processer/Nyaboven?rs:embed=true" TargetMode="External" Id="Raa4393e8750d4f50" /><Relationship Type="http://schemas.openxmlformats.org/officeDocument/2006/relationships/hyperlink" Target="https://www.mdcalc.com/calc/3142/cedocs-score-emergency-department-overcrowding" TargetMode="External" Id="R3dd1bf13a13b4b7a" /><Relationship Type="http://schemas.openxmlformats.org/officeDocument/2006/relationships/hyperlink" Target="https://pbirs.vgregion.se/reports_pbirs/powerbi/Sj%C3%A4lvbetj%C3%A4ning/NU/Gemensam/Processer/Nyaboven?rs:embed=true" TargetMode="External" Id="R42729513538e4e1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091e0e-a5da-4d20-8603-08b4826fdfcd}"/>
      </w:docPartPr>
      <w:docPartBody>
        <w:p w14:paraId="351A631E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Åtgärdstrappa vid hög belastning på Akutmottagningen NÄL</dc:title>
  <dc:subject/>
  <dc:creator>patrik.jens.johansson@vgregion.se</dc:creator>
  <keywords/>
  <lastModifiedBy>Päivi Kyllönen</lastModifiedBy>
  <revision>9</revision>
  <lastPrinted>2016-03-31T10:56:00.0000000Z</lastPrinted>
  <dcterms:created xsi:type="dcterms:W3CDTF">2022-05-05T11:39:00.0000000Z</dcterms:created>
  <dcterms:modified xsi:type="dcterms:W3CDTF">2024-03-05T12:55:23.0000000Z</dcterms:modified>
</coreProperties>
</file>