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139A5DE8" w:rsidP="5295DCD0" w:rsidRDefault="139A5DE8" w14:paraId="61931AB3" w14:textId="7153B4ED">
      <w:pPr>
        <w:pStyle w:val="Heading2"/>
        <w:ind w:left="0"/>
        <w:sectPr w:rsidR="00605858" w:rsidSect="006058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10A44B5E" w:rsidP="5295DCD0" w:rsidRDefault="10A44B5E" w14:paraId="6F36271C" w14:textId="4FEB347B">
      <w:pPr>
        <w:pStyle w:val="Heading1"/>
      </w:pPr>
      <w:bookmarkStart w:name="_Toc321146591" w:id="0"/>
      <w:r w:rsidR="01009AC3">
        <w:rPr/>
        <w:t>Utprovning av kryckor</w:t>
      </w:r>
    </w:p>
    <w:p w:rsidRPr="00605858" w:rsidR="00605858" w:rsidP="139A5DE8" w:rsidRDefault="00605858" w14:paraId="3F9B3AFD" w14:textId="37E98BD8">
      <w:pPr>
        <w:pStyle w:val="MellanrubrikVGR"/>
        <w:spacing w:before="0" w:beforeAutospacing="off" w:after="0" w:afterAutospacing="off"/>
        <w:rPr>
          <w:sz w:val="24"/>
          <w:szCs w:val="24"/>
        </w:rPr>
      </w:pPr>
      <w:r w:rsidR="01009AC3">
        <w:rPr/>
        <w:t>Längder på kryckor</w:t>
      </w:r>
    </w:p>
    <w:p w:rsidRPr="00605858" w:rsidR="00605858" w:rsidP="139A5DE8" w:rsidRDefault="00605858" w14:paraId="5633F4B0" w14:textId="64438F80">
      <w:pPr>
        <w:pStyle w:val="ListParagraph"/>
        <w:numPr>
          <w:ilvl w:val="1"/>
          <w:numId w:val="32"/>
        </w:numPr>
        <w:rPr>
          <w:sz w:val="24"/>
          <w:szCs w:val="24"/>
        </w:rPr>
      </w:pPr>
      <w:r w:rsidR="14A72A64">
        <w:rPr/>
        <w:t>kryckkäpp kort (</w:t>
      </w:r>
      <w:r w:rsidR="1C22F6C6">
        <w:rPr/>
        <w:t>60–80</w:t>
      </w:r>
      <w:r w:rsidR="14A72A64">
        <w:rPr/>
        <w:t xml:space="preserve"> cm)</w:t>
      </w:r>
    </w:p>
    <w:p w:rsidRPr="00605858" w:rsidR="00605858" w:rsidP="139A5DE8" w:rsidRDefault="00605858" w14:paraId="223EF3BC" w14:textId="1EF1FED1">
      <w:pPr>
        <w:pStyle w:val="ListParagraph"/>
        <w:numPr>
          <w:ilvl w:val="1"/>
          <w:numId w:val="32"/>
        </w:numPr>
        <w:spacing w:after="0" w:afterAutospacing="off"/>
        <w:rPr>
          <w:sz w:val="24"/>
          <w:szCs w:val="24"/>
          <w:lang w:val="en-US"/>
        </w:rPr>
      </w:pPr>
      <w:r w:rsidRPr="5295DCD0" w:rsidR="458DDE01">
        <w:rPr>
          <w:lang w:val="en-US"/>
        </w:rPr>
        <w:t>kryckkäpp</w:t>
      </w:r>
      <w:r w:rsidRPr="5295DCD0" w:rsidR="4C1144D3">
        <w:rPr>
          <w:lang w:val="en-US"/>
        </w:rPr>
        <w:t xml:space="preserve"> </w:t>
      </w:r>
      <w:r w:rsidRPr="5295DCD0" w:rsidR="0D3AE942">
        <w:rPr>
          <w:lang w:val="en-US"/>
        </w:rPr>
        <w:t>standard</w:t>
      </w:r>
      <w:r w:rsidRPr="5295DCD0" w:rsidR="7142A6F1">
        <w:rPr>
          <w:lang w:val="en-US"/>
        </w:rPr>
        <w:t xml:space="preserve"> (</w:t>
      </w:r>
      <w:r w:rsidRPr="5295DCD0" w:rsidR="537C4556">
        <w:rPr>
          <w:lang w:val="en-US"/>
        </w:rPr>
        <w:t>79–96</w:t>
      </w:r>
      <w:r w:rsidRPr="5295DCD0" w:rsidR="7142A6F1">
        <w:rPr>
          <w:lang w:val="en-US"/>
        </w:rPr>
        <w:t xml:space="preserve"> cm)</w:t>
      </w:r>
      <w:r w:rsidRPr="5295DCD0" w:rsidR="3F36131A">
        <w:rPr>
          <w:lang w:val="en-US"/>
        </w:rPr>
        <w:t xml:space="preserve">                         </w:t>
      </w:r>
    </w:p>
    <w:p w:rsidRPr="00605858" w:rsidR="00605858" w:rsidP="139A5DE8" w:rsidRDefault="00605858" w14:paraId="33FCCB16" w14:textId="59E6D9B3">
      <w:pPr>
        <w:pStyle w:val="ListParagraph"/>
        <w:numPr>
          <w:ilvl w:val="1"/>
          <w:numId w:val="32"/>
        </w:numPr>
        <w:rPr>
          <w:sz w:val="24"/>
          <w:szCs w:val="24"/>
        </w:rPr>
      </w:pPr>
      <w:r w:rsidR="14A72A64">
        <w:rPr/>
        <w:t>kryckkäpp lång (</w:t>
      </w:r>
      <w:r w:rsidR="75CB6A2E">
        <w:rPr/>
        <w:t>90–110</w:t>
      </w:r>
      <w:r w:rsidR="14A72A64">
        <w:rPr/>
        <w:t xml:space="preserve"> cm)</w:t>
      </w:r>
    </w:p>
    <w:bookmarkEnd w:id="0"/>
    <w:p w:rsidRPr="00536A5A" w:rsidR="00536A5A" w:rsidP="139A5DE8" w:rsidRDefault="00536A5A" w14:paraId="2859F6E6" w14:textId="6005751D">
      <w:pPr>
        <w:pStyle w:val="MellanrubrikVGR"/>
        <w:spacing w:before="0" w:beforeAutospacing="off" w:after="0" w:afterAutospacing="off"/>
        <w:rPr>
          <w:b w:val="1"/>
          <w:bCs w:val="1"/>
          <w:sz w:val="26"/>
          <w:szCs w:val="26"/>
        </w:rPr>
      </w:pPr>
      <w:r w:rsidR="395BD433">
        <w:rPr/>
        <w:t xml:space="preserve"> Att tänka på vid utprovning</w:t>
      </w:r>
    </w:p>
    <w:p w:rsidR="58070204" w:rsidP="5295DCD0" w:rsidRDefault="58070204" w14:paraId="11C3B9C5" w14:textId="71A4E219">
      <w:pPr>
        <w:pStyle w:val="Normal"/>
        <w:spacing w:before="0" w:beforeAutospacing="off" w:after="0" w:afterAutospacing="off"/>
      </w:pPr>
      <w:r w:rsidR="58070204">
        <w:rPr/>
        <w:t xml:space="preserve">Generellt sett passar standardkryckorna de flesta. Vid osäkerhet om vilken storlek patienten ska ha, börja med </w:t>
      </w:r>
      <w:bookmarkStart w:name="_Int_8VvpwIcB" w:id="768556072"/>
      <w:r w:rsidRPr="5295DCD0" w:rsidR="58070204">
        <w:rPr>
          <w:b w:val="1"/>
          <w:bCs w:val="1"/>
        </w:rPr>
        <w:t>kryckkäpp</w:t>
      </w:r>
      <w:r w:rsidRPr="5295DCD0" w:rsidR="290F502E">
        <w:rPr>
          <w:b w:val="1"/>
          <w:bCs w:val="1"/>
        </w:rPr>
        <w:t xml:space="preserve"> </w:t>
      </w:r>
      <w:r w:rsidRPr="5295DCD0" w:rsidR="58070204">
        <w:rPr>
          <w:b w:val="1"/>
          <w:bCs w:val="1"/>
        </w:rPr>
        <w:t>standard</w:t>
      </w:r>
      <w:bookmarkEnd w:id="768556072"/>
      <w:r w:rsidR="58070204">
        <w:rPr/>
        <w:t xml:space="preserve"> vid utprovning.</w:t>
      </w:r>
    </w:p>
    <w:p w:rsidR="5295DCD0" w:rsidP="5295DCD0" w:rsidRDefault="5295DCD0" w14:paraId="5C38E252" w14:textId="64041821">
      <w:pPr>
        <w:pStyle w:val="Normal"/>
        <w:spacing w:before="0" w:beforeAutospacing="off" w:after="0" w:afterAutospacing="off"/>
      </w:pPr>
    </w:p>
    <w:tbl>
      <w:tblPr>
        <w:tblStyle w:val="TableGrid"/>
        <w:tblW w:w="885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4320"/>
      </w:tblGrid>
      <w:tr w:rsidR="139A5DE8" w:rsidTr="5295DCD0" w14:paraId="771D9B90">
        <w:trPr>
          <w:trHeight w:val="5669"/>
        </w:trPr>
        <w:tc>
          <w:tcPr>
            <w:tcW w:w="4535" w:type="dxa"/>
            <w:tcMar/>
          </w:tcPr>
          <w:p w:rsidR="75A095E8" w:rsidP="5295DCD0" w:rsidRDefault="75A095E8" w14:paraId="1E3799CC" w14:textId="6797A07A">
            <w:pPr>
              <w:pStyle w:val="ListParagraph"/>
              <w:numPr>
                <w:ilvl w:val="0"/>
                <w:numId w:val="38"/>
              </w:numPr>
              <w:spacing w:before="240" w:beforeAutospacing="off" w:after="240" w:afterAutospacing="off" w:line="276" w:lineRule="auto"/>
              <w:ind w:left="360" w:right="0"/>
              <w:contextualSpacing/>
              <w:rPr>
                <w:sz w:val="24"/>
                <w:szCs w:val="24"/>
              </w:rPr>
            </w:pPr>
            <w:r w:rsidR="75A095E8">
              <w:rPr/>
              <w:t>L</w:t>
            </w:r>
            <w:r w:rsidR="7685BB86">
              <w:rPr/>
              <w:t>åt patienten stå upp med ena armen avslappnat hängande utefter sidan</w:t>
            </w:r>
            <w:r w:rsidR="3DA95F4A">
              <w:rPr/>
              <w:t>.</w:t>
            </w:r>
          </w:p>
          <w:p w:rsidR="6C043088" w:rsidP="5295DCD0" w:rsidRDefault="6C043088" w14:paraId="4F1709ED" w14:textId="2D80FBFC">
            <w:pPr>
              <w:pStyle w:val="ListParagraph"/>
              <w:numPr>
                <w:ilvl w:val="0"/>
                <w:numId w:val="38"/>
              </w:numPr>
              <w:spacing w:before="240" w:beforeAutospacing="off" w:after="240" w:afterAutospacing="off" w:line="276" w:lineRule="auto"/>
              <w:ind w:left="360" w:right="0"/>
              <w:contextualSpacing/>
              <w:rPr>
                <w:sz w:val="24"/>
                <w:szCs w:val="24"/>
              </w:rPr>
            </w:pPr>
            <w:r w:rsidR="3DA95F4A">
              <w:rPr/>
              <w:t>R</w:t>
            </w:r>
            <w:r w:rsidR="7685BB86">
              <w:rPr/>
              <w:t>ätt höjd på kryckan är när handtaget på kryckan är i samma höjd som benknölen vid handleden (se bild</w:t>
            </w:r>
            <w:r w:rsidR="7685BB86">
              <w:rPr/>
              <w:t>)</w:t>
            </w:r>
            <w:r w:rsidR="529D2BD3">
              <w:rPr/>
              <w:t>.</w:t>
            </w:r>
            <w:r w:rsidR="7685BB86">
              <w:rPr/>
              <w:t xml:space="preserve"> </w:t>
            </w:r>
          </w:p>
          <w:p w:rsidR="04F10574" w:rsidP="5295DCD0" w:rsidRDefault="04F10574" w14:paraId="14904815" w14:textId="6C38C104">
            <w:pPr>
              <w:pStyle w:val="ListParagraph"/>
              <w:numPr>
                <w:ilvl w:val="0"/>
                <w:numId w:val="38"/>
              </w:numPr>
              <w:spacing w:before="240" w:beforeAutospacing="off" w:after="240" w:afterAutospacing="off" w:line="276" w:lineRule="auto"/>
              <w:ind w:left="360" w:right="0"/>
              <w:contextualSpacing/>
              <w:rPr>
                <w:rFonts w:eastAsia="Calibri"/>
                <w:sz w:val="24"/>
                <w:szCs w:val="24"/>
                <w:lang w:eastAsia="en-US"/>
              </w:rPr>
            </w:pPr>
            <w:r w:rsidR="1C8F6902">
              <w:rPr/>
              <w:t>S</w:t>
            </w:r>
            <w:r w:rsidR="7685BB86">
              <w:rPr/>
              <w:t xml:space="preserve">äkerställ att patienten kan hantera kryckorna oavsett om det gäller </w:t>
            </w:r>
            <w:r w:rsidR="7685BB86">
              <w:rPr/>
              <w:t>att hoppa eller gå med kryckor</w:t>
            </w:r>
            <w:r w:rsidR="4AD414D6">
              <w:rPr/>
              <w:t>.</w:t>
            </w:r>
          </w:p>
          <w:p w:rsidR="3F68881A" w:rsidP="5295DCD0" w:rsidRDefault="3F68881A" w14:paraId="12D6EC24" w14:textId="39EDA139">
            <w:pPr>
              <w:pStyle w:val="ListParagraph"/>
              <w:numPr>
                <w:ilvl w:val="0"/>
                <w:numId w:val="38"/>
              </w:numPr>
              <w:spacing w:before="240" w:beforeAutospacing="off" w:after="240" w:afterAutospacing="off" w:line="276" w:lineRule="auto"/>
              <w:ind w:left="360" w:right="0"/>
              <w:contextualSpacing/>
              <w:rPr>
                <w:rFonts w:eastAsia="Calibri"/>
                <w:sz w:val="24"/>
                <w:szCs w:val="24"/>
                <w:lang w:eastAsia="en-US"/>
              </w:rPr>
            </w:pPr>
            <w:r w:rsidR="4AD414D6">
              <w:rPr/>
              <w:t>O</w:t>
            </w:r>
            <w:r w:rsidR="7685BB86">
              <w:rPr/>
              <w:t>m patienten blir hopsjunken vid hopp/gång behöver kryckorna</w:t>
            </w:r>
            <w:r w:rsidR="7AD81F47">
              <w:rPr/>
              <w:t xml:space="preserve"> </w:t>
            </w:r>
            <w:r w:rsidR="7685BB86">
              <w:rPr/>
              <w:t>sannolikt höjas ett steg</w:t>
            </w:r>
            <w:r w:rsidR="6D5079E3">
              <w:rPr/>
              <w:t>.</w:t>
            </w:r>
          </w:p>
          <w:p w:rsidR="1B745AC1" w:rsidP="5295DCD0" w:rsidRDefault="1B745AC1" w14:paraId="7526E762" w14:textId="1A012268">
            <w:pPr>
              <w:pStyle w:val="ListParagraph"/>
              <w:keepNext w:val="1"/>
              <w:numPr>
                <w:ilvl w:val="0"/>
                <w:numId w:val="38"/>
              </w:numPr>
              <w:spacing w:before="240" w:beforeAutospacing="off" w:after="240" w:afterAutospacing="off" w:line="276" w:lineRule="auto"/>
              <w:ind w:left="360" w:right="0"/>
              <w:contextualSpacing/>
              <w:rPr>
                <w:sz w:val="24"/>
                <w:szCs w:val="24"/>
              </w:rPr>
            </w:pPr>
            <w:r w:rsidR="6D5079E3">
              <w:rPr/>
              <w:t>O</w:t>
            </w:r>
            <w:r w:rsidR="7685BB86">
              <w:rPr/>
              <w:t>m patientens axlar skjuts upp mot öronen vid hopp/gång behöver kryckorna sannolikt sänkas ett steg</w:t>
            </w:r>
            <w:r w:rsidR="4D75423F">
              <w:rPr/>
              <w:t>.</w:t>
            </w:r>
          </w:p>
          <w:p w:rsidR="37CCE202" w:rsidP="5295DCD0" w:rsidRDefault="37CCE202" w14:paraId="12BB2C2C" w14:textId="44221C45">
            <w:pPr>
              <w:pStyle w:val="Normal"/>
              <w:keepNext w:val="1"/>
              <w:spacing/>
              <w:ind w:left="0" w:right="0"/>
              <w:contextualSpacing/>
              <w:rPr>
                <w:b w:val="1"/>
                <w:bCs w:val="1"/>
              </w:rPr>
            </w:pPr>
            <w:r w:rsidRPr="5295DCD0" w:rsidR="3611870E">
              <w:rPr>
                <w:b w:val="1"/>
                <w:bCs w:val="1"/>
              </w:rPr>
              <w:t>F</w:t>
            </w:r>
            <w:r w:rsidRPr="5295DCD0" w:rsidR="27DCAA66">
              <w:rPr>
                <w:b w:val="1"/>
                <w:bCs w:val="1"/>
              </w:rPr>
              <w:t xml:space="preserve">råga alltid patienten hur det </w:t>
            </w:r>
            <w:r w:rsidRPr="5295DCD0" w:rsidR="27DCAA66">
              <w:rPr>
                <w:b w:val="1"/>
                <w:bCs w:val="1"/>
              </w:rPr>
              <w:t>känns,</w:t>
            </w:r>
            <w:r w:rsidRPr="5295DCD0" w:rsidR="26BFF71F">
              <w:rPr>
                <w:b w:val="1"/>
                <w:bCs w:val="1"/>
              </w:rPr>
              <w:t xml:space="preserve"> </w:t>
            </w:r>
            <w:r w:rsidRPr="5295DCD0" w:rsidR="27DCAA66">
              <w:rPr>
                <w:b w:val="1"/>
                <w:bCs w:val="1"/>
              </w:rPr>
              <w:t>ofta</w:t>
            </w:r>
            <w:r w:rsidRPr="5295DCD0" w:rsidR="27DCAA66">
              <w:rPr>
                <w:b w:val="1"/>
                <w:bCs w:val="1"/>
              </w:rPr>
              <w:t xml:space="preserve"> stämmer deras känsla överens </w:t>
            </w:r>
            <w:r w:rsidRPr="5295DCD0" w:rsidR="27DCAA66">
              <w:rPr>
                <w:b w:val="1"/>
                <w:bCs w:val="1"/>
              </w:rPr>
              <w:t>med rätt utprovad höjd</w:t>
            </w:r>
            <w:r w:rsidR="44394603">
              <w:rPr>
                <w:b w:val="0"/>
                <w:bCs w:val="0"/>
              </w:rPr>
              <w:t>.</w:t>
            </w:r>
          </w:p>
        </w:tc>
        <w:tc>
          <w:tcPr>
            <w:tcW w:w="4320" w:type="dxa"/>
            <w:tcMar/>
          </w:tcPr>
          <w:p w:rsidR="6C0ECB63" w:rsidP="5295DCD0" w:rsidRDefault="6C0ECB63" w14:paraId="7DAEC570" w14:textId="47B417C3">
            <w:pPr>
              <w:pStyle w:val="Normal"/>
              <w:ind w:left="0" w:right="0"/>
              <w:jc w:val="left"/>
              <w:rPr>
                <w:rFonts w:ascii="Arial" w:hAnsi="Arial" w:cs="Arial"/>
                <w:sz w:val="24"/>
                <w:szCs w:val="24"/>
              </w:rPr>
            </w:pPr>
            <w:r w:rsidR="53E09505">
              <w:drawing>
                <wp:inline wp14:editId="79A57039" wp14:anchorId="523C2138">
                  <wp:extent cx="2507873" cy="3939516"/>
                  <wp:effectExtent l="0" t="0" r="0" b="0"/>
                  <wp:docPr id="372720782" name="Picture 1" descr="C:\Users\johhe1\Desktop\20180320_125407.jpg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Picture 1"/>
                          <pic:cNvPicPr/>
                        </pic:nvPicPr>
                        <pic:blipFill>
                          <a:blip r:embed="R1a6fce7af4f149d3">
                            <a:extLst xmlns:a="http://schemas.openxmlformats.org/drawingml/2006/main"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0" flipH="0" flipV="0">
                            <a:off x="0" y="0"/>
                            <a:ext cx="2507873" cy="3939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Pr="00536A5A" w:rsidR="00536A5A" w:rsidP="139A5DE8" w:rsidRDefault="00536A5A" w14:paraId="76B9F95B" w14:textId="24513497">
      <w:pPr>
        <w:pStyle w:val="Normal"/>
        <w:ind w:left="0"/>
      </w:pPr>
    </w:p>
    <w:sectPr w:rsidRPr="00536A5A" w:rsidR="00536A5A" w:rsidSect="00605858">
      <w:type w:val="continuous"/>
      <w:pgSz w:w="11900" w:h="16840" w:orient="portrait"/>
      <w:pgMar w:top="1418" w:right="29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D98D3D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C538A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bookmark int2:bookmarkName="_Int_8VvpwIcB" int2:invalidationBookmarkName="" int2:hashCode="2hFfX/Vx73UVrN" int2:id="lazeax3i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6">
    <w:nsid w:val="185937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16d534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3f79825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3">
    <w:nsid w:val="5b7f6de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10141b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4aeafb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43feed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3a791f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8e8a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112003c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4593c6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180486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45216a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c1be3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377d93b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ff6974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279f46b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E543528"/>
    <w:multiLevelType w:val="hybridMultilevel"/>
    <w:tmpl w:val="F328EED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0811B0A"/>
    <w:multiLevelType w:val="hybridMultilevel"/>
    <w:tmpl w:val="FB78BD1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1" w16cid:durableId="26831209">
    <w:abstractNumId w:val="19"/>
  </w:num>
  <w:num w:numId="2" w16cid:durableId="158204675">
    <w:abstractNumId w:val="16"/>
  </w:num>
  <w:num w:numId="3" w16cid:durableId="53042491">
    <w:abstractNumId w:val="0"/>
  </w:num>
  <w:num w:numId="4" w16cid:durableId="221408584">
    <w:abstractNumId w:val="6"/>
  </w:num>
  <w:num w:numId="5" w16cid:durableId="2136559510">
    <w:abstractNumId w:val="17"/>
  </w:num>
  <w:num w:numId="6" w16cid:durableId="368992894">
    <w:abstractNumId w:val="2"/>
  </w:num>
  <w:num w:numId="7" w16cid:durableId="585654731">
    <w:abstractNumId w:val="11"/>
  </w:num>
  <w:num w:numId="8" w16cid:durableId="1754014139">
    <w:abstractNumId w:val="8"/>
  </w:num>
  <w:num w:numId="9" w16cid:durableId="839197332">
    <w:abstractNumId w:val="1"/>
  </w:num>
  <w:num w:numId="10" w16cid:durableId="2112582360">
    <w:abstractNumId w:val="1"/>
  </w:num>
  <w:num w:numId="11" w16cid:durableId="923536937">
    <w:abstractNumId w:val="3"/>
  </w:num>
  <w:num w:numId="12" w16cid:durableId="674454893">
    <w:abstractNumId w:val="4"/>
  </w:num>
  <w:num w:numId="13" w16cid:durableId="1996838800">
    <w:abstractNumId w:val="15"/>
  </w:num>
  <w:num w:numId="14" w16cid:durableId="1372266571">
    <w:abstractNumId w:val="9"/>
  </w:num>
  <w:num w:numId="15" w16cid:durableId="1284383259">
    <w:abstractNumId w:val="7"/>
  </w:num>
  <w:num w:numId="16" w16cid:durableId="800340579">
    <w:abstractNumId w:val="14"/>
  </w:num>
  <w:num w:numId="17" w16cid:durableId="609708343">
    <w:abstractNumId w:val="5"/>
  </w:num>
  <w:num w:numId="18" w16cid:durableId="1645742811">
    <w:abstractNumId w:val="10"/>
  </w:num>
  <w:num w:numId="19" w16cid:durableId="629825725">
    <w:abstractNumId w:val="18"/>
  </w:num>
  <w:num w:numId="20" w16cid:durableId="931814568">
    <w:abstractNumId w:val="13"/>
  </w:num>
  <w:num w:numId="21" w16cid:durableId="1860705410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B22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CE6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85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45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09AC3"/>
    <w:rsid w:val="01A07103"/>
    <w:rsid w:val="024801E3"/>
    <w:rsid w:val="04087D13"/>
    <w:rsid w:val="043D2854"/>
    <w:rsid w:val="047D4B2E"/>
    <w:rsid w:val="04F10574"/>
    <w:rsid w:val="0569209B"/>
    <w:rsid w:val="06776592"/>
    <w:rsid w:val="078DF173"/>
    <w:rsid w:val="07B1E070"/>
    <w:rsid w:val="081625DF"/>
    <w:rsid w:val="0824C40A"/>
    <w:rsid w:val="0859EDDE"/>
    <w:rsid w:val="09195762"/>
    <w:rsid w:val="09597E17"/>
    <w:rsid w:val="09F7DF95"/>
    <w:rsid w:val="0AAC69D8"/>
    <w:rsid w:val="0AE98132"/>
    <w:rsid w:val="0CE48A9A"/>
    <w:rsid w:val="0D0C9D8F"/>
    <w:rsid w:val="0D3AE942"/>
    <w:rsid w:val="0DB699B9"/>
    <w:rsid w:val="0E2D5063"/>
    <w:rsid w:val="0EBB0280"/>
    <w:rsid w:val="0FE88770"/>
    <w:rsid w:val="109A986B"/>
    <w:rsid w:val="10A44B5E"/>
    <w:rsid w:val="10BCF4C7"/>
    <w:rsid w:val="115BCE36"/>
    <w:rsid w:val="11E10C4B"/>
    <w:rsid w:val="12E79929"/>
    <w:rsid w:val="1344285C"/>
    <w:rsid w:val="13825D37"/>
    <w:rsid w:val="139A5DE8"/>
    <w:rsid w:val="14534C1E"/>
    <w:rsid w:val="14A72A64"/>
    <w:rsid w:val="14DEF9A2"/>
    <w:rsid w:val="15161835"/>
    <w:rsid w:val="16A3775D"/>
    <w:rsid w:val="17CD0F6C"/>
    <w:rsid w:val="18034836"/>
    <w:rsid w:val="185A7588"/>
    <w:rsid w:val="18C79473"/>
    <w:rsid w:val="199AA53E"/>
    <w:rsid w:val="19C24A9D"/>
    <w:rsid w:val="1A265E00"/>
    <w:rsid w:val="1A445C20"/>
    <w:rsid w:val="1A4AAEB0"/>
    <w:rsid w:val="1A9F8D08"/>
    <w:rsid w:val="1AB152CB"/>
    <w:rsid w:val="1AE67C9F"/>
    <w:rsid w:val="1B745AC1"/>
    <w:rsid w:val="1B897DA5"/>
    <w:rsid w:val="1BC8E86C"/>
    <w:rsid w:val="1C0F449D"/>
    <w:rsid w:val="1C22F6C6"/>
    <w:rsid w:val="1C7324E9"/>
    <w:rsid w:val="1C8F6902"/>
    <w:rsid w:val="1CA22602"/>
    <w:rsid w:val="1D01D8E5"/>
    <w:rsid w:val="1D254E06"/>
    <w:rsid w:val="1DA343C2"/>
    <w:rsid w:val="1DFA2E64"/>
    <w:rsid w:val="1F14EBD4"/>
    <w:rsid w:val="1F95FEC5"/>
    <w:rsid w:val="1FB9EDC2"/>
    <w:rsid w:val="203979A7"/>
    <w:rsid w:val="224C8C96"/>
    <w:rsid w:val="22A33C53"/>
    <w:rsid w:val="23C4653E"/>
    <w:rsid w:val="255BAD75"/>
    <w:rsid w:val="26BFF71F"/>
    <w:rsid w:val="277B683B"/>
    <w:rsid w:val="27DCAA66"/>
    <w:rsid w:val="28C3BBA0"/>
    <w:rsid w:val="290F502E"/>
    <w:rsid w:val="29438C63"/>
    <w:rsid w:val="2A47990D"/>
    <w:rsid w:val="2B29A99D"/>
    <w:rsid w:val="2C67A6E0"/>
    <w:rsid w:val="2C6FBB08"/>
    <w:rsid w:val="2CA166E3"/>
    <w:rsid w:val="2D17FCAF"/>
    <w:rsid w:val="2DBFAF42"/>
    <w:rsid w:val="2F19D05F"/>
    <w:rsid w:val="2F867A20"/>
    <w:rsid w:val="2FB1DCC7"/>
    <w:rsid w:val="2FB5CE3E"/>
    <w:rsid w:val="33165079"/>
    <w:rsid w:val="333D4AF6"/>
    <w:rsid w:val="3548F371"/>
    <w:rsid w:val="355A2E48"/>
    <w:rsid w:val="35A23EA8"/>
    <w:rsid w:val="3611870E"/>
    <w:rsid w:val="37CCE202"/>
    <w:rsid w:val="38D9DF6A"/>
    <w:rsid w:val="395BD433"/>
    <w:rsid w:val="3A970121"/>
    <w:rsid w:val="3B1AB1B9"/>
    <w:rsid w:val="3BBDB2BF"/>
    <w:rsid w:val="3BE85261"/>
    <w:rsid w:val="3CDC446D"/>
    <w:rsid w:val="3D80F0FC"/>
    <w:rsid w:val="3D8AB24B"/>
    <w:rsid w:val="3D911CB0"/>
    <w:rsid w:val="3DA81F24"/>
    <w:rsid w:val="3DA95F4A"/>
    <w:rsid w:val="3DE38FD0"/>
    <w:rsid w:val="3EAA6845"/>
    <w:rsid w:val="3EB6B268"/>
    <w:rsid w:val="3EEFD5B7"/>
    <w:rsid w:val="3F36131A"/>
    <w:rsid w:val="3F68881A"/>
    <w:rsid w:val="3F8B6313"/>
    <w:rsid w:val="408A0502"/>
    <w:rsid w:val="4189F33D"/>
    <w:rsid w:val="41B79E5F"/>
    <w:rsid w:val="422BD663"/>
    <w:rsid w:val="42648DD3"/>
    <w:rsid w:val="42AB6152"/>
    <w:rsid w:val="42D171F5"/>
    <w:rsid w:val="4340C959"/>
    <w:rsid w:val="43633EAB"/>
    <w:rsid w:val="436BD448"/>
    <w:rsid w:val="43C7A6C4"/>
    <w:rsid w:val="43EB3FBB"/>
    <w:rsid w:val="44394603"/>
    <w:rsid w:val="44F86210"/>
    <w:rsid w:val="453FE1FF"/>
    <w:rsid w:val="458DDE01"/>
    <w:rsid w:val="45B1AC12"/>
    <w:rsid w:val="4692FD08"/>
    <w:rsid w:val="46FAE79C"/>
    <w:rsid w:val="47BE3C93"/>
    <w:rsid w:val="4815A50C"/>
    <w:rsid w:val="4896B7FD"/>
    <w:rsid w:val="4A32885E"/>
    <w:rsid w:val="4A6F9FB8"/>
    <w:rsid w:val="4AB5B062"/>
    <w:rsid w:val="4AD414D6"/>
    <w:rsid w:val="4B000B99"/>
    <w:rsid w:val="4B4D45CE"/>
    <w:rsid w:val="4C1144D3"/>
    <w:rsid w:val="4C9BDBFA"/>
    <w:rsid w:val="4D75423F"/>
    <w:rsid w:val="4FF9BC74"/>
    <w:rsid w:val="50A1C9E2"/>
    <w:rsid w:val="50A98BB5"/>
    <w:rsid w:val="50A9B768"/>
    <w:rsid w:val="523D9A43"/>
    <w:rsid w:val="5295DCD0"/>
    <w:rsid w:val="529D2BD3"/>
    <w:rsid w:val="537C4556"/>
    <w:rsid w:val="5389846F"/>
    <w:rsid w:val="53D96AA4"/>
    <w:rsid w:val="53E09505"/>
    <w:rsid w:val="53E5B814"/>
    <w:rsid w:val="54B5EFBB"/>
    <w:rsid w:val="568F35A0"/>
    <w:rsid w:val="574E22C0"/>
    <w:rsid w:val="58070204"/>
    <w:rsid w:val="58B13BB1"/>
    <w:rsid w:val="58E4F7C9"/>
    <w:rsid w:val="5A23C6BE"/>
    <w:rsid w:val="5A3C2C16"/>
    <w:rsid w:val="5E1FBC16"/>
    <w:rsid w:val="5E23C7CC"/>
    <w:rsid w:val="5EA41F4F"/>
    <w:rsid w:val="5FD4DE20"/>
    <w:rsid w:val="6026D54D"/>
    <w:rsid w:val="6033CF3B"/>
    <w:rsid w:val="60883B94"/>
    <w:rsid w:val="60CAC6E1"/>
    <w:rsid w:val="63779E6C"/>
    <w:rsid w:val="647B2B65"/>
    <w:rsid w:val="64DE1A0F"/>
    <w:rsid w:val="64E7B14B"/>
    <w:rsid w:val="666DE6EB"/>
    <w:rsid w:val="66E9E43E"/>
    <w:rsid w:val="67E87194"/>
    <w:rsid w:val="6831E732"/>
    <w:rsid w:val="68CF4D01"/>
    <w:rsid w:val="695895C6"/>
    <w:rsid w:val="695A3340"/>
    <w:rsid w:val="69A8DA8A"/>
    <w:rsid w:val="69C30FF4"/>
    <w:rsid w:val="69DAB181"/>
    <w:rsid w:val="6A6B1D62"/>
    <w:rsid w:val="6AE65233"/>
    <w:rsid w:val="6B2CF8ED"/>
    <w:rsid w:val="6C043088"/>
    <w:rsid w:val="6C0ECB63"/>
    <w:rsid w:val="6CB0557F"/>
    <w:rsid w:val="6CFAB0B6"/>
    <w:rsid w:val="6D1A3FC9"/>
    <w:rsid w:val="6D5079E3"/>
    <w:rsid w:val="6DC299C5"/>
    <w:rsid w:val="6DE3E462"/>
    <w:rsid w:val="7142A6F1"/>
    <w:rsid w:val="719C2BFA"/>
    <w:rsid w:val="71E5C366"/>
    <w:rsid w:val="73425F4F"/>
    <w:rsid w:val="73E7F74F"/>
    <w:rsid w:val="74672763"/>
    <w:rsid w:val="74740C1C"/>
    <w:rsid w:val="7531C664"/>
    <w:rsid w:val="75A095E8"/>
    <w:rsid w:val="75CB6A2E"/>
    <w:rsid w:val="7685BB86"/>
    <w:rsid w:val="76B42821"/>
    <w:rsid w:val="77643425"/>
    <w:rsid w:val="7793CF1F"/>
    <w:rsid w:val="77ABACDE"/>
    <w:rsid w:val="780FF191"/>
    <w:rsid w:val="79A2831A"/>
    <w:rsid w:val="79F8C2D1"/>
    <w:rsid w:val="79FBCE51"/>
    <w:rsid w:val="7AD79E50"/>
    <w:rsid w:val="7AD81F47"/>
    <w:rsid w:val="7AE74690"/>
    <w:rsid w:val="7BF30934"/>
    <w:rsid w:val="7C723948"/>
    <w:rsid w:val="7CB83748"/>
    <w:rsid w:val="7D10D480"/>
    <w:rsid w:val="7D5B9799"/>
    <w:rsid w:val="7E0984DA"/>
    <w:rsid w:val="7E0E09A9"/>
    <w:rsid w:val="7E829C88"/>
    <w:rsid w:val="7FA3E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aa0876085c14ecd" /><Relationship Type="http://schemas.openxmlformats.org/officeDocument/2006/relationships/image" Target="/media/image3.jpg" Id="R1a6fce7af4f149d3" /><Relationship Type="http://schemas.microsoft.com/office/2020/10/relationships/intelligence" Target="intelligence2.xml" Id="R97c3a862c82a4e8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0a802-2de4-44cb-a1c3-e6a35cd42bd0}"/>
      </w:docPartPr>
      <w:docPartBody>
        <w:p xmlns:wp14="http://schemas.microsoft.com/office/word/2010/wordml" w14:paraId="3269DB1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Utprovning av kryckor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2022-05-05T11:39:00.0000000Z</dcterms:created>
  <dcterms:modified xsi:type="dcterms:W3CDTF">2024-04-03T08:48:45.0000000Z</dcterms:modified>
</coreProperties>
</file>