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14="http://schemas.microsoft.com/office/drawing/2010/main" mc:Ignorable="w14 w15 w16se w16cid w16 w16cex w16sdtdh wp14">
  <w:body>
    <w:p w:rsidR="007141F4" w:rsidP="7096E9E6" w:rsidRDefault="007141F4" w14:paraId="444F2150" w14:textId="77777777">
      <w:pPr>
        <w:pStyle w:val="Rubrik2"/>
        <w:ind w:left="0"/>
        <w:sectPr w:rsidR="007141F4" w:rsidSect="007141F4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720" w:right="720" w:bottom="720" w:left="720" w:header="283" w:footer="737" w:gutter="0"/>
          <w:cols w:space="708"/>
          <w:noEndnote/>
          <w:titlePg/>
          <w:docGrid w:linePitch="326"/>
        </w:sectPr>
      </w:pPr>
      <w:bookmarkStart w:name="_Toc321146591" w:id="0"/>
    </w:p>
    <w:p w:rsidR="2230519C" w:rsidP="2230519C" w:rsidRDefault="2230519C" w14:paraId="77CF1618" w14:textId="5C9E9D2F">
      <w:pPr>
        <w:pStyle w:val="Rubrik1"/>
        <w:bidi w:val="0"/>
        <w:ind w:left="0"/>
      </w:pPr>
    </w:p>
    <w:p w:rsidR="2230519C" w:rsidP="2230519C" w:rsidRDefault="2230519C" w14:paraId="0CC41EDE" w14:textId="3B9DACAF">
      <w:pPr>
        <w:pStyle w:val="Rubrik1"/>
        <w:bidi w:val="0"/>
        <w:ind w:left="0"/>
      </w:pPr>
    </w:p>
    <w:p w:rsidR="2230519C" w:rsidP="2230519C" w:rsidRDefault="2230519C" w14:paraId="029F7CFA" w14:textId="26D990D5">
      <w:pPr>
        <w:pStyle w:val="Rubrik1"/>
        <w:bidi w:val="0"/>
        <w:ind w:left="0"/>
      </w:pPr>
    </w:p>
    <w:p w:rsidR="2230519C" w:rsidP="2230519C" w:rsidRDefault="2230519C" w14:paraId="158EE416" w14:textId="5FF03E17">
      <w:pPr>
        <w:pStyle w:val="Rubrik1"/>
        <w:bidi w:val="0"/>
        <w:ind w:left="0"/>
      </w:pPr>
    </w:p>
    <w:p w:rsidR="51937DAA" w:rsidP="2230519C" w:rsidRDefault="51937DAA" w14:paraId="6DC1E4DE" w14:textId="41DAFCE7">
      <w:pPr>
        <w:pStyle w:val="Rubrik1"/>
        <w:bidi w:val="0"/>
        <w:spacing w:after="120" w:afterAutospacing="off"/>
        <w:ind w:left="0"/>
      </w:pPr>
      <w:r w:rsidR="51937DAA">
        <w:rPr/>
        <w:t>Urinbesvär</w:t>
      </w:r>
    </w:p>
    <w:tbl>
      <w:tblPr>
        <w:tblStyle w:val="Tabellrutnt"/>
        <w:tblW w:w="0" w:type="auto"/>
        <w:tblLayout w:type="fixed"/>
        <w:tblLook w:val="06A0" w:firstRow="1" w:lastRow="0" w:firstColumn="1" w:lastColumn="0" w:noHBand="1" w:noVBand="1"/>
      </w:tblPr>
      <w:tblGrid>
        <w:gridCol w:w="4560"/>
        <w:gridCol w:w="5005"/>
      </w:tblGrid>
      <w:tr w:rsidR="2230519C" w:rsidTr="2230519C" w14:paraId="575E3006">
        <w:trPr>
          <w:trHeight w:val="300"/>
        </w:trPr>
        <w:tc>
          <w:tcPr>
            <w:tcW w:w="4560" w:type="dxa"/>
            <w:tcMar/>
            <w:vAlign w:val="top"/>
          </w:tcPr>
          <w:p w:rsidR="65F9683F" w:rsidP="2230519C" w:rsidRDefault="65F9683F" w14:paraId="2C4C443B" w14:textId="63E28EC9">
            <w:pPr>
              <w:pStyle w:val="Normal"/>
              <w:ind w:left="0"/>
              <w:jc w:val="left"/>
              <w:rPr>
                <w:b w:val="1"/>
                <w:bCs w:val="1"/>
                <w:sz w:val="28"/>
                <w:szCs w:val="28"/>
              </w:rPr>
            </w:pPr>
            <w:r w:rsidRPr="2230519C" w:rsidR="65F9683F">
              <w:rPr>
                <w:b w:val="1"/>
                <w:bCs w:val="1"/>
                <w:sz w:val="28"/>
                <w:szCs w:val="28"/>
              </w:rPr>
              <w:t>Omvårdnadsanames</w:t>
            </w:r>
          </w:p>
          <w:p w:rsidR="50D037DA" w:rsidP="2230519C" w:rsidRDefault="50D037DA" w14:paraId="067B5BBF" w14:textId="5241D2EB">
            <w:pPr>
              <w:pStyle w:val="Normal"/>
              <w:spacing w:after="0" w:afterAutospacing="off"/>
              <w:ind w:left="0"/>
              <w:jc w:val="left"/>
              <w:rPr>
                <w:b w:val="0"/>
                <w:bCs w:val="0"/>
                <w:sz w:val="24"/>
                <w:szCs w:val="24"/>
              </w:rPr>
            </w:pPr>
            <w:r w:rsidRPr="2230519C" w:rsidR="50D037DA">
              <w:rPr>
                <w:b w:val="0"/>
                <w:bCs w:val="0"/>
                <w:sz w:val="24"/>
                <w:szCs w:val="24"/>
              </w:rPr>
              <w:t>Symtom?</w:t>
            </w:r>
          </w:p>
          <w:p w:rsidR="50D037DA" w:rsidP="2230519C" w:rsidRDefault="50D037DA" w14:paraId="158995D4" w14:textId="26367F34">
            <w:pPr>
              <w:pStyle w:val="Normal"/>
              <w:spacing w:after="0" w:afterAutospacing="off"/>
              <w:ind w:left="0"/>
              <w:jc w:val="left"/>
              <w:rPr>
                <w:b w:val="0"/>
                <w:bCs w:val="0"/>
                <w:sz w:val="24"/>
                <w:szCs w:val="24"/>
              </w:rPr>
            </w:pPr>
            <w:r w:rsidRPr="2230519C" w:rsidR="50D037DA">
              <w:rPr>
                <w:b w:val="0"/>
                <w:bCs w:val="0"/>
                <w:sz w:val="24"/>
                <w:szCs w:val="24"/>
              </w:rPr>
              <w:t>Debut?</w:t>
            </w:r>
          </w:p>
          <w:p w:rsidR="50D037DA" w:rsidP="2230519C" w:rsidRDefault="50D037DA" w14:paraId="72AE6C3F" w14:textId="31B74F5E">
            <w:pPr>
              <w:pStyle w:val="Normal"/>
              <w:spacing w:after="0" w:afterAutospacing="off"/>
              <w:ind w:left="0"/>
              <w:jc w:val="left"/>
              <w:rPr>
                <w:b w:val="0"/>
                <w:bCs w:val="0"/>
                <w:sz w:val="24"/>
                <w:szCs w:val="24"/>
              </w:rPr>
            </w:pPr>
            <w:r w:rsidRPr="2230519C" w:rsidR="50D037DA">
              <w:rPr>
                <w:b w:val="0"/>
                <w:bCs w:val="0"/>
                <w:sz w:val="24"/>
                <w:szCs w:val="24"/>
              </w:rPr>
              <w:t xml:space="preserve">Tidigare sjukdomar? </w:t>
            </w:r>
            <w:r w:rsidRPr="2230519C" w:rsidR="48A58D37">
              <w:rPr>
                <w:b w:val="0"/>
                <w:bCs w:val="0"/>
                <w:sz w:val="24"/>
                <w:szCs w:val="24"/>
              </w:rPr>
              <w:t>(ryggsmärta?)</w:t>
            </w:r>
          </w:p>
          <w:p w:rsidR="48A58D37" w:rsidP="2230519C" w:rsidRDefault="48A58D37" w14:paraId="207BE9C0" w14:textId="5FEB8AF0">
            <w:pPr>
              <w:pStyle w:val="Normal"/>
              <w:spacing w:after="0" w:afterAutospacing="off"/>
              <w:ind w:left="0"/>
              <w:jc w:val="left"/>
              <w:rPr>
                <w:b w:val="0"/>
                <w:bCs w:val="0"/>
                <w:sz w:val="24"/>
                <w:szCs w:val="24"/>
              </w:rPr>
            </w:pPr>
            <w:r w:rsidRPr="2230519C" w:rsidR="48A58D37">
              <w:rPr>
                <w:b w:val="0"/>
                <w:bCs w:val="0"/>
                <w:sz w:val="24"/>
                <w:szCs w:val="24"/>
              </w:rPr>
              <w:t>Bortfall underliv</w:t>
            </w:r>
            <w:r w:rsidRPr="2230519C" w:rsidR="50D037DA">
              <w:rPr>
                <w:b w:val="0"/>
                <w:bCs w:val="0"/>
                <w:sz w:val="24"/>
                <w:szCs w:val="24"/>
              </w:rPr>
              <w:t>?</w:t>
            </w:r>
          </w:p>
          <w:p w:rsidR="3BDBE677" w:rsidP="2230519C" w:rsidRDefault="3BDBE677" w14:paraId="66F8F44F" w14:textId="2E40CEEF">
            <w:pPr>
              <w:pStyle w:val="Normal"/>
              <w:spacing w:after="0" w:afterAutospacing="off"/>
              <w:ind w:left="0"/>
              <w:jc w:val="left"/>
              <w:rPr>
                <w:b w:val="0"/>
                <w:bCs w:val="0"/>
                <w:sz w:val="24"/>
                <w:szCs w:val="24"/>
              </w:rPr>
            </w:pPr>
            <w:r w:rsidRPr="2230519C" w:rsidR="3BDBE677">
              <w:rPr>
                <w:b w:val="0"/>
                <w:bCs w:val="0"/>
                <w:sz w:val="24"/>
                <w:szCs w:val="24"/>
              </w:rPr>
              <w:t>Läkemedelsbehandling?</w:t>
            </w:r>
          </w:p>
          <w:p w:rsidR="3BDBE677" w:rsidP="2230519C" w:rsidRDefault="3BDBE677" w14:paraId="5BBACDDF" w14:textId="391246F1">
            <w:pPr>
              <w:pStyle w:val="Normal"/>
              <w:spacing w:after="0" w:afterAutospacing="off"/>
              <w:ind w:left="0"/>
              <w:jc w:val="left"/>
              <w:rPr>
                <w:b w:val="0"/>
                <w:bCs w:val="0"/>
                <w:sz w:val="24"/>
                <w:szCs w:val="24"/>
              </w:rPr>
            </w:pPr>
            <w:r w:rsidRPr="2230519C" w:rsidR="3BDBE677">
              <w:rPr>
                <w:b w:val="0"/>
                <w:bCs w:val="0"/>
                <w:sz w:val="24"/>
                <w:szCs w:val="24"/>
              </w:rPr>
              <w:t xml:space="preserve">Ändrad </w:t>
            </w:r>
            <w:r w:rsidRPr="2230519C" w:rsidR="3BDBE677">
              <w:rPr>
                <w:b w:val="0"/>
                <w:bCs w:val="0"/>
                <w:sz w:val="24"/>
                <w:szCs w:val="24"/>
              </w:rPr>
              <w:t>miktion</w:t>
            </w:r>
            <w:r w:rsidRPr="2230519C" w:rsidR="3BDBE677">
              <w:rPr>
                <w:b w:val="0"/>
                <w:bCs w:val="0"/>
                <w:sz w:val="24"/>
                <w:szCs w:val="24"/>
              </w:rPr>
              <w:t>/avföringsvanor?</w:t>
            </w:r>
          </w:p>
          <w:p w:rsidR="3BDBE677" w:rsidP="2230519C" w:rsidRDefault="3BDBE677" w14:paraId="56D69F6E" w14:textId="570CA776">
            <w:pPr>
              <w:pStyle w:val="Normal"/>
              <w:spacing w:after="0" w:afterAutospacing="off"/>
              <w:ind w:left="0"/>
              <w:jc w:val="left"/>
              <w:rPr>
                <w:b w:val="0"/>
                <w:bCs w:val="0"/>
                <w:sz w:val="24"/>
                <w:szCs w:val="24"/>
              </w:rPr>
            </w:pPr>
            <w:r w:rsidRPr="2230519C" w:rsidR="3BDBE677">
              <w:rPr>
                <w:b w:val="0"/>
                <w:bCs w:val="0"/>
                <w:sz w:val="24"/>
                <w:szCs w:val="24"/>
              </w:rPr>
              <w:t>KAD?</w:t>
            </w:r>
          </w:p>
          <w:p w:rsidR="2230519C" w:rsidP="2230519C" w:rsidRDefault="2230519C" w14:paraId="4A522C7C" w14:textId="1BC007C1">
            <w:pPr>
              <w:pStyle w:val="Normal"/>
              <w:spacing w:after="0" w:afterAutospacing="off"/>
              <w:ind w:left="0" w:right="567"/>
              <w:jc w:val="left"/>
              <w:rPr>
                <w:b w:val="0"/>
                <w:bCs w:val="0"/>
                <w:sz w:val="24"/>
                <w:szCs w:val="24"/>
              </w:rPr>
            </w:pPr>
          </w:p>
          <w:p w:rsidR="3BDBE677" w:rsidP="2230519C" w:rsidRDefault="3BDBE677" w14:paraId="039A8F27" w14:textId="16469B0B">
            <w:pPr>
              <w:pStyle w:val="Normal"/>
              <w:spacing w:after="0" w:afterAutospacing="off"/>
              <w:ind w:left="0"/>
              <w:jc w:val="left"/>
              <w:rPr>
                <w:b w:val="1"/>
                <w:bCs w:val="1"/>
                <w:sz w:val="28"/>
                <w:szCs w:val="28"/>
              </w:rPr>
            </w:pPr>
            <w:r w:rsidRPr="2230519C" w:rsidR="3BDBE677">
              <w:rPr>
                <w:b w:val="1"/>
                <w:bCs w:val="1"/>
                <w:sz w:val="28"/>
                <w:szCs w:val="28"/>
              </w:rPr>
              <w:t>Omvårdnadsstatus</w:t>
            </w:r>
          </w:p>
          <w:p w:rsidR="3BDBE677" w:rsidP="2230519C" w:rsidRDefault="3BDBE677" w14:paraId="068D1E9B" w14:textId="3AAA47B9">
            <w:pPr>
              <w:pStyle w:val="Normal"/>
              <w:spacing w:after="0" w:afterAutospacing="off"/>
              <w:ind w:left="0"/>
              <w:jc w:val="left"/>
              <w:rPr>
                <w:b w:val="1"/>
                <w:bCs w:val="1"/>
                <w:sz w:val="24"/>
                <w:szCs w:val="24"/>
              </w:rPr>
            </w:pPr>
            <w:r w:rsidRPr="2230519C" w:rsidR="3BDBE677">
              <w:rPr>
                <w:b w:val="1"/>
                <w:bCs w:val="1"/>
                <w:sz w:val="24"/>
                <w:szCs w:val="24"/>
              </w:rPr>
              <w:t>Cirkulation</w:t>
            </w:r>
          </w:p>
          <w:p w:rsidR="3BDBE677" w:rsidP="2230519C" w:rsidRDefault="3BDBE677" w14:paraId="3A311615" w14:textId="3D61A914">
            <w:pPr>
              <w:pStyle w:val="Normal"/>
              <w:spacing w:after="0" w:afterAutospacing="off"/>
              <w:ind w:left="0"/>
              <w:jc w:val="left"/>
              <w:rPr>
                <w:b w:val="1"/>
                <w:bCs w:val="1"/>
                <w:sz w:val="24"/>
                <w:szCs w:val="24"/>
              </w:rPr>
            </w:pPr>
            <w:r w:rsidRPr="2230519C" w:rsidR="3BDBE677">
              <w:rPr>
                <w:b w:val="0"/>
                <w:bCs w:val="0"/>
                <w:sz w:val="24"/>
                <w:szCs w:val="24"/>
              </w:rPr>
              <w:t>Feber/frossa</w:t>
            </w:r>
            <w:r w:rsidRPr="2230519C" w:rsidR="63514B62">
              <w:rPr>
                <w:b w:val="0"/>
                <w:bCs w:val="0"/>
                <w:sz w:val="24"/>
                <w:szCs w:val="24"/>
              </w:rPr>
              <w:t>?</w:t>
            </w:r>
          </w:p>
          <w:p w:rsidR="2230519C" w:rsidP="2230519C" w:rsidRDefault="2230519C" w14:paraId="4BF22074" w14:textId="1B60875C">
            <w:pPr>
              <w:pStyle w:val="Normal"/>
              <w:spacing w:after="0" w:afterAutospacing="off"/>
              <w:ind w:left="0"/>
              <w:jc w:val="left"/>
              <w:rPr>
                <w:b w:val="0"/>
                <w:bCs w:val="0"/>
                <w:sz w:val="24"/>
                <w:szCs w:val="24"/>
              </w:rPr>
            </w:pPr>
          </w:p>
          <w:p w:rsidR="3BDBE677" w:rsidP="2230519C" w:rsidRDefault="3BDBE677" w14:paraId="5861FE08" w14:textId="305DC870">
            <w:pPr>
              <w:pStyle w:val="Normal"/>
              <w:spacing w:after="0" w:afterAutospacing="off"/>
              <w:ind w:left="0"/>
              <w:jc w:val="left"/>
              <w:rPr>
                <w:b w:val="1"/>
                <w:bCs w:val="1"/>
                <w:sz w:val="28"/>
                <w:szCs w:val="28"/>
              </w:rPr>
            </w:pPr>
            <w:r w:rsidRPr="2230519C" w:rsidR="3BDBE677">
              <w:rPr>
                <w:b w:val="1"/>
                <w:bCs w:val="1"/>
                <w:sz w:val="24"/>
                <w:szCs w:val="24"/>
              </w:rPr>
              <w:t>Elimination</w:t>
            </w:r>
          </w:p>
          <w:p w:rsidR="3BDBE677" w:rsidP="2230519C" w:rsidRDefault="3BDBE677" w14:paraId="2355B6E6" w14:textId="25EC59E7">
            <w:pPr>
              <w:pStyle w:val="Normal"/>
              <w:spacing w:after="0" w:afterAutospacing="off"/>
              <w:ind w:left="0"/>
              <w:jc w:val="left"/>
              <w:rPr>
                <w:b w:val="1"/>
                <w:bCs w:val="1"/>
                <w:sz w:val="24"/>
                <w:szCs w:val="24"/>
              </w:rPr>
            </w:pPr>
            <w:r w:rsidRPr="2230519C" w:rsidR="3BDBE677">
              <w:rPr>
                <w:b w:val="0"/>
                <w:bCs w:val="0"/>
                <w:sz w:val="24"/>
                <w:szCs w:val="24"/>
              </w:rPr>
              <w:t>Senaste vattenkastning?</w:t>
            </w:r>
          </w:p>
          <w:p w:rsidR="3BDBE677" w:rsidP="2230519C" w:rsidRDefault="3BDBE677" w14:paraId="334BC41F" w14:textId="5AFBB0FB">
            <w:pPr>
              <w:pStyle w:val="Normal"/>
              <w:spacing w:after="0" w:afterAutospacing="off"/>
              <w:ind w:left="0"/>
              <w:jc w:val="left"/>
              <w:rPr>
                <w:b w:val="0"/>
                <w:bCs w:val="0"/>
                <w:sz w:val="24"/>
                <w:szCs w:val="24"/>
              </w:rPr>
            </w:pPr>
            <w:r w:rsidRPr="2230519C" w:rsidR="3BDBE677">
              <w:rPr>
                <w:b w:val="0"/>
                <w:bCs w:val="0"/>
                <w:sz w:val="24"/>
                <w:szCs w:val="24"/>
              </w:rPr>
              <w:t>Blodig urin?</w:t>
            </w:r>
          </w:p>
          <w:p w:rsidR="2230519C" w:rsidP="2230519C" w:rsidRDefault="2230519C" w14:paraId="308E7AAC" w14:textId="1535061E">
            <w:pPr>
              <w:pStyle w:val="Normal"/>
              <w:spacing w:after="0" w:afterAutospacing="off"/>
              <w:ind w:left="0"/>
              <w:jc w:val="left"/>
              <w:rPr>
                <w:b w:val="0"/>
                <w:bCs w:val="0"/>
                <w:sz w:val="24"/>
                <w:szCs w:val="24"/>
              </w:rPr>
            </w:pPr>
          </w:p>
          <w:p w:rsidR="3BDBE677" w:rsidP="2230519C" w:rsidRDefault="3BDBE677" w14:paraId="1162787A" w14:textId="7B8B6A8A">
            <w:pPr>
              <w:pStyle w:val="Normal"/>
              <w:spacing w:after="0" w:afterAutospacing="off"/>
              <w:ind w:left="0"/>
              <w:jc w:val="left"/>
              <w:rPr>
                <w:b w:val="1"/>
                <w:bCs w:val="1"/>
                <w:sz w:val="24"/>
                <w:szCs w:val="24"/>
              </w:rPr>
            </w:pPr>
            <w:r w:rsidRPr="2230519C" w:rsidR="3BDBE677">
              <w:rPr>
                <w:b w:val="1"/>
                <w:bCs w:val="1"/>
                <w:sz w:val="24"/>
                <w:szCs w:val="24"/>
              </w:rPr>
              <w:t>Smärta</w:t>
            </w:r>
          </w:p>
          <w:p w:rsidR="3BDBE677" w:rsidP="2230519C" w:rsidRDefault="3BDBE677" w14:paraId="2641E1B8" w14:textId="4739B221">
            <w:pPr>
              <w:pStyle w:val="Normal"/>
              <w:spacing w:after="0" w:afterAutospacing="off"/>
              <w:ind w:left="0"/>
              <w:jc w:val="left"/>
              <w:rPr>
                <w:b w:val="1"/>
                <w:bCs w:val="1"/>
                <w:sz w:val="24"/>
                <w:szCs w:val="24"/>
              </w:rPr>
            </w:pPr>
            <w:r w:rsidRPr="2230519C" w:rsidR="3BDBE677">
              <w:rPr>
                <w:b w:val="0"/>
                <w:bCs w:val="0"/>
                <w:sz w:val="24"/>
                <w:szCs w:val="24"/>
              </w:rPr>
              <w:t>Karaktär?</w:t>
            </w:r>
          </w:p>
          <w:p w:rsidR="3BDBE677" w:rsidP="2230519C" w:rsidRDefault="3BDBE677" w14:paraId="3ED84648" w14:textId="768587C6">
            <w:pPr>
              <w:pStyle w:val="Normal"/>
              <w:spacing w:after="0" w:afterAutospacing="off"/>
              <w:ind w:left="0"/>
              <w:jc w:val="left"/>
              <w:rPr>
                <w:b w:val="0"/>
                <w:bCs w:val="0"/>
                <w:sz w:val="24"/>
                <w:szCs w:val="24"/>
              </w:rPr>
            </w:pPr>
            <w:r w:rsidRPr="2230519C" w:rsidR="3BDBE677">
              <w:rPr>
                <w:b w:val="0"/>
                <w:bCs w:val="0"/>
                <w:sz w:val="24"/>
                <w:szCs w:val="24"/>
              </w:rPr>
              <w:t>Lokalisation?</w:t>
            </w:r>
          </w:p>
          <w:p w:rsidR="2230519C" w:rsidP="2230519C" w:rsidRDefault="2230519C" w14:paraId="0D8DA953" w14:textId="2C34DE1C">
            <w:pPr>
              <w:pStyle w:val="Normal"/>
              <w:spacing w:after="0" w:afterAutospacing="off"/>
              <w:ind w:left="0"/>
              <w:jc w:val="left"/>
              <w:rPr>
                <w:b w:val="1"/>
                <w:bCs w:val="1"/>
                <w:sz w:val="28"/>
                <w:szCs w:val="28"/>
              </w:rPr>
            </w:pPr>
          </w:p>
          <w:p w:rsidR="2230519C" w:rsidP="2230519C" w:rsidRDefault="2230519C" w14:paraId="5DB58B0D" w14:textId="7596198B">
            <w:pPr>
              <w:pStyle w:val="Normal"/>
              <w:spacing w:after="0" w:afterAutospacing="off"/>
              <w:ind w:left="0"/>
              <w:jc w:val="left"/>
              <w:rPr>
                <w:b w:val="0"/>
                <w:bCs w:val="0"/>
                <w:sz w:val="28"/>
                <w:szCs w:val="28"/>
              </w:rPr>
            </w:pPr>
          </w:p>
          <w:p w:rsidR="2230519C" w:rsidP="2230519C" w:rsidRDefault="2230519C" w14:paraId="0254A6B4" w14:textId="2B7F9F94">
            <w:pPr>
              <w:pStyle w:val="Normal"/>
              <w:jc w:val="left"/>
              <w:rPr>
                <w:b w:val="1"/>
                <w:bCs w:val="1"/>
                <w:sz w:val="28"/>
                <w:szCs w:val="28"/>
              </w:rPr>
            </w:pPr>
          </w:p>
        </w:tc>
        <w:tc>
          <w:tcPr>
            <w:tcW w:w="5005" w:type="dxa"/>
            <w:tcMar/>
          </w:tcPr>
          <w:p w:rsidR="3BDBE677" w:rsidP="2230519C" w:rsidRDefault="3BDBE677" w14:paraId="6C5BCABA" w14:textId="19D92379">
            <w:pPr>
              <w:pStyle w:val="Normal"/>
              <w:ind w:left="0"/>
              <w:rPr>
                <w:b w:val="1"/>
                <w:bCs w:val="1"/>
                <w:sz w:val="28"/>
                <w:szCs w:val="28"/>
              </w:rPr>
            </w:pPr>
            <w:r w:rsidRPr="2230519C" w:rsidR="3BDBE677">
              <w:rPr>
                <w:b w:val="1"/>
                <w:bCs w:val="1"/>
                <w:sz w:val="28"/>
                <w:szCs w:val="28"/>
              </w:rPr>
              <w:t>Omvårdnadsåtgärder</w:t>
            </w:r>
          </w:p>
          <w:p w:rsidR="3BDBE677" w:rsidP="2230519C" w:rsidRDefault="3BDBE677" w14:paraId="420F3315" w14:textId="1E45DA00">
            <w:pPr>
              <w:pStyle w:val="Normal"/>
              <w:spacing w:after="0" w:afterAutospacing="off"/>
              <w:ind w:left="0"/>
              <w:rPr>
                <w:b w:val="1"/>
                <w:bCs w:val="1"/>
              </w:rPr>
            </w:pPr>
            <w:r w:rsidRPr="2230519C" w:rsidR="3BDBE677">
              <w:rPr>
                <w:b w:val="1"/>
                <w:bCs w:val="1"/>
              </w:rPr>
              <w:t>Förberedelser</w:t>
            </w:r>
          </w:p>
          <w:p w:rsidR="4A6FA015" w:rsidP="2230519C" w:rsidRDefault="4A6FA015" w14:paraId="5B3CB09A" w14:textId="0C63D769">
            <w:pPr>
              <w:pStyle w:val="Normal"/>
              <w:spacing w:after="0" w:afterAutospacing="off"/>
              <w:ind w:left="0"/>
              <w:rPr>
                <w:b w:val="1"/>
                <w:bCs w:val="1"/>
              </w:rPr>
            </w:pPr>
            <w:r w:rsidR="4A6FA015">
              <w:rPr>
                <w:b w:val="0"/>
                <w:bCs w:val="0"/>
              </w:rPr>
              <w:t>Rektaltemp</w:t>
            </w:r>
          </w:p>
          <w:p w:rsidR="4A6FA015" w:rsidP="2230519C" w:rsidRDefault="4A6FA015" w14:paraId="6D22A7C6" w14:textId="1A5AFA5E">
            <w:pPr>
              <w:pStyle w:val="Normal"/>
              <w:spacing w:after="0" w:afterAutospacing="off"/>
              <w:ind w:left="0"/>
              <w:rPr>
                <w:b w:val="0"/>
                <w:bCs w:val="0"/>
              </w:rPr>
            </w:pPr>
            <w:r w:rsidR="4A6FA015">
              <w:rPr>
                <w:b w:val="0"/>
                <w:bCs w:val="0"/>
              </w:rPr>
              <w:t xml:space="preserve">Prover: </w:t>
            </w:r>
            <w:r w:rsidR="4A6FA015">
              <w:rPr>
                <w:b w:val="0"/>
                <w:bCs w:val="0"/>
              </w:rPr>
              <w:t>venösgas</w:t>
            </w:r>
            <w:r w:rsidR="4A6FA015">
              <w:rPr>
                <w:b w:val="0"/>
                <w:bCs w:val="0"/>
              </w:rPr>
              <w:t xml:space="preserve">, </w:t>
            </w:r>
            <w:r w:rsidR="4A6FA015">
              <w:rPr>
                <w:b w:val="0"/>
                <w:bCs w:val="0"/>
              </w:rPr>
              <w:t>krea</w:t>
            </w:r>
          </w:p>
          <w:p w:rsidR="4A6FA015" w:rsidP="2230519C" w:rsidRDefault="4A6FA015" w14:paraId="75FD7B21" w14:textId="1763684A">
            <w:pPr>
              <w:pStyle w:val="Normal"/>
              <w:spacing w:after="0" w:afterAutospacing="off"/>
              <w:ind w:left="0"/>
              <w:rPr>
                <w:b w:val="0"/>
                <w:bCs w:val="0"/>
              </w:rPr>
            </w:pPr>
            <w:r w:rsidR="4A6FA015">
              <w:rPr>
                <w:b w:val="0"/>
                <w:bCs w:val="0"/>
              </w:rPr>
              <w:t xml:space="preserve">PK APTT vid </w:t>
            </w:r>
            <w:r w:rsidR="4A6FA015">
              <w:rPr>
                <w:b w:val="0"/>
                <w:bCs w:val="0"/>
              </w:rPr>
              <w:t>waranbehandling</w:t>
            </w:r>
          </w:p>
          <w:p w:rsidR="4A6FA015" w:rsidP="2230519C" w:rsidRDefault="4A6FA015" w14:paraId="55F61B79" w14:textId="2F565E18">
            <w:pPr>
              <w:pStyle w:val="Normal"/>
              <w:spacing w:after="0" w:afterAutospacing="off"/>
              <w:ind w:left="0"/>
              <w:rPr>
                <w:b w:val="0"/>
                <w:bCs w:val="0"/>
              </w:rPr>
            </w:pPr>
            <w:r w:rsidR="4A6FA015">
              <w:rPr>
                <w:b w:val="0"/>
                <w:bCs w:val="0"/>
              </w:rPr>
              <w:t>Blododling och blodgrupp enligt PM</w:t>
            </w:r>
          </w:p>
          <w:p w:rsidR="4A6FA015" w:rsidP="2230519C" w:rsidRDefault="4A6FA015" w14:paraId="5E2DA2D0" w14:textId="4EC6313B">
            <w:pPr>
              <w:pStyle w:val="Normal"/>
              <w:spacing w:after="0" w:afterAutospacing="off"/>
              <w:ind w:left="0"/>
              <w:rPr>
                <w:b w:val="0"/>
                <w:bCs w:val="0"/>
              </w:rPr>
            </w:pPr>
            <w:r w:rsidR="4A6FA015">
              <w:rPr>
                <w:b w:val="0"/>
                <w:bCs w:val="0"/>
              </w:rPr>
              <w:t>Bastest</w:t>
            </w:r>
            <w:r w:rsidR="4A6FA015">
              <w:rPr>
                <w:b w:val="0"/>
                <w:bCs w:val="0"/>
              </w:rPr>
              <w:t xml:space="preserve"> vid </w:t>
            </w:r>
            <w:r w:rsidR="4A6FA015">
              <w:rPr>
                <w:b w:val="0"/>
                <w:bCs w:val="0"/>
              </w:rPr>
              <w:t>hematuri</w:t>
            </w:r>
          </w:p>
          <w:p w:rsidR="4A6FA015" w:rsidP="2230519C" w:rsidRDefault="4A6FA015" w14:paraId="6B579EFB" w14:textId="7E076BEB">
            <w:pPr>
              <w:pStyle w:val="Normal"/>
              <w:spacing w:after="0" w:afterAutospacing="off"/>
              <w:ind w:left="0"/>
              <w:rPr>
                <w:b w:val="0"/>
                <w:bCs w:val="0"/>
              </w:rPr>
            </w:pPr>
            <w:r w:rsidR="4A6FA015">
              <w:rPr>
                <w:b w:val="0"/>
                <w:bCs w:val="0"/>
              </w:rPr>
              <w:t>Urinsticka och o</w:t>
            </w:r>
            <w:r w:rsidR="4A6FA015">
              <w:rPr>
                <w:b w:val="0"/>
                <w:bCs w:val="0"/>
              </w:rPr>
              <w:t>dling</w:t>
            </w:r>
          </w:p>
          <w:p w:rsidR="4A6FA015" w:rsidP="2230519C" w:rsidRDefault="4A6FA015" w14:paraId="51ED1CC3" w14:textId="50FB2044">
            <w:pPr>
              <w:pStyle w:val="Normal"/>
              <w:spacing w:after="0" w:afterAutospacing="off"/>
              <w:ind w:left="0"/>
              <w:rPr>
                <w:b w:val="0"/>
                <w:bCs w:val="0"/>
              </w:rPr>
            </w:pPr>
            <w:r w:rsidR="4A6FA015">
              <w:rPr>
                <w:b w:val="0"/>
                <w:bCs w:val="0"/>
              </w:rPr>
              <w:t>Bladderscan</w:t>
            </w:r>
            <w:r w:rsidR="4A6FA015">
              <w:rPr>
                <w:b w:val="0"/>
                <w:bCs w:val="0"/>
              </w:rPr>
              <w:t xml:space="preserve"> även på KAD patienter</w:t>
            </w:r>
          </w:p>
          <w:p w:rsidR="30594FB3" w:rsidP="2230519C" w:rsidRDefault="30594FB3" w14:paraId="02F3041C" w14:textId="0C448D1D">
            <w:pPr>
              <w:pStyle w:val="Normal"/>
              <w:spacing w:after="0" w:afterAutospacing="off"/>
              <w:ind w:left="0" w:right="567"/>
              <w:rPr>
                <w:b w:val="0"/>
                <w:bCs w:val="0"/>
              </w:rPr>
            </w:pPr>
            <w:r w:rsidR="30594FB3">
              <w:rPr>
                <w:b w:val="0"/>
                <w:bCs w:val="0"/>
              </w:rPr>
              <w:t>KAD enligt ordination</w:t>
            </w:r>
          </w:p>
          <w:p w:rsidR="30594FB3" w:rsidP="2230519C" w:rsidRDefault="30594FB3" w14:paraId="442104B3" w14:textId="1EBBA142">
            <w:pPr>
              <w:pStyle w:val="Normal"/>
              <w:spacing w:after="0" w:afterAutospacing="off"/>
              <w:ind w:left="0"/>
              <w:rPr>
                <w:b w:val="0"/>
                <w:bCs w:val="0"/>
              </w:rPr>
            </w:pPr>
            <w:r w:rsidR="30594FB3">
              <w:rPr>
                <w:b w:val="0"/>
                <w:bCs w:val="0"/>
              </w:rPr>
              <w:t xml:space="preserve">Vid </w:t>
            </w:r>
            <w:r w:rsidR="30594FB3">
              <w:rPr>
                <w:b w:val="0"/>
                <w:bCs w:val="0"/>
              </w:rPr>
              <w:t>urosepsismisstanke</w:t>
            </w:r>
            <w:r w:rsidR="30594FB3">
              <w:rPr>
                <w:b w:val="0"/>
                <w:bCs w:val="0"/>
              </w:rPr>
              <w:t xml:space="preserve"> NEWS poäng</w:t>
            </w:r>
          </w:p>
          <w:p w:rsidR="2230519C" w:rsidP="2230519C" w:rsidRDefault="2230519C" w14:paraId="708AF282" w14:textId="4E31AF35">
            <w:pPr>
              <w:pStyle w:val="Normal"/>
              <w:spacing w:after="0" w:afterAutospacing="off"/>
              <w:ind w:left="0"/>
              <w:rPr>
                <w:b w:val="0"/>
                <w:bCs w:val="0"/>
              </w:rPr>
            </w:pPr>
          </w:p>
          <w:p w:rsidR="30594FB3" w:rsidP="2230519C" w:rsidRDefault="30594FB3" w14:paraId="7AFD087E" w14:textId="5806EDEA">
            <w:pPr>
              <w:pStyle w:val="Normal"/>
              <w:spacing w:after="0" w:afterAutospacing="off"/>
              <w:ind w:left="0"/>
              <w:rPr>
                <w:b w:val="1"/>
                <w:bCs w:val="1"/>
              </w:rPr>
            </w:pPr>
            <w:r w:rsidRPr="2230519C" w:rsidR="30594FB3">
              <w:rPr>
                <w:b w:val="1"/>
                <w:bCs w:val="1"/>
              </w:rPr>
              <w:t>Läkemedelshantering</w:t>
            </w:r>
          </w:p>
          <w:p w:rsidR="30594FB3" w:rsidP="2230519C" w:rsidRDefault="30594FB3" w14:paraId="4BAA49EF" w14:textId="12C9D3DF">
            <w:pPr>
              <w:pStyle w:val="Normal"/>
              <w:spacing w:after="0" w:afterAutospacing="off"/>
              <w:ind w:left="0" w:right="567"/>
              <w:rPr>
                <w:b w:val="1"/>
                <w:bCs w:val="1"/>
              </w:rPr>
            </w:pPr>
            <w:r w:rsidR="30594FB3">
              <w:rPr>
                <w:b w:val="0"/>
                <w:bCs w:val="0"/>
              </w:rPr>
              <w:t>Smärtlindring/läkemedel enligt</w:t>
            </w:r>
            <w:r w:rsidR="518758C3">
              <w:rPr>
                <w:b w:val="0"/>
                <w:bCs w:val="0"/>
              </w:rPr>
              <w:t xml:space="preserve"> </w:t>
            </w:r>
            <w:r w:rsidR="30594FB3">
              <w:rPr>
                <w:b w:val="0"/>
                <w:bCs w:val="0"/>
              </w:rPr>
              <w:t>ordination</w:t>
            </w:r>
          </w:p>
          <w:p w:rsidR="2230519C" w:rsidP="2230519C" w:rsidRDefault="2230519C" w14:paraId="143592D3" w14:textId="5583129D">
            <w:pPr>
              <w:pStyle w:val="Normal"/>
              <w:spacing w:after="0" w:afterAutospacing="off"/>
              <w:ind w:left="0"/>
              <w:rPr>
                <w:b w:val="0"/>
                <w:bCs w:val="0"/>
              </w:rPr>
            </w:pPr>
          </w:p>
          <w:p w:rsidR="7D35B5E9" w:rsidP="2230519C" w:rsidRDefault="7D35B5E9" w14:paraId="278652F5" w14:textId="44FE53DE">
            <w:pPr>
              <w:pStyle w:val="Normal"/>
              <w:spacing w:after="0" w:afterAutospacing="off"/>
              <w:ind w:left="0"/>
              <w:rPr>
                <w:b w:val="1"/>
                <w:bCs w:val="1"/>
              </w:rPr>
            </w:pPr>
            <w:r w:rsidRPr="2230519C" w:rsidR="7D35B5E9">
              <w:rPr>
                <w:b w:val="1"/>
                <w:bCs w:val="1"/>
              </w:rPr>
              <w:t>Speciell omvårdnad</w:t>
            </w:r>
          </w:p>
          <w:p w:rsidR="7D35B5E9" w:rsidP="2230519C" w:rsidRDefault="7D35B5E9" w14:paraId="61346659" w14:textId="32BA03C7">
            <w:pPr>
              <w:pStyle w:val="Normal"/>
              <w:spacing w:after="0" w:afterAutospacing="off"/>
              <w:ind w:left="0"/>
              <w:rPr>
                <w:b w:val="1"/>
                <w:bCs w:val="1"/>
              </w:rPr>
            </w:pPr>
            <w:r w:rsidR="7D35B5E9">
              <w:rPr>
                <w:b w:val="0"/>
                <w:bCs w:val="0"/>
              </w:rPr>
              <w:t>NEWS</w:t>
            </w:r>
          </w:p>
          <w:p w:rsidR="7D35B5E9" w:rsidP="2230519C" w:rsidRDefault="7D35B5E9" w14:paraId="46E8B6E0" w14:textId="74F3AA3C">
            <w:pPr>
              <w:pStyle w:val="Normal"/>
              <w:spacing w:after="0" w:afterAutospacing="off"/>
              <w:ind w:left="0"/>
              <w:rPr>
                <w:b w:val="0"/>
                <w:bCs w:val="0"/>
              </w:rPr>
            </w:pPr>
            <w:r w:rsidR="7D35B5E9">
              <w:rPr>
                <w:b w:val="0"/>
                <w:bCs w:val="0"/>
              </w:rPr>
              <w:t>Om KAD satt</w:t>
            </w:r>
            <w:r w:rsidR="36CAF6A9">
              <w:rPr>
                <w:b w:val="0"/>
                <w:bCs w:val="0"/>
              </w:rPr>
              <w:t>s</w:t>
            </w:r>
            <w:r w:rsidR="7D35B5E9">
              <w:rPr>
                <w:b w:val="0"/>
                <w:bCs w:val="0"/>
              </w:rPr>
              <w:t xml:space="preserve"> - lämna informationsblad/skötselråd av KAD vid hemgång</w:t>
            </w:r>
          </w:p>
          <w:p w:rsidR="4FFB4A64" w:rsidP="2230519C" w:rsidRDefault="4FFB4A64" w14:paraId="599E3202" w14:textId="6E993803">
            <w:pPr>
              <w:pStyle w:val="Normal"/>
              <w:spacing w:after="0" w:afterAutospacing="off"/>
              <w:ind w:left="0"/>
              <w:rPr>
                <w:b w:val="0"/>
                <w:bCs w:val="0"/>
              </w:rPr>
            </w:pPr>
            <w:r w:rsidRPr="2230519C" w:rsidR="4FFB4A64">
              <w:rPr>
                <w:b w:val="1"/>
                <w:bCs w:val="1"/>
              </w:rPr>
              <w:t>OBS!</w:t>
            </w:r>
            <w:r w:rsidR="4FFB4A64">
              <w:rPr>
                <w:b w:val="0"/>
                <w:bCs w:val="0"/>
              </w:rPr>
              <w:t xml:space="preserve"> Vid misstanke om </w:t>
            </w:r>
            <w:r w:rsidR="4FFB4A64">
              <w:rPr>
                <w:b w:val="0"/>
                <w:bCs w:val="0"/>
              </w:rPr>
              <w:t>urosepsis</w:t>
            </w:r>
            <w:r w:rsidR="4FFB4A64">
              <w:rPr>
                <w:b w:val="0"/>
                <w:bCs w:val="0"/>
              </w:rPr>
              <w:t xml:space="preserve"> uteslut alltid avflödeshinder!</w:t>
            </w:r>
          </w:p>
          <w:p w:rsidR="57563422" w:rsidP="2230519C" w:rsidRDefault="57563422" w14:paraId="7B6D9181" w14:textId="148BE49F">
            <w:pPr>
              <w:pStyle w:val="Normal"/>
              <w:spacing w:after="0" w:afterAutospacing="off"/>
              <w:ind w:left="0"/>
              <w:rPr>
                <w:b w:val="0"/>
                <w:bCs w:val="0"/>
              </w:rPr>
            </w:pPr>
            <w:r w:rsidR="57563422">
              <w:rPr>
                <w:b w:val="0"/>
                <w:bCs w:val="0"/>
              </w:rPr>
              <w:t xml:space="preserve">Kvinnor </w:t>
            </w:r>
            <w:r w:rsidR="57563422">
              <w:rPr>
                <w:b w:val="0"/>
                <w:bCs w:val="0"/>
              </w:rPr>
              <w:t>uatan</w:t>
            </w:r>
            <w:r w:rsidR="57563422">
              <w:rPr>
                <w:b w:val="0"/>
                <w:bCs w:val="0"/>
              </w:rPr>
              <w:t xml:space="preserve"> avflödeshinder ska omhändertas på medicin</w:t>
            </w:r>
          </w:p>
          <w:p w:rsidR="2230519C" w:rsidP="2230519C" w:rsidRDefault="2230519C" w14:paraId="43450CB0" w14:textId="69FE77BD">
            <w:pPr>
              <w:pStyle w:val="Normal"/>
              <w:spacing w:after="0" w:afterAutospacing="off"/>
              <w:ind w:left="0"/>
              <w:rPr>
                <w:b w:val="0"/>
                <w:bCs w:val="0"/>
              </w:rPr>
            </w:pPr>
          </w:p>
          <w:p w:rsidR="57563422" w:rsidP="2230519C" w:rsidRDefault="57563422" w14:paraId="273CD44C" w14:textId="66DB42C0">
            <w:pPr>
              <w:pStyle w:val="Normal"/>
              <w:spacing w:after="0" w:afterAutospacing="off"/>
              <w:ind w:left="0"/>
              <w:rPr>
                <w:b w:val="0"/>
                <w:bCs w:val="0"/>
              </w:rPr>
            </w:pPr>
            <w:r w:rsidR="57563422">
              <w:rPr>
                <w:b w:val="0"/>
                <w:bCs w:val="0"/>
              </w:rPr>
              <w:t>Övervakningsfrekvens utifrån NEWS2- poäng</w:t>
            </w:r>
          </w:p>
          <w:p w:rsidR="57563422" w:rsidP="2230519C" w:rsidRDefault="57563422" w14:paraId="19F90761" w14:textId="0704F625">
            <w:pPr>
              <w:pStyle w:val="Normal"/>
              <w:spacing w:after="0" w:afterAutospacing="off"/>
              <w:ind w:left="0" w:right="567"/>
              <w:rPr>
                <w:b w:val="0"/>
                <w:bCs w:val="0"/>
              </w:rPr>
            </w:pPr>
            <w:r w:rsidR="57563422">
              <w:rPr>
                <w:b w:val="0"/>
                <w:bCs w:val="0"/>
              </w:rPr>
              <w:t>Teamets bedömning, tillsyn och vitalparametrar dokumenteras på Akutjournal</w:t>
            </w:r>
          </w:p>
        </w:tc>
      </w:tr>
    </w:tbl>
    <w:p w:rsidRPr="007141F4" w:rsidR="007141F4" w:rsidP="007141F4" w:rsidRDefault="007141F4" w14:paraId="175C9C18" w14:textId="2D6F705E">
      <w:pPr>
        <w:spacing w:after="0" w:line="240" w:lineRule="auto"/>
        <w:ind w:left="0" w:right="0"/>
        <w:rPr>
          <w:szCs w:val="20"/>
        </w:rPr>
      </w:pPr>
      <w:r w:rsidRPr="007141F4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4E3AE4D1" wp14:editId="246ABA07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1778000"/>
                <wp:effectExtent l="0" t="0" r="0" b="0"/>
                <wp:wrapNone/>
                <wp:docPr id="3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17780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141F4" w:rsidP="007141F4" w:rsidRDefault="007141F4" w14:paraId="24D3B4B3" w14:textId="77777777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proofErr w:type="gramStart"/>
                            <w: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11996</w:t>
                            </w:r>
                            <w:proofErr w:type="gramEnd"/>
                            <w: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 w14:anchorId="4E3AE4D1">
                <v:stroke joinstyle="miter"/>
                <v:path gradientshapeok="t" o:connecttype="rect"/>
              </v:shapetype>
              <v:shape id="Text Box 3" style="position:absolute;margin-left:513.25pt;margin-top:6.2pt;width:98pt;height:140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spid="_x0000_s1026" filled="f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">
                <v:textbox>
                  <w:txbxContent>
                    <w:p w:rsidR="007141F4" w:rsidP="007141F4" w:rsidRDefault="007141F4" w14:paraId="24D3B4B3" w14:textId="77777777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proofErr w:type="gramStart"/>
                      <w: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11996</w:t>
                      </w:r>
                      <w:proofErr w:type="gramEnd"/>
                      <w: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p w:rsidRPr="007141F4" w:rsidR="007141F4" w:rsidP="007141F4" w:rsidRDefault="00A955F7" w14:paraId="24C39751" w14:textId="293AED1E" w14:noSpellErr="1">
      <w:pPr>
        <w:keepNext w:val="1"/>
        <w:spacing w:before="240" w:after="60" w:line="240" w:lineRule="auto"/>
        <w:ind w:left="0" w:right="1161"/>
        <w:outlineLvl w:val="1"/>
        <w:rPr>
          <w:rFonts w:ascii="Arial" w:hAnsi="Arial" w:cs="Arial"/>
        </w:rPr>
      </w:pPr>
    </w:p>
    <w:bookmarkEnd w:id="0"/>
    <w:p w:rsidRPr="00536A5A" w:rsidR="00536A5A" w:rsidP="00536A5A" w:rsidRDefault="00536A5A" w14:paraId="76B9F95B" w14:textId="24513497">
      <w:pPr>
        <w:spacing w:after="0" w:line="240" w:lineRule="auto"/>
        <w:ind w:left="0" w:right="0"/>
      </w:pPr>
    </w:p>
    <w:sectPr w:rsidRPr="00536A5A" w:rsidR="00536A5A" w:rsidSect="007141F4"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65439D" w:rsidRDefault="0065439D" w14:paraId="4A9CA765" w14:textId="77777777">
      <w:r>
        <w:separator/>
      </w:r>
    </w:p>
  </w:endnote>
  <w:endnote w:type="continuationSeparator" w:id="0">
    <w:p w:rsidR="0065439D" w:rsidRDefault="0065439D" w14:paraId="6F03F4D6" w14:textId="77777777">
      <w:r>
        <w:continuationSeparator/>
      </w:r>
    </w:p>
  </w:endnote>
  <w:endnote w:type="continuationNotice" w:id="1">
    <w:p w:rsidR="0065439D" w:rsidRDefault="0065439D" w14:paraId="4BBF5D63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063AE373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65439D" w:rsidRDefault="0065439D" w14:paraId="1ADB2658" w14:textId="77777777"/>
  </w:footnote>
  <w:footnote w:type="continuationSeparator" w:id="0">
    <w:p w:rsidR="0065439D" w:rsidRDefault="0065439D" w14:paraId="0883DB00" w14:textId="77777777">
      <w:r>
        <w:continuationSeparator/>
      </w:r>
    </w:p>
  </w:footnote>
  <w:footnote w:type="continuationNotice" w:id="1">
    <w:p w:rsidR="0065439D" w:rsidRDefault="0065439D" w14:paraId="3F5E8A2A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9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413A60" w14:paraId="058CDD4D" w14:textId="4A49575C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30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72D45401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1861817354">
    <w:abstractNumId w:val="17"/>
  </w:num>
  <w:num w:numId="2" w16cid:durableId="1112941336">
    <w:abstractNumId w:val="14"/>
  </w:num>
  <w:num w:numId="3" w16cid:durableId="744647193">
    <w:abstractNumId w:val="0"/>
  </w:num>
  <w:num w:numId="4" w16cid:durableId="1519081340">
    <w:abstractNumId w:val="6"/>
  </w:num>
  <w:num w:numId="5" w16cid:durableId="2058619942">
    <w:abstractNumId w:val="15"/>
  </w:num>
  <w:num w:numId="6" w16cid:durableId="1070810603">
    <w:abstractNumId w:val="2"/>
  </w:num>
  <w:num w:numId="7" w16cid:durableId="1255434733">
    <w:abstractNumId w:val="11"/>
  </w:num>
  <w:num w:numId="8" w16cid:durableId="779372966">
    <w:abstractNumId w:val="8"/>
  </w:num>
  <w:num w:numId="9" w16cid:durableId="782072817">
    <w:abstractNumId w:val="1"/>
  </w:num>
  <w:num w:numId="10" w16cid:durableId="630860967">
    <w:abstractNumId w:val="1"/>
  </w:num>
  <w:num w:numId="11" w16cid:durableId="1321229711">
    <w:abstractNumId w:val="3"/>
  </w:num>
  <w:num w:numId="12" w16cid:durableId="791704648">
    <w:abstractNumId w:val="4"/>
  </w:num>
  <w:num w:numId="13" w16cid:durableId="140126125">
    <w:abstractNumId w:val="13"/>
  </w:num>
  <w:num w:numId="14" w16cid:durableId="1873347221">
    <w:abstractNumId w:val="9"/>
  </w:num>
  <w:num w:numId="15" w16cid:durableId="1198010956">
    <w:abstractNumId w:val="7"/>
  </w:num>
  <w:num w:numId="16" w16cid:durableId="853761526">
    <w:abstractNumId w:val="12"/>
  </w:num>
  <w:num w:numId="17" w16cid:durableId="1114666882">
    <w:abstractNumId w:val="5"/>
  </w:num>
  <w:num w:numId="18" w16cid:durableId="175657311">
    <w:abstractNumId w:val="10"/>
  </w:num>
  <w:num w:numId="19" w16cid:durableId="155999937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03C4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439D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41F4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4C82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955F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86635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13B6FD6"/>
    <w:rsid w:val="024801E3"/>
    <w:rsid w:val="04CCE493"/>
    <w:rsid w:val="055FFFE8"/>
    <w:rsid w:val="069D375B"/>
    <w:rsid w:val="08D1FA39"/>
    <w:rsid w:val="0DF50205"/>
    <w:rsid w:val="1199A8E2"/>
    <w:rsid w:val="13994685"/>
    <w:rsid w:val="147C690A"/>
    <w:rsid w:val="1BFCD838"/>
    <w:rsid w:val="1DDCF70D"/>
    <w:rsid w:val="1E0D3343"/>
    <w:rsid w:val="1F5C9776"/>
    <w:rsid w:val="2230519C"/>
    <w:rsid w:val="25C2DF3D"/>
    <w:rsid w:val="2EA0EBC8"/>
    <w:rsid w:val="30594FB3"/>
    <w:rsid w:val="311DA6EE"/>
    <w:rsid w:val="312BA1AF"/>
    <w:rsid w:val="34D0E57F"/>
    <w:rsid w:val="35A077EC"/>
    <w:rsid w:val="36CAF6A9"/>
    <w:rsid w:val="375E1C00"/>
    <w:rsid w:val="3860E788"/>
    <w:rsid w:val="386D590F"/>
    <w:rsid w:val="3B3CF1A4"/>
    <w:rsid w:val="3BDBE677"/>
    <w:rsid w:val="40778897"/>
    <w:rsid w:val="41488F8C"/>
    <w:rsid w:val="428C210C"/>
    <w:rsid w:val="452F5370"/>
    <w:rsid w:val="476EE195"/>
    <w:rsid w:val="47E03C2F"/>
    <w:rsid w:val="48A58D37"/>
    <w:rsid w:val="4A6FA015"/>
    <w:rsid w:val="4DA60A58"/>
    <w:rsid w:val="4FFB4A64"/>
    <w:rsid w:val="500CE6C9"/>
    <w:rsid w:val="50D037DA"/>
    <w:rsid w:val="51260429"/>
    <w:rsid w:val="513AD583"/>
    <w:rsid w:val="518758C3"/>
    <w:rsid w:val="51937DAA"/>
    <w:rsid w:val="52769656"/>
    <w:rsid w:val="554C9F3E"/>
    <w:rsid w:val="57563422"/>
    <w:rsid w:val="5DA302C6"/>
    <w:rsid w:val="5E437A8C"/>
    <w:rsid w:val="5EE3970B"/>
    <w:rsid w:val="5FD6DF5C"/>
    <w:rsid w:val="60CF27AC"/>
    <w:rsid w:val="62A14B75"/>
    <w:rsid w:val="62AD8B2D"/>
    <w:rsid w:val="631B8CE7"/>
    <w:rsid w:val="63514B62"/>
    <w:rsid w:val="647B2B65"/>
    <w:rsid w:val="65F9683F"/>
    <w:rsid w:val="677D8747"/>
    <w:rsid w:val="6B2CF8ED"/>
    <w:rsid w:val="6D54C50B"/>
    <w:rsid w:val="6DDFDF62"/>
    <w:rsid w:val="6F5388DD"/>
    <w:rsid w:val="7096E9E6"/>
    <w:rsid w:val="7123645E"/>
    <w:rsid w:val="737AA010"/>
    <w:rsid w:val="7C703FD8"/>
    <w:rsid w:val="7D35B5E9"/>
    <w:rsid w:val="7E41C9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Urinbesvär</dc:title>
  <dc:subject/>
  <dc:creator>patrik.jens.johansson@vgregion.se</dc:creator>
  <keywords/>
  <lastModifiedBy>Monica Ivarsson</lastModifiedBy>
  <revision>9</revision>
  <lastPrinted>2016-03-31T10:56:00.0000000Z</lastPrinted>
  <dcterms:created xsi:type="dcterms:W3CDTF">2022-05-05T11:39:00.0000000Z</dcterms:created>
  <dcterms:modified xsi:type="dcterms:W3CDTF">2024-09-03T12:18:04.0000000Z</dcterms:modified>
</coreProperties>
</file>