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FD8E8" w14:textId="77777777" w:rsidR="00832925" w:rsidRDefault="00832925" w:rsidP="22AC6111">
      <w:pPr>
        <w:pStyle w:val="Rubrik2"/>
        <w:ind w:left="0"/>
        <w:sectPr w:rsidR="00832925" w:rsidSect="0083292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F30A11" w14:textId="77777777" w:rsidR="00832925" w:rsidRPr="00832925" w:rsidRDefault="00832925" w:rsidP="0083292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0FD5F74F" w14:textId="7BF46BAA" w:rsidR="00832925" w:rsidRPr="00832925" w:rsidRDefault="00832925" w:rsidP="00832925">
      <w:pPr>
        <w:spacing w:after="0" w:line="240" w:lineRule="auto"/>
        <w:ind w:left="0" w:right="0"/>
        <w:rPr>
          <w:szCs w:val="20"/>
        </w:rPr>
      </w:pPr>
      <w:r w:rsidRPr="0083292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E6FD528" wp14:editId="1A38467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CCE8E8" w14:textId="77777777" w:rsidR="00832925" w:rsidRDefault="00832925" w:rsidP="0083292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11854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E6FD528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51CCE8E8" w14:textId="77777777" w:rsidR="00832925" w:rsidRDefault="00832925" w:rsidP="0083292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11854</w:t>
                      </w:r>
                      <w:proofErr w:type="gramEnd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32925" w:rsidRPr="00832925" w14:paraId="48718E65" w14:textId="77777777" w:rsidTr="00FE721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E7D4FF8" w14:textId="77777777" w:rsidR="00832925" w:rsidRPr="00832925" w:rsidRDefault="00832925" w:rsidP="00832925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Calibri" w:hAnsi="Calibri" w:cs="Calibri"/>
                <w:b/>
                <w:bCs/>
                <w:noProof/>
                <w:sz w:val="36"/>
                <w:szCs w:val="36"/>
              </w:rPr>
            </w:pPr>
            <w:bookmarkStart w:id="1" w:name="_1314629194"/>
            <w:bookmarkStart w:id="2" w:name="Rubrik"/>
            <w:bookmarkEnd w:id="1"/>
            <w:bookmarkEnd w:id="2"/>
            <w:r w:rsidRPr="00832925">
              <w:rPr>
                <w:rFonts w:ascii="Calibri" w:hAnsi="Calibri" w:cs="Calibri"/>
                <w:b/>
                <w:bCs/>
                <w:noProof/>
                <w:sz w:val="36"/>
                <w:szCs w:val="36"/>
              </w:rPr>
              <w:t>Svimning</w:t>
            </w:r>
          </w:p>
        </w:tc>
      </w:tr>
    </w:tbl>
    <w:p w14:paraId="4770A676" w14:textId="24C46F33" w:rsidR="00832925" w:rsidRPr="00832925" w:rsidRDefault="00832925" w:rsidP="00832925">
      <w:pPr>
        <w:spacing w:after="0" w:line="240" w:lineRule="auto"/>
        <w:ind w:left="0" w:right="0"/>
        <w:rPr>
          <w:szCs w:val="20"/>
        </w:rPr>
      </w:pPr>
      <w:r w:rsidRPr="00832925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3512690" wp14:editId="7AC989FC">
                <wp:simplePos x="0" y="0"/>
                <wp:positionH relativeFrom="column">
                  <wp:posOffset>-344170</wp:posOffset>
                </wp:positionH>
                <wp:positionV relativeFrom="paragraph">
                  <wp:posOffset>73025</wp:posOffset>
                </wp:positionV>
                <wp:extent cx="3086100" cy="7515225"/>
                <wp:effectExtent l="0" t="0" r="19050" b="2857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6100" cy="7515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6634A4" w14:textId="77777777" w:rsidR="00832925" w:rsidRPr="00F41C89" w:rsidRDefault="00832925" w:rsidP="00832925">
                            <w:pPr>
                              <w:pStyle w:val="Rubrik2"/>
                              <w:spacing w:before="0" w:after="0"/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2"/>
                                <w:szCs w:val="22"/>
                              </w:rPr>
                            </w:pPr>
                            <w:r w:rsidRPr="00F41C89"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2"/>
                                <w:szCs w:val="22"/>
                              </w:rPr>
                              <w:t>Omvårdnadsanamnes</w:t>
                            </w:r>
                          </w:p>
                          <w:p w14:paraId="7C79B1E9" w14:textId="5F283C69" w:rsidR="00832925" w:rsidRPr="00F41C89" w:rsidRDefault="00832925" w:rsidP="00F41C89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F41C89">
                              <w:rPr>
                                <w:sz w:val="22"/>
                                <w:szCs w:val="22"/>
                              </w:rPr>
                              <w:t>Tidigare sjukdomar? Hjärtsjukdom? PM/ICD?</w:t>
                            </w:r>
                            <w:r w:rsidR="00F41C89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F41C89">
                              <w:rPr>
                                <w:sz w:val="22"/>
                                <w:szCs w:val="22"/>
                              </w:rPr>
                              <w:t xml:space="preserve">Händelseförlopp? </w:t>
                            </w:r>
                            <w:r w:rsidR="00F41C89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F41C89">
                              <w:rPr>
                                <w:sz w:val="22"/>
                                <w:szCs w:val="22"/>
                              </w:rPr>
                              <w:t>Kramper?</w:t>
                            </w:r>
                            <w:r w:rsidR="00F41C89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F41C89">
                              <w:rPr>
                                <w:sz w:val="22"/>
                                <w:szCs w:val="22"/>
                              </w:rPr>
                              <w:t>Yrsel?</w:t>
                            </w:r>
                          </w:p>
                          <w:p w14:paraId="63AB44BC" w14:textId="77777777" w:rsidR="00832925" w:rsidRPr="00F41C89" w:rsidRDefault="00832925" w:rsidP="00832925">
                            <w:pPr>
                              <w:pStyle w:val="Rubrik2"/>
                              <w:spacing w:before="0" w:after="0"/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2"/>
                                <w:szCs w:val="22"/>
                              </w:rPr>
                            </w:pPr>
                            <w:r w:rsidRPr="00F41C89"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2"/>
                                <w:szCs w:val="22"/>
                              </w:rPr>
                              <w:t>Förkänning innan svimning?</w:t>
                            </w:r>
                          </w:p>
                          <w:p w14:paraId="3C78BB56" w14:textId="77777777" w:rsidR="00832925" w:rsidRPr="00F41C89" w:rsidRDefault="00832925" w:rsidP="0083292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F41C89">
                              <w:rPr>
                                <w:sz w:val="22"/>
                                <w:szCs w:val="22"/>
                              </w:rPr>
                              <w:t>Alkohol? Droger?</w:t>
                            </w:r>
                          </w:p>
                          <w:p w14:paraId="658E279A" w14:textId="77777777" w:rsidR="00832925" w:rsidRPr="008E3D33" w:rsidRDefault="00832925" w:rsidP="008E3D33">
                            <w:pPr>
                              <w:pStyle w:val="Rubrik2"/>
                              <w:spacing w:before="0" w:after="0"/>
                              <w:ind w:left="0" w:firstLine="992"/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2"/>
                                <w:szCs w:val="22"/>
                              </w:rPr>
                            </w:pPr>
                            <w:r w:rsidRPr="008E3D33"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2"/>
                                <w:szCs w:val="22"/>
                              </w:rPr>
                              <w:t>Omvårdnadsstatus</w:t>
                            </w:r>
                          </w:p>
                          <w:p w14:paraId="1992399B" w14:textId="77777777" w:rsidR="00832925" w:rsidRPr="00F41C89" w:rsidRDefault="00832925" w:rsidP="00832925">
                            <w:pPr>
                              <w:pStyle w:val="Rubrik3"/>
                              <w:spacing w:before="0" w:after="0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 w:rsidRPr="00F41C89"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Kommunikation</w:t>
                            </w:r>
                          </w:p>
                          <w:p w14:paraId="06C6DAA1" w14:textId="77777777" w:rsidR="008E3D33" w:rsidRDefault="00832925" w:rsidP="008E3D3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F41C89">
                              <w:rPr>
                                <w:sz w:val="22"/>
                                <w:szCs w:val="22"/>
                              </w:rPr>
                              <w:t xml:space="preserve">Medvetandegrad? </w:t>
                            </w:r>
                            <w:r w:rsidRPr="00F41C89">
                              <w:rPr>
                                <w:sz w:val="22"/>
                                <w:szCs w:val="22"/>
                                <w:lang w:val="en-GB"/>
                              </w:rPr>
                              <w:t>(RLS/GCS)</w:t>
                            </w:r>
                            <w:r w:rsidR="008E3D33">
                              <w:rPr>
                                <w:sz w:val="22"/>
                                <w:szCs w:val="22"/>
                                <w:lang w:val="en-GB"/>
                              </w:rPr>
                              <w:br/>
                            </w:r>
                            <w:proofErr w:type="spellStart"/>
                            <w:r w:rsidRPr="00F41C89">
                              <w:rPr>
                                <w:sz w:val="22"/>
                                <w:szCs w:val="22"/>
                                <w:lang w:val="en-GB"/>
                              </w:rPr>
                              <w:t>Pupiller</w:t>
                            </w:r>
                            <w:proofErr w:type="spellEnd"/>
                            <w:r w:rsidRPr="00F41C89">
                              <w:rPr>
                                <w:sz w:val="22"/>
                                <w:szCs w:val="22"/>
                                <w:lang w:val="en-GB"/>
                              </w:rPr>
                              <w:t>?</w:t>
                            </w:r>
                            <w:r w:rsidR="008E3D33">
                              <w:rPr>
                                <w:sz w:val="22"/>
                                <w:szCs w:val="22"/>
                                <w:lang w:val="en-GB"/>
                              </w:rPr>
                              <w:br/>
                            </w:r>
                            <w:r w:rsidRPr="00F41C89">
                              <w:rPr>
                                <w:sz w:val="22"/>
                                <w:szCs w:val="22"/>
                              </w:rPr>
                              <w:t>Orienterad?</w:t>
                            </w:r>
                          </w:p>
                          <w:p w14:paraId="792D62F9" w14:textId="564EE2ED" w:rsidR="00832925" w:rsidRPr="008E3D33" w:rsidRDefault="00832925" w:rsidP="008E3D33">
                            <w:pPr>
                              <w:rPr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8E3D33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Andning</w:t>
                            </w:r>
                            <w:r w:rsidR="008E3D33" w:rsidRPr="008E3D33">
                              <w:rPr>
                                <w:b/>
                                <w:bCs/>
                                <w:sz w:val="22"/>
                                <w:szCs w:val="22"/>
                                <w:lang w:val="en-GB"/>
                              </w:rPr>
                              <w:br/>
                            </w:r>
                            <w:r w:rsidRPr="00F41C89">
                              <w:rPr>
                                <w:sz w:val="22"/>
                                <w:szCs w:val="22"/>
                              </w:rPr>
                              <w:t>Andningspåverkan?</w:t>
                            </w:r>
                            <w:r w:rsidR="008E3D33">
                              <w:rPr>
                                <w:sz w:val="22"/>
                                <w:szCs w:val="22"/>
                                <w:lang w:val="en-GB"/>
                              </w:rPr>
                              <w:br/>
                            </w:r>
                            <w:r w:rsidRPr="00F41C89">
                              <w:rPr>
                                <w:sz w:val="22"/>
                                <w:szCs w:val="22"/>
                              </w:rPr>
                              <w:t>AF?</w:t>
                            </w:r>
                          </w:p>
                          <w:p w14:paraId="358BD23D" w14:textId="77777777" w:rsidR="00832925" w:rsidRPr="00E9224C" w:rsidRDefault="00832925" w:rsidP="008E3D33">
                            <w:pPr>
                              <w:pStyle w:val="Rubrik3"/>
                              <w:spacing w:before="0" w:after="0"/>
                              <w:ind w:left="0" w:firstLine="992"/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2"/>
                                <w:szCs w:val="22"/>
                              </w:rPr>
                            </w:pPr>
                            <w:r w:rsidRPr="00E9224C"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2"/>
                                <w:szCs w:val="22"/>
                              </w:rPr>
                              <w:t>Cirkulation</w:t>
                            </w:r>
                          </w:p>
                          <w:p w14:paraId="215F2B11" w14:textId="0FD5FF22" w:rsidR="00832925" w:rsidRPr="00F41C89" w:rsidRDefault="00832925" w:rsidP="00E9224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F41C89">
                              <w:rPr>
                                <w:sz w:val="22"/>
                                <w:szCs w:val="22"/>
                              </w:rPr>
                              <w:t>Pulskvalitet/frekvens?</w:t>
                            </w:r>
                            <w:r w:rsidR="00E9224C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F41C89">
                              <w:rPr>
                                <w:sz w:val="22"/>
                                <w:szCs w:val="22"/>
                              </w:rPr>
                              <w:t>Blodtryck?</w:t>
                            </w:r>
                            <w:r w:rsidR="00E9224C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F41C89">
                              <w:rPr>
                                <w:sz w:val="22"/>
                                <w:szCs w:val="22"/>
                              </w:rPr>
                              <w:t>Arytmi?</w:t>
                            </w:r>
                          </w:p>
                          <w:p w14:paraId="412D9F8F" w14:textId="77777777" w:rsidR="00832925" w:rsidRPr="00E9224C" w:rsidRDefault="00832925" w:rsidP="00E9224C">
                            <w:pPr>
                              <w:pStyle w:val="Rubrik3"/>
                              <w:spacing w:before="0" w:after="0"/>
                              <w:ind w:left="0" w:firstLine="992"/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2"/>
                                <w:szCs w:val="22"/>
                              </w:rPr>
                            </w:pPr>
                            <w:r w:rsidRPr="00E9224C"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2"/>
                                <w:szCs w:val="22"/>
                              </w:rPr>
                              <w:t>Hud</w:t>
                            </w:r>
                          </w:p>
                          <w:p w14:paraId="0BCA9D20" w14:textId="4906699F" w:rsidR="00832925" w:rsidRPr="00E9224C" w:rsidRDefault="00832925" w:rsidP="00E9224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E9224C">
                              <w:rPr>
                                <w:sz w:val="22"/>
                                <w:szCs w:val="22"/>
                              </w:rPr>
                              <w:t>Färg?</w:t>
                            </w:r>
                            <w:r w:rsidR="00E9224C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E9224C">
                              <w:rPr>
                                <w:sz w:val="22"/>
                                <w:szCs w:val="22"/>
                              </w:rPr>
                              <w:t>Kallsvettig?</w:t>
                            </w:r>
                          </w:p>
                          <w:p w14:paraId="5E09BDCE" w14:textId="70852EF7" w:rsidR="00832925" w:rsidRPr="00E9224C" w:rsidRDefault="00E9224C" w:rsidP="00E9224C">
                            <w:pPr>
                              <w:pStyle w:val="Sidhuvud"/>
                              <w:ind w:left="0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="00832925" w:rsidRPr="00E9224C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Nutrition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bCs/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="00832925" w:rsidRPr="00E9224C">
                              <w:rPr>
                                <w:bCs/>
                                <w:sz w:val="22"/>
                                <w:szCs w:val="22"/>
                              </w:rPr>
                              <w:t>Kräkning?</w:t>
                            </w:r>
                            <w:r>
                              <w:rPr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="00832925" w:rsidRPr="00E9224C">
                              <w:rPr>
                                <w:sz w:val="22"/>
                                <w:szCs w:val="22"/>
                              </w:rPr>
                              <w:t>Illamående?</w:t>
                            </w:r>
                          </w:p>
                          <w:p w14:paraId="026CC5AB" w14:textId="77777777" w:rsidR="00832925" w:rsidRPr="00E9224C" w:rsidRDefault="00832925" w:rsidP="00E9224C">
                            <w:pPr>
                              <w:pStyle w:val="Rubrik3"/>
                              <w:spacing w:before="0" w:after="0"/>
                              <w:ind w:left="0" w:firstLine="992"/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2"/>
                                <w:szCs w:val="22"/>
                              </w:rPr>
                            </w:pPr>
                            <w:r w:rsidRPr="00E9224C"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2"/>
                                <w:szCs w:val="22"/>
                              </w:rPr>
                              <w:t>Elimination</w:t>
                            </w:r>
                          </w:p>
                          <w:p w14:paraId="21E7DE3B" w14:textId="77777777" w:rsidR="00832925" w:rsidRPr="00E9224C" w:rsidRDefault="00832925" w:rsidP="0083292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E9224C">
                              <w:rPr>
                                <w:sz w:val="22"/>
                                <w:szCs w:val="22"/>
                              </w:rPr>
                              <w:t xml:space="preserve">Urinavgång? </w:t>
                            </w:r>
                            <w:proofErr w:type="spellStart"/>
                            <w:r w:rsidRPr="00E9224C">
                              <w:rPr>
                                <w:sz w:val="22"/>
                                <w:szCs w:val="22"/>
                              </w:rPr>
                              <w:t>Faecesavgång</w:t>
                            </w:r>
                            <w:proofErr w:type="spellEnd"/>
                            <w:r w:rsidRPr="00E9224C">
                              <w:rPr>
                                <w:sz w:val="22"/>
                                <w:szCs w:val="22"/>
                              </w:rPr>
                              <w:t>?</w:t>
                            </w:r>
                          </w:p>
                          <w:p w14:paraId="1671EC4D" w14:textId="77777777" w:rsidR="00832925" w:rsidRPr="00E9224C" w:rsidRDefault="00832925" w:rsidP="00E9224C">
                            <w:pPr>
                              <w:pStyle w:val="Rubrik3"/>
                              <w:spacing w:before="0" w:after="0"/>
                              <w:ind w:left="0" w:firstLine="992"/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2"/>
                                <w:szCs w:val="22"/>
                              </w:rPr>
                            </w:pPr>
                            <w:r w:rsidRPr="00E9224C"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2"/>
                                <w:szCs w:val="22"/>
                              </w:rPr>
                              <w:t>Smärta</w:t>
                            </w:r>
                          </w:p>
                          <w:p w14:paraId="3078E9DA" w14:textId="309FC92E" w:rsidR="00832925" w:rsidRPr="00E9224C" w:rsidRDefault="00832925" w:rsidP="00E9224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E9224C">
                              <w:rPr>
                                <w:sz w:val="22"/>
                                <w:szCs w:val="22"/>
                              </w:rPr>
                              <w:t>Bröstsmärta?</w:t>
                            </w:r>
                            <w:r w:rsidR="00E9224C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E9224C">
                              <w:rPr>
                                <w:sz w:val="22"/>
                                <w:szCs w:val="22"/>
                              </w:rPr>
                              <w:t>Huvudvärk?</w:t>
                            </w:r>
                            <w:r w:rsidR="00E9224C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E9224C">
                              <w:rPr>
                                <w:sz w:val="22"/>
                                <w:szCs w:val="22"/>
                              </w:rPr>
                              <w:t>Buksmärta?</w:t>
                            </w:r>
                          </w:p>
                          <w:p w14:paraId="29B02457" w14:textId="77777777" w:rsidR="00832925" w:rsidRPr="00E9224C" w:rsidRDefault="00832925" w:rsidP="00832925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9224C">
                              <w:rPr>
                                <w:sz w:val="22"/>
                                <w:szCs w:val="22"/>
                              </w:rPr>
                              <w:t>Övrig smärta?</w:t>
                            </w:r>
                          </w:p>
                        </w:txbxContent>
                      </wps:txbx>
                      <wps:bodyPr rot="0" vert="horz" wrap="square" lIns="91440" tIns="9000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512690" id="Text Box 2" o:spid="_x0000_s1027" type="#_x0000_t202" style="position:absolute;margin-left:-27.1pt;margin-top:5.75pt;width:243pt;height:591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">
                <v:textbox inset=",2.5mm">
                  <w:txbxContent>
                    <w:p w14:paraId="276634A4" w14:textId="77777777" w:rsidR="00832925" w:rsidRPr="00F41C89" w:rsidRDefault="00832925" w:rsidP="00832925">
                      <w:pPr>
                        <w:pStyle w:val="Rubrik2"/>
                        <w:spacing w:before="0" w:after="0"/>
                        <w:rPr>
                          <w:rFonts w:ascii="Times New Roman" w:hAnsi="Times New Roman" w:cs="Times New Roman"/>
                          <w:b/>
                          <w:bCs w:val="0"/>
                          <w:sz w:val="22"/>
                          <w:szCs w:val="22"/>
                        </w:rPr>
                      </w:pPr>
                      <w:r w:rsidRPr="00F41C89">
                        <w:rPr>
                          <w:rFonts w:ascii="Times New Roman" w:hAnsi="Times New Roman" w:cs="Times New Roman"/>
                          <w:b/>
                          <w:bCs w:val="0"/>
                          <w:sz w:val="22"/>
                          <w:szCs w:val="22"/>
                        </w:rPr>
                        <w:t>Omvårdnadsanamnes</w:t>
                      </w:r>
                    </w:p>
                    <w:p w14:paraId="7C79B1E9" w14:textId="5F283C69" w:rsidR="00832925" w:rsidRPr="00F41C89" w:rsidRDefault="00832925" w:rsidP="00F41C89">
                      <w:pPr>
                        <w:rPr>
                          <w:sz w:val="22"/>
                          <w:szCs w:val="22"/>
                        </w:rPr>
                      </w:pPr>
                      <w:r w:rsidRPr="00F41C89">
                        <w:rPr>
                          <w:sz w:val="22"/>
                          <w:szCs w:val="22"/>
                        </w:rPr>
                        <w:t>Tidigare sjukdomar? Hjärtsjukdom? PM/ICD?</w:t>
                      </w:r>
                      <w:r w:rsidR="00F41C89">
                        <w:rPr>
                          <w:sz w:val="22"/>
                          <w:szCs w:val="22"/>
                        </w:rPr>
                        <w:br/>
                      </w:r>
                      <w:r w:rsidRPr="00F41C89">
                        <w:rPr>
                          <w:sz w:val="22"/>
                          <w:szCs w:val="22"/>
                        </w:rPr>
                        <w:t xml:space="preserve">Händelseförlopp? </w:t>
                      </w:r>
                      <w:r w:rsidR="00F41C89">
                        <w:rPr>
                          <w:sz w:val="22"/>
                          <w:szCs w:val="22"/>
                        </w:rPr>
                        <w:br/>
                      </w:r>
                      <w:r w:rsidRPr="00F41C89">
                        <w:rPr>
                          <w:sz w:val="22"/>
                          <w:szCs w:val="22"/>
                        </w:rPr>
                        <w:t>Kramper?</w:t>
                      </w:r>
                      <w:r w:rsidR="00F41C89">
                        <w:rPr>
                          <w:sz w:val="22"/>
                          <w:szCs w:val="22"/>
                        </w:rPr>
                        <w:br/>
                      </w:r>
                      <w:r w:rsidRPr="00F41C89">
                        <w:rPr>
                          <w:sz w:val="22"/>
                          <w:szCs w:val="22"/>
                        </w:rPr>
                        <w:t>Yrsel?</w:t>
                      </w:r>
                    </w:p>
                    <w:p w14:paraId="63AB44BC" w14:textId="77777777" w:rsidR="00832925" w:rsidRPr="00F41C89" w:rsidRDefault="00832925" w:rsidP="00832925">
                      <w:pPr>
                        <w:pStyle w:val="Rubrik2"/>
                        <w:spacing w:before="0" w:after="0"/>
                        <w:rPr>
                          <w:rFonts w:ascii="Times New Roman" w:hAnsi="Times New Roman" w:cs="Times New Roman"/>
                          <w:b/>
                          <w:bCs w:val="0"/>
                          <w:sz w:val="22"/>
                          <w:szCs w:val="22"/>
                        </w:rPr>
                      </w:pPr>
                      <w:r w:rsidRPr="00F41C89">
                        <w:rPr>
                          <w:rFonts w:ascii="Times New Roman" w:hAnsi="Times New Roman" w:cs="Times New Roman"/>
                          <w:b/>
                          <w:bCs w:val="0"/>
                          <w:sz w:val="22"/>
                          <w:szCs w:val="22"/>
                        </w:rPr>
                        <w:t>Förkänning innan svimning?</w:t>
                      </w:r>
                    </w:p>
                    <w:p w14:paraId="3C78BB56" w14:textId="77777777" w:rsidR="00832925" w:rsidRPr="00F41C89" w:rsidRDefault="00832925" w:rsidP="00832925">
                      <w:pPr>
                        <w:rPr>
                          <w:sz w:val="22"/>
                          <w:szCs w:val="22"/>
                        </w:rPr>
                      </w:pPr>
                      <w:r w:rsidRPr="00F41C89">
                        <w:rPr>
                          <w:sz w:val="22"/>
                          <w:szCs w:val="22"/>
                        </w:rPr>
                        <w:t>Alkohol? Droger?</w:t>
                      </w:r>
                    </w:p>
                    <w:p w14:paraId="658E279A" w14:textId="77777777" w:rsidR="00832925" w:rsidRPr="008E3D33" w:rsidRDefault="00832925" w:rsidP="008E3D33">
                      <w:pPr>
                        <w:pStyle w:val="Rubrik2"/>
                        <w:spacing w:before="0" w:after="0"/>
                        <w:ind w:left="0" w:firstLine="992"/>
                        <w:rPr>
                          <w:rFonts w:ascii="Times New Roman" w:hAnsi="Times New Roman" w:cs="Times New Roman"/>
                          <w:b/>
                          <w:bCs w:val="0"/>
                          <w:sz w:val="22"/>
                          <w:szCs w:val="22"/>
                        </w:rPr>
                      </w:pPr>
                      <w:r w:rsidRPr="008E3D33">
                        <w:rPr>
                          <w:rFonts w:ascii="Times New Roman" w:hAnsi="Times New Roman" w:cs="Times New Roman"/>
                          <w:b/>
                          <w:bCs w:val="0"/>
                          <w:sz w:val="22"/>
                          <w:szCs w:val="22"/>
                        </w:rPr>
                        <w:t>Omvårdnadsstatus</w:t>
                      </w:r>
                    </w:p>
                    <w:p w14:paraId="1992399B" w14:textId="77777777" w:rsidR="00832925" w:rsidRPr="00F41C89" w:rsidRDefault="00832925" w:rsidP="00832925">
                      <w:pPr>
                        <w:pStyle w:val="Rubrik3"/>
                        <w:spacing w:before="0" w:after="0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 w:rsidRPr="00F41C89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Kommunikation</w:t>
                      </w:r>
                    </w:p>
                    <w:p w14:paraId="06C6DAA1" w14:textId="77777777" w:rsidR="008E3D33" w:rsidRDefault="00832925" w:rsidP="008E3D33">
                      <w:pPr>
                        <w:rPr>
                          <w:sz w:val="22"/>
                          <w:szCs w:val="22"/>
                        </w:rPr>
                      </w:pPr>
                      <w:r w:rsidRPr="00F41C89">
                        <w:rPr>
                          <w:sz w:val="22"/>
                          <w:szCs w:val="22"/>
                        </w:rPr>
                        <w:t xml:space="preserve">Medvetandegrad? </w:t>
                      </w:r>
                      <w:r w:rsidRPr="00F41C89">
                        <w:rPr>
                          <w:sz w:val="22"/>
                          <w:szCs w:val="22"/>
                          <w:lang w:val="en-GB"/>
                        </w:rPr>
                        <w:t>(RLS/GCS)</w:t>
                      </w:r>
                      <w:r w:rsidR="008E3D33">
                        <w:rPr>
                          <w:sz w:val="22"/>
                          <w:szCs w:val="22"/>
                          <w:lang w:val="en-GB"/>
                        </w:rPr>
                        <w:br/>
                      </w:r>
                      <w:proofErr w:type="spellStart"/>
                      <w:r w:rsidRPr="00F41C89">
                        <w:rPr>
                          <w:sz w:val="22"/>
                          <w:szCs w:val="22"/>
                          <w:lang w:val="en-GB"/>
                        </w:rPr>
                        <w:t>Pupiller</w:t>
                      </w:r>
                      <w:proofErr w:type="spellEnd"/>
                      <w:r w:rsidRPr="00F41C89">
                        <w:rPr>
                          <w:sz w:val="22"/>
                          <w:szCs w:val="22"/>
                          <w:lang w:val="en-GB"/>
                        </w:rPr>
                        <w:t>?</w:t>
                      </w:r>
                      <w:r w:rsidR="008E3D33">
                        <w:rPr>
                          <w:sz w:val="22"/>
                          <w:szCs w:val="22"/>
                          <w:lang w:val="en-GB"/>
                        </w:rPr>
                        <w:br/>
                      </w:r>
                      <w:r w:rsidRPr="00F41C89">
                        <w:rPr>
                          <w:sz w:val="22"/>
                          <w:szCs w:val="22"/>
                        </w:rPr>
                        <w:t>Orienterad?</w:t>
                      </w:r>
                    </w:p>
                    <w:p w14:paraId="792D62F9" w14:textId="564EE2ED" w:rsidR="00832925" w:rsidRPr="008E3D33" w:rsidRDefault="00832925" w:rsidP="008E3D33">
                      <w:pPr>
                        <w:rPr>
                          <w:sz w:val="22"/>
                          <w:szCs w:val="22"/>
                          <w:lang w:val="en-GB"/>
                        </w:rPr>
                      </w:pPr>
                      <w:r w:rsidRPr="008E3D33">
                        <w:rPr>
                          <w:b/>
                          <w:bCs/>
                          <w:sz w:val="22"/>
                          <w:szCs w:val="22"/>
                        </w:rPr>
                        <w:t>Andning</w:t>
                      </w:r>
                      <w:r w:rsidR="008E3D33" w:rsidRPr="008E3D33">
                        <w:rPr>
                          <w:b/>
                          <w:bCs/>
                          <w:sz w:val="22"/>
                          <w:szCs w:val="22"/>
                          <w:lang w:val="en-GB"/>
                        </w:rPr>
                        <w:br/>
                      </w:r>
                      <w:r w:rsidRPr="00F41C89">
                        <w:rPr>
                          <w:sz w:val="22"/>
                          <w:szCs w:val="22"/>
                        </w:rPr>
                        <w:t>Andningspåverkan?</w:t>
                      </w:r>
                      <w:r w:rsidR="008E3D33">
                        <w:rPr>
                          <w:sz w:val="22"/>
                          <w:szCs w:val="22"/>
                          <w:lang w:val="en-GB"/>
                        </w:rPr>
                        <w:br/>
                      </w:r>
                      <w:r w:rsidRPr="00F41C89">
                        <w:rPr>
                          <w:sz w:val="22"/>
                          <w:szCs w:val="22"/>
                        </w:rPr>
                        <w:t>AF?</w:t>
                      </w:r>
                    </w:p>
                    <w:p w14:paraId="358BD23D" w14:textId="77777777" w:rsidR="00832925" w:rsidRPr="00E9224C" w:rsidRDefault="00832925" w:rsidP="008E3D33">
                      <w:pPr>
                        <w:pStyle w:val="Rubrik3"/>
                        <w:spacing w:before="0" w:after="0"/>
                        <w:ind w:left="0" w:firstLine="992"/>
                        <w:rPr>
                          <w:rFonts w:ascii="Times New Roman" w:hAnsi="Times New Roman" w:cs="Times New Roman"/>
                          <w:b/>
                          <w:bCs w:val="0"/>
                          <w:sz w:val="22"/>
                          <w:szCs w:val="22"/>
                        </w:rPr>
                      </w:pPr>
                      <w:r w:rsidRPr="00E9224C">
                        <w:rPr>
                          <w:rFonts w:ascii="Times New Roman" w:hAnsi="Times New Roman" w:cs="Times New Roman"/>
                          <w:b/>
                          <w:bCs w:val="0"/>
                          <w:sz w:val="22"/>
                          <w:szCs w:val="22"/>
                        </w:rPr>
                        <w:t>Cirkulation</w:t>
                      </w:r>
                    </w:p>
                    <w:p w14:paraId="215F2B11" w14:textId="0FD5FF22" w:rsidR="00832925" w:rsidRPr="00F41C89" w:rsidRDefault="00832925" w:rsidP="00E9224C">
                      <w:pPr>
                        <w:rPr>
                          <w:sz w:val="22"/>
                          <w:szCs w:val="22"/>
                        </w:rPr>
                      </w:pPr>
                      <w:r w:rsidRPr="00F41C89">
                        <w:rPr>
                          <w:sz w:val="22"/>
                          <w:szCs w:val="22"/>
                        </w:rPr>
                        <w:t>Pulskvalitet/frekvens?</w:t>
                      </w:r>
                      <w:r w:rsidR="00E9224C">
                        <w:rPr>
                          <w:sz w:val="22"/>
                          <w:szCs w:val="22"/>
                        </w:rPr>
                        <w:br/>
                      </w:r>
                      <w:r w:rsidRPr="00F41C89">
                        <w:rPr>
                          <w:sz w:val="22"/>
                          <w:szCs w:val="22"/>
                        </w:rPr>
                        <w:t>Blodtryck?</w:t>
                      </w:r>
                      <w:r w:rsidR="00E9224C">
                        <w:rPr>
                          <w:sz w:val="22"/>
                          <w:szCs w:val="22"/>
                        </w:rPr>
                        <w:br/>
                      </w:r>
                      <w:r w:rsidRPr="00F41C89">
                        <w:rPr>
                          <w:sz w:val="22"/>
                          <w:szCs w:val="22"/>
                        </w:rPr>
                        <w:t>Arytmi?</w:t>
                      </w:r>
                    </w:p>
                    <w:p w14:paraId="412D9F8F" w14:textId="77777777" w:rsidR="00832925" w:rsidRPr="00E9224C" w:rsidRDefault="00832925" w:rsidP="00E9224C">
                      <w:pPr>
                        <w:pStyle w:val="Rubrik3"/>
                        <w:spacing w:before="0" w:after="0"/>
                        <w:ind w:left="0" w:firstLine="992"/>
                        <w:rPr>
                          <w:rFonts w:ascii="Times New Roman" w:hAnsi="Times New Roman" w:cs="Times New Roman"/>
                          <w:b/>
                          <w:bCs w:val="0"/>
                          <w:sz w:val="22"/>
                          <w:szCs w:val="22"/>
                        </w:rPr>
                      </w:pPr>
                      <w:r w:rsidRPr="00E9224C">
                        <w:rPr>
                          <w:rFonts w:ascii="Times New Roman" w:hAnsi="Times New Roman" w:cs="Times New Roman"/>
                          <w:b/>
                          <w:bCs w:val="0"/>
                          <w:sz w:val="22"/>
                          <w:szCs w:val="22"/>
                        </w:rPr>
                        <w:t>Hud</w:t>
                      </w:r>
                    </w:p>
                    <w:p w14:paraId="0BCA9D20" w14:textId="4906699F" w:rsidR="00832925" w:rsidRPr="00E9224C" w:rsidRDefault="00832925" w:rsidP="00E9224C">
                      <w:pPr>
                        <w:rPr>
                          <w:sz w:val="22"/>
                          <w:szCs w:val="22"/>
                        </w:rPr>
                      </w:pPr>
                      <w:r w:rsidRPr="00E9224C">
                        <w:rPr>
                          <w:sz w:val="22"/>
                          <w:szCs w:val="22"/>
                        </w:rPr>
                        <w:t>Färg?</w:t>
                      </w:r>
                      <w:r w:rsidR="00E9224C">
                        <w:rPr>
                          <w:sz w:val="22"/>
                          <w:szCs w:val="22"/>
                        </w:rPr>
                        <w:br/>
                      </w:r>
                      <w:r w:rsidRPr="00E9224C">
                        <w:rPr>
                          <w:sz w:val="22"/>
                          <w:szCs w:val="22"/>
                        </w:rPr>
                        <w:t>Kallsvettig?</w:t>
                      </w:r>
                    </w:p>
                    <w:p w14:paraId="5E09BDCE" w14:textId="70852EF7" w:rsidR="00832925" w:rsidRPr="00E9224C" w:rsidRDefault="00E9224C" w:rsidP="00E9224C">
                      <w:pPr>
                        <w:pStyle w:val="Sidhuvud"/>
                        <w:ind w:left="0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</w:t>
                      </w:r>
                      <w:r w:rsidR="00832925" w:rsidRPr="00E9224C">
                        <w:rPr>
                          <w:b/>
                          <w:bCs/>
                          <w:sz w:val="22"/>
                          <w:szCs w:val="22"/>
                        </w:rPr>
                        <w:t>Nutrition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br/>
                      </w:r>
                      <w:r>
                        <w:rPr>
                          <w:bCs/>
                          <w:sz w:val="22"/>
                          <w:szCs w:val="22"/>
                        </w:rPr>
                        <w:t xml:space="preserve">                  </w:t>
                      </w:r>
                      <w:r w:rsidR="00832925" w:rsidRPr="00E9224C">
                        <w:rPr>
                          <w:bCs/>
                          <w:sz w:val="22"/>
                          <w:szCs w:val="22"/>
                        </w:rPr>
                        <w:t>Kräkning?</w:t>
                      </w:r>
                      <w:r>
                        <w:rPr>
                          <w:bCs/>
                          <w:sz w:val="22"/>
                          <w:szCs w:val="22"/>
                        </w:rPr>
                        <w:br/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="00832925" w:rsidRPr="00E9224C">
                        <w:rPr>
                          <w:sz w:val="22"/>
                          <w:szCs w:val="22"/>
                        </w:rPr>
                        <w:t>Illamående?</w:t>
                      </w:r>
                    </w:p>
                    <w:p w14:paraId="026CC5AB" w14:textId="77777777" w:rsidR="00832925" w:rsidRPr="00E9224C" w:rsidRDefault="00832925" w:rsidP="00E9224C">
                      <w:pPr>
                        <w:pStyle w:val="Rubrik3"/>
                        <w:spacing w:before="0" w:after="0"/>
                        <w:ind w:left="0" w:firstLine="992"/>
                        <w:rPr>
                          <w:rFonts w:ascii="Times New Roman" w:hAnsi="Times New Roman" w:cs="Times New Roman"/>
                          <w:b/>
                          <w:bCs w:val="0"/>
                          <w:sz w:val="22"/>
                          <w:szCs w:val="22"/>
                        </w:rPr>
                      </w:pPr>
                      <w:r w:rsidRPr="00E9224C">
                        <w:rPr>
                          <w:rFonts w:ascii="Times New Roman" w:hAnsi="Times New Roman" w:cs="Times New Roman"/>
                          <w:b/>
                          <w:bCs w:val="0"/>
                          <w:sz w:val="22"/>
                          <w:szCs w:val="22"/>
                        </w:rPr>
                        <w:t>Elimination</w:t>
                      </w:r>
                    </w:p>
                    <w:p w14:paraId="21E7DE3B" w14:textId="77777777" w:rsidR="00832925" w:rsidRPr="00E9224C" w:rsidRDefault="00832925" w:rsidP="00832925">
                      <w:pPr>
                        <w:rPr>
                          <w:sz w:val="22"/>
                          <w:szCs w:val="22"/>
                        </w:rPr>
                      </w:pPr>
                      <w:r w:rsidRPr="00E9224C">
                        <w:rPr>
                          <w:sz w:val="22"/>
                          <w:szCs w:val="22"/>
                        </w:rPr>
                        <w:t xml:space="preserve">Urinavgång? </w:t>
                      </w:r>
                      <w:proofErr w:type="spellStart"/>
                      <w:r w:rsidRPr="00E9224C">
                        <w:rPr>
                          <w:sz w:val="22"/>
                          <w:szCs w:val="22"/>
                        </w:rPr>
                        <w:t>Faecesavgång</w:t>
                      </w:r>
                      <w:proofErr w:type="spellEnd"/>
                      <w:r w:rsidRPr="00E9224C">
                        <w:rPr>
                          <w:sz w:val="22"/>
                          <w:szCs w:val="22"/>
                        </w:rPr>
                        <w:t>?</w:t>
                      </w:r>
                    </w:p>
                    <w:p w14:paraId="1671EC4D" w14:textId="77777777" w:rsidR="00832925" w:rsidRPr="00E9224C" w:rsidRDefault="00832925" w:rsidP="00E9224C">
                      <w:pPr>
                        <w:pStyle w:val="Rubrik3"/>
                        <w:spacing w:before="0" w:after="0"/>
                        <w:ind w:left="0" w:firstLine="992"/>
                        <w:rPr>
                          <w:rFonts w:ascii="Times New Roman" w:hAnsi="Times New Roman" w:cs="Times New Roman"/>
                          <w:b/>
                          <w:bCs w:val="0"/>
                          <w:sz w:val="22"/>
                          <w:szCs w:val="22"/>
                        </w:rPr>
                      </w:pPr>
                      <w:r w:rsidRPr="00E9224C">
                        <w:rPr>
                          <w:rFonts w:ascii="Times New Roman" w:hAnsi="Times New Roman" w:cs="Times New Roman"/>
                          <w:b/>
                          <w:bCs w:val="0"/>
                          <w:sz w:val="22"/>
                          <w:szCs w:val="22"/>
                        </w:rPr>
                        <w:t>Smärta</w:t>
                      </w:r>
                    </w:p>
                    <w:p w14:paraId="3078E9DA" w14:textId="309FC92E" w:rsidR="00832925" w:rsidRPr="00E9224C" w:rsidRDefault="00832925" w:rsidP="00E9224C">
                      <w:pPr>
                        <w:rPr>
                          <w:sz w:val="22"/>
                          <w:szCs w:val="22"/>
                        </w:rPr>
                      </w:pPr>
                      <w:r w:rsidRPr="00E9224C">
                        <w:rPr>
                          <w:sz w:val="22"/>
                          <w:szCs w:val="22"/>
                        </w:rPr>
                        <w:t>Bröstsmärta?</w:t>
                      </w:r>
                      <w:r w:rsidR="00E9224C">
                        <w:rPr>
                          <w:sz w:val="22"/>
                          <w:szCs w:val="22"/>
                        </w:rPr>
                        <w:br/>
                      </w:r>
                      <w:r w:rsidRPr="00E9224C">
                        <w:rPr>
                          <w:sz w:val="22"/>
                          <w:szCs w:val="22"/>
                        </w:rPr>
                        <w:t>Huvudvärk?</w:t>
                      </w:r>
                      <w:r w:rsidR="00E9224C">
                        <w:rPr>
                          <w:sz w:val="22"/>
                          <w:szCs w:val="22"/>
                        </w:rPr>
                        <w:br/>
                      </w:r>
                      <w:r w:rsidRPr="00E9224C">
                        <w:rPr>
                          <w:sz w:val="22"/>
                          <w:szCs w:val="22"/>
                        </w:rPr>
                        <w:t>Buksmärta?</w:t>
                      </w:r>
                    </w:p>
                    <w:p w14:paraId="29B02457" w14:textId="77777777" w:rsidR="00832925" w:rsidRPr="00E9224C" w:rsidRDefault="00832925" w:rsidP="00832925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 w:rsidRPr="00E9224C">
                        <w:rPr>
                          <w:sz w:val="22"/>
                          <w:szCs w:val="22"/>
                        </w:rPr>
                        <w:t>Övrig smärta?</w:t>
                      </w:r>
                    </w:p>
                  </w:txbxContent>
                </v:textbox>
              </v:shape>
            </w:pict>
          </mc:Fallback>
        </mc:AlternateContent>
      </w:r>
      <w:r w:rsidRPr="00832925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B4143A5" wp14:editId="343202F0">
                <wp:simplePos x="0" y="0"/>
                <wp:positionH relativeFrom="column">
                  <wp:posOffset>2743200</wp:posOffset>
                </wp:positionH>
                <wp:positionV relativeFrom="paragraph">
                  <wp:posOffset>49530</wp:posOffset>
                </wp:positionV>
                <wp:extent cx="3086100" cy="754570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6100" cy="7545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38465D" w14:textId="4B450510" w:rsidR="00832925" w:rsidRPr="009846DB" w:rsidRDefault="00832925" w:rsidP="009846DB">
                            <w:pPr>
                              <w:pStyle w:val="Sidhuvud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 w:rsidRPr="009846DB">
                              <w:rPr>
                                <w:b/>
                                <w:sz w:val="22"/>
                                <w:szCs w:val="22"/>
                              </w:rPr>
                              <w:t>Omvårdnadsåtgärder</w:t>
                            </w:r>
                            <w:r w:rsidR="009846DB">
                              <w:rPr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Pr="009846DB">
                              <w:rPr>
                                <w:bCs/>
                                <w:sz w:val="22"/>
                                <w:szCs w:val="22"/>
                              </w:rPr>
                              <w:t>Förberedelser</w:t>
                            </w:r>
                          </w:p>
                          <w:p w14:paraId="2FF04F01" w14:textId="77777777" w:rsidR="00832925" w:rsidRPr="009846DB" w:rsidRDefault="00832925" w:rsidP="00832925">
                            <w:pPr>
                              <w:pStyle w:val="Sidhuvud"/>
                              <w:rPr>
                                <w:bCs/>
                                <w:sz w:val="22"/>
                                <w:szCs w:val="22"/>
                              </w:rPr>
                            </w:pPr>
                            <w:r w:rsidRPr="009846DB">
                              <w:rPr>
                                <w:bCs/>
                                <w:sz w:val="22"/>
                                <w:szCs w:val="22"/>
                              </w:rPr>
                              <w:t>Blodtryck liggande och stående</w:t>
                            </w:r>
                          </w:p>
                          <w:p w14:paraId="6EE4A70F" w14:textId="7345827E" w:rsidR="00832925" w:rsidRPr="009846DB" w:rsidRDefault="00832925" w:rsidP="009846DB">
                            <w:pPr>
                              <w:pStyle w:val="Sidhuvud"/>
                              <w:rPr>
                                <w:bCs/>
                                <w:sz w:val="22"/>
                                <w:szCs w:val="22"/>
                              </w:rPr>
                            </w:pPr>
                            <w:r w:rsidRPr="009846DB">
                              <w:rPr>
                                <w:bCs/>
                                <w:sz w:val="22"/>
                                <w:szCs w:val="22"/>
                              </w:rPr>
                              <w:t>Puls</w:t>
                            </w:r>
                            <w:r w:rsidR="009846DB">
                              <w:rPr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  <w:r w:rsidRPr="009846DB">
                              <w:rPr>
                                <w:bCs/>
                                <w:sz w:val="22"/>
                                <w:szCs w:val="22"/>
                                <w:lang w:val="en-GB"/>
                              </w:rPr>
                              <w:t>EKG</w:t>
                            </w:r>
                            <w:r w:rsidR="009846DB">
                              <w:rPr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  <w:r w:rsidRPr="009846DB">
                              <w:rPr>
                                <w:bCs/>
                                <w:sz w:val="22"/>
                                <w:szCs w:val="22"/>
                                <w:lang w:val="en-GB"/>
                              </w:rPr>
                              <w:t>POX</w:t>
                            </w:r>
                            <w:r w:rsidR="009846DB">
                              <w:rPr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  <w:r w:rsidRPr="009846DB">
                              <w:rPr>
                                <w:bCs/>
                                <w:sz w:val="22"/>
                                <w:szCs w:val="22"/>
                                <w:lang w:val="en-GB"/>
                              </w:rPr>
                              <w:t>AF</w:t>
                            </w:r>
                            <w:r w:rsidR="009846DB">
                              <w:rPr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  <w:r w:rsidRPr="009846DB">
                              <w:rPr>
                                <w:bCs/>
                                <w:sz w:val="22"/>
                                <w:szCs w:val="22"/>
                                <w:lang w:val="en-GB"/>
                              </w:rPr>
                              <w:t>Temp</w:t>
                            </w:r>
                            <w:r w:rsidR="009846DB">
                              <w:rPr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  <w:r w:rsidRPr="009846DB">
                              <w:rPr>
                                <w:bCs/>
                                <w:sz w:val="22"/>
                                <w:szCs w:val="22"/>
                                <w:lang w:val="en-GB"/>
                              </w:rPr>
                              <w:t>PVK</w:t>
                            </w:r>
                          </w:p>
                          <w:p w14:paraId="54E9DD8A" w14:textId="77777777" w:rsidR="00832925" w:rsidRPr="009846DB" w:rsidRDefault="00832925" w:rsidP="00832925">
                            <w:pPr>
                              <w:pStyle w:val="Sidhuvud"/>
                              <w:rPr>
                                <w:bCs/>
                                <w:sz w:val="22"/>
                                <w:szCs w:val="22"/>
                              </w:rPr>
                            </w:pPr>
                            <w:r w:rsidRPr="009846DB">
                              <w:rPr>
                                <w:bCs/>
                                <w:sz w:val="22"/>
                                <w:szCs w:val="22"/>
                              </w:rPr>
                              <w:t>Prover: medicinrutin och kapillärt glukos/Hb</w:t>
                            </w:r>
                          </w:p>
                          <w:p w14:paraId="2AE4D0F9" w14:textId="77777777" w:rsidR="00832925" w:rsidRPr="009846DB" w:rsidRDefault="00832925" w:rsidP="00832925">
                            <w:pPr>
                              <w:pStyle w:val="Sidhuvud"/>
                              <w:rPr>
                                <w:bCs/>
                                <w:sz w:val="22"/>
                                <w:szCs w:val="22"/>
                              </w:rPr>
                            </w:pPr>
                            <w:r w:rsidRPr="009846DB">
                              <w:rPr>
                                <w:bCs/>
                                <w:sz w:val="22"/>
                                <w:szCs w:val="22"/>
                              </w:rPr>
                              <w:t>Arytmiövervakning</w:t>
                            </w:r>
                          </w:p>
                          <w:p w14:paraId="2731B221" w14:textId="77777777" w:rsidR="00832925" w:rsidRPr="009846DB" w:rsidRDefault="00832925" w:rsidP="00832925">
                            <w:pPr>
                              <w:pStyle w:val="Sidhuvud"/>
                              <w:rPr>
                                <w:b/>
                                <w:sz w:val="22"/>
                                <w:szCs w:val="22"/>
                                <w:u w:val="single"/>
                              </w:rPr>
                            </w:pPr>
                          </w:p>
                          <w:p w14:paraId="388B7561" w14:textId="77777777" w:rsidR="00832925" w:rsidRPr="009846DB" w:rsidRDefault="00832925" w:rsidP="00832925">
                            <w:pPr>
                              <w:pStyle w:val="Sidhuvud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 w:rsidRPr="009846DB">
                              <w:rPr>
                                <w:b/>
                                <w:sz w:val="22"/>
                                <w:szCs w:val="22"/>
                              </w:rPr>
                              <w:t>Läkemedelshantering</w:t>
                            </w:r>
                          </w:p>
                          <w:p w14:paraId="5922D876" w14:textId="77777777" w:rsidR="00832925" w:rsidRPr="009846DB" w:rsidRDefault="00832925" w:rsidP="00832925">
                            <w:pPr>
                              <w:pStyle w:val="Sidhuvud"/>
                              <w:rPr>
                                <w:bCs/>
                                <w:sz w:val="22"/>
                                <w:szCs w:val="22"/>
                              </w:rPr>
                            </w:pPr>
                            <w:r w:rsidRPr="009846DB">
                              <w:rPr>
                                <w:bCs/>
                                <w:sz w:val="22"/>
                                <w:szCs w:val="22"/>
                              </w:rPr>
                              <w:t xml:space="preserve">Vid lågt blodtryck sätts 1000 ml </w:t>
                            </w:r>
                            <w:proofErr w:type="spellStart"/>
                            <w:r w:rsidRPr="009846DB">
                              <w:rPr>
                                <w:bCs/>
                                <w:sz w:val="22"/>
                                <w:szCs w:val="22"/>
                              </w:rPr>
                              <w:t>RingerAcetat</w:t>
                            </w:r>
                            <w:proofErr w:type="spellEnd"/>
                            <w:r w:rsidRPr="009846DB">
                              <w:rPr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28D718FC" w14:textId="77777777" w:rsidR="00832925" w:rsidRPr="009846DB" w:rsidRDefault="00832925" w:rsidP="00832925">
                            <w:pPr>
                              <w:pStyle w:val="Sidhuvud"/>
                              <w:rPr>
                                <w:bCs/>
                                <w:sz w:val="22"/>
                                <w:szCs w:val="22"/>
                              </w:rPr>
                            </w:pPr>
                            <w:r w:rsidRPr="009846DB">
                              <w:rPr>
                                <w:bCs/>
                                <w:sz w:val="22"/>
                                <w:szCs w:val="22"/>
                              </w:rPr>
                              <w:t>i v.</w:t>
                            </w:r>
                          </w:p>
                          <w:p w14:paraId="5EE64786" w14:textId="77777777" w:rsidR="00832925" w:rsidRPr="009846DB" w:rsidRDefault="00832925" w:rsidP="00832925">
                            <w:pPr>
                              <w:pStyle w:val="Sidhuvud"/>
                              <w:rPr>
                                <w:bCs/>
                                <w:sz w:val="22"/>
                                <w:szCs w:val="22"/>
                              </w:rPr>
                            </w:pPr>
                            <w:r w:rsidRPr="009846DB">
                              <w:rPr>
                                <w:bCs/>
                                <w:sz w:val="22"/>
                                <w:szCs w:val="22"/>
                              </w:rPr>
                              <w:t xml:space="preserve">Läkemedel enligt ordination.  </w:t>
                            </w:r>
                          </w:p>
                          <w:p w14:paraId="4352C090" w14:textId="77777777" w:rsidR="00832925" w:rsidRPr="009846DB" w:rsidRDefault="00832925" w:rsidP="00832925">
                            <w:pPr>
                              <w:pStyle w:val="Sidhuvud"/>
                              <w:rPr>
                                <w:bCs/>
                                <w:sz w:val="22"/>
                                <w:szCs w:val="22"/>
                              </w:rPr>
                            </w:pPr>
                            <w:r w:rsidRPr="009846DB">
                              <w:rPr>
                                <w:bCs/>
                                <w:sz w:val="22"/>
                                <w:szCs w:val="22"/>
                              </w:rPr>
                              <w:t>Överväg syrgasbehandling.</w:t>
                            </w:r>
                          </w:p>
                          <w:p w14:paraId="58B228D5" w14:textId="77777777" w:rsidR="00832925" w:rsidRPr="009846DB" w:rsidRDefault="00832925" w:rsidP="00832925">
                            <w:pPr>
                              <w:pStyle w:val="Sidhuvud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45D54906" w14:textId="77777777" w:rsidR="00832925" w:rsidRPr="002933DD" w:rsidRDefault="00832925" w:rsidP="00832925">
                            <w:pPr>
                              <w:pStyle w:val="Sidhuvud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 w:rsidRPr="002933DD">
                              <w:rPr>
                                <w:b/>
                                <w:sz w:val="22"/>
                                <w:szCs w:val="22"/>
                              </w:rPr>
                              <w:t>Speciell omvårdnad</w:t>
                            </w:r>
                          </w:p>
                          <w:p w14:paraId="225F3643" w14:textId="47BFB4FA" w:rsidR="00832925" w:rsidRPr="002933DD" w:rsidRDefault="00832925" w:rsidP="00832925">
                            <w:pPr>
                              <w:pStyle w:val="Sidhuvud"/>
                              <w:rPr>
                                <w:bCs/>
                                <w:sz w:val="22"/>
                                <w:szCs w:val="22"/>
                              </w:rPr>
                            </w:pPr>
                            <w:r w:rsidRPr="002933DD">
                              <w:rPr>
                                <w:bCs/>
                                <w:sz w:val="22"/>
                                <w:szCs w:val="22"/>
                              </w:rPr>
                              <w:t>Följ vitala parametrar: blodtryck, puls, AF och POX</w:t>
                            </w:r>
                          </w:p>
                          <w:p w14:paraId="39B15BF7" w14:textId="77777777" w:rsidR="00832925" w:rsidRPr="002933DD" w:rsidRDefault="00832925" w:rsidP="00832925">
                            <w:pPr>
                              <w:pStyle w:val="Sidhuvud"/>
                              <w:rPr>
                                <w:bCs/>
                                <w:u w:val="single"/>
                              </w:rPr>
                            </w:pPr>
                            <w:r w:rsidRPr="002933DD">
                              <w:rPr>
                                <w:bCs/>
                              </w:rPr>
                              <w:t>Lämna inte patienten utan tillsyn!</w:t>
                            </w:r>
                          </w:p>
                          <w:p w14:paraId="6421F256" w14:textId="77777777" w:rsidR="00832925" w:rsidRDefault="00832925" w:rsidP="00832925">
                            <w:pPr>
                              <w:pStyle w:val="Sidhuvud"/>
                              <w:rPr>
                                <w:b/>
                                <w:u w:val="single"/>
                              </w:rPr>
                            </w:pPr>
                          </w:p>
                          <w:p w14:paraId="055AC4C2" w14:textId="77777777" w:rsidR="00832925" w:rsidRDefault="00832925" w:rsidP="00832925">
                            <w:pPr>
                              <w:pStyle w:val="Sidhuvud"/>
                              <w:rPr>
                                <w:bCs/>
                                <w:u w:val="single"/>
                              </w:rPr>
                            </w:pPr>
                            <w:proofErr w:type="spellStart"/>
                            <w:r>
                              <w:rPr>
                                <w:bCs/>
                              </w:rPr>
                              <w:t>Omprio</w:t>
                            </w:r>
                            <w:proofErr w:type="spellEnd"/>
                            <w:r>
                              <w:rPr>
                                <w:bCs/>
                              </w:rPr>
                              <w:t xml:space="preserve"> enligt RETTS</w:t>
                            </w:r>
                          </w:p>
                        </w:txbxContent>
                      </wps:txbx>
                      <wps:bodyPr rot="0" vert="horz" wrap="square" lIns="91440" tIns="9000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4143A5" id="Text Box 1" o:spid="_x0000_s1028" type="#_x0000_t202" style="position:absolute;margin-left:3in;margin-top:3.9pt;width:243pt;height:594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">
                <v:textbox inset=",2.5mm">
                  <w:txbxContent>
                    <w:p w14:paraId="5E38465D" w14:textId="4B450510" w:rsidR="00832925" w:rsidRPr="009846DB" w:rsidRDefault="00832925" w:rsidP="009846DB">
                      <w:pPr>
                        <w:pStyle w:val="Sidhuvud"/>
                        <w:rPr>
                          <w:b/>
                          <w:sz w:val="22"/>
                          <w:szCs w:val="22"/>
                        </w:rPr>
                      </w:pPr>
                      <w:r w:rsidRPr="009846DB">
                        <w:rPr>
                          <w:b/>
                          <w:sz w:val="22"/>
                          <w:szCs w:val="22"/>
                        </w:rPr>
                        <w:t>Omvårdnadsåtgärder</w:t>
                      </w:r>
                      <w:r w:rsidR="009846DB">
                        <w:rPr>
                          <w:b/>
                          <w:sz w:val="22"/>
                          <w:szCs w:val="22"/>
                        </w:rPr>
                        <w:br/>
                      </w:r>
                      <w:r w:rsidRPr="009846DB">
                        <w:rPr>
                          <w:bCs/>
                          <w:sz w:val="22"/>
                          <w:szCs w:val="22"/>
                        </w:rPr>
                        <w:t>Förberedelser</w:t>
                      </w:r>
                    </w:p>
                    <w:p w14:paraId="2FF04F01" w14:textId="77777777" w:rsidR="00832925" w:rsidRPr="009846DB" w:rsidRDefault="00832925" w:rsidP="00832925">
                      <w:pPr>
                        <w:pStyle w:val="Sidhuvud"/>
                        <w:rPr>
                          <w:bCs/>
                          <w:sz w:val="22"/>
                          <w:szCs w:val="22"/>
                        </w:rPr>
                      </w:pPr>
                      <w:r w:rsidRPr="009846DB">
                        <w:rPr>
                          <w:bCs/>
                          <w:sz w:val="22"/>
                          <w:szCs w:val="22"/>
                        </w:rPr>
                        <w:t>Blodtryck liggande och stående</w:t>
                      </w:r>
                    </w:p>
                    <w:p w14:paraId="6EE4A70F" w14:textId="7345827E" w:rsidR="00832925" w:rsidRPr="009846DB" w:rsidRDefault="00832925" w:rsidP="009846DB">
                      <w:pPr>
                        <w:pStyle w:val="Sidhuvud"/>
                        <w:rPr>
                          <w:bCs/>
                          <w:sz w:val="22"/>
                          <w:szCs w:val="22"/>
                        </w:rPr>
                      </w:pPr>
                      <w:r w:rsidRPr="009846DB">
                        <w:rPr>
                          <w:bCs/>
                          <w:sz w:val="22"/>
                          <w:szCs w:val="22"/>
                        </w:rPr>
                        <w:t>Puls</w:t>
                      </w:r>
                      <w:r w:rsidR="009846DB">
                        <w:rPr>
                          <w:bCs/>
                          <w:sz w:val="22"/>
                          <w:szCs w:val="22"/>
                        </w:rPr>
                        <w:br/>
                      </w:r>
                      <w:r w:rsidRPr="009846DB">
                        <w:rPr>
                          <w:bCs/>
                          <w:sz w:val="22"/>
                          <w:szCs w:val="22"/>
                          <w:lang w:val="en-GB"/>
                        </w:rPr>
                        <w:t>EKG</w:t>
                      </w:r>
                      <w:r w:rsidR="009846DB">
                        <w:rPr>
                          <w:bCs/>
                          <w:sz w:val="22"/>
                          <w:szCs w:val="22"/>
                        </w:rPr>
                        <w:br/>
                      </w:r>
                      <w:r w:rsidRPr="009846DB">
                        <w:rPr>
                          <w:bCs/>
                          <w:sz w:val="22"/>
                          <w:szCs w:val="22"/>
                          <w:lang w:val="en-GB"/>
                        </w:rPr>
                        <w:t>POX</w:t>
                      </w:r>
                      <w:r w:rsidR="009846DB">
                        <w:rPr>
                          <w:bCs/>
                          <w:sz w:val="22"/>
                          <w:szCs w:val="22"/>
                        </w:rPr>
                        <w:br/>
                      </w:r>
                      <w:r w:rsidRPr="009846DB">
                        <w:rPr>
                          <w:bCs/>
                          <w:sz w:val="22"/>
                          <w:szCs w:val="22"/>
                          <w:lang w:val="en-GB"/>
                        </w:rPr>
                        <w:t>AF</w:t>
                      </w:r>
                      <w:r w:rsidR="009846DB">
                        <w:rPr>
                          <w:bCs/>
                          <w:sz w:val="22"/>
                          <w:szCs w:val="22"/>
                        </w:rPr>
                        <w:br/>
                      </w:r>
                      <w:r w:rsidRPr="009846DB">
                        <w:rPr>
                          <w:bCs/>
                          <w:sz w:val="22"/>
                          <w:szCs w:val="22"/>
                          <w:lang w:val="en-GB"/>
                        </w:rPr>
                        <w:t>Temp</w:t>
                      </w:r>
                      <w:r w:rsidR="009846DB">
                        <w:rPr>
                          <w:bCs/>
                          <w:sz w:val="22"/>
                          <w:szCs w:val="22"/>
                        </w:rPr>
                        <w:br/>
                      </w:r>
                      <w:r w:rsidRPr="009846DB">
                        <w:rPr>
                          <w:bCs/>
                          <w:sz w:val="22"/>
                          <w:szCs w:val="22"/>
                          <w:lang w:val="en-GB"/>
                        </w:rPr>
                        <w:t>PVK</w:t>
                      </w:r>
                    </w:p>
                    <w:p w14:paraId="54E9DD8A" w14:textId="77777777" w:rsidR="00832925" w:rsidRPr="009846DB" w:rsidRDefault="00832925" w:rsidP="00832925">
                      <w:pPr>
                        <w:pStyle w:val="Sidhuvud"/>
                        <w:rPr>
                          <w:bCs/>
                          <w:sz w:val="22"/>
                          <w:szCs w:val="22"/>
                        </w:rPr>
                      </w:pPr>
                      <w:r w:rsidRPr="009846DB">
                        <w:rPr>
                          <w:bCs/>
                          <w:sz w:val="22"/>
                          <w:szCs w:val="22"/>
                        </w:rPr>
                        <w:t>Prover: medicinrutin och kapillärt glukos/Hb</w:t>
                      </w:r>
                    </w:p>
                    <w:p w14:paraId="2AE4D0F9" w14:textId="77777777" w:rsidR="00832925" w:rsidRPr="009846DB" w:rsidRDefault="00832925" w:rsidP="00832925">
                      <w:pPr>
                        <w:pStyle w:val="Sidhuvud"/>
                        <w:rPr>
                          <w:bCs/>
                          <w:sz w:val="22"/>
                          <w:szCs w:val="22"/>
                        </w:rPr>
                      </w:pPr>
                      <w:r w:rsidRPr="009846DB">
                        <w:rPr>
                          <w:bCs/>
                          <w:sz w:val="22"/>
                          <w:szCs w:val="22"/>
                        </w:rPr>
                        <w:t>Arytmiövervakning</w:t>
                      </w:r>
                    </w:p>
                    <w:p w14:paraId="2731B221" w14:textId="77777777" w:rsidR="00832925" w:rsidRPr="009846DB" w:rsidRDefault="00832925" w:rsidP="00832925">
                      <w:pPr>
                        <w:pStyle w:val="Sidhuvud"/>
                        <w:rPr>
                          <w:b/>
                          <w:sz w:val="22"/>
                          <w:szCs w:val="22"/>
                          <w:u w:val="single"/>
                        </w:rPr>
                      </w:pPr>
                    </w:p>
                    <w:p w14:paraId="388B7561" w14:textId="77777777" w:rsidR="00832925" w:rsidRPr="009846DB" w:rsidRDefault="00832925" w:rsidP="00832925">
                      <w:pPr>
                        <w:pStyle w:val="Sidhuvud"/>
                        <w:rPr>
                          <w:b/>
                          <w:sz w:val="22"/>
                          <w:szCs w:val="22"/>
                        </w:rPr>
                      </w:pPr>
                      <w:r w:rsidRPr="009846DB">
                        <w:rPr>
                          <w:b/>
                          <w:sz w:val="22"/>
                          <w:szCs w:val="22"/>
                        </w:rPr>
                        <w:t>Läkemedelshantering</w:t>
                      </w:r>
                    </w:p>
                    <w:p w14:paraId="5922D876" w14:textId="77777777" w:rsidR="00832925" w:rsidRPr="009846DB" w:rsidRDefault="00832925" w:rsidP="00832925">
                      <w:pPr>
                        <w:pStyle w:val="Sidhuvud"/>
                        <w:rPr>
                          <w:bCs/>
                          <w:sz w:val="22"/>
                          <w:szCs w:val="22"/>
                        </w:rPr>
                      </w:pPr>
                      <w:r w:rsidRPr="009846DB">
                        <w:rPr>
                          <w:bCs/>
                          <w:sz w:val="22"/>
                          <w:szCs w:val="22"/>
                        </w:rPr>
                        <w:t xml:space="preserve">Vid lågt blodtryck sätts 1000 ml </w:t>
                      </w:r>
                      <w:proofErr w:type="spellStart"/>
                      <w:r w:rsidRPr="009846DB">
                        <w:rPr>
                          <w:bCs/>
                          <w:sz w:val="22"/>
                          <w:szCs w:val="22"/>
                        </w:rPr>
                        <w:t>RingerAcetat</w:t>
                      </w:r>
                      <w:proofErr w:type="spellEnd"/>
                      <w:r w:rsidRPr="009846DB">
                        <w:rPr>
                          <w:bCs/>
                          <w:sz w:val="22"/>
                          <w:szCs w:val="22"/>
                        </w:rPr>
                        <w:t xml:space="preserve"> </w:t>
                      </w:r>
                    </w:p>
                    <w:p w14:paraId="28D718FC" w14:textId="77777777" w:rsidR="00832925" w:rsidRPr="009846DB" w:rsidRDefault="00832925" w:rsidP="00832925">
                      <w:pPr>
                        <w:pStyle w:val="Sidhuvud"/>
                        <w:rPr>
                          <w:bCs/>
                          <w:sz w:val="22"/>
                          <w:szCs w:val="22"/>
                        </w:rPr>
                      </w:pPr>
                      <w:r w:rsidRPr="009846DB">
                        <w:rPr>
                          <w:bCs/>
                          <w:sz w:val="22"/>
                          <w:szCs w:val="22"/>
                        </w:rPr>
                        <w:t>i v.</w:t>
                      </w:r>
                    </w:p>
                    <w:p w14:paraId="5EE64786" w14:textId="77777777" w:rsidR="00832925" w:rsidRPr="009846DB" w:rsidRDefault="00832925" w:rsidP="00832925">
                      <w:pPr>
                        <w:pStyle w:val="Sidhuvud"/>
                        <w:rPr>
                          <w:bCs/>
                          <w:sz w:val="22"/>
                          <w:szCs w:val="22"/>
                        </w:rPr>
                      </w:pPr>
                      <w:r w:rsidRPr="009846DB">
                        <w:rPr>
                          <w:bCs/>
                          <w:sz w:val="22"/>
                          <w:szCs w:val="22"/>
                        </w:rPr>
                        <w:t xml:space="preserve">Läkemedel enligt ordination.  </w:t>
                      </w:r>
                    </w:p>
                    <w:p w14:paraId="4352C090" w14:textId="77777777" w:rsidR="00832925" w:rsidRPr="009846DB" w:rsidRDefault="00832925" w:rsidP="00832925">
                      <w:pPr>
                        <w:pStyle w:val="Sidhuvud"/>
                        <w:rPr>
                          <w:bCs/>
                          <w:sz w:val="22"/>
                          <w:szCs w:val="22"/>
                        </w:rPr>
                      </w:pPr>
                      <w:r w:rsidRPr="009846DB">
                        <w:rPr>
                          <w:bCs/>
                          <w:sz w:val="22"/>
                          <w:szCs w:val="22"/>
                        </w:rPr>
                        <w:t>Överväg syrgasbehandling.</w:t>
                      </w:r>
                    </w:p>
                    <w:p w14:paraId="58B228D5" w14:textId="77777777" w:rsidR="00832925" w:rsidRPr="009846DB" w:rsidRDefault="00832925" w:rsidP="00832925">
                      <w:pPr>
                        <w:pStyle w:val="Sidhuvud"/>
                        <w:rPr>
                          <w:b/>
                          <w:sz w:val="22"/>
                          <w:szCs w:val="22"/>
                        </w:rPr>
                      </w:pPr>
                    </w:p>
                    <w:p w14:paraId="45D54906" w14:textId="77777777" w:rsidR="00832925" w:rsidRPr="002933DD" w:rsidRDefault="00832925" w:rsidP="00832925">
                      <w:pPr>
                        <w:pStyle w:val="Sidhuvud"/>
                        <w:rPr>
                          <w:b/>
                          <w:sz w:val="22"/>
                          <w:szCs w:val="22"/>
                        </w:rPr>
                      </w:pPr>
                      <w:r w:rsidRPr="002933DD">
                        <w:rPr>
                          <w:b/>
                          <w:sz w:val="22"/>
                          <w:szCs w:val="22"/>
                        </w:rPr>
                        <w:t>Speciell omvårdnad</w:t>
                      </w:r>
                    </w:p>
                    <w:p w14:paraId="225F3643" w14:textId="47BFB4FA" w:rsidR="00832925" w:rsidRPr="002933DD" w:rsidRDefault="00832925" w:rsidP="00832925">
                      <w:pPr>
                        <w:pStyle w:val="Sidhuvud"/>
                        <w:rPr>
                          <w:bCs/>
                          <w:sz w:val="22"/>
                          <w:szCs w:val="22"/>
                        </w:rPr>
                      </w:pPr>
                      <w:r w:rsidRPr="002933DD">
                        <w:rPr>
                          <w:bCs/>
                          <w:sz w:val="22"/>
                          <w:szCs w:val="22"/>
                        </w:rPr>
                        <w:t>Följ vitala parametrar: blodtryck, puls, AF och POX</w:t>
                      </w:r>
                    </w:p>
                    <w:p w14:paraId="39B15BF7" w14:textId="77777777" w:rsidR="00832925" w:rsidRPr="002933DD" w:rsidRDefault="00832925" w:rsidP="00832925">
                      <w:pPr>
                        <w:pStyle w:val="Sidhuvud"/>
                        <w:rPr>
                          <w:bCs/>
                          <w:u w:val="single"/>
                        </w:rPr>
                      </w:pPr>
                      <w:r w:rsidRPr="002933DD">
                        <w:rPr>
                          <w:bCs/>
                        </w:rPr>
                        <w:t>Lämna inte patienten utan tillsyn!</w:t>
                      </w:r>
                    </w:p>
                    <w:p w14:paraId="6421F256" w14:textId="77777777" w:rsidR="00832925" w:rsidRDefault="00832925" w:rsidP="00832925">
                      <w:pPr>
                        <w:pStyle w:val="Sidhuvud"/>
                        <w:rPr>
                          <w:b/>
                          <w:u w:val="single"/>
                        </w:rPr>
                      </w:pPr>
                    </w:p>
                    <w:p w14:paraId="055AC4C2" w14:textId="77777777" w:rsidR="00832925" w:rsidRDefault="00832925" w:rsidP="00832925">
                      <w:pPr>
                        <w:pStyle w:val="Sidhuvud"/>
                        <w:rPr>
                          <w:bCs/>
                          <w:u w:val="single"/>
                        </w:rPr>
                      </w:pPr>
                      <w:proofErr w:type="spellStart"/>
                      <w:r>
                        <w:rPr>
                          <w:bCs/>
                        </w:rPr>
                        <w:t>Omprio</w:t>
                      </w:r>
                      <w:proofErr w:type="spellEnd"/>
                      <w:r>
                        <w:rPr>
                          <w:bCs/>
                        </w:rPr>
                        <w:t xml:space="preserve"> enligt RETTS</w:t>
                      </w:r>
                    </w:p>
                  </w:txbxContent>
                </v:textbox>
              </v:shape>
            </w:pict>
          </mc:Fallback>
        </mc:AlternateConten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3292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71424786">
    <w:abstractNumId w:val="17"/>
  </w:num>
  <w:num w:numId="2" w16cid:durableId="1216159182">
    <w:abstractNumId w:val="14"/>
  </w:num>
  <w:num w:numId="3" w16cid:durableId="1227186961">
    <w:abstractNumId w:val="0"/>
  </w:num>
  <w:num w:numId="4" w16cid:durableId="1451123860">
    <w:abstractNumId w:val="6"/>
  </w:num>
  <w:num w:numId="5" w16cid:durableId="1961062116">
    <w:abstractNumId w:val="15"/>
  </w:num>
  <w:num w:numId="6" w16cid:durableId="367683006">
    <w:abstractNumId w:val="2"/>
  </w:num>
  <w:num w:numId="7" w16cid:durableId="1379626461">
    <w:abstractNumId w:val="11"/>
  </w:num>
  <w:num w:numId="8" w16cid:durableId="267196612">
    <w:abstractNumId w:val="8"/>
  </w:num>
  <w:num w:numId="9" w16cid:durableId="1065377919">
    <w:abstractNumId w:val="1"/>
  </w:num>
  <w:num w:numId="10" w16cid:durableId="2075351693">
    <w:abstractNumId w:val="1"/>
  </w:num>
  <w:num w:numId="11" w16cid:durableId="1028409759">
    <w:abstractNumId w:val="3"/>
  </w:num>
  <w:num w:numId="12" w16cid:durableId="1979917508">
    <w:abstractNumId w:val="4"/>
  </w:num>
  <w:num w:numId="13" w16cid:durableId="1857038565">
    <w:abstractNumId w:val="13"/>
  </w:num>
  <w:num w:numId="14" w16cid:durableId="100801390">
    <w:abstractNumId w:val="9"/>
  </w:num>
  <w:num w:numId="15" w16cid:durableId="1894461854">
    <w:abstractNumId w:val="7"/>
  </w:num>
  <w:num w:numId="16" w16cid:durableId="841242512">
    <w:abstractNumId w:val="12"/>
  </w:num>
  <w:num w:numId="17" w16cid:durableId="407071504">
    <w:abstractNumId w:val="5"/>
  </w:num>
  <w:num w:numId="18" w16cid:durableId="976103833">
    <w:abstractNumId w:val="10"/>
  </w:num>
  <w:num w:numId="19" w16cid:durableId="161952780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33DD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2925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3D33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46D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24C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1C8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2AC611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</Pages>
  <Words>1</Words>
  <Characters>17</Characters>
  <Application>Microsoft Office Word</Application>
  <DocSecurity>0</DocSecurity>
  <Lines>1</Lines>
  <Paragraphs>1</Paragraphs>
  <ScaleCrop>false</ScaleCrop>
  <Manager/>
  <Company/>
  <LinksUpToDate>false</LinksUpToDate>
  <CharactersWithSpaces>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Svimning</dc:title>
  <dc:subject/>
  <dc:creator>patrik.jens.johansson@vgregion.se</dc:creator>
  <keywords/>
  <lastModifiedBy>Emely Sandhöj</lastModifiedBy>
  <revision>8</revision>
  <lastPrinted>2016-03-31T10:56:00.0000000Z</lastPrinted>
  <dcterms:created xsi:type="dcterms:W3CDTF">2022-05-05T11:38:00.0000000Z</dcterms:created>
  <dcterms:modified xsi:type="dcterms:W3CDTF">2024-05-24T13:00:00.0000000Z</dcterms:modified>
</coreProperties>
</file>