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791D50" w:rsidP="2674198C" w:rsidRDefault="00791D50" w14:paraId="56F24B48" w14:textId="77777777">
      <w:pPr>
        <w:pStyle w:val="Heading2"/>
        <w:ind w:left="0"/>
        <w:sectPr w:rsidR="00791D50" w:rsidSect="00791D5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1440" w:right="1440" w:bottom="1440" w:left="1440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791D50" w:rsidR="00791D50" w:rsidP="00791D50" w:rsidRDefault="00791D50" w14:paraId="2B7857C8" w14:textId="2C82E4BE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791D50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19255" wp14:editId="30CFBC98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791D50" w:rsidP="00791D50" w:rsidRDefault="00791D50" w14:paraId="04177F87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20662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3C19255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791D50" w:rsidP="00791D50" w:rsidRDefault="00791D50" w14:paraId="04177F87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20662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791D50" w:rsidR="00791D50" w:rsidTr="002A2A3A" w14:paraId="33F3DC74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4" w:space="0"/>
            </w:tcBorders>
            <w:tcMar>
              <w:left w:w="0" w:type="dxa"/>
              <w:right w:w="0" w:type="dxa"/>
            </w:tcMar>
            <w:vAlign w:val="bottom"/>
          </w:tcPr>
          <w:p w:rsidRPr="00791D50" w:rsidR="00791D50" w:rsidP="00791D50" w:rsidRDefault="00791D50" w14:paraId="42CC555E" w14:textId="77777777">
            <w:pPr>
              <w:tabs>
                <w:tab w:val="left" w:pos="3686"/>
                <w:tab w:val="left" w:pos="7088"/>
              </w:tabs>
              <w:spacing w:before="60" w:after="0" w:line="240" w:lineRule="auto"/>
              <w:ind w:left="0" w:right="0"/>
              <w:rPr>
                <w:rFonts w:ascii="Arial" w:hAnsi="Arial" w:cs="Arial"/>
                <w:b/>
                <w:bCs/>
                <w:noProof/>
                <w:sz w:val="32"/>
                <w:szCs w:val="20"/>
              </w:rPr>
            </w:pPr>
            <w:bookmarkStart w:name="_1314629194" w:id="1"/>
            <w:bookmarkStart w:name="Rubrik" w:id="2"/>
            <w:bookmarkEnd w:id="1"/>
            <w:bookmarkEnd w:id="2"/>
            <w:r w:rsidRPr="00791D50">
              <w:rPr>
                <w:rFonts w:ascii="Arial" w:hAnsi="Arial" w:cs="Arial"/>
                <w:b/>
                <w:bCs/>
                <w:noProof/>
                <w:sz w:val="32"/>
                <w:szCs w:val="20"/>
              </w:rPr>
              <w:t>Suturering</w:t>
            </w:r>
          </w:p>
        </w:tc>
      </w:tr>
    </w:tbl>
    <w:p w:rsidRPr="00791D50" w:rsidR="00791D50" w:rsidP="00791D50" w:rsidRDefault="00791D50" w14:paraId="2D5D17CC" w14:textId="77777777">
      <w:pPr>
        <w:keepNext/>
        <w:spacing w:before="240" w:after="60" w:line="240" w:lineRule="auto"/>
        <w:ind w:left="0" w:right="1161"/>
        <w:outlineLvl w:val="1"/>
        <w:rPr>
          <w:rFonts w:ascii="Arial Fet" w:hAnsi="Arial Fet" w:cs="Arial"/>
          <w:b/>
          <w:bCs/>
          <w:kern w:val="32"/>
          <w:sz w:val="26"/>
          <w:szCs w:val="26"/>
        </w:rPr>
      </w:pPr>
      <w:r w:rsidRPr="00791D50">
        <w:rPr>
          <w:rFonts w:ascii="Arial Fet" w:hAnsi="Arial Fet" w:cs="Arial"/>
          <w:b/>
          <w:bCs/>
          <w:kern w:val="32"/>
          <w:sz w:val="26"/>
          <w:szCs w:val="26"/>
        </w:rPr>
        <w:t>Användningsområde</w:t>
      </w:r>
    </w:p>
    <w:p w:rsidRPr="00791D50" w:rsidR="00791D50" w:rsidP="00791D50" w:rsidRDefault="00791D50" w14:paraId="6766B5CA" w14:textId="77777777">
      <w:pPr>
        <w:spacing w:after="0" w:line="240" w:lineRule="auto"/>
        <w:ind w:left="0" w:right="0"/>
        <w:rPr>
          <w:szCs w:val="20"/>
        </w:rPr>
      </w:pPr>
      <w:r w:rsidRPr="00791D50">
        <w:rPr>
          <w:szCs w:val="20"/>
        </w:rPr>
        <w:t>För att suturera sårskador</w:t>
      </w:r>
    </w:p>
    <w:p w:rsidRPr="00791D50" w:rsidR="00791D50" w:rsidP="00791D50" w:rsidRDefault="00791D50" w14:paraId="6A58E790" w14:textId="77777777">
      <w:pPr>
        <w:spacing w:after="0" w:line="240" w:lineRule="auto"/>
        <w:ind w:left="0" w:right="0"/>
        <w:rPr>
          <w:sz w:val="16"/>
          <w:szCs w:val="16"/>
        </w:rPr>
      </w:pPr>
    </w:p>
    <w:p w:rsidRPr="00791D50" w:rsidR="00791D50" w:rsidP="00791D50" w:rsidRDefault="00791D50" w14:paraId="6FB86FB4" w14:textId="77777777">
      <w:pPr>
        <w:spacing w:after="0" w:line="240" w:lineRule="auto"/>
        <w:ind w:left="0" w:right="0"/>
        <w:rPr>
          <w:rFonts w:ascii="Arial" w:hAnsi="Arial" w:cs="Arial"/>
          <w:b/>
          <w:sz w:val="26"/>
          <w:szCs w:val="26"/>
        </w:rPr>
      </w:pPr>
      <w:r w:rsidRPr="00791D50">
        <w:rPr>
          <w:rFonts w:ascii="Arial" w:hAnsi="Arial" w:cs="Arial"/>
          <w:b/>
          <w:sz w:val="26"/>
          <w:szCs w:val="26"/>
        </w:rPr>
        <w:t>Utrustning</w:t>
      </w:r>
    </w:p>
    <w:p w:rsidRPr="00791D50" w:rsidR="00791D50" w:rsidP="00791D50" w:rsidRDefault="00791D50" w14:paraId="11A237EA" w14:textId="77777777">
      <w:pPr>
        <w:spacing w:after="0" w:line="240" w:lineRule="auto"/>
        <w:ind w:left="0" w:right="0"/>
        <w:rPr>
          <w:rFonts w:ascii="Arial" w:hAnsi="Arial" w:cs="Arial"/>
          <w:b/>
          <w:sz w:val="16"/>
          <w:szCs w:val="16"/>
        </w:rPr>
      </w:pPr>
    </w:p>
    <w:p w:rsidRPr="00791D50" w:rsidR="00791D50" w:rsidP="00791D50" w:rsidRDefault="00791D50" w14:paraId="1747D8AA" w14:textId="77777777">
      <w:pPr>
        <w:spacing w:after="0" w:line="240" w:lineRule="auto"/>
        <w:ind w:left="0" w:right="0"/>
        <w:rPr>
          <w:b/>
          <w:szCs w:val="20"/>
        </w:rPr>
      </w:pPr>
      <w:r w:rsidRPr="00791D50">
        <w:rPr>
          <w:b/>
          <w:szCs w:val="20"/>
        </w:rPr>
        <w:t>Förberedelse och sårtvätt inför läkarbedömning</w:t>
      </w:r>
    </w:p>
    <w:p w:rsidRPr="00791D50" w:rsidR="00791D50" w:rsidP="00791D50" w:rsidRDefault="00791D50" w14:paraId="3A4F9E44" w14:textId="77777777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underlägg, tvättset och sterila rundtork</w:t>
      </w:r>
    </w:p>
    <w:p w:rsidRPr="00791D50" w:rsidR="00791D50" w:rsidP="00791D50" w:rsidRDefault="00791D50" w14:paraId="1B776C80" w14:textId="77777777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NaCl ev. kranvatten. Descutan om riktigt smutsiga sår</w:t>
      </w:r>
    </w:p>
    <w:p w:rsidRPr="00791D50" w:rsidR="00791D50" w:rsidP="00791D50" w:rsidRDefault="00791D50" w14:paraId="4F8A1D27" w14:textId="77777777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förkläde samt rena handskar</w:t>
      </w:r>
    </w:p>
    <w:p w:rsidRPr="00791D50" w:rsidR="00791D50" w:rsidP="00791D50" w:rsidRDefault="00791D50" w14:paraId="008D32EB" w14:textId="77777777">
      <w:pPr>
        <w:spacing w:after="0" w:line="240" w:lineRule="auto"/>
        <w:ind w:left="720" w:right="0"/>
        <w:rPr>
          <w:sz w:val="12"/>
          <w:szCs w:val="12"/>
        </w:rPr>
      </w:pPr>
    </w:p>
    <w:p w:rsidRPr="00791D50" w:rsidR="00791D50" w:rsidP="00791D50" w:rsidRDefault="00791D50" w14:paraId="43E71B5E" w14:textId="77777777">
      <w:pPr>
        <w:spacing w:after="0" w:line="240" w:lineRule="auto"/>
        <w:ind w:left="0" w:right="0"/>
        <w:rPr>
          <w:b/>
          <w:szCs w:val="20"/>
        </w:rPr>
      </w:pPr>
      <w:r w:rsidRPr="00791D50">
        <w:rPr>
          <w:b/>
          <w:szCs w:val="20"/>
        </w:rPr>
        <w:t>Läkaren ordinerar följande:</w:t>
      </w:r>
    </w:p>
    <w:p w:rsidRPr="00791D50" w:rsidR="00791D50" w:rsidP="00791D50" w:rsidRDefault="00791D50" w14:paraId="1411AF42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suturer: olika grovlek utifrån var sårskadan finns se dokument ”Sutursortiment”</w:t>
      </w:r>
    </w:p>
    <w:p w:rsidRPr="00791D50" w:rsidR="00791D50" w:rsidP="00791D50" w:rsidRDefault="00791D50" w14:paraId="057D2835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 xml:space="preserve"> storlek sterila handskar</w:t>
      </w:r>
    </w:p>
    <w:p w:rsidRPr="00791D50" w:rsidR="00791D50" w:rsidP="00791D50" w:rsidRDefault="00791D50" w14:paraId="2D7C39B2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bedövningsmedel med eller utan adrenalin</w:t>
      </w:r>
    </w:p>
    <w:p w:rsidRPr="00791D50" w:rsidR="00791D50" w:rsidP="00791D50" w:rsidRDefault="00791D50" w14:paraId="11BE1D3C" w14:textId="77777777">
      <w:pPr>
        <w:spacing w:after="0" w:line="240" w:lineRule="auto"/>
        <w:ind w:left="720" w:right="0"/>
        <w:rPr>
          <w:sz w:val="12"/>
          <w:szCs w:val="12"/>
        </w:rPr>
      </w:pPr>
    </w:p>
    <w:p w:rsidRPr="00791D50" w:rsidR="00791D50" w:rsidP="00791D50" w:rsidRDefault="00791D50" w14:paraId="457449C8" w14:textId="77777777">
      <w:pPr>
        <w:spacing w:after="0" w:line="240" w:lineRule="auto"/>
        <w:ind w:left="0" w:right="0"/>
        <w:rPr>
          <w:b/>
          <w:szCs w:val="20"/>
        </w:rPr>
      </w:pPr>
      <w:r w:rsidRPr="00791D50">
        <w:rPr>
          <w:b/>
          <w:szCs w:val="20"/>
        </w:rPr>
        <w:t>Övrigt material som alltid ska plockas fram vid suturering</w:t>
      </w:r>
    </w:p>
    <w:p w:rsidRPr="00791D50" w:rsidR="00791D50" w:rsidP="00791D50" w:rsidRDefault="00791D50" w14:paraId="193F6655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underlägg</w:t>
      </w:r>
    </w:p>
    <w:p w:rsidRPr="00791D50" w:rsidR="00791D50" w:rsidP="00791D50" w:rsidRDefault="00791D50" w14:paraId="30459B34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suturset samt sterila rundtork</w:t>
      </w:r>
    </w:p>
    <w:p w:rsidRPr="00791D50" w:rsidR="00791D50" w:rsidP="00791D50" w:rsidRDefault="00791D50" w14:paraId="795FE8F0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sterila handskar till assisterande personal</w:t>
      </w:r>
    </w:p>
    <w:p w:rsidRPr="00791D50" w:rsidR="00791D50" w:rsidP="00791D50" w:rsidRDefault="00791D50" w14:paraId="6F78313A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NaCl samt ev. spruta för spolning av såret</w:t>
      </w:r>
    </w:p>
    <w:p w:rsidRPr="00791D50" w:rsidR="00791D50" w:rsidP="00791D50" w:rsidRDefault="00791D50" w14:paraId="71056997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 xml:space="preserve">spruta 10ml, </w:t>
      </w:r>
    </w:p>
    <w:p w:rsidRPr="00791D50" w:rsidR="00791D50" w:rsidP="00791D50" w:rsidRDefault="00791D50" w14:paraId="77B0B8DE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uppdragningskanyl</w:t>
      </w:r>
    </w:p>
    <w:p w:rsidRPr="00791D50" w:rsidR="00791D50" w:rsidP="00791D50" w:rsidRDefault="00791D50" w14:paraId="51B115F5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blå kanyl</w:t>
      </w:r>
    </w:p>
    <w:p w:rsidRPr="00791D50" w:rsidR="00791D50" w:rsidP="00791D50" w:rsidRDefault="00791D50" w14:paraId="11A434D8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steril hålduk/handuk</w:t>
      </w:r>
    </w:p>
    <w:p w:rsidRPr="00791D50" w:rsidR="00791D50" w:rsidP="00791D50" w:rsidRDefault="00791D50" w14:paraId="638BF7F7" w14:textId="77777777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planera för lämpligt förband</w:t>
      </w:r>
    </w:p>
    <w:p w:rsidRPr="00791D50" w:rsidR="00791D50" w:rsidP="00791D50" w:rsidRDefault="00791D50" w14:paraId="0BB4B319" w14:textId="77777777">
      <w:pPr>
        <w:spacing w:after="0" w:line="240" w:lineRule="auto"/>
        <w:ind w:left="720" w:right="0"/>
        <w:rPr>
          <w:sz w:val="16"/>
          <w:szCs w:val="16"/>
        </w:rPr>
      </w:pPr>
    </w:p>
    <w:p w:rsidRPr="00791D50" w:rsidR="00791D50" w:rsidP="00791D50" w:rsidRDefault="00791D50" w14:paraId="2E477CEE" w14:textId="77777777">
      <w:pPr>
        <w:spacing w:after="0" w:line="240" w:lineRule="auto"/>
        <w:ind w:left="720" w:right="0"/>
        <w:rPr>
          <w:sz w:val="12"/>
          <w:szCs w:val="12"/>
        </w:rPr>
      </w:pPr>
    </w:p>
    <w:p w:rsidRPr="00791D50" w:rsidR="00791D50" w:rsidP="00791D50" w:rsidRDefault="00791D50" w14:paraId="07908ECE" w14:textId="77777777">
      <w:pPr>
        <w:spacing w:after="0" w:line="240" w:lineRule="auto"/>
        <w:ind w:left="0" w:right="0"/>
        <w:rPr>
          <w:rFonts w:ascii="Arial" w:hAnsi="Arial" w:cs="Arial"/>
          <w:b/>
          <w:sz w:val="26"/>
          <w:szCs w:val="26"/>
        </w:rPr>
      </w:pPr>
      <w:r w:rsidRPr="00791D50">
        <w:rPr>
          <w:rFonts w:ascii="Arial" w:hAnsi="Arial" w:cs="Arial"/>
          <w:b/>
          <w:sz w:val="26"/>
          <w:szCs w:val="26"/>
        </w:rPr>
        <w:t>Genomförande</w:t>
      </w:r>
    </w:p>
    <w:p w:rsidRPr="00791D50" w:rsidR="00791D50" w:rsidP="00791D50" w:rsidRDefault="00791D50" w14:paraId="4FC32E3B" w14:textId="77777777">
      <w:pPr>
        <w:spacing w:after="0" w:line="240" w:lineRule="auto"/>
        <w:ind w:left="0" w:right="0"/>
        <w:rPr>
          <w:rFonts w:ascii="Arial" w:hAnsi="Arial" w:cs="Arial"/>
          <w:b/>
          <w:sz w:val="12"/>
          <w:szCs w:val="12"/>
        </w:rPr>
      </w:pPr>
    </w:p>
    <w:p w:rsidRPr="00791D50" w:rsidR="00791D50" w:rsidP="00791D50" w:rsidRDefault="00791D50" w14:paraId="0DD16C85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informera patient om vad som ska hända</w:t>
      </w:r>
    </w:p>
    <w:p w:rsidRPr="00791D50" w:rsidR="00791D50" w:rsidP="00791D50" w:rsidRDefault="00791D50" w14:paraId="363CF10D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genomför handdesinfektion</w:t>
      </w:r>
    </w:p>
    <w:p w:rsidRPr="00791D50" w:rsidR="00791D50" w:rsidP="00791D50" w:rsidRDefault="00791D50" w14:paraId="5AF8452E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sårtvätt</w:t>
      </w:r>
    </w:p>
    <w:p w:rsidRPr="00791D50" w:rsidR="00791D50" w:rsidP="00791D50" w:rsidRDefault="00791D50" w14:paraId="0182DE2A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läkaren bedövar</w:t>
      </w:r>
    </w:p>
    <w:p w:rsidRPr="00791D50" w:rsidR="00791D50" w:rsidP="00791D50" w:rsidRDefault="00791D50" w14:paraId="1491ACAE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öppna upp sutureringsset, ta fram sutur, tork, NaCl och ev. spruta (håll det sterilt) innan sterila handskar tas på</w:t>
      </w:r>
    </w:p>
    <w:p w:rsidRPr="00791D50" w:rsidR="00791D50" w:rsidP="00791D50" w:rsidRDefault="00791D50" w14:paraId="339A4443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läkaren och assisterande personal ska ha plastförkläde och sterila handskar</w:t>
      </w:r>
    </w:p>
    <w:p w:rsidRPr="00791D50" w:rsidR="00791D50" w:rsidP="00791D50" w:rsidRDefault="00791D50" w14:paraId="40399465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assistera läkaren under suturering, ev. spolning av sårskadan med NaCl</w:t>
      </w:r>
    </w:p>
    <w:p w:rsidRPr="00791D50" w:rsidR="00791D50" w:rsidP="00791D50" w:rsidRDefault="00791D50" w14:paraId="7BFEC4E9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sätt på lämpligt förband efter avslutad suturering</w:t>
      </w:r>
    </w:p>
    <w:p w:rsidRPr="00791D50" w:rsidR="00791D50" w:rsidP="00791D50" w:rsidRDefault="00791D50" w14:paraId="77D51B79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lastRenderedPageBreak/>
        <w:t>patient ska ha muntlig information om fortsatt behandling samt ha med ”Meddelande till distriktsköterska” för suturtagning. Meddelandet skrivs i Melior därefter skrivs det ut och lämnas till patient. Vid sårkomplikationer innan suturtagning ska patient ta kontakt med sin VC.</w:t>
      </w:r>
    </w:p>
    <w:p w:rsidRPr="00791D50" w:rsidR="00791D50" w:rsidP="00791D50" w:rsidRDefault="00791D50" w14:paraId="458BE279" w14:textId="777777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91D50">
        <w:rPr>
          <w:szCs w:val="20"/>
        </w:rPr>
        <w:t>ev. tetanusbooster enligt läkarordination</w:t>
      </w: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791D50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3B23" w:rsidRDefault="00363B23" w14:paraId="496D9698" w14:textId="77777777">
      <w:r>
        <w:separator/>
      </w:r>
    </w:p>
  </w:endnote>
  <w:endnote w:type="continuationSeparator" w:id="0">
    <w:p w:rsidR="00363B23" w:rsidRDefault="00363B23" w14:paraId="38030764" w14:textId="77777777">
      <w:r>
        <w:continuationSeparator/>
      </w:r>
    </w:p>
  </w:endnote>
  <w:endnote w:type="continuationNotice" w:id="1">
    <w:p w:rsidR="00363B23" w:rsidRDefault="00363B23" w14:paraId="0576E0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Footer"/>
      <w:framePr w:wrap="around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0269" w:rsidP="00C43BDD" w:rsidRDefault="00660269" w14:paraId="1FE2B821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063AE373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3B23" w:rsidRDefault="00363B23" w14:paraId="6E5526E6" w14:textId="77777777"/>
  </w:footnote>
  <w:footnote w:type="continuationSeparator" w:id="0">
    <w:p w:rsidR="00363B23" w:rsidRDefault="00363B23" w14:paraId="5C57738A" w14:textId="77777777">
      <w:r>
        <w:continuationSeparator/>
      </w:r>
    </w:p>
  </w:footnote>
  <w:footnote w:type="continuationNotice" w:id="1">
    <w:p w:rsidR="00363B23" w:rsidRDefault="00363B23" w14:paraId="4F5088B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413A60" w14:paraId="058CDD4D" w14:textId="4A49575C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2FA21EA9"/>
    <w:multiLevelType w:val="hybridMultilevel"/>
    <w:tmpl w:val="E73217C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E139F6"/>
    <w:multiLevelType w:val="hybridMultilevel"/>
    <w:tmpl w:val="AA3EB09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5CED4751"/>
    <w:multiLevelType w:val="hybridMultilevel"/>
    <w:tmpl w:val="4D92563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462724787">
    <w:abstractNumId w:val="20"/>
  </w:num>
  <w:num w:numId="2" w16cid:durableId="1307931023">
    <w:abstractNumId w:val="16"/>
  </w:num>
  <w:num w:numId="3" w16cid:durableId="1216158065">
    <w:abstractNumId w:val="0"/>
  </w:num>
  <w:num w:numId="4" w16cid:durableId="1766076498">
    <w:abstractNumId w:val="6"/>
  </w:num>
  <w:num w:numId="5" w16cid:durableId="1906573397">
    <w:abstractNumId w:val="18"/>
  </w:num>
  <w:num w:numId="6" w16cid:durableId="2098820755">
    <w:abstractNumId w:val="2"/>
  </w:num>
  <w:num w:numId="7" w16cid:durableId="245263249">
    <w:abstractNumId w:val="12"/>
  </w:num>
  <w:num w:numId="8" w16cid:durableId="1524322246">
    <w:abstractNumId w:val="9"/>
  </w:num>
  <w:num w:numId="9" w16cid:durableId="494955728">
    <w:abstractNumId w:val="1"/>
  </w:num>
  <w:num w:numId="10" w16cid:durableId="790704116">
    <w:abstractNumId w:val="1"/>
  </w:num>
  <w:num w:numId="11" w16cid:durableId="1604419582">
    <w:abstractNumId w:val="3"/>
  </w:num>
  <w:num w:numId="12" w16cid:durableId="205341105">
    <w:abstractNumId w:val="4"/>
  </w:num>
  <w:num w:numId="13" w16cid:durableId="1032999511">
    <w:abstractNumId w:val="15"/>
  </w:num>
  <w:num w:numId="14" w16cid:durableId="1401513120">
    <w:abstractNumId w:val="10"/>
  </w:num>
  <w:num w:numId="15" w16cid:durableId="1101678313">
    <w:abstractNumId w:val="7"/>
  </w:num>
  <w:num w:numId="16" w16cid:durableId="1911647707">
    <w:abstractNumId w:val="14"/>
  </w:num>
  <w:num w:numId="17" w16cid:durableId="460460195">
    <w:abstractNumId w:val="5"/>
  </w:num>
  <w:num w:numId="18" w16cid:durableId="1061758495">
    <w:abstractNumId w:val="11"/>
  </w:num>
  <w:num w:numId="19" w16cid:durableId="1998996636">
    <w:abstractNumId w:val="19"/>
  </w:num>
  <w:num w:numId="20" w16cid:durableId="1902322130">
    <w:abstractNumId w:val="8"/>
  </w:num>
  <w:num w:numId="21" w16cid:durableId="772743405">
    <w:abstractNumId w:val="17"/>
  </w:num>
  <w:num w:numId="22" w16cid:durableId="17038970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91D50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2674198C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Heading1Char" w:customStyle="1">
    <w:name w:val="Heading 1 Char"/>
    <w:aliases w:val="Rubrik VGR Char"/>
    <w:link w:val="Heading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FooterChar" w:customStyle="1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TitleChar" w:customStyle="1">
    <w:name w:val="Title Char"/>
    <w:link w:val="Title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Heading2Char" w:customStyle="1">
    <w:name w:val="Heading 2 Char"/>
    <w:aliases w:val="Rubrik 2 VGR Char"/>
    <w:basedOn w:val="DefaultParagraphFont"/>
    <w:link w:val="Heading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Heading3Char" w:customStyle="1">
    <w:name w:val="Heading 3 Char"/>
    <w:aliases w:val="Rubrik 3 VGR Char"/>
    <w:basedOn w:val="DefaultParagraphFont"/>
    <w:link w:val="Heading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Heading4Char" w:customStyle="1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HeaderChar" w:customStyle="1">
    <w:name w:val="Header Char"/>
    <w:basedOn w:val="DefaultParagraphFont"/>
    <w:link w:val="Header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oter" Target="footer2.xml" Id="rId14" /><Relationship Type="http://schemas.openxmlformats.org/officeDocument/2006/relationships/webSettings" Target="webSettings.xml" Id="rId9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ba27119-5f51-4c06-a4fd-2a3d4b9bdf89">RS3327-1180507643-372</_dlc_DocId>
    <_dlc_DocIdUrl xmlns="dba27119-5f51-4c06-a4fd-2a3d4b9bdf89">
      <Url>https://vgregion.sharepoint.com/sites/sy-rs-systemstod-for-styrande-dokument/_layouts/15/DocIdRedir.aspx?ID=RS3327-1180507643-372</Url>
      <Description>RS3327-1180507643-372</Description>
    </_dlc_DocIdUrl>
    <TaxCatchAll xmlns="dba27119-5f51-4c06-a4fd-2a3d4b9bdf89"/>
    <ec6953a5eee3424faece5c2353cf0721 xmlns="597d7713-8a3d-4bd2-ae30-edced55b2c1b">
      <Terms xmlns="http://schemas.microsoft.com/office/infopath/2007/PartnerControls"/>
    </ec6953a5eee3424faece5c2353cf0721>
    <VGR_DokBeskrivning xmlns="597d7713-8a3d-4bd2-ae30-edced55b2c1b" xsi:nil="true"/>
    <Kategori xmlns="b0413806-f9be-46b6-b428-930a1ac0a938" xsi:nil="true"/>
    <VGR_EgenAmnesindelning xmlns="597d7713-8a3d-4bd2-ae30-edced55b2c1b" xsi:nil="true"/>
    <iff0133ac3934f858b1ec890ab98b185 xmlns="4552c23f-a756-462f-8287-3ff35245ed68">
      <Terms xmlns="http://schemas.microsoft.com/office/infopath/2007/PartnerControls"/>
    </iff0133ac3934f858b1ec890ab98b185>
    <a7144f27c6ef407e8fb4465121afbe2b xmlns="597d7713-8a3d-4bd2-ae30-edced55b2c1b">
      <Terms xmlns="http://schemas.microsoft.com/office/infopath/2007/PartnerControls"/>
    </a7144f27c6ef407e8fb4465121afbe2b>
    <TaxKeywordTaxHTField xmlns="dba27119-5f51-4c06-a4fd-2a3d4b9bdf89">
      <Terms xmlns="http://schemas.microsoft.com/office/infopath/2007/PartnerControls"/>
    </TaxKeywordTaxHTField>
    <i1597c54c9084fe5ae9163fac681e86b xmlns="597d7713-8a3d-4bd2-ae30-edced55b2c1b">
      <Terms xmlns="http://schemas.microsoft.com/office/infopath/2007/PartnerControls"/>
    </i1597c54c9084fe5ae9163fac681e86b>
    <m534ae9efef34a1ab5a1291502fec5e5 xmlns="597d7713-8a3d-4bd2-ae30-edced55b2c1b">
      <Terms xmlns="http://schemas.microsoft.com/office/infopath/2007/PartnerControls"/>
    </m534ae9efef34a1ab5a1291502fec5e5>
    <M_x00f6_testyp xmlns="b0413806-f9be-46b6-b428-930a1ac0a938" xsi:nil="true"/>
    <M_x00f6_tesdatum xmlns="b0413806-f9be-46b6-b428-930a1ac0a938" xsi:nil="true"/>
    <Projektfas xmlns="b0413806-f9be-46b6-b428-930a1ac0a938" xsi:nil="true"/>
    <Inneh_x00e5_ll xmlns="b0413806-f9be-46b6-b428-930a1ac0a938" xsi:nil="true"/>
    <SharedWithUsers xmlns="4552c23f-a756-462f-8287-3ff35245ed68">
      <UserInfo>
        <DisplayName>Mikael Svahn</DisplayName>
        <AccountId>20</AccountId>
        <AccountType/>
      </UserInfo>
      <UserInfo>
        <DisplayName>Nina Brandström</DisplayName>
        <AccountId>32</AccountId>
        <AccountType/>
      </UserInfo>
    </SharedWithUsers>
    <VGR_Sekretess xmlns="597d7713-8a3d-4bd2-ae30-edced55b2c1b">Allmän handling - Offentlig</VGR_Sekretess>
    <VGR_AtkomstRatt xmlns="597d7713-8a3d-4bd2-ae30-edced55b2c1b">0</VGR_AtkomstRatt>
    <VGR_DokStatus xmlns="597d7713-8a3d-4bd2-ae30-edced55b2c1b">Arbetsmaterial</VGR_DokStatus>
  </documentManagement>
</p:properties>
</file>

<file path=customXml/itemProps4.xml><?xml version="1.0" encoding="utf-8"?>
<ds:datastoreItem xmlns:ds="http://schemas.openxmlformats.org/officeDocument/2006/customXml" ds:itemID="{B9BCBBAA-C15A-4E1E-BB81-335C529DEA04}">
  <ds:schemaRefs>
    <ds:schemaRef ds:uri="http://schemas.microsoft.com/office/2006/metadata/properties"/>
    <ds:schemaRef ds:uri="http://schemas.microsoft.com/office/infopath/2007/PartnerControls"/>
    <ds:schemaRef ds:uri="95eec3e8-8c51-412a-a35f-8702dc640d3f"/>
    <ds:schemaRef ds:uri="597d7713-8a3d-4bd2-ae30-edced55b2c1b"/>
    <ds:schemaRef ds:uri="3f0875cd-62ae-4aee-a214-da3e9ecc9dde"/>
    <ds:schemaRef ds:uri="dba27119-5f51-4c06-a4fd-2a3d4b9bdf89"/>
    <ds:schemaRef ds:uri="b0413806-f9be-46b6-b428-930a1ac0a938"/>
    <ds:schemaRef ds:uri="4552c23f-a756-462f-8287-3ff35245ed6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Suturering</dc:title>
  <dc:subject/>
  <dc:creator>patrik.jens.johansson@vgregion.se</dc:creator>
  <keywords/>
  <lastModifiedBy>Emely Sandhöj</lastModifiedBy>
  <revision>3</revision>
  <lastPrinted>2016-03-31T10:56:00.0000000Z</lastPrinted>
  <dcterms:created xsi:type="dcterms:W3CDTF">2022-05-05T11:38:00.0000000Z</dcterms:created>
  <dcterms:modified xsi:type="dcterms:W3CDTF">2024-05-24T12:43:22.0000000Z</dcterms:modified>
</coreProperties>
</file>