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390A3E" w14:textId="77777777" w:rsidR="004763FE" w:rsidRDefault="004763FE" w:rsidP="65DB6E5C">
      <w:pPr>
        <w:pStyle w:val="Rubrik2"/>
        <w:ind w:left="0"/>
        <w:sectPr w:rsidR="004763FE" w:rsidSect="004763F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C0A661E" w14:textId="77777777" w:rsidR="004763FE" w:rsidRPr="004763FE" w:rsidRDefault="004763FE" w:rsidP="004763F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45FC5F18" w14:textId="28BFA324" w:rsidR="004763FE" w:rsidRPr="004763FE" w:rsidRDefault="004763FE" w:rsidP="004763FE">
      <w:pPr>
        <w:spacing w:after="0" w:line="240" w:lineRule="auto"/>
        <w:ind w:left="0" w:right="0"/>
        <w:rPr>
          <w:szCs w:val="20"/>
        </w:rPr>
      </w:pPr>
      <w:r w:rsidRPr="004763F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FDEF5FA" wp14:editId="302579D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1B270E" w14:textId="77777777" w:rsidR="004763FE" w:rsidRDefault="004763FE" w:rsidP="004763F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11785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FDEF5FA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51B270E" w14:textId="77777777" w:rsidR="004763FE" w:rsidRDefault="004763FE" w:rsidP="004763F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11785</w:t>
                      </w:r>
                      <w:proofErr w:type="gramEnd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763FE" w:rsidRPr="004763FE" w14:paraId="08CF8F6D" w14:textId="77777777" w:rsidTr="003D06C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DD8FF85" w14:textId="77777777" w:rsidR="004763FE" w:rsidRPr="004763FE" w:rsidRDefault="004763FE" w:rsidP="004763FE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4763FE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Stroke/TIA-symtom</w:t>
            </w:r>
          </w:p>
        </w:tc>
      </w:tr>
    </w:tbl>
    <w:p w14:paraId="1DBDF0B0" w14:textId="5F08C192" w:rsidR="004763FE" w:rsidRPr="004763FE" w:rsidRDefault="00297B16" w:rsidP="004763F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4763FE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4FC7B83" wp14:editId="2C92D959">
                <wp:simplePos x="0" y="0"/>
                <wp:positionH relativeFrom="column">
                  <wp:posOffset>-515620</wp:posOffset>
                </wp:positionH>
                <wp:positionV relativeFrom="paragraph">
                  <wp:posOffset>44450</wp:posOffset>
                </wp:positionV>
                <wp:extent cx="3086100" cy="8334375"/>
                <wp:effectExtent l="0" t="0" r="19050" b="285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86100" cy="8334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34BB3D" w14:textId="77777777" w:rsidR="004763FE" w:rsidRPr="001E2ABD" w:rsidRDefault="004763FE" w:rsidP="004763FE">
                            <w:pPr>
                              <w:pStyle w:val="Rubrik2"/>
                              <w:spacing w:before="0"/>
                              <w:rPr>
                                <w:sz w:val="8"/>
                                <w:szCs w:val="8"/>
                                <w:vertAlign w:val="superscript"/>
                              </w:rPr>
                            </w:pPr>
                          </w:p>
                          <w:p w14:paraId="05FFE2D0" w14:textId="77777777" w:rsidR="004763FE" w:rsidRPr="003F59E5" w:rsidRDefault="004763FE" w:rsidP="004763FE">
                            <w:pPr>
                              <w:pStyle w:val="Rubrik2"/>
                              <w:spacing w:before="0"/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sz w:val="24"/>
                                <w:szCs w:val="24"/>
                              </w:rPr>
                            </w:pPr>
                            <w:r w:rsidRPr="003F59E5"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sz w:val="24"/>
                                <w:szCs w:val="24"/>
                              </w:rPr>
                              <w:t>Omvårdnadsanamnes</w:t>
                            </w:r>
                          </w:p>
                          <w:p w14:paraId="5D2CA04C" w14:textId="33A14FE5" w:rsidR="004763FE" w:rsidRPr="003F59E5" w:rsidRDefault="004763FE" w:rsidP="003C566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3F59E5">
                              <w:rPr>
                                <w:sz w:val="22"/>
                                <w:szCs w:val="22"/>
                              </w:rPr>
                              <w:t>Tidigare sjukdomar? FF?</w:t>
                            </w:r>
                            <w:r w:rsidR="003C5662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Pr="003F59E5">
                              <w:rPr>
                                <w:sz w:val="22"/>
                                <w:szCs w:val="22"/>
                              </w:rPr>
                              <w:t>Händelseförlopp?</w:t>
                            </w:r>
                            <w:r w:rsidR="003C5662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Pr="003F59E5">
                              <w:rPr>
                                <w:sz w:val="22"/>
                                <w:szCs w:val="22"/>
                              </w:rPr>
                              <w:t>Neurologiska</w:t>
                            </w:r>
                            <w:r w:rsidR="003C5662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3F59E5">
                              <w:rPr>
                                <w:sz w:val="22"/>
                                <w:szCs w:val="22"/>
                              </w:rPr>
                              <w:t>bortfallssymtom? Domningar?</w:t>
                            </w:r>
                            <w:r w:rsidR="003C5662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Pr="003F59E5">
                              <w:rPr>
                                <w:sz w:val="22"/>
                                <w:szCs w:val="22"/>
                              </w:rPr>
                              <w:t>Kramper?</w:t>
                            </w:r>
                            <w:r w:rsidR="003C5662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Pr="003F59E5">
                              <w:rPr>
                                <w:sz w:val="22"/>
                                <w:szCs w:val="22"/>
                              </w:rPr>
                              <w:t>Yrsel? Kräkningar? Illamående?</w:t>
                            </w:r>
                            <w:r w:rsidR="003C5662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Pr="003F59E5">
                              <w:rPr>
                                <w:sz w:val="22"/>
                                <w:szCs w:val="22"/>
                              </w:rPr>
                              <w:t>Talsvårigheter?</w:t>
                            </w:r>
                            <w:r w:rsidR="003C5662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Pr="003F59E5">
                              <w:rPr>
                                <w:sz w:val="22"/>
                                <w:szCs w:val="22"/>
                              </w:rPr>
                              <w:t>Huvudvärk?</w:t>
                            </w:r>
                            <w:r w:rsidR="003C5662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Pr="003F59E5">
                              <w:rPr>
                                <w:sz w:val="22"/>
                                <w:szCs w:val="22"/>
                              </w:rPr>
                              <w:t>Persolighetsförändrad?</w:t>
                            </w:r>
                            <w:r w:rsidR="003C5662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Pr="003F59E5">
                              <w:rPr>
                                <w:sz w:val="22"/>
                                <w:szCs w:val="22"/>
                              </w:rPr>
                              <w:t>Akut debut?</w:t>
                            </w:r>
                            <w:r w:rsidR="003C5662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Pr="003F59E5">
                              <w:rPr>
                                <w:sz w:val="22"/>
                                <w:szCs w:val="22"/>
                              </w:rPr>
                              <w:t>Trauma?</w:t>
                            </w:r>
                            <w:r w:rsidR="003C5662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Pr="003F59E5">
                              <w:rPr>
                                <w:sz w:val="22"/>
                                <w:szCs w:val="22"/>
                              </w:rPr>
                              <w:t>Antikoagulan</w:t>
                            </w:r>
                            <w:r w:rsidR="003F59E5">
                              <w:rPr>
                                <w:sz w:val="22"/>
                                <w:szCs w:val="22"/>
                              </w:rPr>
                              <w:t>t</w:t>
                            </w:r>
                            <w:r w:rsidRPr="003F59E5">
                              <w:rPr>
                                <w:sz w:val="22"/>
                                <w:szCs w:val="22"/>
                              </w:rPr>
                              <w:t>ia</w:t>
                            </w:r>
                            <w:proofErr w:type="spellEnd"/>
                            <w:r w:rsidRPr="003F59E5">
                              <w:rPr>
                                <w:sz w:val="22"/>
                                <w:szCs w:val="22"/>
                              </w:rPr>
                              <w:t>?</w:t>
                            </w:r>
                          </w:p>
                          <w:p w14:paraId="06E74DA9" w14:textId="77777777" w:rsidR="004763FE" w:rsidRPr="003F59E5" w:rsidRDefault="004763FE" w:rsidP="00297B16">
                            <w:pPr>
                              <w:pStyle w:val="Rubrik4"/>
                              <w:ind w:left="0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 w:rsidRPr="003F59E5"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 xml:space="preserve">SYMTOMDEBUT </w:t>
                            </w:r>
                            <w:proofErr w:type="gramStart"/>
                            <w:r w:rsidRPr="003F59E5"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&lt; 8</w:t>
                            </w:r>
                            <w:proofErr w:type="gramEnd"/>
                            <w:r w:rsidRPr="003F59E5"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 xml:space="preserve"> TIM –  FÖLJ RÄDDA HJÄRNAN JOURNALEN!!</w:t>
                            </w:r>
                          </w:p>
                          <w:p w14:paraId="729AF3BB" w14:textId="77777777" w:rsidR="004763FE" w:rsidRPr="00C22380" w:rsidRDefault="004763FE" w:rsidP="004763FE">
                            <w:pPr>
                              <w:rPr>
                                <w:sz w:val="20"/>
                              </w:rPr>
                            </w:pPr>
                          </w:p>
                          <w:p w14:paraId="3D8534A3" w14:textId="77777777" w:rsidR="004763FE" w:rsidRPr="0031420E" w:rsidRDefault="004763FE" w:rsidP="004763FE">
                            <w:pPr>
                              <w:pStyle w:val="Rubrik2"/>
                              <w:spacing w:before="0" w:after="0"/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iCs/>
                                <w:sz w:val="24"/>
                                <w:szCs w:val="24"/>
                              </w:rPr>
                            </w:pPr>
                            <w:r w:rsidRPr="0031420E"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iCs/>
                                <w:sz w:val="24"/>
                                <w:szCs w:val="24"/>
                              </w:rPr>
                              <w:t>Omvårdnadsstatus</w:t>
                            </w:r>
                          </w:p>
                          <w:p w14:paraId="3A4113AD" w14:textId="77777777" w:rsidR="004763FE" w:rsidRPr="0031420E" w:rsidRDefault="004763FE" w:rsidP="0031420E">
                            <w:pPr>
                              <w:pStyle w:val="Kommentarsmne1"/>
                              <w:ind w:firstLine="992"/>
                              <w:rPr>
                                <w:sz w:val="22"/>
                                <w:szCs w:val="22"/>
                              </w:rPr>
                            </w:pPr>
                            <w:r w:rsidRPr="0031420E">
                              <w:rPr>
                                <w:sz w:val="22"/>
                                <w:szCs w:val="22"/>
                              </w:rPr>
                              <w:t>Kommunikation</w:t>
                            </w:r>
                          </w:p>
                          <w:p w14:paraId="029E43B1" w14:textId="1EF646FF" w:rsidR="004763FE" w:rsidRPr="0031420E" w:rsidRDefault="004763FE" w:rsidP="0031420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31420E">
                              <w:rPr>
                                <w:sz w:val="22"/>
                                <w:szCs w:val="22"/>
                              </w:rPr>
                              <w:t>Medvetandegrad? (RLS/GCS)</w:t>
                            </w:r>
                            <w:r w:rsidR="0031420E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Pr="0031420E">
                              <w:rPr>
                                <w:sz w:val="22"/>
                                <w:szCs w:val="22"/>
                              </w:rPr>
                              <w:t>Pupiller?</w:t>
                            </w:r>
                            <w:r w:rsidR="0031420E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Pr="0031420E">
                              <w:rPr>
                                <w:sz w:val="22"/>
                                <w:szCs w:val="22"/>
                              </w:rPr>
                              <w:t>Orienterad? Motorisk orolig?</w:t>
                            </w:r>
                          </w:p>
                          <w:p w14:paraId="2A77F80D" w14:textId="77777777" w:rsidR="004763FE" w:rsidRDefault="004763FE" w:rsidP="0075043C">
                            <w:pPr>
                              <w:pStyle w:val="Kommentarsmne1"/>
                              <w:ind w:firstLine="99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Andning</w:t>
                            </w:r>
                          </w:p>
                          <w:p w14:paraId="7F0F656E" w14:textId="6FEB4F48" w:rsidR="004763FE" w:rsidRPr="0075043C" w:rsidRDefault="004763FE" w:rsidP="0075043C">
                            <w:r>
                              <w:t>Fri luftväg? AF?</w:t>
                            </w:r>
                            <w:r w:rsidR="0075043C">
                              <w:br/>
                            </w:r>
                            <w:proofErr w:type="spellStart"/>
                            <w:r w:rsidRPr="0075043C">
                              <w:rPr>
                                <w:sz w:val="22"/>
                                <w:szCs w:val="22"/>
                              </w:rPr>
                              <w:t>Andningspåverkad</w:t>
                            </w:r>
                            <w:proofErr w:type="spellEnd"/>
                            <w:r w:rsidRPr="0075043C">
                              <w:rPr>
                                <w:sz w:val="22"/>
                                <w:szCs w:val="22"/>
                              </w:rPr>
                              <w:t>? (</w:t>
                            </w:r>
                            <w:proofErr w:type="spellStart"/>
                            <w:r w:rsidRPr="0075043C">
                              <w:rPr>
                                <w:sz w:val="22"/>
                                <w:szCs w:val="22"/>
                              </w:rPr>
                              <w:t>Cheyne</w:t>
                            </w:r>
                            <w:proofErr w:type="spellEnd"/>
                            <w:r w:rsidRPr="0075043C">
                              <w:rPr>
                                <w:sz w:val="22"/>
                                <w:szCs w:val="22"/>
                              </w:rPr>
                              <w:t>-Stokes andning)?</w:t>
                            </w:r>
                            <w:r w:rsidR="0075043C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Pr="0075043C">
                              <w:rPr>
                                <w:sz w:val="22"/>
                                <w:szCs w:val="22"/>
                              </w:rPr>
                              <w:t>Aspirationsrisk?</w:t>
                            </w:r>
                          </w:p>
                          <w:p w14:paraId="4DA25AFE" w14:textId="77777777" w:rsidR="004763FE" w:rsidRPr="00297B16" w:rsidRDefault="004763FE" w:rsidP="00297B16">
                            <w:pPr>
                              <w:pStyle w:val="Rubrik3"/>
                              <w:spacing w:before="0" w:after="0"/>
                              <w:ind w:left="0" w:firstLine="992"/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sz w:val="22"/>
                                <w:szCs w:val="22"/>
                              </w:rPr>
                            </w:pPr>
                            <w:r w:rsidRPr="00297B16"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sz w:val="22"/>
                                <w:szCs w:val="22"/>
                              </w:rPr>
                              <w:t>Cirkulation</w:t>
                            </w:r>
                          </w:p>
                          <w:p w14:paraId="4198EC2E" w14:textId="08FCC91D" w:rsidR="00297B16" w:rsidRDefault="004763FE" w:rsidP="00297B16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297B16">
                              <w:rPr>
                                <w:sz w:val="22"/>
                                <w:szCs w:val="22"/>
                              </w:rPr>
                              <w:t>Pulskvalitet/frekvens? Blodtryck?</w:t>
                            </w:r>
                            <w:r w:rsidR="00297B16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Pr="00297B16">
                              <w:rPr>
                                <w:sz w:val="22"/>
                                <w:szCs w:val="22"/>
                              </w:rPr>
                              <w:t>Feber? Frossa? Yrsel?</w:t>
                            </w:r>
                          </w:p>
                          <w:p w14:paraId="340E338B" w14:textId="0C30AB18" w:rsidR="004763FE" w:rsidRPr="00297B16" w:rsidRDefault="004763FE" w:rsidP="00297B16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297B16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Hud</w:t>
                            </w:r>
                            <w:r w:rsidR="00297B16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br/>
                            </w:r>
                            <w:r w:rsidRPr="00297B16">
                              <w:rPr>
                                <w:sz w:val="22"/>
                                <w:szCs w:val="22"/>
                              </w:rPr>
                              <w:t xml:space="preserve">Färg? Varm? Kall? </w:t>
                            </w:r>
                          </w:p>
                          <w:p w14:paraId="7024B709" w14:textId="16B8F71E" w:rsidR="004763FE" w:rsidRPr="00297B16" w:rsidRDefault="004763FE" w:rsidP="00297B16">
                            <w:pPr>
                              <w:pStyle w:val="Sidhuvud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Nutrition</w:t>
                            </w:r>
                            <w:r w:rsidR="00297B16">
                              <w:rPr>
                                <w:b/>
                                <w:bCs/>
                              </w:rPr>
                              <w:br/>
                            </w:r>
                            <w:r w:rsidRPr="00297B16">
                              <w:rPr>
                                <w:sz w:val="22"/>
                                <w:szCs w:val="22"/>
                              </w:rPr>
                              <w:t xml:space="preserve">Illamående? Kräkning? </w:t>
                            </w:r>
                          </w:p>
                          <w:p w14:paraId="1F018900" w14:textId="77777777" w:rsidR="003C5662" w:rsidRDefault="00522198" w:rsidP="003C5662">
                            <w:pPr>
                              <w:pStyle w:val="Sidhuvud"/>
                              <w:ind w:left="0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="004763FE" w:rsidRPr="00522198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Elimination</w:t>
                            </w:r>
                            <w:r w:rsidRPr="00522198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br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="004763FE" w:rsidRPr="00522198">
                              <w:rPr>
                                <w:sz w:val="22"/>
                                <w:szCs w:val="22"/>
                              </w:rPr>
                              <w:t xml:space="preserve">Urinavgång? </w:t>
                            </w:r>
                            <w:proofErr w:type="spellStart"/>
                            <w:r w:rsidR="004763FE" w:rsidRPr="00522198">
                              <w:rPr>
                                <w:sz w:val="22"/>
                                <w:szCs w:val="22"/>
                              </w:rPr>
                              <w:t>Fecesavgång?</w:t>
                            </w:r>
                            <w:proofErr w:type="spellEnd"/>
                          </w:p>
                          <w:p w14:paraId="52A11FC8" w14:textId="0F2C7EFB" w:rsidR="004763FE" w:rsidRPr="003C5662" w:rsidRDefault="003C5662" w:rsidP="003C5662">
                            <w:pPr>
                              <w:pStyle w:val="Sidhuvud"/>
                              <w:ind w:left="0"/>
                            </w:pPr>
                            <w:r>
                              <w:t xml:space="preserve">                 </w:t>
                            </w:r>
                            <w:r w:rsidR="004763FE" w:rsidRPr="003C5662">
                              <w:rPr>
                                <w:b/>
                                <w:bCs/>
                              </w:rPr>
                              <w:t>Smärta</w:t>
                            </w:r>
                            <w:r w:rsidRPr="003C5662">
                              <w:rPr>
                                <w:b/>
                                <w:bCs/>
                              </w:rPr>
                              <w:br/>
                            </w:r>
                            <w:r>
                              <w:t xml:space="preserve">                 </w:t>
                            </w:r>
                            <w:r w:rsidR="004763FE">
                              <w:t>Huvudvärk? Karaktär?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FC7B83" id="Text Box 1" o:spid="_x0000_s1027" type="#_x0000_t202" style="position:absolute;margin-left:-40.6pt;margin-top:3.5pt;width:243pt;height:656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">
                <v:textbox>
                  <w:txbxContent>
                    <w:p w14:paraId="5434BB3D" w14:textId="77777777" w:rsidR="004763FE" w:rsidRPr="001E2ABD" w:rsidRDefault="004763FE" w:rsidP="004763FE">
                      <w:pPr>
                        <w:pStyle w:val="Rubrik2"/>
                        <w:spacing w:before="0"/>
                        <w:rPr>
                          <w:sz w:val="8"/>
                          <w:szCs w:val="8"/>
                          <w:vertAlign w:val="superscript"/>
                        </w:rPr>
                      </w:pPr>
                    </w:p>
                    <w:p w14:paraId="05FFE2D0" w14:textId="77777777" w:rsidR="004763FE" w:rsidRPr="003F59E5" w:rsidRDefault="004763FE" w:rsidP="004763FE">
                      <w:pPr>
                        <w:pStyle w:val="Rubrik2"/>
                        <w:spacing w:before="0"/>
                        <w:rPr>
                          <w:rFonts w:ascii="Times New Roman" w:hAnsi="Times New Roman" w:cs="Times New Roman"/>
                          <w:b/>
                          <w:bCs w:val="0"/>
                          <w:sz w:val="24"/>
                          <w:szCs w:val="24"/>
                        </w:rPr>
                      </w:pPr>
                      <w:r w:rsidRPr="003F59E5">
                        <w:rPr>
                          <w:rFonts w:ascii="Times New Roman" w:hAnsi="Times New Roman" w:cs="Times New Roman"/>
                          <w:b/>
                          <w:bCs w:val="0"/>
                          <w:sz w:val="24"/>
                          <w:szCs w:val="24"/>
                        </w:rPr>
                        <w:t>Omvårdnadsanamnes</w:t>
                      </w:r>
                    </w:p>
                    <w:p w14:paraId="5D2CA04C" w14:textId="33A14FE5" w:rsidR="004763FE" w:rsidRPr="003F59E5" w:rsidRDefault="004763FE" w:rsidP="003C5662">
                      <w:pPr>
                        <w:rPr>
                          <w:sz w:val="22"/>
                          <w:szCs w:val="22"/>
                        </w:rPr>
                      </w:pPr>
                      <w:r w:rsidRPr="003F59E5">
                        <w:rPr>
                          <w:sz w:val="22"/>
                          <w:szCs w:val="22"/>
                        </w:rPr>
                        <w:t>Tidigare sjukdomar? FF?</w:t>
                      </w:r>
                      <w:r w:rsidR="003C5662">
                        <w:rPr>
                          <w:sz w:val="22"/>
                          <w:szCs w:val="22"/>
                        </w:rPr>
                        <w:br/>
                      </w:r>
                      <w:r w:rsidRPr="003F59E5">
                        <w:rPr>
                          <w:sz w:val="22"/>
                          <w:szCs w:val="22"/>
                        </w:rPr>
                        <w:t>Händelseförlopp?</w:t>
                      </w:r>
                      <w:r w:rsidR="003C5662">
                        <w:rPr>
                          <w:sz w:val="22"/>
                          <w:szCs w:val="22"/>
                        </w:rPr>
                        <w:br/>
                      </w:r>
                      <w:r w:rsidRPr="003F59E5">
                        <w:rPr>
                          <w:sz w:val="22"/>
                          <w:szCs w:val="22"/>
                        </w:rPr>
                        <w:t>Neurologiska</w:t>
                      </w:r>
                      <w:r w:rsidR="003C5662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Pr="003F59E5">
                        <w:rPr>
                          <w:sz w:val="22"/>
                          <w:szCs w:val="22"/>
                        </w:rPr>
                        <w:t>bortfallssymtom? Domningar?</w:t>
                      </w:r>
                      <w:r w:rsidR="003C5662">
                        <w:rPr>
                          <w:sz w:val="22"/>
                          <w:szCs w:val="22"/>
                        </w:rPr>
                        <w:br/>
                      </w:r>
                      <w:r w:rsidRPr="003F59E5">
                        <w:rPr>
                          <w:sz w:val="22"/>
                          <w:szCs w:val="22"/>
                        </w:rPr>
                        <w:t>Kramper?</w:t>
                      </w:r>
                      <w:r w:rsidR="003C5662">
                        <w:rPr>
                          <w:sz w:val="22"/>
                          <w:szCs w:val="22"/>
                        </w:rPr>
                        <w:br/>
                      </w:r>
                      <w:r w:rsidRPr="003F59E5">
                        <w:rPr>
                          <w:sz w:val="22"/>
                          <w:szCs w:val="22"/>
                        </w:rPr>
                        <w:t>Yrsel? Kräkningar? Illamående?</w:t>
                      </w:r>
                      <w:r w:rsidR="003C5662">
                        <w:rPr>
                          <w:sz w:val="22"/>
                          <w:szCs w:val="22"/>
                        </w:rPr>
                        <w:br/>
                      </w:r>
                      <w:r w:rsidRPr="003F59E5">
                        <w:rPr>
                          <w:sz w:val="22"/>
                          <w:szCs w:val="22"/>
                        </w:rPr>
                        <w:t>Talsvårigheter?</w:t>
                      </w:r>
                      <w:r w:rsidR="003C5662">
                        <w:rPr>
                          <w:sz w:val="22"/>
                          <w:szCs w:val="22"/>
                        </w:rPr>
                        <w:br/>
                      </w:r>
                      <w:r w:rsidRPr="003F59E5">
                        <w:rPr>
                          <w:sz w:val="22"/>
                          <w:szCs w:val="22"/>
                        </w:rPr>
                        <w:t>Huvudvärk?</w:t>
                      </w:r>
                      <w:r w:rsidR="003C5662">
                        <w:rPr>
                          <w:sz w:val="22"/>
                          <w:szCs w:val="22"/>
                        </w:rPr>
                        <w:br/>
                      </w:r>
                      <w:r w:rsidRPr="003F59E5">
                        <w:rPr>
                          <w:sz w:val="22"/>
                          <w:szCs w:val="22"/>
                        </w:rPr>
                        <w:t>Persolighetsförändrad?</w:t>
                      </w:r>
                      <w:r w:rsidR="003C5662">
                        <w:rPr>
                          <w:sz w:val="22"/>
                          <w:szCs w:val="22"/>
                        </w:rPr>
                        <w:br/>
                      </w:r>
                      <w:r w:rsidRPr="003F59E5">
                        <w:rPr>
                          <w:sz w:val="22"/>
                          <w:szCs w:val="22"/>
                        </w:rPr>
                        <w:t>Akut debut?</w:t>
                      </w:r>
                      <w:r w:rsidR="003C5662">
                        <w:rPr>
                          <w:sz w:val="22"/>
                          <w:szCs w:val="22"/>
                        </w:rPr>
                        <w:br/>
                      </w:r>
                      <w:r w:rsidRPr="003F59E5">
                        <w:rPr>
                          <w:sz w:val="22"/>
                          <w:szCs w:val="22"/>
                        </w:rPr>
                        <w:t>Trauma?</w:t>
                      </w:r>
                      <w:r w:rsidR="003C5662">
                        <w:rPr>
                          <w:sz w:val="22"/>
                          <w:szCs w:val="22"/>
                        </w:rPr>
                        <w:br/>
                      </w:r>
                      <w:proofErr w:type="spellStart"/>
                      <w:r w:rsidRPr="003F59E5">
                        <w:rPr>
                          <w:sz w:val="22"/>
                          <w:szCs w:val="22"/>
                        </w:rPr>
                        <w:t>Antikoagulan</w:t>
                      </w:r>
                      <w:r w:rsidR="003F59E5">
                        <w:rPr>
                          <w:sz w:val="22"/>
                          <w:szCs w:val="22"/>
                        </w:rPr>
                        <w:t>t</w:t>
                      </w:r>
                      <w:r w:rsidRPr="003F59E5">
                        <w:rPr>
                          <w:sz w:val="22"/>
                          <w:szCs w:val="22"/>
                        </w:rPr>
                        <w:t>ia</w:t>
                      </w:r>
                      <w:proofErr w:type="spellEnd"/>
                      <w:r w:rsidRPr="003F59E5">
                        <w:rPr>
                          <w:sz w:val="22"/>
                          <w:szCs w:val="22"/>
                        </w:rPr>
                        <w:t>?</w:t>
                      </w:r>
                    </w:p>
                    <w:p w14:paraId="06E74DA9" w14:textId="77777777" w:rsidR="004763FE" w:rsidRPr="003F59E5" w:rsidRDefault="004763FE" w:rsidP="00297B16">
                      <w:pPr>
                        <w:pStyle w:val="Rubrik4"/>
                        <w:ind w:left="0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 w:rsidRPr="003F59E5"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 xml:space="preserve">SYMTOMDEBUT </w:t>
                      </w:r>
                      <w:proofErr w:type="gramStart"/>
                      <w:r w:rsidRPr="003F59E5"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&lt; 8</w:t>
                      </w:r>
                      <w:proofErr w:type="gramEnd"/>
                      <w:r w:rsidRPr="003F59E5"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 xml:space="preserve"> TIM –  FÖLJ RÄDDA HJÄRNAN JOURNALEN!!</w:t>
                      </w:r>
                    </w:p>
                    <w:p w14:paraId="729AF3BB" w14:textId="77777777" w:rsidR="004763FE" w:rsidRPr="00C22380" w:rsidRDefault="004763FE" w:rsidP="004763FE">
                      <w:pPr>
                        <w:rPr>
                          <w:sz w:val="20"/>
                        </w:rPr>
                      </w:pPr>
                    </w:p>
                    <w:p w14:paraId="3D8534A3" w14:textId="77777777" w:rsidR="004763FE" w:rsidRPr="0031420E" w:rsidRDefault="004763FE" w:rsidP="004763FE">
                      <w:pPr>
                        <w:pStyle w:val="Rubrik2"/>
                        <w:spacing w:before="0" w:after="0"/>
                        <w:rPr>
                          <w:rFonts w:ascii="Times New Roman" w:hAnsi="Times New Roman" w:cs="Times New Roman"/>
                          <w:b/>
                          <w:bCs w:val="0"/>
                          <w:iCs/>
                          <w:sz w:val="24"/>
                          <w:szCs w:val="24"/>
                        </w:rPr>
                      </w:pPr>
                      <w:r w:rsidRPr="0031420E">
                        <w:rPr>
                          <w:rFonts w:ascii="Times New Roman" w:hAnsi="Times New Roman" w:cs="Times New Roman"/>
                          <w:b/>
                          <w:bCs w:val="0"/>
                          <w:iCs/>
                          <w:sz w:val="24"/>
                          <w:szCs w:val="24"/>
                        </w:rPr>
                        <w:t>Omvårdnadsstatus</w:t>
                      </w:r>
                    </w:p>
                    <w:p w14:paraId="3A4113AD" w14:textId="77777777" w:rsidR="004763FE" w:rsidRPr="0031420E" w:rsidRDefault="004763FE" w:rsidP="0031420E">
                      <w:pPr>
                        <w:pStyle w:val="Kommentarsmne1"/>
                        <w:ind w:firstLine="992"/>
                        <w:rPr>
                          <w:sz w:val="22"/>
                          <w:szCs w:val="22"/>
                        </w:rPr>
                      </w:pPr>
                      <w:r w:rsidRPr="0031420E">
                        <w:rPr>
                          <w:sz w:val="22"/>
                          <w:szCs w:val="22"/>
                        </w:rPr>
                        <w:t>Kommunikation</w:t>
                      </w:r>
                    </w:p>
                    <w:p w14:paraId="029E43B1" w14:textId="1EF646FF" w:rsidR="004763FE" w:rsidRPr="0031420E" w:rsidRDefault="004763FE" w:rsidP="0031420E">
                      <w:pPr>
                        <w:rPr>
                          <w:sz w:val="22"/>
                          <w:szCs w:val="22"/>
                        </w:rPr>
                      </w:pPr>
                      <w:r w:rsidRPr="0031420E">
                        <w:rPr>
                          <w:sz w:val="22"/>
                          <w:szCs w:val="22"/>
                        </w:rPr>
                        <w:t>Medvetandegrad? (RLS/GCS)</w:t>
                      </w:r>
                      <w:r w:rsidR="0031420E">
                        <w:rPr>
                          <w:sz w:val="22"/>
                          <w:szCs w:val="22"/>
                        </w:rPr>
                        <w:br/>
                      </w:r>
                      <w:r w:rsidRPr="0031420E">
                        <w:rPr>
                          <w:sz w:val="22"/>
                          <w:szCs w:val="22"/>
                        </w:rPr>
                        <w:t>Pupiller?</w:t>
                      </w:r>
                      <w:r w:rsidR="0031420E">
                        <w:rPr>
                          <w:sz w:val="22"/>
                          <w:szCs w:val="22"/>
                        </w:rPr>
                        <w:br/>
                      </w:r>
                      <w:r w:rsidRPr="0031420E">
                        <w:rPr>
                          <w:sz w:val="22"/>
                          <w:szCs w:val="22"/>
                        </w:rPr>
                        <w:t>Orienterad? Motorisk orolig?</w:t>
                      </w:r>
                    </w:p>
                    <w:p w14:paraId="2A77F80D" w14:textId="77777777" w:rsidR="004763FE" w:rsidRDefault="004763FE" w:rsidP="0075043C">
                      <w:pPr>
                        <w:pStyle w:val="Kommentarsmne1"/>
                        <w:ind w:firstLine="99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Andning</w:t>
                      </w:r>
                    </w:p>
                    <w:p w14:paraId="7F0F656E" w14:textId="6FEB4F48" w:rsidR="004763FE" w:rsidRPr="0075043C" w:rsidRDefault="004763FE" w:rsidP="0075043C">
                      <w:r>
                        <w:t>Fri luftväg? AF?</w:t>
                      </w:r>
                      <w:r w:rsidR="0075043C">
                        <w:br/>
                      </w:r>
                      <w:proofErr w:type="spellStart"/>
                      <w:r w:rsidRPr="0075043C">
                        <w:rPr>
                          <w:sz w:val="22"/>
                          <w:szCs w:val="22"/>
                        </w:rPr>
                        <w:t>Andningspåverkad</w:t>
                      </w:r>
                      <w:proofErr w:type="spellEnd"/>
                      <w:r w:rsidRPr="0075043C">
                        <w:rPr>
                          <w:sz w:val="22"/>
                          <w:szCs w:val="22"/>
                        </w:rPr>
                        <w:t>? (</w:t>
                      </w:r>
                      <w:proofErr w:type="spellStart"/>
                      <w:r w:rsidRPr="0075043C">
                        <w:rPr>
                          <w:sz w:val="22"/>
                          <w:szCs w:val="22"/>
                        </w:rPr>
                        <w:t>Cheyne</w:t>
                      </w:r>
                      <w:proofErr w:type="spellEnd"/>
                      <w:r w:rsidRPr="0075043C">
                        <w:rPr>
                          <w:sz w:val="22"/>
                          <w:szCs w:val="22"/>
                        </w:rPr>
                        <w:t>-Stokes andning)?</w:t>
                      </w:r>
                      <w:r w:rsidR="0075043C">
                        <w:rPr>
                          <w:sz w:val="22"/>
                          <w:szCs w:val="22"/>
                        </w:rPr>
                        <w:br/>
                      </w:r>
                      <w:r w:rsidRPr="0075043C">
                        <w:rPr>
                          <w:sz w:val="22"/>
                          <w:szCs w:val="22"/>
                        </w:rPr>
                        <w:t>Aspirationsrisk?</w:t>
                      </w:r>
                    </w:p>
                    <w:p w14:paraId="4DA25AFE" w14:textId="77777777" w:rsidR="004763FE" w:rsidRPr="00297B16" w:rsidRDefault="004763FE" w:rsidP="00297B16">
                      <w:pPr>
                        <w:pStyle w:val="Rubrik3"/>
                        <w:spacing w:before="0" w:after="0"/>
                        <w:ind w:left="0" w:firstLine="992"/>
                        <w:rPr>
                          <w:rFonts w:ascii="Times New Roman" w:hAnsi="Times New Roman" w:cs="Times New Roman"/>
                          <w:b/>
                          <w:bCs w:val="0"/>
                          <w:sz w:val="22"/>
                          <w:szCs w:val="22"/>
                        </w:rPr>
                      </w:pPr>
                      <w:r w:rsidRPr="00297B16">
                        <w:rPr>
                          <w:rFonts w:ascii="Times New Roman" w:hAnsi="Times New Roman" w:cs="Times New Roman"/>
                          <w:b/>
                          <w:bCs w:val="0"/>
                          <w:sz w:val="22"/>
                          <w:szCs w:val="22"/>
                        </w:rPr>
                        <w:t>Cirkulation</w:t>
                      </w:r>
                    </w:p>
                    <w:p w14:paraId="4198EC2E" w14:textId="08FCC91D" w:rsidR="00297B16" w:rsidRDefault="004763FE" w:rsidP="00297B16">
                      <w:pPr>
                        <w:rPr>
                          <w:sz w:val="22"/>
                          <w:szCs w:val="22"/>
                        </w:rPr>
                      </w:pPr>
                      <w:r w:rsidRPr="00297B16">
                        <w:rPr>
                          <w:sz w:val="22"/>
                          <w:szCs w:val="22"/>
                        </w:rPr>
                        <w:t>Pulskvalitet/frekvens? Blodtryck?</w:t>
                      </w:r>
                      <w:r w:rsidR="00297B16">
                        <w:rPr>
                          <w:sz w:val="22"/>
                          <w:szCs w:val="22"/>
                        </w:rPr>
                        <w:br/>
                      </w:r>
                      <w:r w:rsidRPr="00297B16">
                        <w:rPr>
                          <w:sz w:val="22"/>
                          <w:szCs w:val="22"/>
                        </w:rPr>
                        <w:t>Feber? Frossa? Yrsel?</w:t>
                      </w:r>
                    </w:p>
                    <w:p w14:paraId="340E338B" w14:textId="0C30AB18" w:rsidR="004763FE" w:rsidRPr="00297B16" w:rsidRDefault="004763FE" w:rsidP="00297B16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 w:rsidRPr="00297B16">
                        <w:rPr>
                          <w:b/>
                          <w:bCs/>
                          <w:sz w:val="22"/>
                          <w:szCs w:val="22"/>
                        </w:rPr>
                        <w:t>Hud</w:t>
                      </w:r>
                      <w:r w:rsidR="00297B16">
                        <w:rPr>
                          <w:b/>
                          <w:bCs/>
                          <w:sz w:val="22"/>
                          <w:szCs w:val="22"/>
                        </w:rPr>
                        <w:br/>
                      </w:r>
                      <w:r w:rsidRPr="00297B16">
                        <w:rPr>
                          <w:sz w:val="22"/>
                          <w:szCs w:val="22"/>
                        </w:rPr>
                        <w:t xml:space="preserve">Färg? Varm? Kall? </w:t>
                      </w:r>
                    </w:p>
                    <w:p w14:paraId="7024B709" w14:textId="16B8F71E" w:rsidR="004763FE" w:rsidRPr="00297B16" w:rsidRDefault="004763FE" w:rsidP="00297B16">
                      <w:pPr>
                        <w:pStyle w:val="Sidhuvud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Nutrition</w:t>
                      </w:r>
                      <w:r w:rsidR="00297B16">
                        <w:rPr>
                          <w:b/>
                          <w:bCs/>
                        </w:rPr>
                        <w:br/>
                      </w:r>
                      <w:r w:rsidRPr="00297B16">
                        <w:rPr>
                          <w:sz w:val="22"/>
                          <w:szCs w:val="22"/>
                        </w:rPr>
                        <w:t xml:space="preserve">Illamående? Kräkning? </w:t>
                      </w:r>
                    </w:p>
                    <w:p w14:paraId="1F018900" w14:textId="77777777" w:rsidR="003C5662" w:rsidRDefault="00522198" w:rsidP="003C5662">
                      <w:pPr>
                        <w:pStyle w:val="Sidhuvud"/>
                        <w:ind w:left="0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="004763FE" w:rsidRPr="00522198">
                        <w:rPr>
                          <w:b/>
                          <w:bCs/>
                          <w:sz w:val="22"/>
                          <w:szCs w:val="22"/>
                        </w:rPr>
                        <w:t>Elimination</w:t>
                      </w:r>
                      <w:r w:rsidRPr="00522198">
                        <w:rPr>
                          <w:b/>
                          <w:bCs/>
                          <w:sz w:val="22"/>
                          <w:szCs w:val="22"/>
                        </w:rPr>
                        <w:br/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="004763FE" w:rsidRPr="00522198">
                        <w:rPr>
                          <w:sz w:val="22"/>
                          <w:szCs w:val="22"/>
                        </w:rPr>
                        <w:t xml:space="preserve">Urinavgång? </w:t>
                      </w:r>
                      <w:proofErr w:type="spellStart"/>
                      <w:r w:rsidR="004763FE" w:rsidRPr="00522198">
                        <w:rPr>
                          <w:sz w:val="22"/>
                          <w:szCs w:val="22"/>
                        </w:rPr>
                        <w:t>Fecesavgång?</w:t>
                      </w:r>
                      <w:proofErr w:type="spellEnd"/>
                    </w:p>
                    <w:p w14:paraId="52A11FC8" w14:textId="0F2C7EFB" w:rsidR="004763FE" w:rsidRPr="003C5662" w:rsidRDefault="003C5662" w:rsidP="003C5662">
                      <w:pPr>
                        <w:pStyle w:val="Sidhuvud"/>
                        <w:ind w:left="0"/>
                      </w:pPr>
                      <w:r>
                        <w:t xml:space="preserve">                 </w:t>
                      </w:r>
                      <w:r w:rsidR="004763FE" w:rsidRPr="003C5662">
                        <w:rPr>
                          <w:b/>
                          <w:bCs/>
                        </w:rPr>
                        <w:t>Smärta</w:t>
                      </w:r>
                      <w:r w:rsidRPr="003C5662">
                        <w:rPr>
                          <w:b/>
                          <w:bCs/>
                        </w:rPr>
                        <w:br/>
                      </w:r>
                      <w:r>
                        <w:t xml:space="preserve">                 </w:t>
                      </w:r>
                      <w:r w:rsidR="004763FE">
                        <w:t>Huvudvärk? Karaktär?</w:t>
                      </w:r>
                    </w:p>
                  </w:txbxContent>
                </v:textbox>
              </v:shape>
            </w:pict>
          </mc:Fallback>
        </mc:AlternateContent>
      </w:r>
      <w:r w:rsidR="004763FE" w:rsidRPr="004763FE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78F715A" wp14:editId="638050EB">
                <wp:simplePos x="0" y="0"/>
                <wp:positionH relativeFrom="column">
                  <wp:posOffset>2906395</wp:posOffset>
                </wp:positionH>
                <wp:positionV relativeFrom="paragraph">
                  <wp:posOffset>49530</wp:posOffset>
                </wp:positionV>
                <wp:extent cx="3086100" cy="7543800"/>
                <wp:effectExtent l="0" t="0" r="19050" b="1905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086100" cy="7543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14:paraId="5D1B0C6D" w14:textId="77777777" w:rsidR="00000000" w:rsidRDefault="00000000" w:rsidP="0030715F">
                            <w:pPr>
                              <w:spacing w:line="256" w:lineRule="auto"/>
                              <w:rPr>
                                <w:b/>
                                <w:bCs/>
                                <w:sz w:val="26"/>
                                <w:szCs w:val="26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  <w:lang w:val="en-US"/>
                              </w:rPr>
                              <w:t>Omvårdnadsåtgärder</w:t>
                            </w:r>
                            <w:proofErr w:type="spellEnd"/>
                          </w:p>
                          <w:p w14:paraId="71B896E6" w14:textId="77777777" w:rsidR="00000000" w:rsidRDefault="00000000" w:rsidP="0030715F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Förberedelser</w:t>
                            </w:r>
                            <w:proofErr w:type="spellEnd"/>
                          </w:p>
                          <w:p w14:paraId="5181E592" w14:textId="77777777" w:rsidR="00000000" w:rsidRDefault="00000000" w:rsidP="0030715F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lang w:val="en-US"/>
                              </w:rPr>
                              <w:t>Blodtryck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och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puls</w:t>
                            </w:r>
                            <w:proofErr w:type="spellEnd"/>
                          </w:p>
                          <w:p w14:paraId="7F510127" w14:textId="77777777" w:rsidR="00000000" w:rsidRDefault="00000000" w:rsidP="0030715F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EKG</w:t>
                            </w:r>
                          </w:p>
                          <w:p w14:paraId="61A643AE" w14:textId="77777777" w:rsidR="00000000" w:rsidRDefault="00000000" w:rsidP="0030715F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POX</w:t>
                            </w:r>
                          </w:p>
                          <w:p w14:paraId="427F56A2" w14:textId="77777777" w:rsidR="00000000" w:rsidRDefault="00000000" w:rsidP="0030715F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AF</w:t>
                            </w:r>
                          </w:p>
                          <w:p w14:paraId="2A2B5853" w14:textId="77777777" w:rsidR="00000000" w:rsidRDefault="00000000" w:rsidP="0030715F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Temp</w:t>
                            </w:r>
                          </w:p>
                          <w:p w14:paraId="5BE828F7" w14:textId="77777777" w:rsidR="00000000" w:rsidRDefault="00000000" w:rsidP="0030715F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PVK</w:t>
                            </w:r>
                          </w:p>
                          <w:p w14:paraId="74786A23" w14:textId="77777777" w:rsidR="00000000" w:rsidRDefault="00000000" w:rsidP="0030715F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Prover: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Akut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medicin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och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kapillärt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glukos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>.</w:t>
                            </w:r>
                          </w:p>
                          <w:p w14:paraId="4A8CBBD2" w14:textId="77777777" w:rsidR="00000000" w:rsidRDefault="00000000" w:rsidP="0030715F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Läkemedelshantering</w:t>
                            </w:r>
                            <w:proofErr w:type="spellEnd"/>
                          </w:p>
                          <w:p w14:paraId="140E51EA" w14:textId="77777777" w:rsidR="00000000" w:rsidRDefault="00000000" w:rsidP="0030715F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lang w:val="en-US"/>
                              </w:rPr>
                              <w:t>Syrgas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vb</w:t>
                            </w:r>
                            <w:proofErr w:type="spellEnd"/>
                          </w:p>
                          <w:p w14:paraId="046943B2" w14:textId="77777777" w:rsidR="00000000" w:rsidRDefault="00000000" w:rsidP="0030715F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lang w:val="en-US"/>
                              </w:rPr>
                              <w:t>Läkemedel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enligt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ordination.</w:t>
                            </w:r>
                          </w:p>
                          <w:p w14:paraId="5556B44B" w14:textId="77777777" w:rsidR="00000000" w:rsidRDefault="00000000" w:rsidP="0030715F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14:paraId="7A4F76A9" w14:textId="77777777" w:rsidR="00000000" w:rsidRDefault="00000000" w:rsidP="0030715F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Speciell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omvårdnad</w:t>
                            </w:r>
                            <w:proofErr w:type="spellEnd"/>
                          </w:p>
                          <w:p w14:paraId="5588344B" w14:textId="77777777" w:rsidR="00000000" w:rsidRDefault="00000000" w:rsidP="0030715F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lang w:val="en-US"/>
                              </w:rPr>
                              <w:t>Följ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vitala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parametrar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blodtryck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puls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, AF, POX,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pupiller</w:t>
                            </w:r>
                            <w:proofErr w:type="spellEnd"/>
                          </w:p>
                          <w:p w14:paraId="654B07AC" w14:textId="77777777" w:rsidR="00000000" w:rsidRDefault="00000000" w:rsidP="0030715F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Lämna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inte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patienten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utan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tillsyn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!</w:t>
                            </w:r>
                          </w:p>
                          <w:p w14:paraId="0A7236F1" w14:textId="77777777" w:rsidR="00000000" w:rsidRDefault="00000000" w:rsidP="0030715F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 xml:space="preserve">Var observant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på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eventuella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sväljningsbesvär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!</w:t>
                            </w:r>
                          </w:p>
                          <w:p w14:paraId="5AB26CC7" w14:textId="77777777" w:rsidR="00000000" w:rsidRDefault="00000000" w:rsidP="0030715F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 xml:space="preserve">Vid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aspirationsrisk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 xml:space="preserve"> ta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ut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eventuell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tandprotes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.</w:t>
                            </w:r>
                          </w:p>
                          <w:p w14:paraId="0A03F519" w14:textId="77777777" w:rsidR="00000000" w:rsidRDefault="00000000" w:rsidP="0030715F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14:paraId="54DE7BA6" w14:textId="77777777" w:rsidR="00000000" w:rsidRDefault="00000000" w:rsidP="0030715F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lang w:val="en-US"/>
                              </w:rPr>
                              <w:t>Omprio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enligt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RETTS</w:t>
                            </w:r>
                          </w:p>
                          <w:p w14:paraId="763A78A7" w14:textId="77777777" w:rsidR="00000000" w:rsidRDefault="00000000" w:rsidP="0030715F">
                            <w:pPr>
                              <w:spacing w:line="256" w:lineRule="auto"/>
                              <w:rPr>
                                <w:rFonts w:ascii="Cambria" w:eastAsia="Cambria" w:hAnsi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eastAsia="Cambria" w:hAnsi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14:paraId="3C338758" w14:textId="77777777" w:rsidR="00000000" w:rsidRDefault="00000000" w:rsidP="0030715F">
                            <w:pPr>
                              <w:spacing w:line="256" w:lineRule="auto"/>
                              <w:rPr>
                                <w:rFonts w:ascii="Cambria" w:eastAsia="Cambria" w:hAnsi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eastAsia="Cambria" w:hAnsi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14:paraId="1FDC0B5E" w14:textId="77777777" w:rsidR="00000000" w:rsidRDefault="00000000" w:rsidP="0030715F">
                            <w:pPr>
                              <w:spacing w:line="256" w:lineRule="auto"/>
                              <w:rPr>
                                <w:rFonts w:ascii="Cambria" w:eastAsia="Cambria" w:hAnsi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eastAsia="Cambria" w:hAnsi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14:paraId="57ACEB2A" w14:textId="77777777" w:rsidR="00000000" w:rsidRDefault="00000000" w:rsidP="0030715F">
                            <w:pPr>
                              <w:spacing w:line="256" w:lineRule="auto"/>
                              <w:rPr>
                                <w:rFonts w:ascii="Cambria" w:eastAsia="Cambria" w:hAnsi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eastAsia="Cambria" w:hAnsi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</w:txbxContent>
                      </wps:txbx>
                      <wps:bodyPr wrap="square" lIns="91440" tIns="144000" rIns="91440" bIns="45720" anchor="t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8F715A" id="Text Box 2" o:spid="_x0000_s1028" style="position:absolute;margin-left:228.85pt;margin-top:3.9pt;width:243pt;height:59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">
                <v:textbox inset=",4mm">
                  <w:txbxContent>
                    <w:p w14:paraId="5D1B0C6D" w14:textId="77777777" w:rsidR="00000000" w:rsidRDefault="00000000" w:rsidP="0030715F">
                      <w:pPr>
                        <w:spacing w:line="256" w:lineRule="auto"/>
                        <w:rPr>
                          <w:b/>
                          <w:bCs/>
                          <w:sz w:val="26"/>
                          <w:szCs w:val="26"/>
                          <w:lang w:val="en-US"/>
                        </w:rPr>
                      </w:pPr>
                      <w:proofErr w:type="spellStart"/>
                      <w:r>
                        <w:rPr>
                          <w:b/>
                          <w:bCs/>
                          <w:sz w:val="26"/>
                          <w:szCs w:val="26"/>
                          <w:lang w:val="en-US"/>
                        </w:rPr>
                        <w:t>Omvårdnadsåtgärder</w:t>
                      </w:r>
                      <w:proofErr w:type="spellEnd"/>
                    </w:p>
                    <w:p w14:paraId="71B896E6" w14:textId="77777777" w:rsidR="00000000" w:rsidRDefault="00000000" w:rsidP="0030715F">
                      <w:pPr>
                        <w:spacing w:line="256" w:lineRule="auto"/>
                        <w:rPr>
                          <w:b/>
                          <w:bCs/>
                          <w:lang w:val="en-US"/>
                        </w:rPr>
                      </w:pPr>
                      <w:proofErr w:type="spellStart"/>
                      <w:r>
                        <w:rPr>
                          <w:b/>
                          <w:bCs/>
                          <w:lang w:val="en-US"/>
                        </w:rPr>
                        <w:t>Förberedelser</w:t>
                      </w:r>
                      <w:proofErr w:type="spellEnd"/>
                    </w:p>
                    <w:p w14:paraId="5181E592" w14:textId="77777777" w:rsidR="00000000" w:rsidRDefault="00000000" w:rsidP="0030715F">
                      <w:pPr>
                        <w:spacing w:line="256" w:lineRule="auto"/>
                        <w:rPr>
                          <w:lang w:val="en-US"/>
                        </w:rPr>
                      </w:pPr>
                      <w:proofErr w:type="spellStart"/>
                      <w:r>
                        <w:rPr>
                          <w:lang w:val="en-US"/>
                        </w:rPr>
                        <w:t>Blodtryck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lang w:val="en-US"/>
                        </w:rPr>
                        <w:t>och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lang w:val="en-US"/>
                        </w:rPr>
                        <w:t>puls</w:t>
                      </w:r>
                      <w:proofErr w:type="spellEnd"/>
                    </w:p>
                    <w:p w14:paraId="7F510127" w14:textId="77777777" w:rsidR="00000000" w:rsidRDefault="00000000" w:rsidP="0030715F">
                      <w:pPr>
                        <w:spacing w:line="256" w:lineRule="auto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EKG</w:t>
                      </w:r>
                    </w:p>
                    <w:p w14:paraId="61A643AE" w14:textId="77777777" w:rsidR="00000000" w:rsidRDefault="00000000" w:rsidP="0030715F">
                      <w:pPr>
                        <w:spacing w:line="256" w:lineRule="auto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POX</w:t>
                      </w:r>
                    </w:p>
                    <w:p w14:paraId="427F56A2" w14:textId="77777777" w:rsidR="00000000" w:rsidRDefault="00000000" w:rsidP="0030715F">
                      <w:pPr>
                        <w:spacing w:line="256" w:lineRule="auto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AF</w:t>
                      </w:r>
                    </w:p>
                    <w:p w14:paraId="2A2B5853" w14:textId="77777777" w:rsidR="00000000" w:rsidRDefault="00000000" w:rsidP="0030715F">
                      <w:pPr>
                        <w:spacing w:line="256" w:lineRule="auto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Temp</w:t>
                      </w:r>
                    </w:p>
                    <w:p w14:paraId="5BE828F7" w14:textId="77777777" w:rsidR="00000000" w:rsidRDefault="00000000" w:rsidP="0030715F">
                      <w:pPr>
                        <w:spacing w:line="256" w:lineRule="auto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PVK</w:t>
                      </w:r>
                    </w:p>
                    <w:p w14:paraId="74786A23" w14:textId="77777777" w:rsidR="00000000" w:rsidRDefault="00000000" w:rsidP="0030715F">
                      <w:pPr>
                        <w:spacing w:line="256" w:lineRule="auto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Prover: </w:t>
                      </w:r>
                      <w:proofErr w:type="spellStart"/>
                      <w:r>
                        <w:rPr>
                          <w:lang w:val="en-US"/>
                        </w:rPr>
                        <w:t>Akut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lang w:val="en-US"/>
                        </w:rPr>
                        <w:t>medicin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lang w:val="en-US"/>
                        </w:rPr>
                        <w:t>och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lang w:val="en-US"/>
                        </w:rPr>
                        <w:t>kapillärt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lang w:val="en-US"/>
                        </w:rPr>
                        <w:t>glukos</w:t>
                      </w:r>
                      <w:proofErr w:type="spellEnd"/>
                      <w:r>
                        <w:rPr>
                          <w:lang w:val="en-US"/>
                        </w:rPr>
                        <w:t>.</w:t>
                      </w:r>
                    </w:p>
                    <w:p w14:paraId="4A8CBBD2" w14:textId="77777777" w:rsidR="00000000" w:rsidRDefault="00000000" w:rsidP="0030715F">
                      <w:pPr>
                        <w:spacing w:line="256" w:lineRule="auto"/>
                        <w:rPr>
                          <w:b/>
                          <w:bCs/>
                          <w:lang w:val="en-US"/>
                        </w:rPr>
                      </w:pPr>
                      <w:proofErr w:type="spellStart"/>
                      <w:r>
                        <w:rPr>
                          <w:b/>
                          <w:bCs/>
                          <w:lang w:val="en-US"/>
                        </w:rPr>
                        <w:t>Läkemedelshantering</w:t>
                      </w:r>
                      <w:proofErr w:type="spellEnd"/>
                    </w:p>
                    <w:p w14:paraId="140E51EA" w14:textId="77777777" w:rsidR="00000000" w:rsidRDefault="00000000" w:rsidP="0030715F">
                      <w:pPr>
                        <w:spacing w:line="256" w:lineRule="auto"/>
                        <w:rPr>
                          <w:lang w:val="en-US"/>
                        </w:rPr>
                      </w:pPr>
                      <w:proofErr w:type="spellStart"/>
                      <w:r>
                        <w:rPr>
                          <w:lang w:val="en-US"/>
                        </w:rPr>
                        <w:t>Syrgas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lang w:val="en-US"/>
                        </w:rPr>
                        <w:t>vb</w:t>
                      </w:r>
                      <w:proofErr w:type="spellEnd"/>
                    </w:p>
                    <w:p w14:paraId="046943B2" w14:textId="77777777" w:rsidR="00000000" w:rsidRDefault="00000000" w:rsidP="0030715F">
                      <w:pPr>
                        <w:spacing w:line="256" w:lineRule="auto"/>
                        <w:rPr>
                          <w:lang w:val="en-US"/>
                        </w:rPr>
                      </w:pPr>
                      <w:proofErr w:type="spellStart"/>
                      <w:r>
                        <w:rPr>
                          <w:lang w:val="en-US"/>
                        </w:rPr>
                        <w:t>Läkemedel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lang w:val="en-US"/>
                        </w:rPr>
                        <w:t>enligt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ordination.</w:t>
                      </w:r>
                    </w:p>
                    <w:p w14:paraId="5556B44B" w14:textId="77777777" w:rsidR="00000000" w:rsidRDefault="00000000" w:rsidP="0030715F">
                      <w:pPr>
                        <w:spacing w:line="256" w:lineRule="auto"/>
                        <w:rPr>
                          <w:b/>
                          <w:bCs/>
                          <w:lang w:val="en-US"/>
                        </w:rPr>
                      </w:pPr>
                      <w:r>
                        <w:rPr>
                          <w:b/>
                          <w:bCs/>
                          <w:lang w:val="en-US"/>
                        </w:rPr>
                        <w:t> </w:t>
                      </w:r>
                    </w:p>
                    <w:p w14:paraId="7A4F76A9" w14:textId="77777777" w:rsidR="00000000" w:rsidRDefault="00000000" w:rsidP="0030715F">
                      <w:pPr>
                        <w:spacing w:line="256" w:lineRule="auto"/>
                        <w:rPr>
                          <w:b/>
                          <w:bCs/>
                          <w:lang w:val="en-US"/>
                        </w:rPr>
                      </w:pPr>
                      <w:proofErr w:type="spellStart"/>
                      <w:r>
                        <w:rPr>
                          <w:b/>
                          <w:bCs/>
                          <w:lang w:val="en-US"/>
                        </w:rPr>
                        <w:t>Speciell</w:t>
                      </w:r>
                      <w:proofErr w:type="spellEnd"/>
                      <w:r>
                        <w:rPr>
                          <w:b/>
                          <w:bCs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bCs/>
                          <w:lang w:val="en-US"/>
                        </w:rPr>
                        <w:t>omvårdnad</w:t>
                      </w:r>
                      <w:proofErr w:type="spellEnd"/>
                    </w:p>
                    <w:p w14:paraId="5588344B" w14:textId="77777777" w:rsidR="00000000" w:rsidRDefault="00000000" w:rsidP="0030715F">
                      <w:pPr>
                        <w:spacing w:line="256" w:lineRule="auto"/>
                        <w:rPr>
                          <w:lang w:val="en-US"/>
                        </w:rPr>
                      </w:pPr>
                      <w:proofErr w:type="spellStart"/>
                      <w:r>
                        <w:rPr>
                          <w:lang w:val="en-US"/>
                        </w:rPr>
                        <w:t>Följ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lang w:val="en-US"/>
                        </w:rPr>
                        <w:t>vitala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lang w:val="en-US"/>
                        </w:rPr>
                        <w:t>parametrar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: </w:t>
                      </w:r>
                      <w:proofErr w:type="spellStart"/>
                      <w:r>
                        <w:rPr>
                          <w:lang w:val="en-US"/>
                        </w:rPr>
                        <w:t>blodtryck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, </w:t>
                      </w:r>
                      <w:proofErr w:type="spellStart"/>
                      <w:r>
                        <w:rPr>
                          <w:lang w:val="en-US"/>
                        </w:rPr>
                        <w:t>puls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, AF, POX, </w:t>
                      </w:r>
                      <w:proofErr w:type="spellStart"/>
                      <w:r>
                        <w:rPr>
                          <w:lang w:val="en-US"/>
                        </w:rPr>
                        <w:t>pupiller</w:t>
                      </w:r>
                      <w:proofErr w:type="spellEnd"/>
                    </w:p>
                    <w:p w14:paraId="654B07AC" w14:textId="77777777" w:rsidR="00000000" w:rsidRDefault="00000000" w:rsidP="0030715F">
                      <w:pPr>
                        <w:spacing w:line="256" w:lineRule="auto"/>
                        <w:rPr>
                          <w:b/>
                          <w:bCs/>
                          <w:lang w:val="en-US"/>
                        </w:rPr>
                      </w:pPr>
                      <w:proofErr w:type="spellStart"/>
                      <w:r>
                        <w:rPr>
                          <w:b/>
                          <w:bCs/>
                          <w:lang w:val="en-US"/>
                        </w:rPr>
                        <w:t>Lämna</w:t>
                      </w:r>
                      <w:proofErr w:type="spellEnd"/>
                      <w:r>
                        <w:rPr>
                          <w:b/>
                          <w:bCs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bCs/>
                          <w:lang w:val="en-US"/>
                        </w:rPr>
                        <w:t>inte</w:t>
                      </w:r>
                      <w:proofErr w:type="spellEnd"/>
                      <w:r>
                        <w:rPr>
                          <w:b/>
                          <w:bCs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bCs/>
                          <w:lang w:val="en-US"/>
                        </w:rPr>
                        <w:t>patienten</w:t>
                      </w:r>
                      <w:proofErr w:type="spellEnd"/>
                      <w:r>
                        <w:rPr>
                          <w:b/>
                          <w:bCs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bCs/>
                          <w:lang w:val="en-US"/>
                        </w:rPr>
                        <w:t>utan</w:t>
                      </w:r>
                      <w:proofErr w:type="spellEnd"/>
                      <w:r>
                        <w:rPr>
                          <w:b/>
                          <w:bCs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bCs/>
                          <w:lang w:val="en-US"/>
                        </w:rPr>
                        <w:t>tillsyn</w:t>
                      </w:r>
                      <w:proofErr w:type="spellEnd"/>
                      <w:r>
                        <w:rPr>
                          <w:b/>
                          <w:bCs/>
                          <w:lang w:val="en-US"/>
                        </w:rPr>
                        <w:t>!</w:t>
                      </w:r>
                    </w:p>
                    <w:p w14:paraId="0A7236F1" w14:textId="77777777" w:rsidR="00000000" w:rsidRDefault="00000000" w:rsidP="0030715F">
                      <w:pPr>
                        <w:spacing w:line="256" w:lineRule="auto"/>
                        <w:rPr>
                          <w:b/>
                          <w:bCs/>
                          <w:lang w:val="en-US"/>
                        </w:rPr>
                      </w:pPr>
                      <w:r>
                        <w:rPr>
                          <w:b/>
                          <w:bCs/>
                          <w:lang w:val="en-US"/>
                        </w:rPr>
                        <w:t xml:space="preserve">Var observant </w:t>
                      </w:r>
                      <w:proofErr w:type="spellStart"/>
                      <w:r>
                        <w:rPr>
                          <w:b/>
                          <w:bCs/>
                          <w:lang w:val="en-US"/>
                        </w:rPr>
                        <w:t>på</w:t>
                      </w:r>
                      <w:proofErr w:type="spellEnd"/>
                      <w:r>
                        <w:rPr>
                          <w:b/>
                          <w:bCs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bCs/>
                          <w:lang w:val="en-US"/>
                        </w:rPr>
                        <w:t>eventuella</w:t>
                      </w:r>
                      <w:proofErr w:type="spellEnd"/>
                      <w:r>
                        <w:rPr>
                          <w:b/>
                          <w:bCs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bCs/>
                          <w:lang w:val="en-US"/>
                        </w:rPr>
                        <w:t>sväljningsbesvär</w:t>
                      </w:r>
                      <w:proofErr w:type="spellEnd"/>
                      <w:r>
                        <w:rPr>
                          <w:b/>
                          <w:bCs/>
                          <w:lang w:val="en-US"/>
                        </w:rPr>
                        <w:t>!</w:t>
                      </w:r>
                    </w:p>
                    <w:p w14:paraId="5AB26CC7" w14:textId="77777777" w:rsidR="00000000" w:rsidRDefault="00000000" w:rsidP="0030715F">
                      <w:pPr>
                        <w:spacing w:line="256" w:lineRule="auto"/>
                        <w:rPr>
                          <w:b/>
                          <w:bCs/>
                          <w:lang w:val="en-US"/>
                        </w:rPr>
                      </w:pPr>
                      <w:r>
                        <w:rPr>
                          <w:b/>
                          <w:bCs/>
                          <w:lang w:val="en-US"/>
                        </w:rPr>
                        <w:t xml:space="preserve">Vid </w:t>
                      </w:r>
                      <w:proofErr w:type="spellStart"/>
                      <w:r>
                        <w:rPr>
                          <w:b/>
                          <w:bCs/>
                          <w:lang w:val="en-US"/>
                        </w:rPr>
                        <w:t>aspirationsrisk</w:t>
                      </w:r>
                      <w:proofErr w:type="spellEnd"/>
                      <w:r>
                        <w:rPr>
                          <w:b/>
                          <w:bCs/>
                          <w:lang w:val="en-US"/>
                        </w:rPr>
                        <w:t xml:space="preserve"> ta </w:t>
                      </w:r>
                      <w:proofErr w:type="spellStart"/>
                      <w:r>
                        <w:rPr>
                          <w:b/>
                          <w:bCs/>
                          <w:lang w:val="en-US"/>
                        </w:rPr>
                        <w:t>ut</w:t>
                      </w:r>
                      <w:proofErr w:type="spellEnd"/>
                      <w:r>
                        <w:rPr>
                          <w:b/>
                          <w:bCs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bCs/>
                          <w:lang w:val="en-US"/>
                        </w:rPr>
                        <w:t>eventuell</w:t>
                      </w:r>
                      <w:proofErr w:type="spellEnd"/>
                      <w:r>
                        <w:rPr>
                          <w:b/>
                          <w:bCs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bCs/>
                          <w:lang w:val="en-US"/>
                        </w:rPr>
                        <w:t>tandprotes</w:t>
                      </w:r>
                      <w:proofErr w:type="spellEnd"/>
                      <w:r>
                        <w:rPr>
                          <w:b/>
                          <w:bCs/>
                          <w:lang w:val="en-US"/>
                        </w:rPr>
                        <w:t>.</w:t>
                      </w:r>
                    </w:p>
                    <w:p w14:paraId="0A03F519" w14:textId="77777777" w:rsidR="00000000" w:rsidRDefault="00000000" w:rsidP="0030715F">
                      <w:pPr>
                        <w:spacing w:line="256" w:lineRule="auto"/>
                        <w:rPr>
                          <w:b/>
                          <w:bCs/>
                          <w:lang w:val="en-US"/>
                        </w:rPr>
                      </w:pPr>
                      <w:r>
                        <w:rPr>
                          <w:b/>
                          <w:bCs/>
                          <w:lang w:val="en-US"/>
                        </w:rPr>
                        <w:t> </w:t>
                      </w:r>
                    </w:p>
                    <w:p w14:paraId="54DE7BA6" w14:textId="77777777" w:rsidR="00000000" w:rsidRDefault="00000000" w:rsidP="0030715F">
                      <w:pPr>
                        <w:spacing w:line="256" w:lineRule="auto"/>
                        <w:rPr>
                          <w:lang w:val="en-US"/>
                        </w:rPr>
                      </w:pPr>
                      <w:proofErr w:type="spellStart"/>
                      <w:r>
                        <w:rPr>
                          <w:lang w:val="en-US"/>
                        </w:rPr>
                        <w:t>Omprio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lang w:val="en-US"/>
                        </w:rPr>
                        <w:t>enligt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RETTS</w:t>
                      </w:r>
                    </w:p>
                    <w:p w14:paraId="763A78A7" w14:textId="77777777" w:rsidR="00000000" w:rsidRDefault="00000000" w:rsidP="0030715F">
                      <w:pPr>
                        <w:spacing w:line="256" w:lineRule="auto"/>
                        <w:rPr>
                          <w:rFonts w:ascii="Cambria" w:eastAsia="Cambria" w:hAnsi="Cambria"/>
                          <w:b/>
                          <w:bCs/>
                          <w:lang w:val="en-US"/>
                        </w:rPr>
                      </w:pPr>
                      <w:r>
                        <w:rPr>
                          <w:rFonts w:ascii="Cambria" w:eastAsia="Cambria" w:hAnsi="Cambria"/>
                          <w:b/>
                          <w:bCs/>
                          <w:lang w:val="en-US"/>
                        </w:rPr>
                        <w:t> </w:t>
                      </w:r>
                    </w:p>
                    <w:p w14:paraId="3C338758" w14:textId="77777777" w:rsidR="00000000" w:rsidRDefault="00000000" w:rsidP="0030715F">
                      <w:pPr>
                        <w:spacing w:line="256" w:lineRule="auto"/>
                        <w:rPr>
                          <w:rFonts w:ascii="Cambria" w:eastAsia="Cambria" w:hAnsi="Cambria"/>
                          <w:b/>
                          <w:bCs/>
                          <w:lang w:val="en-US"/>
                        </w:rPr>
                      </w:pPr>
                      <w:r>
                        <w:rPr>
                          <w:rFonts w:ascii="Cambria" w:eastAsia="Cambria" w:hAnsi="Cambria"/>
                          <w:b/>
                          <w:bCs/>
                          <w:lang w:val="en-US"/>
                        </w:rPr>
                        <w:t> </w:t>
                      </w:r>
                    </w:p>
                    <w:p w14:paraId="1FDC0B5E" w14:textId="77777777" w:rsidR="00000000" w:rsidRDefault="00000000" w:rsidP="0030715F">
                      <w:pPr>
                        <w:spacing w:line="256" w:lineRule="auto"/>
                        <w:rPr>
                          <w:rFonts w:ascii="Cambria" w:eastAsia="Cambria" w:hAnsi="Cambria"/>
                          <w:b/>
                          <w:bCs/>
                          <w:lang w:val="en-US"/>
                        </w:rPr>
                      </w:pPr>
                      <w:r>
                        <w:rPr>
                          <w:rFonts w:ascii="Cambria" w:eastAsia="Cambria" w:hAnsi="Cambria"/>
                          <w:b/>
                          <w:bCs/>
                          <w:lang w:val="en-US"/>
                        </w:rPr>
                        <w:t> </w:t>
                      </w:r>
                    </w:p>
                    <w:p w14:paraId="57ACEB2A" w14:textId="77777777" w:rsidR="00000000" w:rsidRDefault="00000000" w:rsidP="0030715F">
                      <w:pPr>
                        <w:spacing w:line="256" w:lineRule="auto"/>
                        <w:rPr>
                          <w:rFonts w:ascii="Cambria" w:eastAsia="Cambria" w:hAnsi="Cambria"/>
                          <w:b/>
                          <w:bCs/>
                          <w:lang w:val="en-US"/>
                        </w:rPr>
                      </w:pPr>
                      <w:r>
                        <w:rPr>
                          <w:rFonts w:ascii="Cambria" w:eastAsia="Cambria" w:hAnsi="Cambria"/>
                          <w:b/>
                          <w:bCs/>
                          <w:lang w:val="en-US"/>
                        </w:rPr>
                        <w:t> </w:t>
                      </w:r>
                    </w:p>
                  </w:txbxContent>
                </v:textbox>
              </v:rect>
            </w:pict>
          </mc:Fallback>
        </mc:AlternateConten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763F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1B2FFC" w14:textId="77777777" w:rsidR="00973F24" w:rsidRDefault="00973F24">
      <w:r>
        <w:separator/>
      </w:r>
    </w:p>
  </w:endnote>
  <w:endnote w:type="continuationSeparator" w:id="0">
    <w:p w14:paraId="67447BB3" w14:textId="77777777" w:rsidR="00973F24" w:rsidRDefault="00973F24">
      <w:r>
        <w:continuationSeparator/>
      </w:r>
    </w:p>
  </w:endnote>
  <w:endnote w:type="continuationNotice" w:id="1">
    <w:p w14:paraId="4936B155" w14:textId="77777777" w:rsidR="00973F24" w:rsidRDefault="00973F2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0F7AEA" w14:textId="77777777" w:rsidR="00973F24" w:rsidRDefault="00973F24"/>
  </w:footnote>
  <w:footnote w:type="continuationSeparator" w:id="0">
    <w:p w14:paraId="597F510F" w14:textId="77777777" w:rsidR="00973F24" w:rsidRDefault="00973F24">
      <w:r>
        <w:continuationSeparator/>
      </w:r>
    </w:p>
  </w:footnote>
  <w:footnote w:type="continuationNotice" w:id="1">
    <w:p w14:paraId="63DEEA95" w14:textId="77777777" w:rsidR="00973F24" w:rsidRDefault="00973F2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34404927">
    <w:abstractNumId w:val="17"/>
  </w:num>
  <w:num w:numId="2" w16cid:durableId="710569365">
    <w:abstractNumId w:val="14"/>
  </w:num>
  <w:num w:numId="3" w16cid:durableId="774599304">
    <w:abstractNumId w:val="0"/>
  </w:num>
  <w:num w:numId="4" w16cid:durableId="633679711">
    <w:abstractNumId w:val="6"/>
  </w:num>
  <w:num w:numId="5" w16cid:durableId="468982544">
    <w:abstractNumId w:val="15"/>
  </w:num>
  <w:num w:numId="6" w16cid:durableId="768038524">
    <w:abstractNumId w:val="2"/>
  </w:num>
  <w:num w:numId="7" w16cid:durableId="1694721755">
    <w:abstractNumId w:val="11"/>
  </w:num>
  <w:num w:numId="8" w16cid:durableId="778334228">
    <w:abstractNumId w:val="8"/>
  </w:num>
  <w:num w:numId="9" w16cid:durableId="1652637853">
    <w:abstractNumId w:val="1"/>
  </w:num>
  <w:num w:numId="10" w16cid:durableId="1653294762">
    <w:abstractNumId w:val="1"/>
  </w:num>
  <w:num w:numId="11" w16cid:durableId="1944532260">
    <w:abstractNumId w:val="3"/>
  </w:num>
  <w:num w:numId="12" w16cid:durableId="1058474686">
    <w:abstractNumId w:val="4"/>
  </w:num>
  <w:num w:numId="13" w16cid:durableId="1989355208">
    <w:abstractNumId w:val="13"/>
  </w:num>
  <w:num w:numId="14" w16cid:durableId="770707778">
    <w:abstractNumId w:val="9"/>
  </w:num>
  <w:num w:numId="15" w16cid:durableId="136149019">
    <w:abstractNumId w:val="7"/>
  </w:num>
  <w:num w:numId="16" w16cid:durableId="1257178145">
    <w:abstractNumId w:val="12"/>
  </w:num>
  <w:num w:numId="17" w16cid:durableId="891697207">
    <w:abstractNumId w:val="5"/>
  </w:num>
  <w:num w:numId="18" w16cid:durableId="1994874435">
    <w:abstractNumId w:val="10"/>
  </w:num>
  <w:num w:numId="19" w16cid:durableId="132061603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7B16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420E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5662"/>
    <w:rsid w:val="003D099E"/>
    <w:rsid w:val="003D21A2"/>
    <w:rsid w:val="003D29D2"/>
    <w:rsid w:val="003E0705"/>
    <w:rsid w:val="003E2FF7"/>
    <w:rsid w:val="003F1013"/>
    <w:rsid w:val="003F1ACF"/>
    <w:rsid w:val="003F59E5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63FE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2198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043C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3F2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8B43775"/>
    <w:rsid w:val="647B2B65"/>
    <w:rsid w:val="65DB6E5C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Kommentarsmne1">
    <w:name w:val="Kommentarsämne1"/>
    <w:basedOn w:val="Kommentarer"/>
    <w:next w:val="Kommentarer"/>
    <w:semiHidden/>
    <w:rsid w:val="004763FE"/>
    <w:pPr>
      <w:spacing w:after="0"/>
      <w:ind w:left="0" w:right="0"/>
    </w:pPr>
    <w:rPr>
      <w:b/>
      <w:bCs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4763FE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4763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1</Pages>
  <Words>4</Words>
  <Characters>23</Characters>
  <Application>Microsoft Office Word</Application>
  <DocSecurity>0</DocSecurity>
  <Lines>1</Lines>
  <Paragraphs>1</Paragraphs>
  <ScaleCrop>false</ScaleCrop>
  <Manager/>
  <Company/>
  <LinksUpToDate>false</LinksUpToDate>
  <CharactersWithSpaces>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Stroke, TIA-symtom</dc:title>
  <dc:subject/>
  <dc:creator>patrik.jens.johansson@vgregion.se</dc:creator>
  <keywords/>
  <lastModifiedBy>Emely Sandhöj</lastModifiedBy>
  <revision>9</revision>
  <lastPrinted>2016-03-31T10:56:00.0000000Z</lastPrinted>
  <dcterms:created xsi:type="dcterms:W3CDTF">2022-05-05T11:38:00.0000000Z</dcterms:created>
  <dcterms:modified xsi:type="dcterms:W3CDTF">2024-05-24T12:40:00.0000000Z</dcterms:modified>
</coreProperties>
</file>