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801A8C" w:rsidP="00F35B05" w:rsidRDefault="00801A8C" w14:paraId="3B6FD46A" w14:textId="77777777">
      <w:pPr>
        <w:pStyle w:val="Heading2"/>
        <w:sectPr w:rsidR="00801A8C" w:rsidSect="00801A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01A8C" w:rsidR="00801A8C" w:rsidP="41F8DBE6" w:rsidRDefault="00801A8C" w14:paraId="4C34B927" w14:textId="57B6D01E">
      <w:pPr>
        <w:pStyle w:val="Heading1"/>
        <w:keepNext w:val="1"/>
        <w:rPr>
          <w:rFonts w:ascii="Calibri" w:hAnsi="Calibri" w:cs="Calibri"/>
          <w:b w:val="1"/>
          <w:bCs w:val="1"/>
          <w:sz w:val="36"/>
          <w:szCs w:val="36"/>
        </w:rPr>
      </w:pPr>
      <w:r w:rsidR="67BB12A7">
        <w:rPr/>
        <w:t>Smittspårning av covid-19 på Akutmottagningen NÄL</w:t>
      </w:r>
    </w:p>
    <w:p w:rsidRPr="00801A8C" w:rsidR="00801A8C" w:rsidP="41F8DBE6" w:rsidRDefault="00801A8C" w14:paraId="023771E0" w14:textId="77777777">
      <w:pPr>
        <w:pStyle w:val="Heading2"/>
        <w:keepNext w:val="1"/>
        <w:rPr>
          <w:rFonts w:ascii="Calibri" w:hAnsi="Calibri" w:cs="Arial"/>
          <w:b w:val="1"/>
          <w:bCs w:val="1"/>
          <w:sz w:val="32"/>
          <w:szCs w:val="32"/>
        </w:rPr>
      </w:pPr>
      <w:bookmarkStart w:name="_Toc501440349" w:id="1"/>
      <w:r w:rsidR="54B5C7E3">
        <w:rPr/>
        <w:t>Bakgrund, sammanfattning, syfte</w:t>
      </w:r>
    </w:p>
    <w:p w:rsidRPr="00801A8C" w:rsidR="00801A8C" w:rsidP="41F8DBE6" w:rsidRDefault="00801A8C" w14:paraId="241862F0" w14:textId="77777777">
      <w:pPr>
        <w:pStyle w:val="Normal"/>
      </w:pPr>
      <w:r w:rsidR="54B5C7E3">
        <w:rPr/>
        <w:t xml:space="preserve">Denna rutin beskriver arbetsgången vid smittspårning på akutmottagningen och kompletterar </w:t>
      </w:r>
    </w:p>
    <w:p w:rsidRPr="00801A8C" w:rsidR="00801A8C" w:rsidP="41F8DBE6" w:rsidRDefault="00801A8C" w14:paraId="56986361" w14:textId="40AB65ED">
      <w:pPr>
        <w:pStyle w:val="ListParagraph"/>
        <w:spacing/>
        <w:contextualSpacing/>
        <w:rPr/>
      </w:pPr>
      <w:r w:rsidRPr="41F8DBE6" w:rsidR="01095B3F">
        <w:rPr>
          <w:noProof w:val="0"/>
          <w:lang w:val="sv-SE"/>
        </w:rPr>
        <w:t xml:space="preserve">Övergripande </w:t>
      </w:r>
      <w:r w:rsidRPr="41F8DBE6" w:rsidR="792F49F5">
        <w:rPr>
          <w:noProof w:val="0"/>
          <w:lang w:val="sv-SE"/>
        </w:rPr>
        <w:t>r</w:t>
      </w:r>
      <w:r w:rsidRPr="41F8DBE6" w:rsidR="01095B3F">
        <w:rPr>
          <w:noProof w:val="0"/>
          <w:lang w:val="sv-SE"/>
        </w:rPr>
        <w:t>utin</w:t>
      </w:r>
      <w:r w:rsidRPr="41F8DBE6" w:rsidR="3DAFFBA8">
        <w:rPr>
          <w:noProof w:val="0"/>
          <w:lang w:val="sv-SE"/>
        </w:rPr>
        <w:t xml:space="preserve"> VGR</w:t>
      </w:r>
      <w:r w:rsidRPr="41F8DBE6" w:rsidR="01095B3F">
        <w:rPr>
          <w:noProof w:val="0"/>
          <w:lang w:val="sv-SE"/>
        </w:rPr>
        <w:t xml:space="preserve"> </w:t>
      </w:r>
      <w:r w:rsidR="54B5C7E3">
        <w:rPr/>
        <w:t xml:space="preserve"> </w:t>
      </w:r>
      <w:hyperlink r:id="R61ead5e912264fe3">
        <w:r w:rsidRPr="41F8DBE6" w:rsidR="7815A02B">
          <w:rPr>
            <w:rStyle w:val="Hyperlink"/>
          </w:rPr>
          <w:t>Covid-19 – vårdhygieniska rekommendationer</w:t>
        </w:r>
      </w:hyperlink>
      <w:r w:rsidR="54B5C7E3">
        <w:rPr/>
        <w:t xml:space="preserve"> samt </w:t>
      </w:r>
    </w:p>
    <w:p w:rsidRPr="00801A8C" w:rsidR="00801A8C" w:rsidP="41F8DBE6" w:rsidRDefault="00801A8C" w14:paraId="2F295C67" w14:textId="11CF1A43">
      <w:pPr>
        <w:pStyle w:val="ListParagraph"/>
        <w:spacing/>
        <w:contextualSpacing/>
        <w:rPr>
          <w:color w:val="0000FF"/>
          <w:u w:val="single"/>
        </w:rPr>
      </w:pPr>
      <w:r w:rsidR="65E160A6">
        <w:rPr/>
        <w:t>Övergripande rutin</w:t>
      </w:r>
      <w:r w:rsidR="54B5C7E3">
        <w:rPr/>
        <w:t xml:space="preserve"> NU-</w:t>
      </w:r>
      <w:r w:rsidR="54B5C7E3">
        <w:rPr/>
        <w:t>sjukv</w:t>
      </w:r>
      <w:r w:rsidR="582B98CF">
        <w:rPr/>
        <w:t xml:space="preserve">ården </w:t>
      </w:r>
      <w:bookmarkStart w:name="_Hlk69381883" w:id="2"/>
      <w:hyperlink r:id="R1487243c2d414abd">
        <w:r w:rsidRPr="41F8DBE6" w:rsidR="28A2DF82">
          <w:rPr>
            <w:rStyle w:val="Hyperlink"/>
          </w:rPr>
          <w:t>Virusorsakade luftvägsinfektioner hos  vuxna – initial handläggning</w:t>
        </w:r>
      </w:hyperlink>
    </w:p>
    <w:bookmarkEnd w:id="2"/>
    <w:p w:rsidRPr="00801A8C" w:rsidR="00801A8C" w:rsidP="41F8DBE6" w:rsidRDefault="00801A8C" w14:paraId="60CA9EED" w14:textId="77777777">
      <w:pPr>
        <w:pStyle w:val="Heading3"/>
        <w:keepNext w:val="1"/>
        <w:rPr>
          <w:rFonts w:ascii="Calibri" w:hAnsi="Calibri" w:cs="Arial"/>
          <w:b w:val="1"/>
          <w:bCs w:val="1"/>
          <w:sz w:val="32"/>
          <w:szCs w:val="32"/>
        </w:rPr>
      </w:pPr>
      <w:r w:rsidR="54B5C7E3">
        <w:rPr/>
        <w:t>För sekreteraren</w:t>
      </w:r>
    </w:p>
    <w:p w:rsidRPr="00801A8C" w:rsidR="00801A8C" w:rsidP="41F8DBE6" w:rsidRDefault="00801A8C" w14:paraId="583FDD30" w14:textId="77777777">
      <w:pPr>
        <w:pStyle w:val="ListParagraph"/>
        <w:spacing/>
        <w:contextualSpacing/>
        <w:rPr/>
      </w:pPr>
      <w:r w:rsidR="54B5C7E3">
        <w:rPr/>
        <w:t>Sekreterare med särskild behörighet går igenom WW-</w:t>
      </w:r>
      <w:r w:rsidR="54B5C7E3">
        <w:rPr/>
        <w:t>bakt</w:t>
      </w:r>
      <w:r w:rsidR="54B5C7E3">
        <w:rPr/>
        <w:t xml:space="preserve"> och identifierar prover tagna på akutmottagningen där patienten skrivits ut direkt till hemmet. Inlagda patienter hanteras av respektive enhet.</w:t>
      </w:r>
    </w:p>
    <w:p w:rsidRPr="00801A8C" w:rsidR="00801A8C" w:rsidP="41F8DBE6" w:rsidRDefault="00801A8C" w14:paraId="25155447" w14:textId="77777777">
      <w:pPr>
        <w:pStyle w:val="ListParagraph"/>
        <w:spacing/>
        <w:contextualSpacing/>
        <w:rPr/>
      </w:pPr>
      <w:r w:rsidR="54B5C7E3">
        <w:rPr/>
        <w:t>Vid positivt svar fylls ”Checklista åtgärder vid positiv covid-19” i med patientuppgifter och kontaktuppgifter.</w:t>
      </w:r>
    </w:p>
    <w:p w:rsidRPr="00801A8C" w:rsidR="00801A8C" w:rsidP="41F8DBE6" w:rsidRDefault="00801A8C" w14:paraId="3E4EF977" w14:textId="77777777">
      <w:pPr>
        <w:pStyle w:val="ListParagraph"/>
        <w:spacing/>
        <w:contextualSpacing/>
        <w:rPr/>
      </w:pPr>
      <w:r w:rsidR="54B5C7E3">
        <w:rPr/>
        <w:t xml:space="preserve">Om patienten bor på särskilt boende eller är omsorgstagare ska namn och telefonnummer till vård- eller omsorgsenhetens chef anges. </w:t>
      </w:r>
    </w:p>
    <w:p w:rsidRPr="00801A8C" w:rsidR="00801A8C" w:rsidP="41F8DBE6" w:rsidRDefault="00801A8C" w14:paraId="76C5239E" w14:textId="77777777">
      <w:pPr>
        <w:pStyle w:val="ListParagraph"/>
        <w:spacing/>
        <w:contextualSpacing/>
        <w:rPr/>
      </w:pPr>
      <w:r w:rsidR="54B5C7E3">
        <w:rPr/>
        <w:t>Formulären lämnas till ledningsläkaren för åtgärd, som i sin tur kan delegera uppgiften till annan läkare utefter belastningen på akutmottagningen.</w:t>
      </w:r>
    </w:p>
    <w:p w:rsidRPr="00801A8C" w:rsidR="00801A8C" w:rsidP="41F8DBE6" w:rsidRDefault="00801A8C" w14:paraId="03F458FE" w14:textId="77777777">
      <w:pPr>
        <w:pStyle w:val="ListParagraph"/>
        <w:spacing/>
        <w:contextualSpacing/>
        <w:rPr/>
      </w:pPr>
      <w:r w:rsidR="54B5C7E3">
        <w:rPr/>
        <w:t>Läkaren lämnar tillbaka formulären till sekreteraren efter att ha kontaktat patienten.</w:t>
      </w:r>
    </w:p>
    <w:p w:rsidRPr="00801A8C" w:rsidR="00801A8C" w:rsidP="41F8DBE6" w:rsidRDefault="00801A8C" w14:paraId="5006ADA9" w14:textId="71D3D626">
      <w:pPr>
        <w:pStyle w:val="ListParagraph"/>
        <w:spacing/>
        <w:contextualSpacing/>
        <w:rPr/>
      </w:pPr>
      <w:r w:rsidR="54B5C7E3">
        <w:rPr/>
        <w:t>Skicka begärt informationsmaterial till patienten</w:t>
      </w:r>
      <w:r w:rsidR="5A1DB8B2">
        <w:rPr/>
        <w:t>.</w:t>
      </w:r>
    </w:p>
    <w:p w:rsidRPr="00801A8C" w:rsidR="00801A8C" w:rsidP="41F8DBE6" w:rsidRDefault="00801A8C" w14:paraId="2B411EBD" w14:textId="77777777">
      <w:pPr>
        <w:pStyle w:val="ListParagraph"/>
        <w:spacing/>
        <w:contextualSpacing/>
        <w:rPr/>
      </w:pPr>
      <w:r w:rsidR="54B5C7E3">
        <w:rPr/>
        <w:t xml:space="preserve">Om smittspårning ska ske av sjukhusets smittspårningsenhet – om läkaren har dikterat ”Planering covid-19/smittspårningsuppdrag ” enligt mall. Bevakning skickas via </w:t>
      </w:r>
      <w:r w:rsidR="54B5C7E3">
        <w:rPr/>
        <w:t>Melior</w:t>
      </w:r>
      <w:r w:rsidR="54B5C7E3">
        <w:rPr/>
        <w:t xml:space="preserve"> till Eva Wennerholm via länk i ”Planering covid -19”.</w:t>
      </w:r>
    </w:p>
    <w:p w:rsidRPr="00801A8C" w:rsidR="00801A8C" w:rsidP="41F8DBE6" w:rsidRDefault="00801A8C" w14:paraId="7C44F32D" w14:textId="77777777">
      <w:pPr>
        <w:pStyle w:val="Heading3"/>
        <w:keepNext w:val="1"/>
        <w:rPr>
          <w:rFonts w:ascii="Calibri" w:hAnsi="Calibri" w:cs="Arial"/>
          <w:b w:val="1"/>
          <w:bCs w:val="1"/>
          <w:sz w:val="32"/>
          <w:szCs w:val="32"/>
        </w:rPr>
      </w:pPr>
      <w:r w:rsidR="54B5C7E3">
        <w:rPr/>
        <w:t>För läkaren</w:t>
      </w:r>
    </w:p>
    <w:p w:rsidRPr="00801A8C" w:rsidR="00801A8C" w:rsidP="41F8DBE6" w:rsidRDefault="00801A8C" w14:paraId="7C32003A" w14:textId="77777777">
      <w:pPr>
        <w:pStyle w:val="ListParagraph"/>
        <w:spacing/>
        <w:contextualSpacing/>
        <w:rPr/>
      </w:pPr>
      <w:r w:rsidRPr="41F8DBE6" w:rsidR="54B5C7E3">
        <w:rPr>
          <w:b w:val="1"/>
          <w:bCs w:val="1"/>
        </w:rPr>
        <w:t>Ring/informera patienten om provsvaret</w:t>
      </w:r>
      <w:r w:rsidR="54B5C7E3">
        <w:rPr/>
        <w:t>. Om du inte kan nå patienten skickas brev.</w:t>
      </w:r>
    </w:p>
    <w:p w:rsidR="54B5C7E3" w:rsidP="41F8DBE6" w:rsidRDefault="54B5C7E3" w14:paraId="4E89D2C2" w14:textId="29EC12B4">
      <w:pPr>
        <w:pStyle w:val="ListParagraph"/>
        <w:spacing/>
        <w:contextualSpacing/>
        <w:rPr>
          <w:b w:val="0"/>
          <w:bCs w:val="0"/>
        </w:rPr>
      </w:pPr>
      <w:r w:rsidRPr="41F8DBE6" w:rsidR="54B5C7E3">
        <w:rPr>
          <w:b w:val="1"/>
          <w:bCs w:val="1"/>
        </w:rPr>
        <w:t>Ge förhållningsregler</w:t>
      </w:r>
      <w:r w:rsidRPr="41F8DBE6" w:rsidR="54B5C7E3">
        <w:rPr>
          <w:b w:val="1"/>
          <w:bCs w:val="1"/>
        </w:rPr>
        <w:t>,</w:t>
      </w:r>
      <w:r w:rsidRPr="41F8DBE6" w:rsidR="54B5C7E3">
        <w:rPr>
          <w:b w:val="1"/>
          <w:bCs w:val="1"/>
        </w:rPr>
        <w:t xml:space="preserve"> muntligt och skriftligt</w:t>
      </w:r>
      <w:r w:rsidR="54B5C7E3">
        <w:rPr/>
        <w:t>.</w:t>
      </w:r>
      <w:r w:rsidR="73A3C6AB">
        <w:rPr/>
        <w:t xml:space="preserve"> </w:t>
      </w:r>
    </w:p>
    <w:p w:rsidR="780D36B9" w:rsidP="41F8DBE6" w:rsidRDefault="780D36B9" w14:paraId="21480CC7" w14:textId="3ED91536">
      <w:pPr>
        <w:pStyle w:val="Normal"/>
        <w:spacing/>
        <w:contextualSpacing/>
        <w:rPr>
          <w:b w:val="0"/>
          <w:bCs w:val="0"/>
        </w:rPr>
      </w:pPr>
      <w:r w:rsidR="780D36B9">
        <w:rPr/>
        <w:t xml:space="preserve">Se </w:t>
      </w:r>
      <w:hyperlink r:id="R5c6346676b50464c">
        <w:r w:rsidRPr="41F8DBE6" w:rsidR="25D830BD">
          <w:rPr>
            <w:rStyle w:val="Hyperlink"/>
          </w:rPr>
          <w:t>Smittskyddsblad läkarinformation Smittskydd Västra Götaland</w:t>
        </w:r>
      </w:hyperlink>
      <w:r w:rsidR="34A9F61F">
        <w:rPr/>
        <w:t xml:space="preserve"> och</w:t>
      </w:r>
      <w:r w:rsidR="25D830BD">
        <w:rPr/>
        <w:t xml:space="preserve"> </w:t>
      </w:r>
      <w:hyperlink r:id="R62742a245b844145">
        <w:r w:rsidRPr="41F8DBE6" w:rsidR="642FE3B3">
          <w:rPr>
            <w:rStyle w:val="Hyperlink"/>
          </w:rPr>
          <w:t>Smittskyddsblad, läkarinformation, Smittskyddsläkarföreningen</w:t>
        </w:r>
      </w:hyperlink>
    </w:p>
    <w:p w:rsidR="54B5C7E3" w:rsidP="41F8DBE6" w:rsidRDefault="54B5C7E3" w14:paraId="73676E3E" w14:textId="6187ACD8">
      <w:pPr>
        <w:pStyle w:val="ListParagraph"/>
        <w:spacing/>
        <w:contextualSpacing/>
        <w:rPr>
          <w:b w:val="0"/>
          <w:bCs w:val="0"/>
        </w:rPr>
      </w:pPr>
      <w:r w:rsidRPr="41F8DBE6" w:rsidR="54B5C7E3">
        <w:rPr>
          <w:b w:val="1"/>
          <w:bCs w:val="1"/>
        </w:rPr>
        <w:t>Smittspårning</w:t>
      </w:r>
    </w:p>
    <w:p w:rsidR="3C8DDEAA" w:rsidP="41F8DBE6" w:rsidRDefault="3C8DDEAA" w14:paraId="32921EFC" w14:textId="74EA286C">
      <w:pPr>
        <w:pStyle w:val="ListParagraph"/>
        <w:spacing/>
        <w:contextualSpacing/>
        <w:rPr/>
      </w:pPr>
      <w:r w:rsidR="3C8DDEAA">
        <w:rPr/>
        <w:t xml:space="preserve">För åtgärder se </w:t>
      </w:r>
      <w:r w:rsidR="788D7412">
        <w:rPr/>
        <w:t xml:space="preserve">Övergripande rutin VGR </w:t>
      </w:r>
      <w:hyperlink r:id="Rcad2ba9e3ae14ce9">
        <w:r w:rsidRPr="41F8DBE6" w:rsidR="788D7412">
          <w:rPr>
            <w:rStyle w:val="Hyperlink"/>
          </w:rPr>
          <w:t>Covid-19 – vårdhygieniska rekommendationer</w:t>
        </w:r>
      </w:hyperlink>
    </w:p>
    <w:p w:rsidR="3C8DDEAA" w:rsidP="41F8DBE6" w:rsidRDefault="3C8DDEAA" w14:paraId="799EDF46" w14:textId="6CC9CD7F">
      <w:pPr>
        <w:pStyle w:val="ListParagraph"/>
        <w:spacing/>
        <w:contextualSpacing/>
        <w:rPr/>
      </w:pPr>
      <w:r w:rsidR="3C8DDEAA">
        <w:rPr/>
        <w:t>För de fall som ska lämnas vidare till smittspårningsenheten se nedan.</w:t>
      </w:r>
    </w:p>
    <w:p w:rsidRPr="00801A8C" w:rsidR="00801A8C" w:rsidP="41F8DBE6" w:rsidRDefault="00801A8C" w14:paraId="45C9CC58" w14:textId="5DF35D43">
      <w:pPr>
        <w:pStyle w:val="ListParagraph"/>
        <w:rPr>
          <w:color w:val="000000" w:themeColor="text2" w:themeTint="FF" w:themeShade="FF"/>
        </w:rPr>
      </w:pPr>
      <w:r w:rsidRPr="41F8DBE6" w:rsidR="54B5C7E3">
        <w:rPr>
          <w:b w:val="1"/>
          <w:bCs w:val="1"/>
        </w:rPr>
        <w:t>Gör smittskyddsanmälan</w:t>
      </w:r>
      <w:r w:rsidR="54B5C7E3">
        <w:rPr/>
        <w:t xml:space="preserve"> - </w:t>
      </w:r>
      <w:r w:rsidR="54B5C7E3">
        <w:rPr/>
        <w:t>(sminet.se / Akuten Trollhättan / lösen) (lösen är skickat till berörda läkare).</w:t>
      </w:r>
    </w:p>
    <w:p w:rsidRPr="00801A8C" w:rsidR="00801A8C" w:rsidP="41F8DBE6" w:rsidRDefault="00801A8C" w14:paraId="5F41D637" w14:textId="0FC8C1E3">
      <w:pPr>
        <w:pStyle w:val="ListParagraph"/>
        <w:rPr>
          <w:color w:val="000000" w:themeColor="text2" w:themeTint="FF" w:themeShade="FF"/>
        </w:rPr>
      </w:pPr>
      <w:r w:rsidRPr="41F8DBE6" w:rsidR="54B5C7E3">
        <w:rPr>
          <w:b w:val="1"/>
          <w:bCs w:val="1"/>
        </w:rPr>
        <w:t xml:space="preserve">Dokumentera i </w:t>
      </w:r>
      <w:r w:rsidRPr="41F8DBE6" w:rsidR="54B5C7E3">
        <w:rPr>
          <w:b w:val="1"/>
          <w:bCs w:val="1"/>
        </w:rPr>
        <w:t>Melior</w:t>
      </w:r>
      <w:r w:rsidR="54B5C7E3">
        <w:rPr/>
        <w:t xml:space="preserve"> genomförda åtgärder och klinisk information i anteckningsmallen ”Planering covid 19” (Skapa under ”Ny anteckning”) samt diktera en kompletterande daganteckning/anteckning.</w:t>
      </w:r>
    </w:p>
    <w:p w:rsidRPr="00801A8C" w:rsidR="00801A8C" w:rsidP="41F8DBE6" w:rsidRDefault="00801A8C" w14:paraId="0B9EC316" w14:textId="3BD331BA">
      <w:pPr>
        <w:pStyle w:val="ListParagraph"/>
        <w:rPr>
          <w:color w:val="000000" w:themeColor="text2" w:themeTint="FF" w:themeShade="FF"/>
        </w:rPr>
      </w:pPr>
      <w:r w:rsidRPr="41F8DBE6" w:rsidR="54B5C7E3">
        <w:rPr>
          <w:b w:val="1"/>
          <w:bCs w:val="1"/>
        </w:rPr>
        <w:t>För de fall som lämnas vidare till smittspårningsenheten</w:t>
      </w:r>
      <w:r w:rsidR="54B5C7E3">
        <w:rPr/>
        <w:t xml:space="preserve"> – </w:t>
      </w:r>
      <w:r w:rsidR="54B5C7E3">
        <w:rPr/>
        <w:t>fyll även i sökorden nedanför ”Smittspårningsuppdrag”. Klicka på ”Uppdrag lämnas via bevakning” och starta länken. Bevakning skickas till Eva Wennerholm.</w:t>
      </w:r>
    </w:p>
    <w:p w:rsidRPr="00801A8C" w:rsidR="00801A8C" w:rsidP="41F8DBE6" w:rsidRDefault="00801A8C" w14:paraId="194D3D5B" w14:textId="38A7F106">
      <w:pPr>
        <w:pStyle w:val="ListParagraph"/>
        <w:rPr>
          <w:color w:val="000000" w:themeColor="text2" w:themeTint="FF" w:themeShade="FF"/>
        </w:rPr>
      </w:pPr>
      <w:r w:rsidRPr="41F8DBE6" w:rsidR="54B5C7E3">
        <w:rPr>
          <w:b w:val="1"/>
          <w:bCs w:val="1"/>
        </w:rPr>
        <w:t>Lämna formulären till sekreteraren</w:t>
      </w:r>
      <w:r w:rsidR="54B5C7E3">
        <w:rPr/>
        <w:t xml:space="preserve"> – </w:t>
      </w:r>
      <w:r w:rsidR="54B5C7E3">
        <w:rPr/>
        <w:t>checklistan med instruktioner till sekreteraren för sända information till patienten samt ev. underlag för vidare smittspårning av regionens smittspårningsenhet.</w:t>
      </w:r>
    </w:p>
    <w:p w:rsidRPr="00801A8C" w:rsidR="00801A8C" w:rsidP="00801A8C" w:rsidRDefault="00801A8C" w14:paraId="43378694" w14:textId="77777777">
      <w:pPr>
        <w:spacing w:after="0" w:line="240" w:lineRule="auto"/>
        <w:ind w:left="300" w:right="0"/>
        <w:rPr>
          <w:szCs w:val="20"/>
        </w:rPr>
      </w:pPr>
      <w:r w:rsidRPr="00801A8C">
        <w:rPr>
          <w:noProof/>
          <w:szCs w:val="20"/>
        </w:rPr>
        <w:drawing>
          <wp:inline distT="0" distB="0" distL="0" distR="0" wp14:anchorId="262EAE85" wp14:editId="67E9D9AA">
            <wp:extent cx="5400675" cy="4173220"/>
            <wp:effectExtent l="0" t="0" r="952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4626899" name="Bildobjekt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4173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01A8C">
        <w:rPr>
          <w:szCs w:val="20"/>
        </w:rPr>
        <w:br w:type="page"/>
      </w:r>
    </w:p>
    <w:p w:rsidRPr="00801A8C" w:rsidR="00801A8C" w:rsidP="00801A8C" w:rsidRDefault="00801A8C" w14:paraId="4432B049" w14:textId="77777777">
      <w:pPr>
        <w:spacing w:after="0" w:line="240" w:lineRule="auto"/>
        <w:ind w:left="0" w:right="0"/>
        <w:rPr>
          <w:szCs w:val="20"/>
        </w:rPr>
      </w:pPr>
      <w:r w:rsidRPr="00801A8C">
        <w:rPr>
          <w:szCs w:val="20"/>
        </w:rPr>
        <w:t>Bilaga 1</w:t>
      </w:r>
    </w:p>
    <w:p w:rsidRPr="00801A8C" w:rsidR="00801A8C" w:rsidP="00801A8C" w:rsidRDefault="00801A8C" w14:paraId="67A1B629" w14:textId="77777777">
      <w:pPr>
        <w:spacing w:after="0" w:line="240" w:lineRule="auto"/>
        <w:ind w:left="0" w:right="0"/>
        <w:rPr>
          <w:szCs w:val="20"/>
        </w:rPr>
      </w:pPr>
    </w:p>
    <w:p w:rsidRPr="00801A8C" w:rsidR="00801A8C" w:rsidP="00801A8C" w:rsidRDefault="00801A8C" w14:paraId="41D63456" w14:textId="5D7C2E72">
      <w:pPr>
        <w:keepNext w:val="1"/>
        <w:spacing w:after="0" w:line="240" w:lineRule="auto"/>
        <w:ind w:left="0" w:right="0"/>
        <w:outlineLvl w:val="0"/>
        <w:rPr>
          <w:rFonts w:ascii="Calibri Light" w:hAnsi="Calibri Light" w:cs="Calibri"/>
          <w:b w:val="1"/>
          <w:bCs w:val="1"/>
          <w:kern w:val="32"/>
          <w:sz w:val="36"/>
          <w:szCs w:val="36"/>
        </w:rPr>
      </w:pPr>
      <w:r w:rsidRPr="00801A8C" w:rsidR="54B5C7E3">
        <w:rPr>
          <w:rFonts w:ascii="Calibri" w:hAnsi="Calibri" w:cs="Calibri"/>
          <w:b w:val="1"/>
          <w:bCs w:val="1"/>
          <w:kern w:val="32"/>
          <w:sz w:val="36"/>
          <w:szCs w:val="36"/>
        </w:rPr>
        <w:t xml:space="preserve">Checklista för åtgärder vid positivt provsvar </w:t>
      </w:r>
      <w:r w:rsidRPr="00801A8C" w:rsidR="71350635">
        <w:rPr>
          <w:rFonts w:ascii="Calibri" w:hAnsi="Calibri" w:cs="Calibri"/>
          <w:b w:val="1"/>
          <w:bCs w:val="1"/>
          <w:kern w:val="32"/>
          <w:sz w:val="36"/>
          <w:szCs w:val="36"/>
        </w:rPr>
        <w:t>c</w:t>
      </w:r>
      <w:r w:rsidRPr="00801A8C" w:rsidR="54B5C7E3">
        <w:rPr>
          <w:rFonts w:ascii="Calibri" w:hAnsi="Calibri" w:cs="Calibri"/>
          <w:b w:val="1"/>
          <w:bCs w:val="1"/>
          <w:kern w:val="32"/>
          <w:sz w:val="36"/>
          <w:szCs w:val="36"/>
        </w:rPr>
        <w:t>ovid-19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130"/>
        <w:gridCol w:w="6885"/>
      </w:tblGrid>
      <w:tr w:rsidRPr="00801A8C" w:rsidR="00801A8C" w:rsidTr="004B53AB" w14:paraId="431A696A" w14:textId="77777777"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01A8C" w:rsidR="00801A8C" w:rsidP="00801A8C" w:rsidRDefault="00801A8C" w14:paraId="51A2A13B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Personnummer:</w:t>
            </w:r>
          </w:p>
          <w:p w:rsidRPr="00801A8C" w:rsidR="00801A8C" w:rsidP="00801A8C" w:rsidRDefault="00801A8C" w14:paraId="6710340A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01A8C" w:rsidR="00801A8C" w:rsidP="00801A8C" w:rsidRDefault="00801A8C" w14:paraId="73A95B24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801A8C" w:rsidR="00801A8C" w:rsidTr="004B53AB" w14:paraId="4034D961" w14:textId="77777777"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01A8C" w:rsidR="00801A8C" w:rsidP="00801A8C" w:rsidRDefault="00801A8C" w14:paraId="674AF2BA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Namn:</w:t>
            </w:r>
          </w:p>
          <w:p w:rsidRPr="00801A8C" w:rsidR="00801A8C" w:rsidP="00801A8C" w:rsidRDefault="00801A8C" w14:paraId="414EC700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01A8C" w:rsidR="00801A8C" w:rsidP="00801A8C" w:rsidRDefault="00801A8C" w14:paraId="06352764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801A8C" w:rsidR="00801A8C" w:rsidTr="004B53AB" w14:paraId="4566D67E" w14:textId="77777777"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01A8C" w:rsidR="00801A8C" w:rsidP="00801A8C" w:rsidRDefault="00801A8C" w14:paraId="468444F7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 xml:space="preserve">Telefonnummer </w:t>
            </w:r>
          </w:p>
          <w:p w:rsidRPr="00801A8C" w:rsidR="00801A8C" w:rsidP="00801A8C" w:rsidRDefault="00801A8C" w14:paraId="5B5692B1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801A8C" w:rsidR="00801A8C" w:rsidP="00801A8C" w:rsidRDefault="00801A8C" w14:paraId="23467DC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Mobil:</w:t>
            </w:r>
          </w:p>
          <w:p w:rsidRPr="00801A8C" w:rsidR="00801A8C" w:rsidP="00801A8C" w:rsidRDefault="00801A8C" w14:paraId="6253D6DD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Hem:</w:t>
            </w:r>
          </w:p>
        </w:tc>
      </w:tr>
      <w:tr w:rsidRPr="00801A8C" w:rsidR="00801A8C" w:rsidTr="004B53AB" w14:paraId="1C9F21D3" w14:textId="77777777">
        <w:tc>
          <w:tcPr>
            <w:tcW w:w="90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01A8C" w:rsidR="00801A8C" w:rsidP="00801A8C" w:rsidRDefault="00801A8C" w14:paraId="153F836E" w14:textId="77777777">
            <w:pPr>
              <w:spacing w:after="160" w:line="256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Vid särskilt boende – telefonnummer till avdelningschef:</w:t>
            </w:r>
          </w:p>
          <w:p w:rsidRPr="00801A8C" w:rsidR="00801A8C" w:rsidP="00801A8C" w:rsidRDefault="00801A8C" w14:paraId="40A1DCC4" w14:textId="77777777">
            <w:pPr>
              <w:spacing w:after="160" w:line="256" w:lineRule="auto"/>
              <w:ind w:left="0" w:right="0"/>
              <w:rPr>
                <w:szCs w:val="20"/>
              </w:rPr>
            </w:pPr>
          </w:p>
        </w:tc>
      </w:tr>
    </w:tbl>
    <w:p w:rsidRPr="00801A8C" w:rsidR="00801A8C" w:rsidP="00801A8C" w:rsidRDefault="00801A8C" w14:paraId="1FE14E3B" w14:textId="77777777">
      <w:pPr>
        <w:spacing w:after="0" w:line="240" w:lineRule="auto"/>
        <w:ind w:left="0" w:right="0"/>
        <w:rPr>
          <w:szCs w:val="20"/>
        </w:rPr>
      </w:pPr>
    </w:p>
    <w:p w:rsidRPr="00801A8C" w:rsidR="00801A8C" w:rsidP="00801A8C" w:rsidRDefault="00801A8C" w14:paraId="2182F837" w14:textId="77777777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801A8C">
        <w:rPr>
          <w:rFonts w:ascii="Calibri" w:hAnsi="Calibri" w:cs="Arial"/>
          <w:b/>
          <w:bCs/>
          <w:iCs/>
          <w:sz w:val="28"/>
          <w:szCs w:val="28"/>
        </w:rPr>
        <w:t>Fyll i det som är aktuellt</w:t>
      </w:r>
    </w:p>
    <w:tbl>
      <w:tblPr>
        <w:tblStyle w:val="TableGrid"/>
        <w:tblW w:w="9075" w:type="dxa"/>
        <w:tblLook w:val="04A0" w:firstRow="1" w:lastRow="0" w:firstColumn="1" w:lastColumn="0" w:noHBand="0" w:noVBand="1"/>
      </w:tblPr>
      <w:tblGrid>
        <w:gridCol w:w="5106"/>
        <w:gridCol w:w="1134"/>
        <w:gridCol w:w="1701"/>
        <w:gridCol w:w="1134"/>
      </w:tblGrid>
      <w:tr w:rsidRPr="00801A8C" w:rsidR="00801A8C" w:rsidTr="41F8DBE6" w14:paraId="7C4A909D" w14:textId="77777777">
        <w:trPr>
          <w:trHeight w:val="809"/>
        </w:trPr>
        <w:tc>
          <w:tcPr>
            <w:tcW w:w="5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38791419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801A8C" w:rsidR="00801A8C" w:rsidP="00801A8C" w:rsidRDefault="00801A8C" w14:paraId="1804CCD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 xml:space="preserve">Utfört av läkare 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801A8C" w:rsidR="00801A8C" w:rsidP="00801A8C" w:rsidRDefault="00801A8C" w14:paraId="0B321737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Till sekreterare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801A8C" w:rsidR="00801A8C" w:rsidP="00801A8C" w:rsidRDefault="00801A8C" w14:paraId="1BB14FA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Ej aktuellt</w:t>
            </w:r>
          </w:p>
        </w:tc>
      </w:tr>
      <w:tr w:rsidRPr="00801A8C" w:rsidR="00801A8C" w:rsidTr="41F8DBE6" w14:paraId="0F8D9622" w14:textId="77777777">
        <w:trPr>
          <w:trHeight w:val="427"/>
        </w:trPr>
        <w:tc>
          <w:tcPr>
            <w:tcW w:w="5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801A8C" w:rsidR="00801A8C" w:rsidP="00801A8C" w:rsidRDefault="00801A8C" w14:paraId="539ABF09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Muntlig information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729F9A9A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7F7F7F" w:themeFill="text2" w:themeFillTint="80"/>
            <w:tcMar/>
          </w:tcPr>
          <w:p w:rsidRPr="00801A8C" w:rsidR="00801A8C" w:rsidP="00801A8C" w:rsidRDefault="00801A8C" w14:paraId="6FFAFA15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7F7F7F" w:themeFill="text2" w:themeFillTint="80"/>
            <w:tcMar/>
          </w:tcPr>
          <w:p w:rsidRPr="00801A8C" w:rsidR="00801A8C" w:rsidP="00801A8C" w:rsidRDefault="00801A8C" w14:paraId="0A58E674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801A8C" w:rsidR="00801A8C" w:rsidTr="41F8DBE6" w14:paraId="33216B1F" w14:textId="77777777">
        <w:trPr>
          <w:trHeight w:val="404"/>
        </w:trPr>
        <w:tc>
          <w:tcPr>
            <w:tcW w:w="5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801A8C" w:rsidR="00801A8C" w:rsidP="00801A8C" w:rsidRDefault="00801A8C" w14:paraId="45C54D59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Smittskyddsanmälan skriven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3D35359C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7F7F7F" w:themeFill="text2" w:themeFillTint="80"/>
            <w:tcMar/>
          </w:tcPr>
          <w:p w:rsidRPr="00801A8C" w:rsidR="00801A8C" w:rsidP="00801A8C" w:rsidRDefault="00801A8C" w14:paraId="3D567930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7F7F7F" w:themeFill="text2" w:themeFillTint="80"/>
            <w:tcMar/>
          </w:tcPr>
          <w:p w:rsidRPr="00801A8C" w:rsidR="00801A8C" w:rsidP="00801A8C" w:rsidRDefault="00801A8C" w14:paraId="39740646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801A8C" w:rsidR="00801A8C" w:rsidTr="41F8DBE6" w14:paraId="37BFCB89" w14:textId="77777777">
        <w:trPr>
          <w:trHeight w:val="404"/>
        </w:trPr>
        <w:tc>
          <w:tcPr>
            <w:tcW w:w="5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801A8C" w:rsidR="00801A8C" w:rsidP="00801A8C" w:rsidRDefault="00801A8C" w14:paraId="241746E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Smittskyddsanmälan dikterad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2C06C536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7F7F7F" w:themeFill="text2" w:themeFillTint="80"/>
            <w:tcMar/>
          </w:tcPr>
          <w:p w:rsidRPr="00801A8C" w:rsidR="00801A8C" w:rsidP="00801A8C" w:rsidRDefault="00801A8C" w14:paraId="1AC8672F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7F7F7F" w:themeFill="text2" w:themeFillTint="80"/>
            <w:tcMar/>
          </w:tcPr>
          <w:p w:rsidRPr="00801A8C" w:rsidR="00801A8C" w:rsidP="00801A8C" w:rsidRDefault="00801A8C" w14:paraId="152B4341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801A8C" w:rsidR="00801A8C" w:rsidTr="41F8DBE6" w14:paraId="29DB1BFF" w14:textId="77777777">
        <w:trPr>
          <w:trHeight w:val="404"/>
        </w:trPr>
        <w:tc>
          <w:tcPr>
            <w:tcW w:w="5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801A8C" w:rsidR="00801A8C" w:rsidP="41F8DBE6" w:rsidRDefault="00801A8C" w14:paraId="53F02614" w14:textId="7AFAF5CF">
            <w:pPr>
              <w:spacing w:after="0" w:line="240" w:lineRule="auto"/>
              <w:ind w:left="0" w:right="0"/>
            </w:pPr>
            <w:r w:rsidR="54B5C7E3">
              <w:rPr/>
              <w:t xml:space="preserve">Dikterat ”Planering – </w:t>
            </w:r>
            <w:r w:rsidR="12FFE810">
              <w:rPr/>
              <w:t>c</w:t>
            </w:r>
            <w:r w:rsidR="54B5C7E3">
              <w:rPr/>
              <w:t xml:space="preserve">ovid-19” i </w:t>
            </w:r>
            <w:r w:rsidR="54B5C7E3">
              <w:rPr/>
              <w:t>Melior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3EF1A8E7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7F7F7F" w:themeFill="text2" w:themeFillTint="80"/>
            <w:tcMar/>
          </w:tcPr>
          <w:p w:rsidRPr="00801A8C" w:rsidR="00801A8C" w:rsidP="00801A8C" w:rsidRDefault="00801A8C" w14:paraId="57E98560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7F7F7F" w:themeFill="text2" w:themeFillTint="80"/>
            <w:tcMar/>
          </w:tcPr>
          <w:p w:rsidRPr="00801A8C" w:rsidR="00801A8C" w:rsidP="00801A8C" w:rsidRDefault="00801A8C" w14:paraId="34AE9D73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801A8C" w:rsidR="00801A8C" w:rsidTr="41F8DBE6" w14:paraId="0F1C2F8E" w14:textId="77777777">
        <w:trPr>
          <w:trHeight w:val="404"/>
        </w:trPr>
        <w:tc>
          <w:tcPr>
            <w:tcW w:w="5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801A8C" w:rsidR="00801A8C" w:rsidP="00801A8C" w:rsidRDefault="00801A8C" w14:paraId="55CDC998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Dikterat journalanteckning i Melior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52BBC2C1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7F7F7F" w:themeFill="text2" w:themeFillTint="80"/>
            <w:tcMar/>
          </w:tcPr>
          <w:p w:rsidRPr="00801A8C" w:rsidR="00801A8C" w:rsidP="00801A8C" w:rsidRDefault="00801A8C" w14:paraId="082B4D98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7F7F7F" w:themeFill="text2" w:themeFillTint="80"/>
            <w:tcMar/>
          </w:tcPr>
          <w:p w:rsidRPr="00801A8C" w:rsidR="00801A8C" w:rsidP="00801A8C" w:rsidRDefault="00801A8C" w14:paraId="004C6DC8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801A8C" w:rsidR="00801A8C" w:rsidTr="41F8DBE6" w14:paraId="3D5855C8" w14:textId="77777777">
        <w:trPr>
          <w:trHeight w:val="809"/>
        </w:trPr>
        <w:tc>
          <w:tcPr>
            <w:tcW w:w="5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801A8C" w:rsidR="00801A8C" w:rsidP="00801A8C" w:rsidRDefault="00801A8C" w14:paraId="4759204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”Smittskyddsblad covid-19 – patientinformation och förhållningsregler”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4137DC6D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17101A17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5FC5ABB0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801A8C" w:rsidR="00801A8C" w:rsidTr="41F8DBE6" w14:paraId="19591121" w14:textId="77777777">
        <w:trPr>
          <w:trHeight w:val="831"/>
        </w:trPr>
        <w:tc>
          <w:tcPr>
            <w:tcW w:w="5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801A8C" w:rsidR="00801A8C" w:rsidP="00801A8C" w:rsidRDefault="00801A8C" w14:paraId="00DFA12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”Smittspårning - information till dig som har fått ett positivt provsvar med covid19”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1E35A07F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0A5AE762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5C6B3EE7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801A8C" w:rsidR="00801A8C" w:rsidTr="41F8DBE6" w14:paraId="02E77D51" w14:textId="77777777">
        <w:trPr>
          <w:trHeight w:val="809"/>
        </w:trPr>
        <w:tc>
          <w:tcPr>
            <w:tcW w:w="5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801A8C" w:rsidR="00801A8C" w:rsidP="00801A8C" w:rsidRDefault="00801A8C" w14:paraId="08F2DBA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”Covid-19, information och förhållningsregler till hushållskontakter”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67E280FE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777B87DB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5917D8DD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801A8C" w:rsidR="00801A8C" w:rsidTr="41F8DBE6" w14:paraId="50ACCD62" w14:textId="77777777">
        <w:trPr>
          <w:trHeight w:val="831"/>
        </w:trPr>
        <w:tc>
          <w:tcPr>
            <w:tcW w:w="5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801A8C" w:rsidR="00801A8C" w:rsidP="00801A8C" w:rsidRDefault="00801A8C" w14:paraId="05BF368A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801A8C">
              <w:rPr>
                <w:szCs w:val="20"/>
              </w:rPr>
              <w:t>”Till dig som har haft nära kontakt med person som har covid-19”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139C02C3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6322A6E7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01A8C" w:rsidR="00801A8C" w:rsidP="00801A8C" w:rsidRDefault="00801A8C" w14:paraId="4369E617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:rsidRPr="00801A8C" w:rsidR="00801A8C" w:rsidP="00801A8C" w:rsidRDefault="00801A8C" w14:paraId="104FF7F4" w14:textId="77777777">
      <w:pPr>
        <w:spacing w:after="0" w:line="240" w:lineRule="auto"/>
        <w:ind w:left="0" w:right="0"/>
        <w:rPr>
          <w:szCs w:val="20"/>
        </w:rPr>
      </w:pPr>
    </w:p>
    <w:p w:rsidRPr="00801A8C" w:rsidR="00801A8C" w:rsidP="00801A8C" w:rsidRDefault="00801A8C" w14:paraId="66E80CD4" w14:textId="77777777">
      <w:pPr>
        <w:spacing w:after="0" w:line="240" w:lineRule="auto"/>
        <w:ind w:left="0" w:right="0"/>
        <w:rPr>
          <w:color w:val="000000"/>
          <w:szCs w:val="20"/>
        </w:rPr>
      </w:pPr>
      <w:r w:rsidRPr="00801A8C">
        <w:rPr>
          <w:b/>
          <w:bCs/>
          <w:color w:val="000000"/>
          <w:sz w:val="36"/>
          <w:szCs w:val="36"/>
        </w:rPr>
        <w:t>□</w:t>
      </w:r>
      <w:r w:rsidRPr="00801A8C">
        <w:rPr>
          <w:color w:val="000000"/>
          <w:sz w:val="22"/>
          <w:szCs w:val="22"/>
        </w:rPr>
        <w:t xml:space="preserve"> Försökt kontakta patienten per telefon men inte lyckats. Skicka</w:t>
      </w:r>
      <w:r w:rsidRPr="00801A8C">
        <w:rPr>
          <w:color w:val="000000"/>
          <w:szCs w:val="20"/>
        </w:rPr>
        <w:t>t</w:t>
      </w:r>
      <w:r w:rsidRPr="00801A8C">
        <w:rPr>
          <w:color w:val="000000"/>
          <w:sz w:val="22"/>
          <w:szCs w:val="22"/>
        </w:rPr>
        <w:t xml:space="preserve"> brev.</w:t>
      </w:r>
    </w:p>
    <w:p w:rsidRPr="00801A8C" w:rsidR="00801A8C" w:rsidP="00801A8C" w:rsidRDefault="00801A8C" w14:paraId="6F40FBE7" w14:textId="77777777">
      <w:pPr>
        <w:spacing w:after="0" w:line="240" w:lineRule="auto"/>
        <w:ind w:left="0" w:right="0"/>
        <w:rPr>
          <w:color w:val="000000"/>
          <w:szCs w:val="20"/>
        </w:rPr>
      </w:pPr>
      <w:r w:rsidRPr="00801A8C">
        <w:rPr>
          <w:color w:val="000000"/>
          <w:sz w:val="36"/>
          <w:szCs w:val="36"/>
        </w:rPr>
        <w:t>□</w:t>
      </w:r>
      <w:r w:rsidRPr="00801A8C">
        <w:rPr>
          <w:color w:val="000000"/>
          <w:sz w:val="22"/>
          <w:szCs w:val="22"/>
        </w:rPr>
        <w:t xml:space="preserve"> </w:t>
      </w:r>
      <w:r w:rsidRPr="00801A8C">
        <w:rPr>
          <w:szCs w:val="20"/>
        </w:rPr>
        <w:t>Övriga delar av smittspårningen överlåts till smittspårningsenhet</w:t>
      </w:r>
    </w:p>
    <w:p w:rsidRPr="00801A8C" w:rsidR="00801A8C" w:rsidP="00801A8C" w:rsidRDefault="00801A8C" w14:paraId="2B0CB36C" w14:textId="77777777">
      <w:pPr>
        <w:spacing w:after="0" w:line="240" w:lineRule="auto"/>
        <w:ind w:left="0" w:right="0"/>
        <w:rPr>
          <w:szCs w:val="20"/>
        </w:rPr>
      </w:pPr>
    </w:p>
    <w:p w:rsidRPr="00801A8C" w:rsidR="00801A8C" w:rsidP="00801A8C" w:rsidRDefault="00801A8C" w14:paraId="214BFC4B" w14:textId="77777777">
      <w:pPr>
        <w:spacing w:after="0" w:line="240" w:lineRule="auto"/>
        <w:ind w:left="0" w:right="0"/>
        <w:rPr>
          <w:color w:val="000000"/>
          <w:szCs w:val="20"/>
        </w:rPr>
      </w:pPr>
      <w:r w:rsidRPr="00801A8C">
        <w:rPr>
          <w:szCs w:val="20"/>
        </w:rPr>
        <w:t xml:space="preserve">Språk: </w:t>
      </w:r>
      <w:r w:rsidRPr="00801A8C">
        <w:rPr>
          <w:color w:val="000000"/>
          <w:sz w:val="22"/>
          <w:szCs w:val="22"/>
        </w:rPr>
        <w:t>□</w:t>
      </w:r>
      <w:r w:rsidRPr="00801A8C">
        <w:rPr>
          <w:color w:val="000000"/>
          <w:szCs w:val="20"/>
        </w:rPr>
        <w:t xml:space="preserve"> Svenska     </w:t>
      </w:r>
      <w:r w:rsidRPr="00801A8C">
        <w:rPr>
          <w:color w:val="000000"/>
          <w:sz w:val="22"/>
          <w:szCs w:val="22"/>
        </w:rPr>
        <w:t>□</w:t>
      </w:r>
      <w:r w:rsidRPr="00801A8C">
        <w:rPr>
          <w:color w:val="000000"/>
          <w:szCs w:val="20"/>
        </w:rPr>
        <w:t xml:space="preserve"> Annat: ____________________________</w:t>
      </w:r>
    </w:p>
    <w:p w:rsidRPr="00801A8C" w:rsidR="00801A8C" w:rsidP="00801A8C" w:rsidRDefault="00801A8C" w14:paraId="7B1A9CB7" w14:textId="77777777">
      <w:pPr>
        <w:spacing w:after="0" w:line="240" w:lineRule="auto"/>
        <w:ind w:left="0" w:right="0"/>
        <w:rPr>
          <w:color w:val="000000"/>
          <w:szCs w:val="20"/>
        </w:rPr>
      </w:pPr>
    </w:p>
    <w:p w:rsidRPr="00801A8C" w:rsidR="00801A8C" w:rsidP="00801A8C" w:rsidRDefault="00801A8C" w14:paraId="46FAFFA8" w14:textId="77777777">
      <w:pPr>
        <w:spacing w:after="0" w:line="240" w:lineRule="auto"/>
        <w:ind w:left="0" w:right="0"/>
        <w:jc w:val="center"/>
        <w:rPr>
          <w:b/>
          <w:bCs/>
          <w:color w:val="000000"/>
          <w:szCs w:val="20"/>
        </w:rPr>
      </w:pPr>
      <w:r w:rsidRPr="00801A8C">
        <w:rPr>
          <w:b/>
          <w:bCs/>
          <w:color w:val="000000"/>
          <w:sz w:val="22"/>
          <w:szCs w:val="22"/>
        </w:rPr>
        <w:t>Formuläret är arbetsmaterial, makuleras efter användning</w:t>
      </w:r>
      <w:r w:rsidRPr="00801A8C">
        <w:rPr>
          <w:color w:val="000000"/>
          <w:sz w:val="22"/>
          <w:szCs w:val="22"/>
        </w:rPr>
        <w:t>.</w:t>
      </w:r>
      <w:bookmarkEnd w:id="1"/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01A8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05E0AF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517A3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7">
    <w:nsid w:val="16b9a044"/>
    <w:multiLevelType xmlns:w="http://schemas.openxmlformats.org/wordprocessingml/2006/main" w:val="hybridMultilevel"/>
    <w:lvl xmlns:w="http://schemas.openxmlformats.org/wordprocessingml/2006/main" w:ilvl="0">
      <w:start w:val="1"/>
      <w:numFmt w:val="lowerLetter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26">
    <w:nsid w:val="3629512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25">
    <w:nsid w:val="23c5231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24">
    <w:nsid w:val="220ffe4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23">
    <w:nsid w:val="541436c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22">
    <w:nsid w:val="40bf2ed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xmlns:w="http://schemas.openxmlformats.org/wordprocessingml/2006/main" w:abstractNumId="21">
    <w:nsid w:val="428f4bf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2225733"/>
    <w:multiLevelType w:val="hybridMultilevel"/>
    <w:tmpl w:val="219839A4"/>
    <w:lvl w:ilvl="0" w:tplc="2586D07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6248CE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CADE43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31AC7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DCAD78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435447F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3500B3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B4482E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CB58A6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3D65D6E"/>
    <w:multiLevelType w:val="hybridMultilevel"/>
    <w:tmpl w:val="055CDD7C"/>
    <w:lvl w:ilvl="0" w:tplc="1C02B9C8">
      <w:start w:val="1"/>
      <w:numFmt w:val="decimal"/>
      <w:lvlText w:val="%1."/>
      <w:lvlJc w:val="left"/>
      <w:pPr>
        <w:ind w:left="720" w:hanging="360"/>
      </w:pPr>
    </w:lvl>
    <w:lvl w:ilvl="1" w:tplc="9E8AAF80">
      <w:start w:val="1"/>
      <w:numFmt w:val="lowerLetter"/>
      <w:lvlText w:val="%2."/>
      <w:lvlJc w:val="left"/>
      <w:pPr>
        <w:ind w:left="1440" w:hanging="360"/>
      </w:pPr>
    </w:lvl>
    <w:lvl w:ilvl="2" w:tplc="402E6E48">
      <w:start w:val="1"/>
      <w:numFmt w:val="lowerRoman"/>
      <w:lvlText w:val="%3."/>
      <w:lvlJc w:val="right"/>
      <w:pPr>
        <w:ind w:left="2160" w:hanging="180"/>
      </w:pPr>
    </w:lvl>
    <w:lvl w:ilvl="3" w:tplc="63D4591E">
      <w:start w:val="1"/>
      <w:numFmt w:val="decimal"/>
      <w:lvlText w:val="%4."/>
      <w:lvlJc w:val="left"/>
      <w:pPr>
        <w:ind w:left="2880" w:hanging="360"/>
      </w:pPr>
    </w:lvl>
    <w:lvl w:ilvl="4" w:tplc="4094EFA4">
      <w:start w:val="1"/>
      <w:numFmt w:val="lowerLetter"/>
      <w:lvlText w:val="%5."/>
      <w:lvlJc w:val="left"/>
      <w:pPr>
        <w:ind w:left="3600" w:hanging="360"/>
      </w:pPr>
    </w:lvl>
    <w:lvl w:ilvl="5" w:tplc="04A0DB88">
      <w:start w:val="1"/>
      <w:numFmt w:val="lowerRoman"/>
      <w:lvlText w:val="%6."/>
      <w:lvlJc w:val="right"/>
      <w:pPr>
        <w:ind w:left="4320" w:hanging="180"/>
      </w:pPr>
    </w:lvl>
    <w:lvl w:ilvl="6" w:tplc="73529884">
      <w:start w:val="1"/>
      <w:numFmt w:val="decimal"/>
      <w:lvlText w:val="%7."/>
      <w:lvlJc w:val="left"/>
      <w:pPr>
        <w:ind w:left="5040" w:hanging="360"/>
      </w:pPr>
    </w:lvl>
    <w:lvl w:ilvl="7" w:tplc="83365246">
      <w:start w:val="1"/>
      <w:numFmt w:val="lowerLetter"/>
      <w:lvlText w:val="%8."/>
      <w:lvlJc w:val="left"/>
      <w:pPr>
        <w:ind w:left="5760" w:hanging="360"/>
      </w:pPr>
    </w:lvl>
    <w:lvl w:ilvl="8" w:tplc="AB102AA0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336438A"/>
    <w:multiLevelType w:val="hybridMultilevel"/>
    <w:tmpl w:val="0C30DD56"/>
    <w:lvl w:ilvl="0" w:tplc="17765D92">
      <w:start w:val="1"/>
      <w:numFmt w:val="decimal"/>
      <w:lvlText w:val="%1."/>
      <w:lvlJc w:val="left"/>
      <w:pPr>
        <w:ind w:left="660" w:hanging="360"/>
      </w:pPr>
      <w:rPr>
        <w:b w:val="0"/>
        <w:bCs w:val="0"/>
      </w:rPr>
    </w:lvl>
    <w:lvl w:ilvl="1" w:tplc="2804A9FE">
      <w:start w:val="1"/>
      <w:numFmt w:val="lowerLetter"/>
      <w:lvlText w:val="%2."/>
      <w:lvlJc w:val="left"/>
      <w:pPr>
        <w:ind w:left="1380" w:hanging="360"/>
      </w:pPr>
    </w:lvl>
    <w:lvl w:ilvl="2" w:tplc="263AF05C">
      <w:start w:val="1"/>
      <w:numFmt w:val="lowerRoman"/>
      <w:lvlText w:val="%3."/>
      <w:lvlJc w:val="right"/>
      <w:pPr>
        <w:ind w:left="2100" w:hanging="180"/>
      </w:pPr>
    </w:lvl>
    <w:lvl w:ilvl="3" w:tplc="B6289170">
      <w:start w:val="1"/>
      <w:numFmt w:val="decimal"/>
      <w:lvlText w:val="%4."/>
      <w:lvlJc w:val="left"/>
      <w:pPr>
        <w:ind w:left="2820" w:hanging="360"/>
      </w:pPr>
    </w:lvl>
    <w:lvl w:ilvl="4" w:tplc="DB9453A2">
      <w:start w:val="1"/>
      <w:numFmt w:val="lowerLetter"/>
      <w:lvlText w:val="%5."/>
      <w:lvlJc w:val="left"/>
      <w:pPr>
        <w:ind w:left="3540" w:hanging="360"/>
      </w:pPr>
    </w:lvl>
    <w:lvl w:ilvl="5" w:tplc="FBFED1C8">
      <w:start w:val="1"/>
      <w:numFmt w:val="lowerRoman"/>
      <w:lvlText w:val="%6."/>
      <w:lvlJc w:val="right"/>
      <w:pPr>
        <w:ind w:left="4260" w:hanging="180"/>
      </w:pPr>
    </w:lvl>
    <w:lvl w:ilvl="6" w:tplc="921EF8BC">
      <w:start w:val="1"/>
      <w:numFmt w:val="decimal"/>
      <w:lvlText w:val="%7."/>
      <w:lvlJc w:val="left"/>
      <w:pPr>
        <w:ind w:left="4980" w:hanging="360"/>
      </w:pPr>
    </w:lvl>
    <w:lvl w:ilvl="7" w:tplc="EC506798">
      <w:start w:val="1"/>
      <w:numFmt w:val="lowerLetter"/>
      <w:lvlText w:val="%8."/>
      <w:lvlJc w:val="left"/>
      <w:pPr>
        <w:ind w:left="5700" w:hanging="360"/>
      </w:pPr>
    </w:lvl>
    <w:lvl w:ilvl="8" w:tplc="AE9C1E68">
      <w:start w:val="1"/>
      <w:numFmt w:val="lowerRoman"/>
      <w:lvlText w:val="%9."/>
      <w:lvlJc w:val="right"/>
      <w:pPr>
        <w:ind w:left="642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9">
    <w:abstractNumId w:val="27"/>
  </w:num>
  <w:num w:numId="28">
    <w:abstractNumId w:val="26"/>
  </w: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23">
    <w:abstractNumId w:val="21"/>
  </w:num>
  <w:num w:numId="1" w16cid:durableId="1798914618">
    <w:abstractNumId w:val="20"/>
  </w:num>
  <w:num w:numId="2" w16cid:durableId="1334264453">
    <w:abstractNumId w:val="17"/>
  </w:num>
  <w:num w:numId="3" w16cid:durableId="305277494">
    <w:abstractNumId w:val="0"/>
  </w:num>
  <w:num w:numId="4" w16cid:durableId="1709917527">
    <w:abstractNumId w:val="7"/>
  </w:num>
  <w:num w:numId="5" w16cid:durableId="1912084846">
    <w:abstractNumId w:val="18"/>
  </w:num>
  <w:num w:numId="6" w16cid:durableId="400954186">
    <w:abstractNumId w:val="2"/>
  </w:num>
  <w:num w:numId="7" w16cid:durableId="669259258">
    <w:abstractNumId w:val="13"/>
  </w:num>
  <w:num w:numId="8" w16cid:durableId="1630286394">
    <w:abstractNumId w:val="10"/>
  </w:num>
  <w:num w:numId="9" w16cid:durableId="136577235">
    <w:abstractNumId w:val="1"/>
  </w:num>
  <w:num w:numId="10" w16cid:durableId="821654831">
    <w:abstractNumId w:val="1"/>
  </w:num>
  <w:num w:numId="11" w16cid:durableId="1763843235">
    <w:abstractNumId w:val="3"/>
  </w:num>
  <w:num w:numId="12" w16cid:durableId="336344923">
    <w:abstractNumId w:val="5"/>
  </w:num>
  <w:num w:numId="13" w16cid:durableId="1527601371">
    <w:abstractNumId w:val="16"/>
  </w:num>
  <w:num w:numId="14" w16cid:durableId="1884364559">
    <w:abstractNumId w:val="11"/>
  </w:num>
  <w:num w:numId="15" w16cid:durableId="170879683">
    <w:abstractNumId w:val="8"/>
  </w:num>
  <w:num w:numId="16" w16cid:durableId="396978831">
    <w:abstractNumId w:val="15"/>
  </w:num>
  <w:num w:numId="17" w16cid:durableId="12460621">
    <w:abstractNumId w:val="6"/>
  </w:num>
  <w:num w:numId="18" w16cid:durableId="1445803502">
    <w:abstractNumId w:val="12"/>
  </w:num>
  <w:num w:numId="19" w16cid:durableId="1158499444">
    <w:abstractNumId w:val="19"/>
  </w:num>
  <w:num w:numId="20" w16cid:durableId="1445155028">
    <w:abstractNumId w:val="4"/>
  </w:num>
  <w:num w:numId="21" w16cid:durableId="146075624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3820949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A8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095B3F"/>
    <w:rsid w:val="024801E3"/>
    <w:rsid w:val="035AFB06"/>
    <w:rsid w:val="0584646B"/>
    <w:rsid w:val="0E5F46AE"/>
    <w:rsid w:val="0EADE6A6"/>
    <w:rsid w:val="0EF41F7C"/>
    <w:rsid w:val="12FFE810"/>
    <w:rsid w:val="148FDF9A"/>
    <w:rsid w:val="180CA349"/>
    <w:rsid w:val="1CBD8F5F"/>
    <w:rsid w:val="20E890C7"/>
    <w:rsid w:val="231F1B81"/>
    <w:rsid w:val="23A38589"/>
    <w:rsid w:val="24E5219D"/>
    <w:rsid w:val="2533EA62"/>
    <w:rsid w:val="25D830BD"/>
    <w:rsid w:val="27A86015"/>
    <w:rsid w:val="27E7B16B"/>
    <w:rsid w:val="28066B33"/>
    <w:rsid w:val="28675E1C"/>
    <w:rsid w:val="28A2DF82"/>
    <w:rsid w:val="32D46091"/>
    <w:rsid w:val="34A9F61F"/>
    <w:rsid w:val="376A6F4B"/>
    <w:rsid w:val="37BD53A0"/>
    <w:rsid w:val="3A2D7ACE"/>
    <w:rsid w:val="3AAD6B55"/>
    <w:rsid w:val="3BCEDD35"/>
    <w:rsid w:val="3C8DDEAA"/>
    <w:rsid w:val="3DAFFBA8"/>
    <w:rsid w:val="3FBE1A3F"/>
    <w:rsid w:val="3FDAEB57"/>
    <w:rsid w:val="410384F0"/>
    <w:rsid w:val="41F8DBE6"/>
    <w:rsid w:val="4248F66C"/>
    <w:rsid w:val="42965F60"/>
    <w:rsid w:val="444F3C95"/>
    <w:rsid w:val="457F6404"/>
    <w:rsid w:val="47F22B26"/>
    <w:rsid w:val="4F55D2D1"/>
    <w:rsid w:val="54B5C7E3"/>
    <w:rsid w:val="55FD2415"/>
    <w:rsid w:val="582B98CF"/>
    <w:rsid w:val="5A1DB8B2"/>
    <w:rsid w:val="5CF5DBEA"/>
    <w:rsid w:val="5EFEDA11"/>
    <w:rsid w:val="63DAF3F2"/>
    <w:rsid w:val="64292D59"/>
    <w:rsid w:val="642FE3B3"/>
    <w:rsid w:val="64443040"/>
    <w:rsid w:val="647B2B65"/>
    <w:rsid w:val="65E160A6"/>
    <w:rsid w:val="67BB12A7"/>
    <w:rsid w:val="686E3624"/>
    <w:rsid w:val="6B2CF8ED"/>
    <w:rsid w:val="71350635"/>
    <w:rsid w:val="73A3C6AB"/>
    <w:rsid w:val="741B02AE"/>
    <w:rsid w:val="75C322B4"/>
    <w:rsid w:val="76776447"/>
    <w:rsid w:val="77E8F411"/>
    <w:rsid w:val="780D36B9"/>
    <w:rsid w:val="7815A02B"/>
    <w:rsid w:val="788D7412"/>
    <w:rsid w:val="792F49F5"/>
    <w:rsid w:val="7B2BD2A8"/>
    <w:rsid w:val="7CAE6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22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ceed7dcdc1084f30" /><Relationship Type="http://schemas.openxmlformats.org/officeDocument/2006/relationships/hyperlink" Target="https://mellanarkiv-offentlig.vgregion.se/alfresco/s/archive/stream/public/v1/source/available/sofia/ssn11800-2140136717-149/surrogate/V%c3%a5rdhygien%20Covid-19.pdf" TargetMode="External" Id="R61ead5e912264fe3" /><Relationship Type="http://schemas.openxmlformats.org/officeDocument/2006/relationships/hyperlink" Target="https://mellanarkiv-offentlig.vgregion.se/alfresco/s/archive/stream/public/v1/source/available/sofia/nu10092-428297896-4/surrogate/Virusorsakade%20luftv%c3%a4gsinfektioner%20hos%20vuxna%20%e2%80%93%20initial%20handl%c3%a4ggning.pdf" TargetMode="External" Id="R1487243c2d414abd" /><Relationship Type="http://schemas.openxmlformats.org/officeDocument/2006/relationships/hyperlink" Target="https://mellanarkiv-offentlig.vgregion.se/alfresco/s/archive/stream/public/v1/source/available/sofia/smsk10352-1466081082-178/surrogate/Smittskyddsblad%20Covid-19%20%20l%c3%a4karinformation.pdf" TargetMode="External" Id="R5c6346676b50464c" /><Relationship Type="http://schemas.openxmlformats.org/officeDocument/2006/relationships/hyperlink" Target="https://slf.se/smittskyddslakarforeningen/app/uploads/2023/03/covid-19-lakarinformation-20231106.pdf" TargetMode="External" Id="R62742a245b844145" /><Relationship Type="http://schemas.openxmlformats.org/officeDocument/2006/relationships/hyperlink" Target="https://mellanarkiv-offentlig.vgregion.se/alfresco/s/archive/stream/public/v1/source/available/sofia/ssn11800-2140136717-149/surrogate/V%c3%a5rdhygien%20Covid-19.pdf" TargetMode="External" Id="Rcad2ba9e3ae14ce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78390-2483-47da-9db1-168f95dc16f7}"/>
      </w:docPartPr>
      <w:docPartBody>
        <w:p xmlns:wp14="http://schemas.microsoft.com/office/word/2010/wordml" w14:paraId="540AD485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Smittspårning av covid-19 på Akutmottagningen NÄL</dc:title>
  <dc:subject/>
  <dc:creator>patrik.jens.johansson@vgregion.se</dc:creator>
  <keywords/>
  <lastModifiedBy>Päivi Kyllönen</lastModifiedBy>
  <revision>4</revision>
  <lastPrinted>2016-03-31T10:56:00.0000000Z</lastPrinted>
  <dcterms:created xsi:type="dcterms:W3CDTF">2022-05-05T11:38:00.0000000Z</dcterms:created>
  <dcterms:modified xsi:type="dcterms:W3CDTF">2024-09-27T08:36:34.0000000Z</dcterms:modified>
</coreProperties>
</file>