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FAA" w:rsidP="00F35B05" w:rsidRDefault="00F02FAA" w14:paraId="7A9B6DDF" w14:textId="77777777">
      <w:pPr>
        <w:pStyle w:val="Heading2"/>
        <w:sectPr w:rsidR="00F02FAA" w:rsidSect="00F02FA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02FAA" w:rsidR="00F02FAA" w:rsidP="00F02FAA" w:rsidRDefault="00F02FAA" w14:paraId="483CCF9D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xmlns:wp14="http://schemas.microsoft.com/office/word/2010/wordml" w:rsidR="2008524C" w:rsidP="02F2E3A3" w:rsidRDefault="2008524C" w14:paraId="28706B10" wp14:textId="77777777">
      <w:pPr>
        <w:pStyle w:val="Heading1"/>
        <w:spacing w:after="0" w:afterAutospacing="off"/>
        <w:ind w:left="0"/>
        <w:rPr>
          <w:rFonts w:ascii="Arial" w:hAnsi="Arial" w:cs="Arial"/>
          <w:b w:val="1"/>
          <w:bCs w:val="1"/>
        </w:rPr>
      </w:pPr>
      <w:r w:rsidR="2008524C">
        <w:rPr/>
        <w:t>Skalltrauma</w:t>
      </w:r>
    </w:p>
    <w:tbl>
      <w:tblPr>
        <w:tblStyle w:val="TableGrid"/>
        <w:tblW w:w="10204" w:type="dxa"/>
        <w:tblLayout w:type="fixed"/>
        <w:tblLook w:val="06A0" w:firstRow="1" w:lastRow="0" w:firstColumn="1" w:lastColumn="0" w:noHBand="1" w:noVBand="1"/>
      </w:tblPr>
      <w:tblGrid>
        <w:gridCol w:w="5102"/>
        <w:gridCol w:w="5102"/>
      </w:tblGrid>
      <w:tr xmlns:wp14="http://schemas.microsoft.com/office/word/2010/wordml" w:rsidR="72654DCA" w:rsidTr="02F2E3A3" w14:paraId="6D531358" wp14:textId="77777777">
        <w:trPr>
          <w:trHeight w:val="300"/>
        </w:trPr>
        <w:tc>
          <w:tcPr>
            <w:tcW w:w="5102" w:type="dxa"/>
            <w:tcMar/>
          </w:tcPr>
          <w:p w:rsidR="2008524C" w:rsidP="72654DCA" w:rsidRDefault="2008524C" w14:paraId="58CA5A59" w14:textId="16BBD81B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2008524C">
              <w:rPr>
                <w:b w:val="1"/>
                <w:bCs w:val="1"/>
              </w:rPr>
              <w:t>Omvårdnadsanamnes</w:t>
            </w:r>
          </w:p>
          <w:p w:rsidR="2008524C" w:rsidP="02F2E3A3" w:rsidRDefault="2008524C" w14:paraId="3B24FB0A" w14:textId="1B9CF646">
            <w:pPr>
              <w:pStyle w:val="Normal"/>
              <w:spacing w:after="0" w:afterAutospacing="off"/>
              <w:ind w:left="180" w:right="0"/>
            </w:pPr>
            <w:r w:rsidR="2008524C">
              <w:rPr/>
              <w:t>Händelseförlopp?</w:t>
            </w:r>
            <w:r w:rsidR="08C77077">
              <w:rPr/>
              <w:t xml:space="preserve"> </w:t>
            </w:r>
            <w:r w:rsidR="575F564A">
              <w:rPr/>
              <w:t xml:space="preserve"> Symtom (</w:t>
            </w:r>
            <w:r w:rsidR="7278E52F">
              <w:rPr/>
              <w:t>amnesi?)</w:t>
            </w:r>
            <w:r w:rsidR="1D0547C5">
              <w:rPr/>
              <w:t xml:space="preserve"> </w:t>
            </w:r>
          </w:p>
          <w:p w:rsidR="2008524C" w:rsidP="72654DCA" w:rsidRDefault="2008524C" w14:paraId="6B0AB49A" w14:textId="00665165">
            <w:pPr>
              <w:pStyle w:val="Normal"/>
              <w:spacing w:after="0" w:afterAutospacing="off"/>
              <w:ind w:left="180"/>
              <w:rPr>
                <w:rFonts w:ascii="Arial" w:hAnsi="Arial" w:cs="Arial"/>
              </w:rPr>
            </w:pPr>
            <w:r w:rsidR="2008524C">
              <w:rPr/>
              <w:t>Tidigare sjukdomar?</w:t>
            </w:r>
          </w:p>
          <w:p w:rsidR="2008524C" w:rsidP="72654DCA" w:rsidRDefault="2008524C" w14:paraId="78DAFB34" w14:textId="57510164">
            <w:pPr>
              <w:pStyle w:val="Normal"/>
              <w:spacing w:after="0" w:afterAutospacing="off"/>
              <w:ind w:left="180"/>
              <w:rPr>
                <w:rFonts w:ascii="Arial" w:hAnsi="Arial" w:cs="Arial"/>
              </w:rPr>
            </w:pPr>
            <w:r w:rsidR="2008524C">
              <w:rPr/>
              <w:t>Läkemedelsbehandling</w:t>
            </w:r>
            <w:r w:rsidR="49117E9A">
              <w:rPr/>
              <w:t xml:space="preserve"> </w:t>
            </w:r>
            <w:r w:rsidR="49117E9A">
              <w:rPr/>
              <w:t>(AK</w:t>
            </w:r>
            <w:r w:rsidR="49117E9A">
              <w:rPr/>
              <w:t>-</w:t>
            </w:r>
            <w:r w:rsidR="2008524C">
              <w:rPr/>
              <w:t>behandling)?</w:t>
            </w:r>
            <w:r w:rsidR="5E5D3C51">
              <w:rPr/>
              <w:t xml:space="preserve"> </w:t>
            </w:r>
            <w:r w:rsidR="5791709A">
              <w:rPr/>
              <w:t>Alkohol/droger?</w:t>
            </w:r>
          </w:p>
          <w:p w:rsidR="1FFA1932" w:rsidP="72654DCA" w:rsidRDefault="1FFA1932" w14:paraId="4290F3AC" w14:textId="5B062F95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1FFA1932">
              <w:rPr>
                <w:b w:val="1"/>
                <w:bCs w:val="1"/>
              </w:rPr>
              <w:t>Omvårdnadsstatus</w:t>
            </w:r>
          </w:p>
          <w:p w:rsidR="1FFA1932" w:rsidP="72654DCA" w:rsidRDefault="1FFA1932" w14:paraId="1690222C" w14:textId="342407C4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1FFA1932">
              <w:rPr>
                <w:b w:val="1"/>
                <w:bCs w:val="1"/>
              </w:rPr>
              <w:t>Kommunikation</w:t>
            </w:r>
          </w:p>
          <w:p w:rsidR="1FFA1932" w:rsidP="72654DCA" w:rsidRDefault="1FFA1932" w14:paraId="0F6FB7C5" w14:textId="4BBB84C4">
            <w:pPr>
              <w:pStyle w:val="Normal"/>
              <w:spacing w:after="0" w:afterAutospacing="off"/>
              <w:ind w:left="180"/>
            </w:pPr>
            <w:r w:rsidR="1FFA1932">
              <w:rPr/>
              <w:t>Medvetandegrad? (RLS/GCS)</w:t>
            </w:r>
          </w:p>
          <w:p w:rsidR="1FFA1932" w:rsidP="72654DCA" w:rsidRDefault="1FFA1932" w14:paraId="70BB14BC" w14:textId="1E81FB23">
            <w:pPr>
              <w:pStyle w:val="Normal"/>
              <w:spacing w:after="0" w:afterAutospacing="off"/>
              <w:ind w:left="180"/>
            </w:pPr>
            <w:r w:rsidR="1FFA1932">
              <w:rPr/>
              <w:t>Pupiller?</w:t>
            </w:r>
            <w:r w:rsidR="6ED323D4">
              <w:rPr/>
              <w:t xml:space="preserve"> </w:t>
            </w:r>
            <w:r w:rsidR="1FFA1932">
              <w:rPr/>
              <w:t>Orienterad?</w:t>
            </w:r>
            <w:r w:rsidR="2FA536A4">
              <w:rPr/>
              <w:t xml:space="preserve">  </w:t>
            </w:r>
            <w:r w:rsidR="1FFA1932">
              <w:rPr/>
              <w:t xml:space="preserve">Motorisk </w:t>
            </w:r>
            <w:r w:rsidR="1FFA1932">
              <w:rPr/>
              <w:t>orolig</w:t>
            </w:r>
            <w:r w:rsidR="7228179B">
              <w:rPr/>
              <w:t>?</w:t>
            </w:r>
            <w:r w:rsidR="39C103AC">
              <w:rPr/>
              <w:t xml:space="preserve"> </w:t>
            </w:r>
            <w:r w:rsidR="1FFA1932">
              <w:rPr/>
              <w:t>Neurologstatus</w:t>
            </w:r>
            <w:r w:rsidR="1FFA1932">
              <w:rPr/>
              <w:t>?</w:t>
            </w:r>
          </w:p>
          <w:p w:rsidR="1FFA1932" w:rsidP="72654DCA" w:rsidRDefault="1FFA1932" w14:paraId="7A320E09" w14:textId="56684CBF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1FFA1932">
              <w:rPr>
                <w:b w:val="1"/>
                <w:bCs w:val="1"/>
              </w:rPr>
              <w:t>Andning</w:t>
            </w:r>
          </w:p>
          <w:p w:rsidR="1FFA1932" w:rsidP="72654DCA" w:rsidRDefault="1FFA1932" w14:paraId="6061EF9E" w14:textId="5C68B122">
            <w:pPr>
              <w:pStyle w:val="Normal"/>
              <w:spacing w:after="0" w:afterAutospacing="off"/>
              <w:ind w:left="180" w:right="0"/>
            </w:pPr>
            <w:r w:rsidR="1FFA1932">
              <w:rPr/>
              <w:t xml:space="preserve">Fri luftväg? Aspirationsrisk? </w:t>
            </w:r>
            <w:r w:rsidR="1FFA1932">
              <w:rPr/>
              <w:t>Andningspåverkad</w:t>
            </w:r>
            <w:r w:rsidR="1FFA1932">
              <w:rPr/>
              <w:t>? Andningsrörelser? AF?</w:t>
            </w:r>
          </w:p>
          <w:p w:rsidR="7A5D2254" w:rsidP="72654DCA" w:rsidRDefault="7A5D2254" w14:paraId="4A2C0EDE" w14:textId="691D1A79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7A5D2254">
              <w:rPr>
                <w:b w:val="1"/>
                <w:bCs w:val="1"/>
              </w:rPr>
              <w:t>Cirkulation</w:t>
            </w:r>
          </w:p>
          <w:p w:rsidR="7A5D2254" w:rsidP="72654DCA" w:rsidRDefault="7A5D2254" w14:paraId="006F4526" w14:textId="53CB6987">
            <w:pPr>
              <w:pStyle w:val="Normal"/>
              <w:spacing w:after="0" w:afterAutospacing="off"/>
              <w:ind w:left="180"/>
            </w:pPr>
            <w:r w:rsidR="7A5D2254">
              <w:rPr/>
              <w:t>Pulskvalitet/frekvens?</w:t>
            </w:r>
          </w:p>
          <w:p w:rsidR="7A5D2254" w:rsidP="72654DCA" w:rsidRDefault="7A5D2254" w14:paraId="06B3C42B" w14:textId="19FF6FB5">
            <w:pPr>
              <w:pStyle w:val="Normal"/>
              <w:spacing w:after="0" w:afterAutospacing="off"/>
              <w:ind w:left="180"/>
            </w:pPr>
            <w:r w:rsidR="7A5D2254">
              <w:rPr/>
              <w:t xml:space="preserve">Blodtryck? Pågående blödning? </w:t>
            </w:r>
            <w:r w:rsidR="7A5D2254">
              <w:rPr/>
              <w:t>Liqvorläckage</w:t>
            </w:r>
            <w:r w:rsidR="7A5D2254">
              <w:rPr/>
              <w:t>?</w:t>
            </w:r>
          </w:p>
          <w:p w:rsidR="7A5D2254" w:rsidP="72654DCA" w:rsidRDefault="7A5D2254" w14:paraId="496DAF89" w14:textId="5086FBDC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7A5D2254">
              <w:rPr>
                <w:b w:val="1"/>
                <w:bCs w:val="1"/>
              </w:rPr>
              <w:t>Hud</w:t>
            </w:r>
          </w:p>
          <w:p w:rsidR="7A5D2254" w:rsidP="72654DCA" w:rsidRDefault="7A5D2254" w14:paraId="07C8D5B4" w14:textId="1E5A6B4A">
            <w:pPr>
              <w:pStyle w:val="Normal"/>
              <w:spacing w:after="0" w:afterAutospacing="off"/>
              <w:ind w:left="180"/>
            </w:pPr>
            <w:r w:rsidR="7A5D2254">
              <w:rPr/>
              <w:t>Färg? Varm/</w:t>
            </w:r>
            <w:r w:rsidR="7A5D2254">
              <w:rPr/>
              <w:t>kall?</w:t>
            </w:r>
            <w:r w:rsidR="0A9147C6">
              <w:rPr/>
              <w:t xml:space="preserve"> </w:t>
            </w:r>
          </w:p>
          <w:p w:rsidR="7A5D2254" w:rsidP="72654DCA" w:rsidRDefault="7A5D2254" w14:paraId="4D42C805" w14:textId="3C8E3CEF">
            <w:pPr>
              <w:pStyle w:val="Normal"/>
              <w:spacing w:after="0" w:afterAutospacing="off"/>
              <w:ind w:left="180"/>
            </w:pPr>
            <w:r w:rsidR="7A5D2254">
              <w:rPr/>
              <w:t>Sårskada-lokalisation</w:t>
            </w:r>
            <w:r w:rsidR="7A5D2254">
              <w:rPr/>
              <w:t>?</w:t>
            </w:r>
          </w:p>
          <w:p w:rsidR="7A5D2254" w:rsidP="72654DCA" w:rsidRDefault="7A5D2254" w14:paraId="4F58F08E" w14:textId="2180C8ED">
            <w:pPr>
              <w:pStyle w:val="Normal"/>
              <w:spacing w:after="0" w:afterAutospacing="off"/>
              <w:ind w:left="180"/>
            </w:pPr>
            <w:r w:rsidR="7A5D2254">
              <w:rPr/>
              <w:t>Hematom</w:t>
            </w:r>
            <w:r w:rsidR="7A5D2254">
              <w:rPr/>
              <w:t xml:space="preserve">? </w:t>
            </w:r>
            <w:r w:rsidR="7C3FCFB2">
              <w:rPr/>
              <w:t>(</w:t>
            </w:r>
            <w:r w:rsidR="7A5D2254">
              <w:rPr/>
              <w:t xml:space="preserve">t ex. </w:t>
            </w:r>
            <w:r w:rsidR="61A92C4B">
              <w:rPr/>
              <w:t>Brillhematom</w:t>
            </w:r>
            <w:r w:rsidR="6C1CEE37">
              <w:rPr/>
              <w:t>,</w:t>
            </w:r>
            <w:r w:rsidR="61A92C4B">
              <w:rPr/>
              <w:t xml:space="preserve"> bakom </w:t>
            </w:r>
            <w:r w:rsidR="61A92C4B">
              <w:rPr/>
              <w:t>öonen</w:t>
            </w:r>
            <w:r w:rsidR="61A92C4B">
              <w:rPr/>
              <w:t>). Svullnad?</w:t>
            </w:r>
          </w:p>
          <w:p w:rsidR="61A92C4B" w:rsidP="72654DCA" w:rsidRDefault="61A92C4B" w14:paraId="0A5EDF45" w14:textId="1586E5EB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61A92C4B">
              <w:rPr>
                <w:b w:val="1"/>
                <w:bCs w:val="1"/>
              </w:rPr>
              <w:t>Nutrition</w:t>
            </w:r>
          </w:p>
          <w:p w:rsidR="61A92C4B" w:rsidP="72654DCA" w:rsidRDefault="61A92C4B" w14:paraId="76DBA095" w14:textId="2BD34A93">
            <w:pPr>
              <w:pStyle w:val="Normal"/>
              <w:spacing w:after="0" w:afterAutospacing="off"/>
              <w:ind w:left="180"/>
            </w:pPr>
            <w:r w:rsidR="61A92C4B">
              <w:rPr/>
              <w:t>Kräkning? Illamående?</w:t>
            </w:r>
          </w:p>
          <w:p w:rsidR="7C339B79" w:rsidP="72654DCA" w:rsidRDefault="7C339B79" w14:paraId="5A297652" w14:textId="2423B515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7C339B79">
              <w:rPr>
                <w:b w:val="1"/>
                <w:bCs w:val="1"/>
              </w:rPr>
              <w:t>Elimina</w:t>
            </w:r>
            <w:r w:rsidRPr="72654DCA" w:rsidR="7C339B79">
              <w:rPr>
                <w:b w:val="1"/>
                <w:bCs w:val="1"/>
              </w:rPr>
              <w:t>tion</w:t>
            </w:r>
          </w:p>
          <w:p w:rsidR="61A92C4B" w:rsidP="72654DCA" w:rsidRDefault="61A92C4B" w14:paraId="23632BD7" w14:textId="5C1740D0">
            <w:pPr>
              <w:pStyle w:val="Normal"/>
              <w:spacing w:after="0" w:afterAutospacing="off"/>
              <w:ind w:left="180"/>
            </w:pPr>
            <w:r w:rsidR="61A92C4B">
              <w:rPr/>
              <w:t xml:space="preserve">Urinavgång? </w:t>
            </w:r>
            <w:r w:rsidR="61A92C4B">
              <w:rPr/>
              <w:t>Faecesavgång</w:t>
            </w:r>
            <w:r w:rsidR="61A92C4B">
              <w:rPr/>
              <w:t>?</w:t>
            </w:r>
          </w:p>
          <w:p w:rsidR="61A92C4B" w:rsidP="72654DCA" w:rsidRDefault="61A92C4B" w14:paraId="06015EB0" w14:textId="3947BF66">
            <w:pPr>
              <w:pStyle w:val="Normal"/>
              <w:spacing w:after="0" w:afterAutospacing="off"/>
              <w:ind w:left="180"/>
              <w:rPr>
                <w:b w:val="1"/>
                <w:bCs w:val="1"/>
              </w:rPr>
            </w:pPr>
            <w:r w:rsidRPr="72654DCA" w:rsidR="61A92C4B">
              <w:rPr>
                <w:b w:val="1"/>
                <w:bCs w:val="1"/>
              </w:rPr>
              <w:t>Smärta</w:t>
            </w:r>
          </w:p>
          <w:p w:rsidR="61A92C4B" w:rsidP="72654DCA" w:rsidRDefault="61A92C4B" w14:paraId="2FE73C25" w14:textId="39D7A8BD">
            <w:pPr>
              <w:pStyle w:val="Normal"/>
              <w:spacing w:after="0" w:afterAutospacing="off"/>
              <w:ind w:left="180"/>
            </w:pPr>
            <w:r w:rsidR="752FA573">
              <w:rPr/>
              <w:t>Karaktär? Huvudvärk? Nacksmärta? Lokalisation? VAS?</w:t>
            </w:r>
          </w:p>
        </w:tc>
        <w:tc>
          <w:tcPr>
            <w:tcW w:w="5102" w:type="dxa"/>
            <w:tcMar/>
          </w:tcPr>
          <w:p w:rsidR="72654DCA" w:rsidP="02F2E3A3" w:rsidRDefault="72654DCA" w14:paraId="56102F39" w14:textId="1E05C0B6">
            <w:pPr>
              <w:pStyle w:val="Normal"/>
              <w:spacing w:after="0" w:afterAutospacing="off"/>
              <w:ind w:left="0" w:right="0"/>
              <w:rPr>
                <w:rFonts w:ascii="Arial" w:hAnsi="Arial" w:cs="Arial"/>
                <w:b w:val="1"/>
                <w:bCs w:val="1"/>
              </w:rPr>
            </w:pPr>
            <w:r w:rsidRPr="02F2E3A3" w:rsidR="51A32584">
              <w:rPr>
                <w:rFonts w:ascii="Times New Roman" w:hAnsi="Times New Roman" w:eastAsia="Times New Roman" w:cs="Times New Roman"/>
                <w:b w:val="1"/>
                <w:bCs w:val="1"/>
              </w:rPr>
              <w:t>Omvårdnadsåtgärder</w:t>
            </w:r>
          </w:p>
          <w:p w:rsidR="72654DCA" w:rsidP="02F2E3A3" w:rsidRDefault="72654DCA" w14:paraId="51AFC27E" w14:textId="5A7C4999">
            <w:pPr>
              <w:pStyle w:val="Normal"/>
              <w:spacing w:after="0" w:afterAutospacing="off"/>
              <w:ind w:left="0" w:right="0"/>
              <w:rPr>
                <w:rFonts w:ascii="Arial" w:hAnsi="Arial" w:cs="Arial"/>
                <w:b w:val="1"/>
                <w:bCs w:val="1"/>
              </w:rPr>
            </w:pPr>
            <w:r w:rsidRPr="02F2E3A3" w:rsidR="68FF4C36">
              <w:rPr>
                <w:rFonts w:ascii="Times New Roman" w:hAnsi="Times New Roman" w:eastAsia="Times New Roman" w:cs="Times New Roman"/>
                <w:b w:val="1"/>
                <w:bCs w:val="1"/>
              </w:rPr>
              <w:t>Förberedelser</w:t>
            </w:r>
          </w:p>
          <w:p w:rsidR="72654DCA" w:rsidP="02F2E3A3" w:rsidRDefault="72654DCA" w14:paraId="6A4E533D" w14:textId="372996B0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02F2E3A3" w:rsidR="68FF4C36">
              <w:rPr>
                <w:rFonts w:ascii="Times New Roman" w:hAnsi="Times New Roman" w:eastAsia="Times New Roman" w:cs="Times New Roman"/>
                <w:b w:val="0"/>
                <w:bCs w:val="0"/>
              </w:rPr>
              <w:t>NEWS</w:t>
            </w:r>
          </w:p>
          <w:p w:rsidR="72654DCA" w:rsidP="02F2E3A3" w:rsidRDefault="72654DCA" w14:paraId="5A7C18B0" w14:textId="04B1515E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68FF4C36">
              <w:rPr>
                <w:rFonts w:ascii="Times New Roman" w:hAnsi="Times New Roman" w:eastAsia="Times New Roman" w:cs="Times New Roman"/>
                <w:b w:val="0"/>
                <w:bCs w:val="0"/>
              </w:rPr>
              <w:t>PVK</w:t>
            </w:r>
          </w:p>
          <w:p w:rsidR="72654DCA" w:rsidP="02F2E3A3" w:rsidRDefault="72654DCA" w14:paraId="77E07DAD" w14:textId="1D6EBE2F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68FF4C36">
              <w:rPr>
                <w:rFonts w:ascii="Times New Roman" w:hAnsi="Times New Roman" w:eastAsia="Times New Roman" w:cs="Times New Roman"/>
                <w:b w:val="0"/>
                <w:bCs w:val="0"/>
              </w:rPr>
              <w:t>EKG</w:t>
            </w:r>
          </w:p>
          <w:p w:rsidR="72654DCA" w:rsidP="02F2E3A3" w:rsidRDefault="72654DCA" w14:paraId="3B3F5E20" w14:textId="50388CD8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68FF4C36">
              <w:rPr>
                <w:rFonts w:ascii="Times New Roman" w:hAnsi="Times New Roman" w:eastAsia="Times New Roman" w:cs="Times New Roman"/>
                <w:b w:val="0"/>
                <w:bCs w:val="0"/>
              </w:rPr>
              <w:t>Prover: Akut triage</w:t>
            </w:r>
            <w:r w:rsidRPr="02F2E3A3" w:rsidR="2D20F3C9">
              <w:rPr>
                <w:rFonts w:ascii="Times New Roman" w:hAnsi="Times New Roman" w:eastAsia="Times New Roman" w:cs="Times New Roman"/>
                <w:b w:val="0"/>
                <w:bCs w:val="0"/>
              </w:rPr>
              <w:t>,</w:t>
            </w:r>
            <w:r w:rsidRPr="02F2E3A3" w:rsidR="68FF4C36"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 </w:t>
            </w:r>
            <w:r w:rsidRPr="02F2E3A3" w:rsidR="68FF4C36">
              <w:rPr>
                <w:rFonts w:ascii="Times New Roman" w:hAnsi="Times New Roman" w:eastAsia="Times New Roman" w:cs="Times New Roman"/>
                <w:b w:val="0"/>
                <w:bCs w:val="0"/>
              </w:rPr>
              <w:t>PK, APTT</w:t>
            </w:r>
            <w:r w:rsidRPr="02F2E3A3" w:rsidR="23D2AD64"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 </w:t>
            </w:r>
            <w:r w:rsidRPr="02F2E3A3" w:rsidR="6CD85AAE">
              <w:rPr>
                <w:rFonts w:ascii="Times New Roman" w:hAnsi="Times New Roman" w:eastAsia="Times New Roman" w:cs="Times New Roman"/>
                <w:b w:val="0"/>
                <w:bCs w:val="0"/>
              </w:rPr>
              <w:t>(</w:t>
            </w:r>
            <w:r w:rsidRPr="02F2E3A3" w:rsidR="23D2AD64"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vid </w:t>
            </w:r>
            <w:r w:rsidRPr="02F2E3A3" w:rsidR="23D2AD64">
              <w:rPr>
                <w:rFonts w:ascii="Times New Roman" w:hAnsi="Times New Roman" w:eastAsia="Times New Roman" w:cs="Times New Roman"/>
                <w:b w:val="0"/>
                <w:bCs w:val="0"/>
              </w:rPr>
              <w:t>waran</w:t>
            </w:r>
            <w:r w:rsidRPr="02F2E3A3" w:rsidR="23D2AD64"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, </w:t>
            </w:r>
            <w:r w:rsidRPr="02F2E3A3" w:rsidR="23D2AD64">
              <w:rPr>
                <w:rFonts w:ascii="Times New Roman" w:hAnsi="Times New Roman" w:eastAsia="Times New Roman" w:cs="Times New Roman"/>
                <w:b w:val="0"/>
                <w:bCs w:val="0"/>
              </w:rPr>
              <w:t>beh</w:t>
            </w:r>
            <w:r w:rsidRPr="02F2E3A3" w:rsidR="41FA2924">
              <w:rPr>
                <w:rFonts w:ascii="Times New Roman" w:hAnsi="Times New Roman" w:eastAsia="Times New Roman" w:cs="Times New Roman"/>
                <w:b w:val="0"/>
                <w:bCs w:val="0"/>
              </w:rPr>
              <w:t>)</w:t>
            </w:r>
          </w:p>
          <w:p w:rsidR="72654DCA" w:rsidP="02F2E3A3" w:rsidRDefault="72654DCA" w14:paraId="319004F2" w14:textId="09DFA580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7DB8F07B"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Opåverkade patienter med misstanke om </w:t>
            </w:r>
            <w:r w:rsidRPr="02F2E3A3" w:rsidR="7DB8F07B">
              <w:rPr>
                <w:rFonts w:ascii="Times New Roman" w:hAnsi="Times New Roman" w:eastAsia="Times New Roman" w:cs="Times New Roman"/>
                <w:b w:val="0"/>
                <w:bCs w:val="0"/>
              </w:rPr>
              <w:t>commotio</w:t>
            </w:r>
            <w:r w:rsidRPr="02F2E3A3" w:rsidR="7DB8F07B"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 tas inga prover</w:t>
            </w:r>
          </w:p>
          <w:p w:rsidR="72654DCA" w:rsidP="02F2E3A3" w:rsidRDefault="72654DCA" w14:paraId="6AC054A3" w14:textId="03DCFD8C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</w:p>
          <w:p w:rsidR="72654DCA" w:rsidP="02F2E3A3" w:rsidRDefault="72654DCA" w14:paraId="49E2AB79" w14:textId="27FE8E1D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02F2E3A3" w:rsidR="702F1993">
              <w:rPr>
                <w:rFonts w:ascii="Times New Roman" w:hAnsi="Times New Roman" w:eastAsia="Times New Roman" w:cs="Times New Roman"/>
                <w:b w:val="1"/>
                <w:bCs w:val="1"/>
              </w:rPr>
              <w:t>Läkemedelshantering</w:t>
            </w:r>
          </w:p>
          <w:p w:rsidR="72654DCA" w:rsidP="02F2E3A3" w:rsidRDefault="72654DCA" w14:paraId="00C693D3" w14:textId="05864F71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02F2E3A3" w:rsidR="702F1993">
              <w:rPr>
                <w:rFonts w:ascii="Times New Roman" w:hAnsi="Times New Roman" w:eastAsia="Times New Roman" w:cs="Times New Roman"/>
                <w:b w:val="0"/>
                <w:bCs w:val="0"/>
              </w:rPr>
              <w:t>Läkemedel enligt ordination</w:t>
            </w:r>
          </w:p>
          <w:p w:rsidR="72654DCA" w:rsidP="02F2E3A3" w:rsidRDefault="72654DCA" w14:paraId="08C29DE7" w14:textId="6A99F690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</w:p>
          <w:p w:rsidR="72654DCA" w:rsidP="02F2E3A3" w:rsidRDefault="72654DCA" w14:paraId="731DB768" w14:textId="737FEEE6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02F2E3A3" w:rsidR="702F1993">
              <w:rPr>
                <w:rFonts w:ascii="Times New Roman" w:hAnsi="Times New Roman" w:eastAsia="Times New Roman" w:cs="Times New Roman"/>
                <w:b w:val="1"/>
                <w:bCs w:val="1"/>
              </w:rPr>
              <w:t>Speciell omvårdnad</w:t>
            </w:r>
          </w:p>
          <w:p w:rsidR="72654DCA" w:rsidP="02F2E3A3" w:rsidRDefault="72654DCA" w14:paraId="62364B30" w14:textId="71757BA0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702F1993">
              <w:rPr>
                <w:rFonts w:ascii="Times New Roman" w:hAnsi="Times New Roman" w:eastAsia="Times New Roman" w:cs="Times New Roman"/>
                <w:b w:val="0"/>
                <w:bCs w:val="0"/>
              </w:rPr>
              <w:t>NEWS</w:t>
            </w:r>
            <w:r>
              <w:br/>
            </w:r>
            <w:r w:rsidRPr="02F2E3A3" w:rsidR="31E678CC">
              <w:rPr>
                <w:rFonts w:ascii="Times New Roman" w:hAnsi="Times New Roman" w:eastAsia="Times New Roman" w:cs="Times New Roman"/>
                <w:b w:val="0"/>
                <w:bCs w:val="0"/>
              </w:rPr>
              <w:t>GCS</w:t>
            </w:r>
            <w:r>
              <w:br/>
            </w:r>
            <w:r w:rsidRPr="02F2E3A3" w:rsidR="7CF9AED4">
              <w:rPr>
                <w:rFonts w:ascii="Times New Roman" w:hAnsi="Times New Roman" w:eastAsia="Times New Roman" w:cs="Times New Roman"/>
                <w:b w:val="0"/>
                <w:bCs w:val="0"/>
              </w:rPr>
              <w:t>Vas-skatta</w:t>
            </w:r>
          </w:p>
          <w:p w:rsidR="72654DCA" w:rsidP="02F2E3A3" w:rsidRDefault="72654DCA" w14:paraId="11DEF14F" w14:textId="12EF8B1C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7CF9AED4">
              <w:rPr>
                <w:rFonts w:ascii="Times New Roman" w:hAnsi="Times New Roman" w:eastAsia="Times New Roman" w:cs="Times New Roman"/>
                <w:b w:val="0"/>
                <w:bCs w:val="0"/>
              </w:rPr>
              <w:t>Håll patienten fastande</w:t>
            </w:r>
          </w:p>
          <w:p w:rsidR="72654DCA" w:rsidP="02F2E3A3" w:rsidRDefault="72654DCA" w14:paraId="22930966" w14:textId="223EBD48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7CF9AED4">
              <w:rPr>
                <w:rFonts w:ascii="Times New Roman" w:hAnsi="Times New Roman" w:eastAsia="Times New Roman" w:cs="Times New Roman"/>
                <w:b w:val="0"/>
                <w:bCs w:val="0"/>
              </w:rPr>
              <w:t>Överväg monitorering</w:t>
            </w:r>
          </w:p>
          <w:p w:rsidR="72654DCA" w:rsidP="02F2E3A3" w:rsidRDefault="72654DCA" w14:paraId="21FAABA2" w14:textId="12AC94B2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</w:p>
          <w:p w:rsidR="72654DCA" w:rsidP="02F2E3A3" w:rsidRDefault="72654DCA" w14:paraId="24DA019B" w14:textId="0395CCE3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7CF9AED4">
              <w:rPr>
                <w:rFonts w:ascii="Times New Roman" w:hAnsi="Times New Roman" w:eastAsia="Times New Roman" w:cs="Times New Roman"/>
                <w:b w:val="0"/>
                <w:bCs w:val="0"/>
              </w:rPr>
              <w:t>Vid stora blödningar glöm inte att patienten lätt blir nedkyld och risken för koagulation</w:t>
            </w:r>
            <w:r w:rsidRPr="02F2E3A3" w:rsidR="235ACF14">
              <w:rPr>
                <w:rFonts w:ascii="Times New Roman" w:hAnsi="Times New Roman" w:eastAsia="Times New Roman" w:cs="Times New Roman"/>
                <w:b w:val="0"/>
                <w:bCs w:val="0"/>
              </w:rPr>
              <w:t>srubbningar ökar</w:t>
            </w:r>
          </w:p>
          <w:p w:rsidR="72654DCA" w:rsidP="02F2E3A3" w:rsidRDefault="72654DCA" w14:paraId="7ED1FE1A" w14:textId="17EE7DA4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</w:p>
          <w:p w:rsidR="72654DCA" w:rsidP="02F2E3A3" w:rsidRDefault="72654DCA" w14:paraId="635FC1BF" w14:textId="5ACDF7A3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235ACF14">
              <w:rPr>
                <w:rFonts w:ascii="Times New Roman" w:hAnsi="Times New Roman" w:eastAsia="Times New Roman" w:cs="Times New Roman"/>
                <w:b w:val="0"/>
                <w:bCs w:val="0"/>
              </w:rPr>
              <w:t>Vid lindrig hjärnskakning skicka med patientinformation “Skalltrauma”</w:t>
            </w:r>
          </w:p>
          <w:p w:rsidR="72654DCA" w:rsidP="02F2E3A3" w:rsidRDefault="72654DCA" w14:paraId="1E27CC57" w14:textId="3E79863A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</w:p>
          <w:p w:rsidR="72654DCA" w:rsidP="02F2E3A3" w:rsidRDefault="72654DCA" w14:paraId="627F11CE" w14:textId="4D36E223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02F2E3A3" w:rsidR="2E2C3087">
              <w:rPr>
                <w:rFonts w:ascii="Times New Roman" w:hAnsi="Times New Roman" w:eastAsia="Times New Roman" w:cs="Times New Roman"/>
                <w:b w:val="0"/>
                <w:bCs w:val="0"/>
              </w:rPr>
              <w:t>Övervakningsfrekvens utifrån NEWS2-poäng</w:t>
            </w:r>
          </w:p>
          <w:p w:rsidR="72654DCA" w:rsidP="02F2E3A3" w:rsidRDefault="72654DCA" w14:paraId="4D126BC3" w14:textId="024D2552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 w:rsidRPr="02F2E3A3" w:rsidR="2E2C3087">
              <w:rPr>
                <w:rFonts w:ascii="Times New Roman" w:hAnsi="Times New Roman" w:eastAsia="Times New Roman" w:cs="Times New Roman"/>
                <w:b w:val="0"/>
                <w:bCs w:val="0"/>
              </w:rPr>
              <w:t>Teamets bedömning, tillsyn och v</w:t>
            </w:r>
            <w:r w:rsidRPr="02F2E3A3" w:rsidR="1335BB15">
              <w:rPr>
                <w:rFonts w:ascii="Times New Roman" w:hAnsi="Times New Roman" w:eastAsia="Times New Roman" w:cs="Times New Roman"/>
                <w:b w:val="0"/>
                <w:bCs w:val="0"/>
              </w:rPr>
              <w:t>italparametrar dokumenteras på Akutjournal</w:t>
            </w:r>
          </w:p>
        </w:tc>
      </w:tr>
    </w:tbl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02FA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F1740D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5684FE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71439810">
    <w:abstractNumId w:val="17"/>
  </w:num>
  <w:num w:numId="2" w16cid:durableId="1390685655">
    <w:abstractNumId w:val="14"/>
  </w:num>
  <w:num w:numId="3" w16cid:durableId="1217811444">
    <w:abstractNumId w:val="0"/>
  </w:num>
  <w:num w:numId="4" w16cid:durableId="1382973060">
    <w:abstractNumId w:val="6"/>
  </w:num>
  <w:num w:numId="5" w16cid:durableId="488862943">
    <w:abstractNumId w:val="15"/>
  </w:num>
  <w:num w:numId="6" w16cid:durableId="1705666001">
    <w:abstractNumId w:val="2"/>
  </w:num>
  <w:num w:numId="7" w16cid:durableId="1765300456">
    <w:abstractNumId w:val="11"/>
  </w:num>
  <w:num w:numId="8" w16cid:durableId="195238510">
    <w:abstractNumId w:val="8"/>
  </w:num>
  <w:num w:numId="9" w16cid:durableId="199250884">
    <w:abstractNumId w:val="1"/>
  </w:num>
  <w:num w:numId="10" w16cid:durableId="1099180124">
    <w:abstractNumId w:val="1"/>
  </w:num>
  <w:num w:numId="11" w16cid:durableId="1352414205">
    <w:abstractNumId w:val="3"/>
  </w:num>
  <w:num w:numId="12" w16cid:durableId="597759263">
    <w:abstractNumId w:val="4"/>
  </w:num>
  <w:num w:numId="13" w16cid:durableId="1956519989">
    <w:abstractNumId w:val="13"/>
  </w:num>
  <w:num w:numId="14" w16cid:durableId="66614649">
    <w:abstractNumId w:val="9"/>
  </w:num>
  <w:num w:numId="15" w16cid:durableId="1238327393">
    <w:abstractNumId w:val="7"/>
  </w:num>
  <w:num w:numId="16" w16cid:durableId="1797214794">
    <w:abstractNumId w:val="12"/>
  </w:num>
  <w:num w:numId="17" w16cid:durableId="1884974544">
    <w:abstractNumId w:val="5"/>
  </w:num>
  <w:num w:numId="18" w16cid:durableId="1966690912">
    <w:abstractNumId w:val="10"/>
  </w:num>
  <w:num w:numId="19" w16cid:durableId="29930730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8404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FA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0691A8"/>
    <w:rsid w:val="024801E3"/>
    <w:rsid w:val="02F2E3A3"/>
    <w:rsid w:val="04A94BA3"/>
    <w:rsid w:val="06643AF8"/>
    <w:rsid w:val="08C77077"/>
    <w:rsid w:val="092EE16C"/>
    <w:rsid w:val="0A9147C6"/>
    <w:rsid w:val="0D690CA3"/>
    <w:rsid w:val="0E803FE7"/>
    <w:rsid w:val="0F80B13C"/>
    <w:rsid w:val="122E1BCA"/>
    <w:rsid w:val="1325AD61"/>
    <w:rsid w:val="1335BB15"/>
    <w:rsid w:val="16A77604"/>
    <w:rsid w:val="1CBFACB6"/>
    <w:rsid w:val="1CD722FF"/>
    <w:rsid w:val="1D0547C5"/>
    <w:rsid w:val="1DAA48F5"/>
    <w:rsid w:val="1FFA1932"/>
    <w:rsid w:val="2008524C"/>
    <w:rsid w:val="21563BE5"/>
    <w:rsid w:val="235ACF14"/>
    <w:rsid w:val="23D2AD64"/>
    <w:rsid w:val="25E03FCB"/>
    <w:rsid w:val="29C7DB81"/>
    <w:rsid w:val="2AB3B0EE"/>
    <w:rsid w:val="2B63ABE2"/>
    <w:rsid w:val="2BE9D28A"/>
    <w:rsid w:val="2D20F3C9"/>
    <w:rsid w:val="2E2C3087"/>
    <w:rsid w:val="2EDF14A3"/>
    <w:rsid w:val="2F2B141B"/>
    <w:rsid w:val="2FA536A4"/>
    <w:rsid w:val="31E678CC"/>
    <w:rsid w:val="36E26E55"/>
    <w:rsid w:val="39C103AC"/>
    <w:rsid w:val="3A043BD2"/>
    <w:rsid w:val="3AA3E974"/>
    <w:rsid w:val="3C546A42"/>
    <w:rsid w:val="41FA2924"/>
    <w:rsid w:val="42EFF8A2"/>
    <w:rsid w:val="4514D4D8"/>
    <w:rsid w:val="475B8D10"/>
    <w:rsid w:val="48C6BA55"/>
    <w:rsid w:val="49117E9A"/>
    <w:rsid w:val="4919C4ED"/>
    <w:rsid w:val="49B71A7F"/>
    <w:rsid w:val="4D2AAE96"/>
    <w:rsid w:val="4D685E5D"/>
    <w:rsid w:val="50A15712"/>
    <w:rsid w:val="51A32584"/>
    <w:rsid w:val="532B79CA"/>
    <w:rsid w:val="5384E9AC"/>
    <w:rsid w:val="564304A2"/>
    <w:rsid w:val="56CAA893"/>
    <w:rsid w:val="575F564A"/>
    <w:rsid w:val="5789D062"/>
    <w:rsid w:val="5791709A"/>
    <w:rsid w:val="57E136C7"/>
    <w:rsid w:val="5CD3AB6F"/>
    <w:rsid w:val="5DDFE989"/>
    <w:rsid w:val="5E0C9727"/>
    <w:rsid w:val="5E2C6754"/>
    <w:rsid w:val="5E5D3C51"/>
    <w:rsid w:val="5EBC921B"/>
    <w:rsid w:val="5F90B806"/>
    <w:rsid w:val="601DFF18"/>
    <w:rsid w:val="6058627C"/>
    <w:rsid w:val="61A92C4B"/>
    <w:rsid w:val="639A80E6"/>
    <w:rsid w:val="647B2B65"/>
    <w:rsid w:val="6503EEBC"/>
    <w:rsid w:val="658EB848"/>
    <w:rsid w:val="65FD30E8"/>
    <w:rsid w:val="66C7A400"/>
    <w:rsid w:val="68637461"/>
    <w:rsid w:val="687A8CC9"/>
    <w:rsid w:val="68FF4C36"/>
    <w:rsid w:val="6AF307B5"/>
    <w:rsid w:val="6B2CF8ED"/>
    <w:rsid w:val="6C1CEE37"/>
    <w:rsid w:val="6CD85AAE"/>
    <w:rsid w:val="6DC403F8"/>
    <w:rsid w:val="6ED323D4"/>
    <w:rsid w:val="6EDAB90F"/>
    <w:rsid w:val="702F1993"/>
    <w:rsid w:val="70409334"/>
    <w:rsid w:val="7075DC08"/>
    <w:rsid w:val="70D37A91"/>
    <w:rsid w:val="7228179B"/>
    <w:rsid w:val="72654DCA"/>
    <w:rsid w:val="7278E52F"/>
    <w:rsid w:val="752FA573"/>
    <w:rsid w:val="77A785B3"/>
    <w:rsid w:val="77FE42E0"/>
    <w:rsid w:val="78A2E806"/>
    <w:rsid w:val="78C73523"/>
    <w:rsid w:val="7940AD80"/>
    <w:rsid w:val="7A5D2254"/>
    <w:rsid w:val="7A97EC58"/>
    <w:rsid w:val="7C339B79"/>
    <w:rsid w:val="7C3FCFB2"/>
    <w:rsid w:val="7C8BD383"/>
    <w:rsid w:val="7CF9AED4"/>
    <w:rsid w:val="7DB8F07B"/>
    <w:rsid w:val="7EAB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6111a7857abe4e5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f8e61-987c-4f16-a455-2c1d739b6068}"/>
      </w:docPartPr>
      <w:docPartBody>
        <w:p xmlns:wp14="http://schemas.microsoft.com/office/word/2010/wordml" w14:paraId="59697D85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Skalltrauma</dc:title>
  <dc:subject/>
  <dc:creator>patrik.jens.johansson@vgregion.se</dc:creator>
  <keywords/>
  <lastModifiedBy>Monica Ivarsson</lastModifiedBy>
  <revision>4</revision>
  <lastPrinted>2016-03-31T10:56:00.0000000Z</lastPrinted>
  <dcterms:created xsi:type="dcterms:W3CDTF">2022-05-05T11:38:00.0000000Z</dcterms:created>
  <dcterms:modified xsi:type="dcterms:W3CDTF">2024-09-03T11:17:28.0000000Z</dcterms:modified>
</coreProperties>
</file>