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EC3DB6" w:rsidP="35B005FF" w:rsidRDefault="00EC3DB6" w14:paraId="34D31ACF" w14:textId="1E211C95">
      <w:pPr>
        <w:pStyle w:val="Heading1"/>
      </w:pPr>
      <w:bookmarkStart w:name="_Toc321146591" w:id="0"/>
      <w:r w:rsidR="1D0CCFF8">
        <w:rPr/>
        <w:t>Checklista för veckokontroll – Saneringsenheten</w:t>
      </w:r>
    </w:p>
    <w:p w:rsidR="1879C1D1" w:rsidP="35B005FF" w:rsidRDefault="1879C1D1" w14:paraId="31C9E5F5" w14:textId="4FA030AA">
      <w:pPr>
        <w:pStyle w:val="Heading2"/>
      </w:pPr>
      <w:r w:rsidR="1879C1D1">
        <w:rPr/>
        <w:t>Syfte</w:t>
      </w:r>
    </w:p>
    <w:p w:rsidR="1879C1D1" w:rsidP="35B005FF" w:rsidRDefault="1879C1D1" w14:paraId="65704647" w14:textId="2BFE1AF8">
      <w:pPr>
        <w:pStyle w:val="Normal"/>
      </w:pPr>
      <w:r w:rsidR="1879C1D1">
        <w:rPr/>
        <w:t xml:space="preserve">Kontroll utförs </w:t>
      </w:r>
      <w:r w:rsidR="55E8EEB4">
        <w:rPr/>
        <w:t>för</w:t>
      </w:r>
      <w:r w:rsidR="1879C1D1">
        <w:rPr/>
        <w:t xml:space="preserve"> </w:t>
      </w:r>
      <w:r w:rsidR="2BF6659D">
        <w:rPr/>
        <w:t xml:space="preserve">att </w:t>
      </w:r>
      <w:r w:rsidR="51D4DFBA">
        <w:rPr/>
        <w:t xml:space="preserve">funktion och skick av </w:t>
      </w:r>
      <w:r w:rsidR="1879C1D1">
        <w:rPr/>
        <w:t xml:space="preserve">saneringshall, </w:t>
      </w:r>
      <w:r w:rsidR="60402520">
        <w:rPr/>
        <w:t xml:space="preserve">WC, </w:t>
      </w:r>
      <w:r w:rsidR="1879C1D1">
        <w:rPr/>
        <w:t xml:space="preserve">sluss, oren ingång och </w:t>
      </w:r>
      <w:r w:rsidR="0847002E">
        <w:rPr/>
        <w:t xml:space="preserve">skåp i sluss </w:t>
      </w:r>
      <w:r w:rsidR="1677211A">
        <w:rPr/>
        <w:t>samt</w:t>
      </w:r>
      <w:r w:rsidR="0847002E">
        <w:rPr/>
        <w:t xml:space="preserve"> ambulanshall</w:t>
      </w:r>
      <w:r w:rsidR="311CB95B">
        <w:rPr/>
        <w:t xml:space="preserve"> ska vara iordningsställda</w:t>
      </w:r>
      <w:r w:rsidR="18135217">
        <w:rPr/>
        <w:t>,</w:t>
      </w:r>
      <w:r w:rsidR="311CB95B">
        <w:rPr/>
        <w:t xml:space="preserve"> för att kunna ta emot patienter för kemsanering eller person</w:t>
      </w:r>
      <w:r w:rsidR="19757878">
        <w:rPr/>
        <w:t>sanering</w:t>
      </w:r>
      <w:r w:rsidR="06B7A2A0">
        <w:rPr/>
        <w:t xml:space="preserve"> </w:t>
      </w:r>
      <w:r w:rsidR="14BA8A13">
        <w:rPr/>
        <w:t>på</w:t>
      </w:r>
      <w:r w:rsidR="06B7A2A0">
        <w:rPr/>
        <w:t xml:space="preserve"> </w:t>
      </w:r>
      <w:r w:rsidR="325BD5B1">
        <w:rPr/>
        <w:t>S</w:t>
      </w:r>
      <w:r w:rsidR="06B7A2A0">
        <w:rPr/>
        <w:t>aneringsenheten.</w:t>
      </w:r>
      <w:r w:rsidR="0FE5C928">
        <w:rPr/>
        <w:t xml:space="preserve"> </w:t>
      </w:r>
    </w:p>
    <w:p w:rsidR="67974BD8" w:rsidP="45E9AC41" w:rsidRDefault="67974BD8" w14:paraId="0DAEEEFC" w14:textId="6ABF5DC6">
      <w:pPr>
        <w:pStyle w:val="Heading2"/>
        <w:spacing w:before="120" w:beforeAutospacing="off"/>
      </w:pPr>
      <w:r w:rsidR="67974BD8">
        <w:rPr/>
        <w:t>Revidering i denna version</w:t>
      </w:r>
    </w:p>
    <w:p w:rsidR="67974BD8" w:rsidP="35B005FF" w:rsidRDefault="67974BD8" w14:paraId="36BCD587" w14:textId="49D39FBB">
      <w:pPr>
        <w:pStyle w:val="Normal"/>
      </w:pPr>
      <w:r w:rsidR="67974BD8">
        <w:rPr/>
        <w:t xml:space="preserve">Rutinen </w:t>
      </w:r>
      <w:r w:rsidR="342FFE57">
        <w:rPr/>
        <w:t>justerad under “Genomförande”</w:t>
      </w:r>
      <w:r w:rsidR="797A3F78">
        <w:rPr/>
        <w:t>.</w:t>
      </w:r>
    </w:p>
    <w:p w:rsidR="19757878" w:rsidP="45E9AC41" w:rsidRDefault="19757878" w14:paraId="6F38C288" w14:textId="57FD384E">
      <w:pPr>
        <w:pStyle w:val="Heading3"/>
        <w:spacing w:before="120" w:beforeAutospacing="off"/>
      </w:pPr>
      <w:r w:rsidR="19757878">
        <w:rPr/>
        <w:t>Genomförande</w:t>
      </w:r>
    </w:p>
    <w:p w:rsidR="1D0CCFF8" w:rsidP="45E9AC41" w:rsidRDefault="1D0CCFF8" w14:paraId="41EC912F" w14:textId="335258C0">
      <w:pPr>
        <w:pStyle w:val="Normal"/>
        <w:spacing w:after="40" w:afterAutospacing="off"/>
      </w:pPr>
      <w:r w:rsidR="361484EB">
        <w:rPr/>
        <w:t>• s</w:t>
      </w:r>
      <w:r w:rsidR="1D0CCFF8">
        <w:rPr/>
        <w:t xml:space="preserve">tarta saneringsläge, låssystemet startar och endast en dörr i taget ska gå att öppna </w:t>
      </w:r>
      <w:r w:rsidR="7CEECD22">
        <w:rPr/>
        <w:t>(</w:t>
      </w:r>
      <w:r w:rsidR="1C695249">
        <w:rPr/>
        <w:t>o</w:t>
      </w:r>
      <w:r w:rsidR="1D0CCFF8">
        <w:rPr/>
        <w:t>bservera att dörra</w:t>
      </w:r>
      <w:r w:rsidR="71EC1093">
        <w:rPr/>
        <w:t>r</w:t>
      </w:r>
      <w:r w:rsidR="1D0CCFF8">
        <w:rPr/>
        <w:t>na alltid g</w:t>
      </w:r>
      <w:r w:rsidR="32514FDA">
        <w:rPr/>
        <w:t>år att öppna med nödhandtag även i saneringsläge</w:t>
      </w:r>
      <w:r w:rsidR="665C7A51">
        <w:rPr/>
        <w:t>)</w:t>
      </w:r>
    </w:p>
    <w:p w:rsidR="0DEDD33B" w:rsidP="45E9AC41" w:rsidRDefault="0DEDD33B" w14:paraId="3202E1B5" w14:textId="53D75CB1">
      <w:pPr>
        <w:pStyle w:val="Normal"/>
        <w:spacing w:after="40" w:afterAutospacing="off"/>
      </w:pPr>
      <w:r w:rsidR="33159F3F">
        <w:rPr/>
        <w:t>• k</w:t>
      </w:r>
      <w:r w:rsidR="0DEDD33B">
        <w:rPr/>
        <w:t xml:space="preserve">ontrollera differenstrycksmätare i sluss och </w:t>
      </w:r>
      <w:r w:rsidR="6DB40A3C">
        <w:rPr/>
        <w:t>S</w:t>
      </w:r>
      <w:r w:rsidR="0DEDD33B">
        <w:rPr/>
        <w:t>aneringshall</w:t>
      </w:r>
    </w:p>
    <w:p w:rsidR="0DEDD33B" w:rsidP="45E9AC41" w:rsidRDefault="0DEDD33B" w14:paraId="78E37FBD" w14:textId="0844115B">
      <w:pPr>
        <w:pStyle w:val="Normal"/>
        <w:spacing w:after="40" w:afterAutospacing="off"/>
      </w:pPr>
      <w:r w:rsidR="266C0149">
        <w:rPr/>
        <w:t>• s</w:t>
      </w:r>
      <w:r w:rsidR="0DEDD33B">
        <w:rPr/>
        <w:t>tarta</w:t>
      </w:r>
      <w:r w:rsidR="0DEDD33B">
        <w:rPr/>
        <w:t xml:space="preserve"> </w:t>
      </w:r>
      <w:r w:rsidR="0DEDD33B">
        <w:rPr>
          <w:b w:val="0"/>
          <w:bCs w:val="0"/>
        </w:rPr>
        <w:t>fläkt</w:t>
      </w:r>
      <w:r w:rsidRPr="587D56F9" w:rsidR="5C21F90D">
        <w:rPr>
          <w:b w:val="1"/>
          <w:bCs w:val="1"/>
        </w:rPr>
        <w:t xml:space="preserve"> </w:t>
      </w:r>
      <w:r w:rsidR="0DEDD33B">
        <w:rPr/>
        <w:t xml:space="preserve">och kontrollera att värmen fungerar </w:t>
      </w:r>
      <w:r w:rsidR="3B286C49">
        <w:rPr/>
        <w:t>(</w:t>
      </w:r>
      <w:r w:rsidR="507D8FD4">
        <w:rPr/>
        <w:t>f</w:t>
      </w:r>
      <w:r w:rsidR="0DEDD33B">
        <w:rPr/>
        <w:t>läkt</w:t>
      </w:r>
      <w:r w:rsidR="0DEDD33B">
        <w:rPr/>
        <w:t xml:space="preserve"> </w:t>
      </w:r>
      <w:r w:rsidR="0DEDD33B">
        <w:rPr/>
        <w:t>star</w:t>
      </w:r>
      <w:r w:rsidR="7F5CCB00">
        <w:rPr/>
        <w:t>ta</w:t>
      </w:r>
      <w:r w:rsidR="0DEDD33B">
        <w:rPr/>
        <w:t>r ej om temperaturen är över 26°C</w:t>
      </w:r>
      <w:r w:rsidR="4BD1B450">
        <w:rPr/>
        <w:t xml:space="preserve"> </w:t>
      </w:r>
      <w:r w:rsidR="12168914">
        <w:rPr/>
        <w:t>i slussen</w:t>
      </w:r>
      <w:r w:rsidR="49159273">
        <w:rPr/>
        <w:t>)</w:t>
      </w:r>
      <w:r w:rsidR="4DC98F8E">
        <w:rPr/>
        <w:t xml:space="preserve">, </w:t>
      </w:r>
      <w:r w:rsidR="4DC98F8E">
        <w:rPr>
          <w:b w:val="0"/>
          <w:bCs w:val="0"/>
        </w:rPr>
        <w:t>starta infravär</w:t>
      </w:r>
      <w:r w:rsidR="7DB1F781">
        <w:rPr>
          <w:b w:val="0"/>
          <w:bCs w:val="0"/>
        </w:rPr>
        <w:t>me</w:t>
      </w:r>
    </w:p>
    <w:p w:rsidR="7B77C1A9" w:rsidP="45E9AC41" w:rsidRDefault="7B77C1A9" w14:paraId="1BD97373" w14:textId="49ED02CD">
      <w:pPr>
        <w:pStyle w:val="Normal"/>
        <w:spacing w:after="40" w:afterAutospacing="off"/>
        <w:ind w:left="992"/>
      </w:pPr>
      <w:r w:rsidR="1B8E5D94">
        <w:rPr/>
        <w:t xml:space="preserve">• </w:t>
      </w:r>
      <w:r w:rsidR="2A964405">
        <w:rPr/>
        <w:t>s</w:t>
      </w:r>
      <w:r w:rsidR="7B77C1A9">
        <w:rPr/>
        <w:t xml:space="preserve">pola igenom </w:t>
      </w:r>
      <w:r w:rsidR="23ADEE10">
        <w:rPr/>
        <w:t>alla</w:t>
      </w:r>
      <w:r w:rsidR="7B77C1A9">
        <w:rPr/>
        <w:t xml:space="preserve"> </w:t>
      </w:r>
      <w:r w:rsidR="7B77C1A9">
        <w:rPr/>
        <w:t>kranar</w:t>
      </w:r>
      <w:r w:rsidR="7465867B">
        <w:rPr/>
        <w:t xml:space="preserve"> </w:t>
      </w:r>
      <w:r w:rsidR="7465867B">
        <w:rPr>
          <w:b w:val="0"/>
          <w:bCs w:val="0"/>
        </w:rPr>
        <w:t>i</w:t>
      </w:r>
      <w:r w:rsidR="7465867B">
        <w:rPr>
          <w:b w:val="0"/>
          <w:bCs w:val="0"/>
        </w:rPr>
        <w:t xml:space="preserve"> sluss, toalett och sanerin</w:t>
      </w:r>
      <w:r w:rsidR="7465867B">
        <w:rPr>
          <w:b w:val="0"/>
          <w:bCs w:val="0"/>
        </w:rPr>
        <w:t>g</w:t>
      </w:r>
      <w:r w:rsidR="7465867B">
        <w:rPr/>
        <w:t xml:space="preserve"> </w:t>
      </w:r>
      <w:r w:rsidR="2EDDEB3B">
        <w:rPr/>
        <w:t>(</w:t>
      </w:r>
      <w:r w:rsidR="7B77C1A9">
        <w:rPr/>
        <w:t>väggblandare, handfat, ögon- och takdusch</w:t>
      </w:r>
      <w:r w:rsidR="2531B3D5">
        <w:rPr/>
        <w:t>)</w:t>
      </w:r>
      <w:r w:rsidR="2D421ADA">
        <w:rPr/>
        <w:t>. Varm- och kallvatten spolas under minst tre minuter vardera</w:t>
      </w:r>
      <w:r w:rsidR="279ECEB7">
        <w:rPr/>
        <w:t>.</w:t>
      </w:r>
    </w:p>
    <w:p w:rsidR="3C299A8B" w:rsidP="45E9AC41" w:rsidRDefault="3C299A8B" w14:paraId="650D0877" w14:textId="3CEB78A8">
      <w:pPr>
        <w:pStyle w:val="Normal"/>
        <w:spacing w:after="40" w:afterAutospacing="off"/>
        <w:rPr>
          <w:b w:val="0"/>
          <w:bCs w:val="0"/>
          <w:sz w:val="24"/>
          <w:szCs w:val="24"/>
        </w:rPr>
      </w:pPr>
      <w:r w:rsidR="73868163">
        <w:rPr/>
        <w:t xml:space="preserve">• </w:t>
      </w:r>
      <w:r w:rsidR="1C3573DF">
        <w:rPr/>
        <w:t>k</w:t>
      </w:r>
      <w:r w:rsidR="3C299A8B">
        <w:rPr/>
        <w:t>ontrollera golvbrunnar</w:t>
      </w:r>
      <w:r w:rsidR="7938BC3B">
        <w:rPr/>
        <w:t xml:space="preserve"> och </w:t>
      </w:r>
      <w:r w:rsidR="5BAC26AD">
        <w:rPr/>
        <w:t>r</w:t>
      </w:r>
      <w:r w:rsidR="3C299A8B">
        <w:rPr/>
        <w:t xml:space="preserve">ensa </w:t>
      </w:r>
      <w:r w:rsidR="30A2E5DF">
        <w:rPr/>
        <w:t xml:space="preserve">golvbrunnar </w:t>
      </w:r>
      <w:r w:rsidR="3C299A8B">
        <w:rPr/>
        <w:t>vid behov</w:t>
      </w:r>
      <w:r w:rsidR="47468E92">
        <w:rPr/>
        <w:t xml:space="preserve">, </w:t>
      </w:r>
      <w:r w:rsidR="47468E92">
        <w:rPr>
          <w:b w:val="0"/>
          <w:bCs w:val="0"/>
        </w:rPr>
        <w:t>f</w:t>
      </w:r>
      <w:r w:rsidR="61B47A45">
        <w:rPr>
          <w:b w:val="0"/>
          <w:bCs w:val="0"/>
        </w:rPr>
        <w:t>y</w:t>
      </w:r>
      <w:r w:rsidR="3C299A8B">
        <w:rPr>
          <w:b w:val="0"/>
          <w:bCs w:val="0"/>
        </w:rPr>
        <w:t>ll</w:t>
      </w:r>
      <w:r w:rsidR="3C299A8B">
        <w:rPr>
          <w:b w:val="0"/>
          <w:bCs w:val="0"/>
        </w:rPr>
        <w:t xml:space="preserve"> </w:t>
      </w:r>
      <w:r w:rsidR="0835BF7C">
        <w:rPr/>
        <w:t xml:space="preserve">även </w:t>
      </w:r>
      <w:r w:rsidR="0A77FB6A">
        <w:rPr/>
        <w:t>på</w:t>
      </w:r>
      <w:r w:rsidR="3C299A8B">
        <w:rPr/>
        <w:t xml:space="preserve"> </w:t>
      </w:r>
      <w:r w:rsidR="17D1D3A7">
        <w:rPr/>
        <w:t>vattenlås vid behov</w:t>
      </w:r>
    </w:p>
    <w:p w:rsidR="17D1D3A7" w:rsidP="45E9AC41" w:rsidRDefault="17D1D3A7" w14:paraId="0E51091F" w14:textId="69908B7B">
      <w:pPr>
        <w:pStyle w:val="Normal"/>
        <w:spacing w:after="40" w:afterAutospacing="off"/>
        <w:rPr>
          <w:b w:val="0"/>
          <w:bCs w:val="0"/>
          <w:sz w:val="24"/>
          <w:szCs w:val="24"/>
        </w:rPr>
      </w:pPr>
      <w:r w:rsidR="1AA384EB">
        <w:rPr/>
        <w:t xml:space="preserve">• </w:t>
      </w:r>
      <w:r w:rsidR="2BB33F89">
        <w:rPr/>
        <w:t>t</w:t>
      </w:r>
      <w:r w:rsidR="17D1D3A7">
        <w:rPr/>
        <w:t>orka av bänk och torka ur förvaringsskåpen utomhus vid oren ingång</w:t>
      </w:r>
    </w:p>
    <w:p w:rsidR="17D1D3A7" w:rsidP="45E9AC41" w:rsidRDefault="17D1D3A7" w14:paraId="33298315" w14:textId="2730D0B4">
      <w:pPr>
        <w:pStyle w:val="Normal"/>
        <w:spacing w:after="40" w:afterAutospacing="off"/>
      </w:pPr>
      <w:r w:rsidR="5F1C3153">
        <w:rPr/>
        <w:t xml:space="preserve">• </w:t>
      </w:r>
      <w:r w:rsidR="6C47DF20">
        <w:rPr/>
        <w:t>f</w:t>
      </w:r>
      <w:r w:rsidR="17D1D3A7">
        <w:rPr/>
        <w:t>unktionstest av porttelefon</w:t>
      </w:r>
      <w:r w:rsidR="56E65A4B">
        <w:rPr/>
        <w:t xml:space="preserve">, </w:t>
      </w:r>
      <w:r w:rsidR="56E65A4B">
        <w:rPr>
          <w:b w:val="0"/>
          <w:bCs w:val="0"/>
        </w:rPr>
        <w:t>kontrollera funktion av infravärme</w:t>
      </w:r>
    </w:p>
    <w:p w:rsidR="17D1D3A7" w:rsidP="45E9AC41" w:rsidRDefault="17D1D3A7" w14:paraId="7DB70686" w14:textId="3936658D">
      <w:pPr>
        <w:pStyle w:val="Normal"/>
        <w:spacing w:after="40" w:afterAutospacing="off"/>
      </w:pPr>
      <w:r w:rsidR="6390A0E6">
        <w:rPr/>
        <w:t xml:space="preserve">• </w:t>
      </w:r>
      <w:r w:rsidR="75C2014F">
        <w:rPr/>
        <w:t>f</w:t>
      </w:r>
      <w:r w:rsidR="21211A0B">
        <w:rPr/>
        <w:t>innas</w:t>
      </w:r>
      <w:r w:rsidR="17D1D3A7">
        <w:rPr/>
        <w:t xml:space="preserve"> </w:t>
      </w:r>
      <w:r w:rsidR="1ED98576">
        <w:rPr/>
        <w:t>två</w:t>
      </w:r>
      <w:r w:rsidR="17D1D3A7">
        <w:rPr/>
        <w:t xml:space="preserve"> </w:t>
      </w:r>
      <w:r w:rsidR="473B12AC">
        <w:rPr/>
        <w:t xml:space="preserve">blå </w:t>
      </w:r>
      <w:r w:rsidR="17D1D3A7">
        <w:rPr/>
        <w:t>plast</w:t>
      </w:r>
      <w:r w:rsidR="17D1D3A7">
        <w:rPr/>
        <w:t>tunnor</w:t>
      </w:r>
      <w:r w:rsidR="6AB107BF">
        <w:rPr/>
        <w:t xml:space="preserve"> med </w:t>
      </w:r>
      <w:r w:rsidR="17D1D3A7">
        <w:rPr/>
        <w:t>loc</w:t>
      </w:r>
      <w:r w:rsidR="14171F0C">
        <w:rPr/>
        <w:t>k (</w:t>
      </w:r>
      <w:r w:rsidR="14171F0C">
        <w:rPr/>
        <w:t>för kläder</w:t>
      </w:r>
      <w:r w:rsidR="78BDFC8F">
        <w:rPr/>
        <w:t xml:space="preserve"> vid </w:t>
      </w:r>
      <w:r w:rsidR="10D6753E">
        <w:rPr/>
        <w:t xml:space="preserve">stor </w:t>
      </w:r>
      <w:r w:rsidR="78BDFC8F">
        <w:rPr/>
        <w:t>kemolycka</w:t>
      </w:r>
      <w:r w:rsidR="14171F0C">
        <w:rPr/>
        <w:t>)</w:t>
      </w:r>
    </w:p>
    <w:p w:rsidR="17D1D3A7" w:rsidP="042C7C35" w:rsidRDefault="17D1D3A7" w14:paraId="6C127958" w14:textId="6E9E10B8">
      <w:pPr>
        <w:pStyle w:val="Normal"/>
        <w:spacing w:after="40" w:afterAutospacing="off"/>
        <w:rPr>
          <w:b w:val="0"/>
          <w:bCs w:val="0"/>
        </w:rPr>
      </w:pPr>
      <w:r w:rsidR="222F90E5">
        <w:rPr/>
        <w:t xml:space="preserve">• </w:t>
      </w:r>
      <w:r w:rsidR="60CE3F6C">
        <w:rPr/>
        <w:t>f</w:t>
      </w:r>
      <w:r w:rsidR="17D1D3A7">
        <w:rPr/>
        <w:t xml:space="preserve">yll på i skåp i </w:t>
      </w:r>
      <w:r w:rsidR="4C81331D">
        <w:rPr/>
        <w:t>S</w:t>
      </w:r>
      <w:r w:rsidR="17D1D3A7">
        <w:rPr/>
        <w:t>aneringshall och sluss enligt märkning</w:t>
      </w:r>
      <w:r w:rsidR="44B806EB">
        <w:rPr/>
        <w:t xml:space="preserve">, </w:t>
      </w:r>
      <w:r w:rsidR="44B806EB">
        <w:rPr>
          <w:b w:val="0"/>
          <w:bCs w:val="0"/>
        </w:rPr>
        <w:t xml:space="preserve">töm </w:t>
      </w:r>
      <w:r w:rsidR="44B806EB">
        <w:rPr>
          <w:b w:val="0"/>
          <w:bCs w:val="0"/>
        </w:rPr>
        <w:t>tvättsäck</w:t>
      </w:r>
      <w:r w:rsidR="44B806EB">
        <w:rPr>
          <w:b w:val="0"/>
          <w:bCs w:val="0"/>
        </w:rPr>
        <w:t xml:space="preserve"> och soppåsar</w:t>
      </w:r>
    </w:p>
    <w:p w:rsidR="48796921" w:rsidP="45E9AC41" w:rsidRDefault="48796921" w14:paraId="21F74069" w14:textId="36E926CA">
      <w:pPr>
        <w:pStyle w:val="Normal"/>
        <w:spacing w:after="40" w:afterAutospacing="off"/>
      </w:pPr>
      <w:r w:rsidR="089B09C4">
        <w:rPr/>
        <w:t xml:space="preserve">• </w:t>
      </w:r>
      <w:r w:rsidR="2936BD1D">
        <w:rPr/>
        <w:t>f</w:t>
      </w:r>
      <w:r w:rsidR="48796921">
        <w:rPr/>
        <w:t xml:space="preserve">yll på </w:t>
      </w:r>
      <w:r w:rsidR="4370A853">
        <w:rPr/>
        <w:t xml:space="preserve">i </w:t>
      </w:r>
      <w:r w:rsidR="0DB0A964">
        <w:rPr/>
        <w:t>garderober</w:t>
      </w:r>
      <w:r w:rsidR="48796921">
        <w:rPr/>
        <w:t xml:space="preserve"> </w:t>
      </w:r>
      <w:r w:rsidR="48796921">
        <w:rPr/>
        <w:t>n</w:t>
      </w:r>
      <w:r w:rsidR="1E032D18">
        <w:rPr/>
        <w:t>r</w:t>
      </w:r>
      <w:r w:rsidR="48796921">
        <w:rPr/>
        <w:t xml:space="preserve"> 2</w:t>
      </w:r>
      <w:r w:rsidR="52D94D6A">
        <w:rPr/>
        <w:t xml:space="preserve"> och 3</w:t>
      </w:r>
      <w:r w:rsidR="48796921">
        <w:rPr/>
        <w:t xml:space="preserve"> i ambulanshall enligt märkning</w:t>
      </w:r>
    </w:p>
    <w:p w:rsidR="2E34A7B7" w:rsidP="45E9AC41" w:rsidRDefault="2E34A7B7" w14:paraId="1CDD4EBD" w14:textId="7DF78466">
      <w:pPr>
        <w:pStyle w:val="Normal"/>
        <w:spacing w:after="40" w:afterAutospacing="off"/>
        <w:rPr>
          <w:sz w:val="24"/>
          <w:szCs w:val="24"/>
        </w:rPr>
        <w:sectPr w:rsidR="00EC3DB6" w:rsidSect="00EC3D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="47A47D19">
        <w:rPr/>
        <w:t xml:space="preserve">• </w:t>
      </w:r>
      <w:r w:rsidR="002D7CCD">
        <w:rPr/>
        <w:t>s</w:t>
      </w:r>
      <w:r w:rsidR="2E34A7B7">
        <w:rPr/>
        <w:t xml:space="preserve">ignera på signeringslista efter </w:t>
      </w:r>
      <w:r w:rsidR="76C987F7">
        <w:rPr/>
        <w:t>ut</w:t>
      </w:r>
      <w:r w:rsidR="2E34A7B7">
        <w:rPr/>
        <w:t>förd veckokontroll</w:t>
      </w:r>
    </w:p>
    <w:bookmarkEnd w:id="0"/>
    <w:p w:rsidR="61AE55BB" w:rsidP="31B8D6EF" w:rsidRDefault="61AE55BB" w14:paraId="59D08405" w14:textId="45BA4009">
      <w:pPr>
        <w:pStyle w:val="MellanrubrikVGR"/>
      </w:pPr>
      <w:r w:rsidR="61AE55BB">
        <w:rPr/>
        <w:t>Signeringslista</w:t>
      </w:r>
      <w:r w:rsidR="5C6E88E5">
        <w:rPr/>
        <w:t xml:space="preserve">: </w:t>
      </w:r>
      <w:r w:rsidR="2F313121">
        <w:rPr/>
        <w:t xml:space="preserve">Checklista för </w:t>
      </w:r>
      <w:r w:rsidR="61AE55BB">
        <w:rPr/>
        <w:t>veckokontroll</w:t>
      </w:r>
      <w:r w:rsidR="195AAAA5">
        <w:rPr/>
        <w:t xml:space="preserve"> – </w:t>
      </w:r>
      <w:r w:rsidR="61AE55BB">
        <w:rPr/>
        <w:t>Saneringsenheten</w:t>
      </w:r>
    </w:p>
    <w:p w:rsidR="61AE55BB" w:rsidP="35B005FF" w:rsidRDefault="61AE55BB" w14:paraId="7CA107CC" w14:textId="79430F7B">
      <w:pPr>
        <w:pStyle w:val="Normal"/>
        <w:rPr>
          <w:b w:val="0"/>
          <w:bCs w:val="0"/>
          <w:sz w:val="24"/>
          <w:szCs w:val="24"/>
        </w:rPr>
      </w:pPr>
      <w:r w:rsidR="61AE55BB">
        <w:rPr>
          <w:b w:val="0"/>
          <w:bCs w:val="0"/>
        </w:rPr>
        <w:t>År...........................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1977"/>
        <w:gridCol w:w="1949"/>
        <w:gridCol w:w="2005"/>
        <w:gridCol w:w="2005"/>
      </w:tblGrid>
      <w:tr xmlns:wp14="http://schemas.microsoft.com/office/word/2010/wordml" w:rsidR="35B005FF" w:rsidTr="35B005FF" w14:paraId="1A9D3373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09DAE4C0" w14:textId="039B8A00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1</w:t>
            </w:r>
          </w:p>
        </w:tc>
        <w:tc>
          <w:tcPr>
            <w:tcW w:w="1949" w:type="dxa"/>
            <w:tcMar/>
          </w:tcPr>
          <w:p w:rsidR="35B005FF" w:rsidP="35B005FF" w:rsidRDefault="35B005FF" w14:paraId="1576D939" w14:textId="5B373536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1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4</w:t>
            </w:r>
          </w:p>
        </w:tc>
        <w:tc>
          <w:tcPr>
            <w:tcW w:w="2005" w:type="dxa"/>
            <w:tcMar/>
          </w:tcPr>
          <w:p w:rsidR="35B005FF" w:rsidP="35B005FF" w:rsidRDefault="35B005FF" w14:paraId="6F6D57DB" w14:textId="2DE06C49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7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</w:t>
            </w:r>
          </w:p>
        </w:tc>
        <w:tc>
          <w:tcPr>
            <w:tcW w:w="2005" w:type="dxa"/>
            <w:tcMar/>
          </w:tcPr>
          <w:p w:rsidR="35B005FF" w:rsidP="35B005FF" w:rsidRDefault="35B005FF" w14:paraId="37C0EB7B" w14:textId="3AAF4059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40</w:t>
            </w:r>
          </w:p>
        </w:tc>
      </w:tr>
      <w:tr xmlns:wp14="http://schemas.microsoft.com/office/word/2010/wordml" w:rsidR="35B005FF" w:rsidTr="35B005FF" w14:paraId="7BCB30AE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13396A35" w14:textId="3B15C9EE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2</w:t>
            </w:r>
          </w:p>
        </w:tc>
        <w:tc>
          <w:tcPr>
            <w:tcW w:w="1949" w:type="dxa"/>
            <w:tcMar/>
          </w:tcPr>
          <w:p w:rsidR="35B005FF" w:rsidP="35B005FF" w:rsidRDefault="35B005FF" w14:paraId="3D485FEC" w14:textId="264FCD13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1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5</w:t>
            </w:r>
          </w:p>
        </w:tc>
        <w:tc>
          <w:tcPr>
            <w:tcW w:w="2005" w:type="dxa"/>
            <w:tcMar/>
          </w:tcPr>
          <w:p w:rsidR="35B005FF" w:rsidP="35B005FF" w:rsidRDefault="35B005FF" w14:paraId="3219100B" w14:textId="6AB15769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8</w:t>
            </w:r>
          </w:p>
        </w:tc>
        <w:tc>
          <w:tcPr>
            <w:tcW w:w="2005" w:type="dxa"/>
            <w:tcMar/>
          </w:tcPr>
          <w:p w:rsidR="35B005FF" w:rsidP="35B005FF" w:rsidRDefault="35B005FF" w14:paraId="75FD2CA6" w14:textId="68D858B7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41</w:t>
            </w:r>
          </w:p>
        </w:tc>
      </w:tr>
      <w:tr xmlns:wp14="http://schemas.microsoft.com/office/word/2010/wordml" w:rsidR="35B005FF" w:rsidTr="35B005FF" w14:paraId="7C482475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600F904A" w14:textId="080A7719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3</w:t>
            </w:r>
          </w:p>
        </w:tc>
        <w:tc>
          <w:tcPr>
            <w:tcW w:w="1949" w:type="dxa"/>
            <w:tcMar/>
          </w:tcPr>
          <w:p w:rsidR="35B005FF" w:rsidP="35B005FF" w:rsidRDefault="35B005FF" w14:paraId="053B8C26" w14:textId="62A47AA0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1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6</w:t>
            </w:r>
          </w:p>
        </w:tc>
        <w:tc>
          <w:tcPr>
            <w:tcW w:w="2005" w:type="dxa"/>
            <w:tcMar/>
          </w:tcPr>
          <w:p w:rsidR="35B005FF" w:rsidP="35B005FF" w:rsidRDefault="35B005FF" w14:paraId="56F1112D" w14:textId="48D45BCD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9</w:t>
            </w:r>
          </w:p>
        </w:tc>
        <w:tc>
          <w:tcPr>
            <w:tcW w:w="2005" w:type="dxa"/>
            <w:tcMar/>
          </w:tcPr>
          <w:p w:rsidR="35B005FF" w:rsidP="35B005FF" w:rsidRDefault="35B005FF" w14:paraId="283E8745" w14:textId="41599FAC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42</w:t>
            </w:r>
          </w:p>
        </w:tc>
      </w:tr>
      <w:tr xmlns:wp14="http://schemas.microsoft.com/office/word/2010/wordml" w:rsidR="35B005FF" w:rsidTr="35B005FF" w14:paraId="467B8849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3068AAA0" w14:textId="6B5DFD4C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4</w:t>
            </w:r>
          </w:p>
        </w:tc>
        <w:tc>
          <w:tcPr>
            <w:tcW w:w="1949" w:type="dxa"/>
            <w:tcMar/>
          </w:tcPr>
          <w:p w:rsidR="35B005FF" w:rsidP="35B005FF" w:rsidRDefault="35B005FF" w14:paraId="01F1674E" w14:textId="296F7205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1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7</w:t>
            </w:r>
          </w:p>
        </w:tc>
        <w:tc>
          <w:tcPr>
            <w:tcW w:w="2005" w:type="dxa"/>
            <w:tcMar/>
          </w:tcPr>
          <w:p w:rsidR="35B005FF" w:rsidP="35B005FF" w:rsidRDefault="35B005FF" w14:paraId="107D85FB" w14:textId="3FC07828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30</w:t>
            </w:r>
          </w:p>
        </w:tc>
        <w:tc>
          <w:tcPr>
            <w:tcW w:w="2005" w:type="dxa"/>
            <w:tcMar/>
          </w:tcPr>
          <w:p w:rsidR="35B005FF" w:rsidP="35B005FF" w:rsidRDefault="35B005FF" w14:paraId="1126FBC1" w14:textId="5CC6749C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43</w:t>
            </w:r>
          </w:p>
        </w:tc>
      </w:tr>
      <w:tr xmlns:wp14="http://schemas.microsoft.com/office/word/2010/wordml" w:rsidR="35B005FF" w:rsidTr="35B005FF" w14:paraId="35558839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0BC73DB1" w14:textId="475B4D04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5</w:t>
            </w:r>
          </w:p>
        </w:tc>
        <w:tc>
          <w:tcPr>
            <w:tcW w:w="1949" w:type="dxa"/>
            <w:tcMar/>
          </w:tcPr>
          <w:p w:rsidR="35B005FF" w:rsidP="35B005FF" w:rsidRDefault="35B005FF" w14:paraId="761FC5C5" w14:textId="2B0BD345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1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8</w:t>
            </w:r>
          </w:p>
        </w:tc>
        <w:tc>
          <w:tcPr>
            <w:tcW w:w="2005" w:type="dxa"/>
            <w:tcMar/>
          </w:tcPr>
          <w:p w:rsidR="35B005FF" w:rsidP="35B005FF" w:rsidRDefault="35B005FF" w14:paraId="47C9CA9C" w14:textId="28A7155C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31</w:t>
            </w:r>
          </w:p>
        </w:tc>
        <w:tc>
          <w:tcPr>
            <w:tcW w:w="2005" w:type="dxa"/>
            <w:tcMar/>
          </w:tcPr>
          <w:p w:rsidR="35B005FF" w:rsidP="35B005FF" w:rsidRDefault="35B005FF" w14:paraId="432998FC" w14:textId="647A054D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44</w:t>
            </w:r>
          </w:p>
        </w:tc>
      </w:tr>
      <w:tr xmlns:wp14="http://schemas.microsoft.com/office/word/2010/wordml" w:rsidR="35B005FF" w:rsidTr="35B005FF" w14:paraId="68781E95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33497074" w14:textId="4759B6E2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6</w:t>
            </w:r>
          </w:p>
        </w:tc>
        <w:tc>
          <w:tcPr>
            <w:tcW w:w="1949" w:type="dxa"/>
            <w:tcMar/>
          </w:tcPr>
          <w:p w:rsidR="35B005FF" w:rsidP="35B005FF" w:rsidRDefault="35B005FF" w14:paraId="6FC47927" w14:textId="4F70FBA5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1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9</w:t>
            </w:r>
          </w:p>
        </w:tc>
        <w:tc>
          <w:tcPr>
            <w:tcW w:w="2005" w:type="dxa"/>
            <w:tcMar/>
          </w:tcPr>
          <w:p w:rsidR="35B005FF" w:rsidP="35B005FF" w:rsidRDefault="35B005FF" w14:paraId="6B083526" w14:textId="4719A5F9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3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2</w:t>
            </w:r>
          </w:p>
        </w:tc>
        <w:tc>
          <w:tcPr>
            <w:tcW w:w="2005" w:type="dxa"/>
            <w:tcMar/>
          </w:tcPr>
          <w:p w:rsidR="35B005FF" w:rsidP="35B005FF" w:rsidRDefault="35B005FF" w14:paraId="4E3112BF" w14:textId="00A1240F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45</w:t>
            </w:r>
          </w:p>
        </w:tc>
      </w:tr>
      <w:tr xmlns:wp14="http://schemas.microsoft.com/office/word/2010/wordml" w:rsidR="35B005FF" w:rsidTr="35B005FF" w14:paraId="5C22BE7F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176A3329" w14:textId="2A62B385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7</w:t>
            </w:r>
          </w:p>
        </w:tc>
        <w:tc>
          <w:tcPr>
            <w:tcW w:w="1949" w:type="dxa"/>
            <w:tcMar/>
          </w:tcPr>
          <w:p w:rsidR="35B005FF" w:rsidP="35B005FF" w:rsidRDefault="35B005FF" w14:paraId="4781AE93" w14:textId="3EADB0F5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20</w:t>
            </w:r>
          </w:p>
        </w:tc>
        <w:tc>
          <w:tcPr>
            <w:tcW w:w="2005" w:type="dxa"/>
            <w:tcMar/>
          </w:tcPr>
          <w:p w:rsidR="35B005FF" w:rsidP="35B005FF" w:rsidRDefault="35B005FF" w14:paraId="0525C73C" w14:textId="54DE0F4C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3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3</w:t>
            </w:r>
          </w:p>
        </w:tc>
        <w:tc>
          <w:tcPr>
            <w:tcW w:w="2005" w:type="dxa"/>
            <w:tcMar/>
          </w:tcPr>
          <w:p w:rsidR="35B005FF" w:rsidP="35B005FF" w:rsidRDefault="35B005FF" w14:paraId="03683A24" w14:textId="3257A2E1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46</w:t>
            </w:r>
          </w:p>
        </w:tc>
      </w:tr>
      <w:tr xmlns:wp14="http://schemas.microsoft.com/office/word/2010/wordml" w:rsidR="35B005FF" w:rsidTr="35B005FF" w14:paraId="5DD3F905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2C9FC73B" w14:textId="735A713E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8</w:t>
            </w:r>
          </w:p>
        </w:tc>
        <w:tc>
          <w:tcPr>
            <w:tcW w:w="1949" w:type="dxa"/>
            <w:tcMar/>
          </w:tcPr>
          <w:p w:rsidR="35B005FF" w:rsidP="35B005FF" w:rsidRDefault="35B005FF" w14:paraId="6D1CB53A" w14:textId="7D3F9C2B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1</w:t>
            </w:r>
          </w:p>
        </w:tc>
        <w:tc>
          <w:tcPr>
            <w:tcW w:w="2005" w:type="dxa"/>
            <w:tcMar/>
          </w:tcPr>
          <w:p w:rsidR="35B005FF" w:rsidP="35B005FF" w:rsidRDefault="35B005FF" w14:paraId="1D759AE5" w14:textId="3374E827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3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4</w:t>
            </w:r>
          </w:p>
        </w:tc>
        <w:tc>
          <w:tcPr>
            <w:tcW w:w="2005" w:type="dxa"/>
            <w:tcMar/>
          </w:tcPr>
          <w:p w:rsidR="35B005FF" w:rsidP="35B005FF" w:rsidRDefault="35B005FF" w14:paraId="323EB563" w14:textId="42553C36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47</w:t>
            </w:r>
          </w:p>
        </w:tc>
      </w:tr>
      <w:tr xmlns:wp14="http://schemas.microsoft.com/office/word/2010/wordml" w:rsidR="35B005FF" w:rsidTr="35B005FF" w14:paraId="2E8D26D5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4133ECC6" w14:textId="00C019E2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9</w:t>
            </w:r>
          </w:p>
        </w:tc>
        <w:tc>
          <w:tcPr>
            <w:tcW w:w="1949" w:type="dxa"/>
            <w:tcMar/>
          </w:tcPr>
          <w:p w:rsidR="35B005FF" w:rsidP="35B005FF" w:rsidRDefault="35B005FF" w14:paraId="4F4C2D7D" w14:textId="1792860A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2</w:t>
            </w:r>
          </w:p>
        </w:tc>
        <w:tc>
          <w:tcPr>
            <w:tcW w:w="2005" w:type="dxa"/>
            <w:tcMar/>
          </w:tcPr>
          <w:p w:rsidR="35B005FF" w:rsidP="35B005FF" w:rsidRDefault="35B005FF" w14:paraId="2592C965" w14:textId="0ACD6DF3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3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5</w:t>
            </w:r>
          </w:p>
        </w:tc>
        <w:tc>
          <w:tcPr>
            <w:tcW w:w="2005" w:type="dxa"/>
            <w:tcMar/>
          </w:tcPr>
          <w:p w:rsidR="35B005FF" w:rsidP="35B005FF" w:rsidRDefault="35B005FF" w14:paraId="3EDB57CB" w14:textId="077DB938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48</w:t>
            </w:r>
          </w:p>
        </w:tc>
      </w:tr>
      <w:tr xmlns:wp14="http://schemas.microsoft.com/office/word/2010/wordml" w:rsidR="35B005FF" w:rsidTr="35B005FF" w14:paraId="28BE0139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21F21561" w14:textId="02E51F84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10</w:t>
            </w:r>
          </w:p>
        </w:tc>
        <w:tc>
          <w:tcPr>
            <w:tcW w:w="1949" w:type="dxa"/>
            <w:tcMar/>
          </w:tcPr>
          <w:p w:rsidR="35B005FF" w:rsidP="35B005FF" w:rsidRDefault="35B005FF" w14:paraId="4734B270" w14:textId="0C8B0FFC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3</w:t>
            </w:r>
          </w:p>
        </w:tc>
        <w:tc>
          <w:tcPr>
            <w:tcW w:w="2005" w:type="dxa"/>
            <w:tcMar/>
          </w:tcPr>
          <w:p w:rsidR="35B005FF" w:rsidP="35B005FF" w:rsidRDefault="35B005FF" w14:paraId="4F1E1689" w14:textId="71C4F074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3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6</w:t>
            </w:r>
          </w:p>
        </w:tc>
        <w:tc>
          <w:tcPr>
            <w:tcW w:w="2005" w:type="dxa"/>
            <w:tcMar/>
          </w:tcPr>
          <w:p w:rsidR="35B005FF" w:rsidP="35B005FF" w:rsidRDefault="35B005FF" w14:paraId="67B5D8ED" w14:textId="241E4985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49</w:t>
            </w:r>
          </w:p>
        </w:tc>
      </w:tr>
      <w:tr xmlns:wp14="http://schemas.microsoft.com/office/word/2010/wordml" w:rsidR="35B005FF" w:rsidTr="35B005FF" w14:paraId="526679DE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1F42D138" w14:textId="0E65514F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11</w:t>
            </w:r>
          </w:p>
        </w:tc>
        <w:tc>
          <w:tcPr>
            <w:tcW w:w="1949" w:type="dxa"/>
            <w:tcMar/>
          </w:tcPr>
          <w:p w:rsidR="35B005FF" w:rsidP="35B005FF" w:rsidRDefault="35B005FF" w14:paraId="67610683" w14:textId="646381A8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4</w:t>
            </w:r>
          </w:p>
        </w:tc>
        <w:tc>
          <w:tcPr>
            <w:tcW w:w="2005" w:type="dxa"/>
            <w:tcMar/>
          </w:tcPr>
          <w:p w:rsidR="35B005FF" w:rsidP="35B005FF" w:rsidRDefault="35B005FF" w14:paraId="3C1694BE" w14:textId="58D763D9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3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7</w:t>
            </w:r>
          </w:p>
        </w:tc>
        <w:tc>
          <w:tcPr>
            <w:tcW w:w="2005" w:type="dxa"/>
            <w:tcMar/>
          </w:tcPr>
          <w:p w:rsidR="35B005FF" w:rsidP="35B005FF" w:rsidRDefault="35B005FF" w14:paraId="518D627F" w14:textId="4B236800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50</w:t>
            </w:r>
          </w:p>
        </w:tc>
      </w:tr>
      <w:tr xmlns:wp14="http://schemas.microsoft.com/office/word/2010/wordml" w:rsidR="35B005FF" w:rsidTr="35B005FF" w14:paraId="02D78350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178B9C11" w14:textId="4570C066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12</w:t>
            </w:r>
          </w:p>
        </w:tc>
        <w:tc>
          <w:tcPr>
            <w:tcW w:w="1949" w:type="dxa"/>
            <w:tcMar/>
          </w:tcPr>
          <w:p w:rsidR="35B005FF" w:rsidP="35B005FF" w:rsidRDefault="35B005FF" w14:paraId="6D527558" w14:textId="52BAC801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5</w:t>
            </w:r>
          </w:p>
        </w:tc>
        <w:tc>
          <w:tcPr>
            <w:tcW w:w="2005" w:type="dxa"/>
            <w:tcMar/>
          </w:tcPr>
          <w:p w:rsidR="35B005FF" w:rsidP="35B005FF" w:rsidRDefault="35B005FF" w14:paraId="6309609C" w14:textId="27CA7A9D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3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>8</w:t>
            </w:r>
          </w:p>
        </w:tc>
        <w:tc>
          <w:tcPr>
            <w:tcW w:w="2005" w:type="dxa"/>
            <w:tcMar/>
          </w:tcPr>
          <w:p w:rsidR="35B005FF" w:rsidP="35B005FF" w:rsidRDefault="35B005FF" w14:paraId="1C33DC1F" w14:textId="5FFF5BA0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51</w:t>
            </w:r>
          </w:p>
        </w:tc>
      </w:tr>
      <w:tr xmlns:wp14="http://schemas.microsoft.com/office/word/2010/wordml" w:rsidR="35B005FF" w:rsidTr="35B005FF" w14:paraId="4D5AD289" wp14:textId="77777777">
        <w:trPr>
          <w:trHeight w:val="300"/>
        </w:trPr>
        <w:tc>
          <w:tcPr>
            <w:tcW w:w="1977" w:type="dxa"/>
            <w:tcMar/>
          </w:tcPr>
          <w:p w:rsidR="35B005FF" w:rsidP="35B005FF" w:rsidRDefault="35B005FF" w14:paraId="6A0C71BF" w14:textId="1ADA7C7A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 13</w:t>
            </w:r>
          </w:p>
        </w:tc>
        <w:tc>
          <w:tcPr>
            <w:tcW w:w="1949" w:type="dxa"/>
            <w:tcMar/>
          </w:tcPr>
          <w:p w:rsidR="35B005FF" w:rsidP="35B005FF" w:rsidRDefault="35B005FF" w14:paraId="09E2AD8D" w14:textId="396DF5B4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26</w:t>
            </w:r>
          </w:p>
        </w:tc>
        <w:tc>
          <w:tcPr>
            <w:tcW w:w="2005" w:type="dxa"/>
            <w:tcMar/>
          </w:tcPr>
          <w:p w:rsidR="35B005FF" w:rsidP="35B005FF" w:rsidRDefault="35B005FF" w14:paraId="120942AA" w14:textId="24FE8AFE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39</w:t>
            </w:r>
          </w:p>
        </w:tc>
        <w:tc>
          <w:tcPr>
            <w:tcW w:w="2005" w:type="dxa"/>
            <w:tcMar/>
          </w:tcPr>
          <w:p w:rsidR="35B005FF" w:rsidP="35B005FF" w:rsidRDefault="35B005FF" w14:paraId="6DA5DF59" w14:textId="7C7A6588">
            <w:pPr>
              <w:pStyle w:val="Normal"/>
              <w:spacing w:before="40" w:beforeAutospacing="off" w:after="480" w:afterAutospacing="off"/>
              <w:ind w:left="0"/>
              <w:rPr>
                <w:b w:val="0"/>
                <w:bCs w:val="0"/>
                <w:sz w:val="24"/>
                <w:szCs w:val="24"/>
              </w:rPr>
            </w:pPr>
            <w:r w:rsidRPr="35B005FF" w:rsidR="35B005FF">
              <w:rPr>
                <w:b w:val="0"/>
                <w:bCs w:val="0"/>
                <w:sz w:val="24"/>
                <w:szCs w:val="24"/>
              </w:rPr>
              <w:t>v</w:t>
            </w:r>
            <w:r w:rsidRPr="35B005FF" w:rsidR="35B005FF">
              <w:rPr>
                <w:b w:val="0"/>
                <w:bCs w:val="0"/>
                <w:sz w:val="24"/>
                <w:szCs w:val="24"/>
              </w:rPr>
              <w:t xml:space="preserve"> 52</w:t>
            </w:r>
          </w:p>
        </w:tc>
      </w:tr>
    </w:tbl>
    <w:p w:rsidR="35B005FF" w:rsidP="35B005FF" w:rsidRDefault="35B005FF" w14:paraId="73085442" w14:textId="0EF2D5DE">
      <w:pPr>
        <w:pStyle w:val="Normal"/>
        <w:ind w:left="0"/>
      </w:pPr>
    </w:p>
    <w:sectPr w:rsidRPr="00536A5A" w:rsidR="00536A5A" w:rsidSect="00EC3DB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B20B4F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056932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43">
    <w:nsid w:val="6362f7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42">
    <w:nsid w:val="68aa48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"/>
      <w:lvlJc w:val="left"/>
      <w:pPr>
        <w:ind w:left="1352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18a1934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40">
    <w:nsid w:val="1efc685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9">
    <w:nsid w:val="46ef34c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"/>
      <w:lvlJc w:val="left"/>
      <w:pPr>
        <w:ind w:left="1352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92a441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"/>
      <w:lvlJc w:val="left"/>
      <w:pPr>
        <w:ind w:left="1352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12ce5e0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36">
    <w:nsid w:val="1470c3f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5">
    <w:nsid w:val="f9929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4">
    <w:nsid w:val="5c9100a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3">
    <w:nsid w:val="761cfb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7F503E"/>
    <w:multiLevelType w:val="hybridMultilevel"/>
    <w:tmpl w:val="31CEF120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280766"/>
    <w:multiLevelType w:val="hybridMultilevel"/>
    <w:tmpl w:val="60C626CC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EFA1999"/>
    <w:multiLevelType w:val="hybridMultilevel"/>
    <w:tmpl w:val="692ADED2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431315D"/>
    <w:multiLevelType w:val="hybridMultilevel"/>
    <w:tmpl w:val="B38EC7C0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7703E68"/>
    <w:multiLevelType w:val="hybridMultilevel"/>
    <w:tmpl w:val="C7D0FA7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41EB9"/>
    <w:multiLevelType w:val="hybridMultilevel"/>
    <w:tmpl w:val="E982C47A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8D0251"/>
    <w:multiLevelType w:val="hybridMultilevel"/>
    <w:tmpl w:val="A05A1E36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AC838AD"/>
    <w:multiLevelType w:val="hybridMultilevel"/>
    <w:tmpl w:val="AD425DCE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3CE79B4"/>
    <w:multiLevelType w:val="hybridMultilevel"/>
    <w:tmpl w:val="A732AA2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8E4432"/>
    <w:multiLevelType w:val="hybridMultilevel"/>
    <w:tmpl w:val="CE1C90EA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68CC1AC0"/>
    <w:multiLevelType w:val="hybridMultilevel"/>
    <w:tmpl w:val="C82A8F92"/>
    <w:lvl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B97428A"/>
    <w:multiLevelType w:val="hybridMultilevel"/>
    <w:tmpl w:val="65E22080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70820782"/>
    <w:multiLevelType w:val="hybridMultilevel"/>
    <w:tmpl w:val="0B9A5E58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C9D6F1E"/>
    <w:multiLevelType w:val="hybridMultilevel"/>
    <w:tmpl w:val="1B86445E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E3F06D8"/>
    <w:multiLevelType w:val="hybridMultilevel"/>
    <w:tmpl w:val="32FC41F0"/>
    <w:lvl w:ilvl="0" w:tplc="FFFFFFFF">
      <w:start w:val="1"/>
      <w:numFmt w:val="bullet"/>
      <w:lvlText w:val=""/>
      <w:lvlJc w:val="left"/>
      <w:pPr>
        <w:ind w:left="720" w:hanging="360"/>
      </w:pPr>
      <w:rPr>
        <w:rFonts w:hint="default" w:ascii="Symbol" w:hAnsi="Symbol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45">
    <w:abstractNumId w:val="43"/>
  </w:num>
  <w:num w:numId="44">
    <w:abstractNumId w:val="42"/>
  </w:num>
  <w:num w:numId="43">
    <w:abstractNumId w:val="41"/>
  </w:num>
  <w:num w:numId="42">
    <w:abstractNumId w:val="40"/>
  </w:num>
  <w:num w:numId="41">
    <w:abstractNumId w:val="39"/>
  </w:num>
  <w:num w:numId="40">
    <w:abstractNumId w:val="38"/>
  </w:num>
  <w:num w:numId="39">
    <w:abstractNumId w:val="37"/>
  </w: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1" w16cid:durableId="1965234393">
    <w:abstractNumId w:val="32"/>
  </w:num>
  <w:num w:numId="2" w16cid:durableId="1966228914">
    <w:abstractNumId w:val="24"/>
  </w:num>
  <w:num w:numId="3" w16cid:durableId="1679425923">
    <w:abstractNumId w:val="0"/>
  </w:num>
  <w:num w:numId="4" w16cid:durableId="45880959">
    <w:abstractNumId w:val="8"/>
  </w:num>
  <w:num w:numId="5" w16cid:durableId="1182432360">
    <w:abstractNumId w:val="27"/>
  </w:num>
  <w:num w:numId="6" w16cid:durableId="1243104862">
    <w:abstractNumId w:val="2"/>
  </w:num>
  <w:num w:numId="7" w16cid:durableId="1155301362">
    <w:abstractNumId w:val="19"/>
  </w:num>
  <w:num w:numId="8" w16cid:durableId="1445615945">
    <w:abstractNumId w:val="15"/>
  </w:num>
  <w:num w:numId="9" w16cid:durableId="113984323">
    <w:abstractNumId w:val="1"/>
  </w:num>
  <w:num w:numId="10" w16cid:durableId="1466702883">
    <w:abstractNumId w:val="1"/>
  </w:num>
  <w:num w:numId="11" w16cid:durableId="1590191969">
    <w:abstractNumId w:val="4"/>
  </w:num>
  <w:num w:numId="12" w16cid:durableId="1601520637">
    <w:abstractNumId w:val="6"/>
  </w:num>
  <w:num w:numId="13" w16cid:durableId="1848057687">
    <w:abstractNumId w:val="23"/>
  </w:num>
  <w:num w:numId="14" w16cid:durableId="898587834">
    <w:abstractNumId w:val="17"/>
  </w:num>
  <w:num w:numId="15" w16cid:durableId="229509918">
    <w:abstractNumId w:val="9"/>
  </w:num>
  <w:num w:numId="16" w16cid:durableId="1151755581">
    <w:abstractNumId w:val="22"/>
  </w:num>
  <w:num w:numId="17" w16cid:durableId="1993293590">
    <w:abstractNumId w:val="7"/>
  </w:num>
  <w:num w:numId="18" w16cid:durableId="1051153217">
    <w:abstractNumId w:val="18"/>
  </w:num>
  <w:num w:numId="19" w16cid:durableId="274486581">
    <w:abstractNumId w:val="29"/>
  </w:num>
  <w:num w:numId="20" w16cid:durableId="614950457">
    <w:abstractNumId w:val="25"/>
  </w:num>
  <w:num w:numId="21" w16cid:durableId="1483739541">
    <w:abstractNumId w:val="21"/>
  </w:num>
  <w:num w:numId="22" w16cid:durableId="694383541">
    <w:abstractNumId w:val="11"/>
  </w:num>
  <w:num w:numId="23" w16cid:durableId="1115754924">
    <w:abstractNumId w:val="14"/>
  </w:num>
  <w:num w:numId="24" w16cid:durableId="831992654">
    <w:abstractNumId w:val="31"/>
  </w:num>
  <w:num w:numId="25" w16cid:durableId="1702893882">
    <w:abstractNumId w:val="13"/>
  </w:num>
  <w:num w:numId="26" w16cid:durableId="1991473207">
    <w:abstractNumId w:val="10"/>
  </w:num>
  <w:num w:numId="27" w16cid:durableId="781002001">
    <w:abstractNumId w:val="30"/>
  </w:num>
  <w:num w:numId="28" w16cid:durableId="810366983">
    <w:abstractNumId w:val="16"/>
  </w:num>
  <w:num w:numId="29" w16cid:durableId="542640028">
    <w:abstractNumId w:val="20"/>
  </w:num>
  <w:num w:numId="30" w16cid:durableId="406801943">
    <w:abstractNumId w:val="3"/>
  </w:num>
  <w:num w:numId="31" w16cid:durableId="141971943">
    <w:abstractNumId w:val="12"/>
  </w:num>
  <w:num w:numId="32" w16cid:durableId="1124276524">
    <w:abstractNumId w:val="28"/>
  </w:num>
  <w:num w:numId="33" w16cid:durableId="1608585362">
    <w:abstractNumId w:val="26"/>
  </w:num>
  <w:num w:numId="34" w16cid:durableId="1513257284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CC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BB6E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DB6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6C236"/>
    <w:rsid w:val="01F9B9C4"/>
    <w:rsid w:val="0221DE82"/>
    <w:rsid w:val="022FB3D6"/>
    <w:rsid w:val="024801E3"/>
    <w:rsid w:val="024C33E3"/>
    <w:rsid w:val="026AE67C"/>
    <w:rsid w:val="042C7C35"/>
    <w:rsid w:val="04411C26"/>
    <w:rsid w:val="04D83439"/>
    <w:rsid w:val="05A2873E"/>
    <w:rsid w:val="05A2ACE7"/>
    <w:rsid w:val="05D734A8"/>
    <w:rsid w:val="06328F12"/>
    <w:rsid w:val="06B7A2A0"/>
    <w:rsid w:val="06BF3AD7"/>
    <w:rsid w:val="06CBFCF2"/>
    <w:rsid w:val="075BA0B5"/>
    <w:rsid w:val="07CE5F73"/>
    <w:rsid w:val="07F7A45D"/>
    <w:rsid w:val="07FD65F3"/>
    <w:rsid w:val="0804ABC1"/>
    <w:rsid w:val="0835BF7C"/>
    <w:rsid w:val="0847002E"/>
    <w:rsid w:val="089B09C4"/>
    <w:rsid w:val="08B188F9"/>
    <w:rsid w:val="09D0D323"/>
    <w:rsid w:val="0A77FB6A"/>
    <w:rsid w:val="0AD55257"/>
    <w:rsid w:val="0B6CA384"/>
    <w:rsid w:val="0BCDBD7E"/>
    <w:rsid w:val="0CF8C4E1"/>
    <w:rsid w:val="0DB0A964"/>
    <w:rsid w:val="0DEDD33B"/>
    <w:rsid w:val="0E67F5ED"/>
    <w:rsid w:val="0EE11E34"/>
    <w:rsid w:val="0F72BCE7"/>
    <w:rsid w:val="0FE5C928"/>
    <w:rsid w:val="103DDEA4"/>
    <w:rsid w:val="1063C638"/>
    <w:rsid w:val="10CD344B"/>
    <w:rsid w:val="10D6753E"/>
    <w:rsid w:val="1104EB77"/>
    <w:rsid w:val="11FF9699"/>
    <w:rsid w:val="12168914"/>
    <w:rsid w:val="12785337"/>
    <w:rsid w:val="133F834D"/>
    <w:rsid w:val="13EDB081"/>
    <w:rsid w:val="14171F0C"/>
    <w:rsid w:val="14BA8A13"/>
    <w:rsid w:val="15109D9A"/>
    <w:rsid w:val="15FCD7AE"/>
    <w:rsid w:val="16541CFB"/>
    <w:rsid w:val="1677211A"/>
    <w:rsid w:val="16E44293"/>
    <w:rsid w:val="16F05BA3"/>
    <w:rsid w:val="17D1D3A7"/>
    <w:rsid w:val="18135217"/>
    <w:rsid w:val="186ED81D"/>
    <w:rsid w:val="1879C1D1"/>
    <w:rsid w:val="18D7236D"/>
    <w:rsid w:val="18F85EF9"/>
    <w:rsid w:val="192CE6BA"/>
    <w:rsid w:val="195AAAA5"/>
    <w:rsid w:val="19757878"/>
    <w:rsid w:val="19965F65"/>
    <w:rsid w:val="19B57C0F"/>
    <w:rsid w:val="1AA384EB"/>
    <w:rsid w:val="1B8E5D94"/>
    <w:rsid w:val="1C3573DF"/>
    <w:rsid w:val="1C695249"/>
    <w:rsid w:val="1D0CCFF8"/>
    <w:rsid w:val="1D2EB32D"/>
    <w:rsid w:val="1D5B719D"/>
    <w:rsid w:val="1D7B88E7"/>
    <w:rsid w:val="1D8220C3"/>
    <w:rsid w:val="1E032D18"/>
    <w:rsid w:val="1ED98576"/>
    <w:rsid w:val="1EDE19A1"/>
    <w:rsid w:val="1F4E5277"/>
    <w:rsid w:val="1FC5FE92"/>
    <w:rsid w:val="2079EA02"/>
    <w:rsid w:val="21211A0B"/>
    <w:rsid w:val="21D5F845"/>
    <w:rsid w:val="2215BA63"/>
    <w:rsid w:val="222F90E5"/>
    <w:rsid w:val="22660019"/>
    <w:rsid w:val="228F4503"/>
    <w:rsid w:val="23018FD0"/>
    <w:rsid w:val="234335F8"/>
    <w:rsid w:val="238B55AA"/>
    <w:rsid w:val="23ADEE10"/>
    <w:rsid w:val="23D74FA8"/>
    <w:rsid w:val="2454B569"/>
    <w:rsid w:val="2531B3D5"/>
    <w:rsid w:val="25831AC6"/>
    <w:rsid w:val="25DC153B"/>
    <w:rsid w:val="266C0149"/>
    <w:rsid w:val="26E92B86"/>
    <w:rsid w:val="279ECEB7"/>
    <w:rsid w:val="27B23070"/>
    <w:rsid w:val="27C3C61C"/>
    <w:rsid w:val="282223D9"/>
    <w:rsid w:val="29089B69"/>
    <w:rsid w:val="2936BD1D"/>
    <w:rsid w:val="294C6368"/>
    <w:rsid w:val="2970D154"/>
    <w:rsid w:val="29ADC50A"/>
    <w:rsid w:val="29E16ED1"/>
    <w:rsid w:val="2A964405"/>
    <w:rsid w:val="2AA2446E"/>
    <w:rsid w:val="2BB33F89"/>
    <w:rsid w:val="2BF6659D"/>
    <w:rsid w:val="2C2713CE"/>
    <w:rsid w:val="2C90F49E"/>
    <w:rsid w:val="2CEFD17D"/>
    <w:rsid w:val="2D421ADA"/>
    <w:rsid w:val="2D5545DC"/>
    <w:rsid w:val="2D719567"/>
    <w:rsid w:val="2E34A7B7"/>
    <w:rsid w:val="2EDDEB3B"/>
    <w:rsid w:val="2F313121"/>
    <w:rsid w:val="2F3F061D"/>
    <w:rsid w:val="2F647641"/>
    <w:rsid w:val="2F8F15E3"/>
    <w:rsid w:val="2FAA5146"/>
    <w:rsid w:val="301238FE"/>
    <w:rsid w:val="3027723F"/>
    <w:rsid w:val="30434296"/>
    <w:rsid w:val="30A2E5DF"/>
    <w:rsid w:val="30D3DF03"/>
    <w:rsid w:val="311CB95B"/>
    <w:rsid w:val="31A2ADC4"/>
    <w:rsid w:val="31B8D6EF"/>
    <w:rsid w:val="31BCF1E9"/>
    <w:rsid w:val="32514FDA"/>
    <w:rsid w:val="325BD5B1"/>
    <w:rsid w:val="33159F3F"/>
    <w:rsid w:val="33903E9D"/>
    <w:rsid w:val="33EE5DB4"/>
    <w:rsid w:val="33FA3BB6"/>
    <w:rsid w:val="342FFE57"/>
    <w:rsid w:val="34D0B6B2"/>
    <w:rsid w:val="34E77E14"/>
    <w:rsid w:val="352BD000"/>
    <w:rsid w:val="352C0EFE"/>
    <w:rsid w:val="358A2E15"/>
    <w:rsid w:val="35B005FF"/>
    <w:rsid w:val="361484EB"/>
    <w:rsid w:val="361B0946"/>
    <w:rsid w:val="36C7A061"/>
    <w:rsid w:val="37AA0044"/>
    <w:rsid w:val="393D164F"/>
    <w:rsid w:val="39E5F31D"/>
    <w:rsid w:val="3AE89EB8"/>
    <w:rsid w:val="3AEB558E"/>
    <w:rsid w:val="3B286C49"/>
    <w:rsid w:val="3BF96F99"/>
    <w:rsid w:val="3C299A8B"/>
    <w:rsid w:val="3C416BE5"/>
    <w:rsid w:val="3D30861F"/>
    <w:rsid w:val="3D4BB67F"/>
    <w:rsid w:val="3E09036B"/>
    <w:rsid w:val="3ED819B3"/>
    <w:rsid w:val="3EF1910F"/>
    <w:rsid w:val="3F167A45"/>
    <w:rsid w:val="3F38FDE1"/>
    <w:rsid w:val="403C0C44"/>
    <w:rsid w:val="41439CB4"/>
    <w:rsid w:val="415DFBA9"/>
    <w:rsid w:val="4166E784"/>
    <w:rsid w:val="41876129"/>
    <w:rsid w:val="41CEA772"/>
    <w:rsid w:val="4370A853"/>
    <w:rsid w:val="4484CDCE"/>
    <w:rsid w:val="44B806EB"/>
    <w:rsid w:val="44B86CEE"/>
    <w:rsid w:val="4528A5C4"/>
    <w:rsid w:val="45A83F65"/>
    <w:rsid w:val="45DF413C"/>
    <w:rsid w:val="45E9AC41"/>
    <w:rsid w:val="46D5B575"/>
    <w:rsid w:val="473B12AC"/>
    <w:rsid w:val="47440FC6"/>
    <w:rsid w:val="47468E92"/>
    <w:rsid w:val="47A47D19"/>
    <w:rsid w:val="47ECE682"/>
    <w:rsid w:val="47F00DB0"/>
    <w:rsid w:val="48796921"/>
    <w:rsid w:val="489666D0"/>
    <w:rsid w:val="48AE575B"/>
    <w:rsid w:val="48FCF900"/>
    <w:rsid w:val="49159273"/>
    <w:rsid w:val="49312B64"/>
    <w:rsid w:val="4988B6E3"/>
    <w:rsid w:val="498CE368"/>
    <w:rsid w:val="49A5066E"/>
    <w:rsid w:val="4A3A979F"/>
    <w:rsid w:val="4B2F9BF8"/>
    <w:rsid w:val="4B69BF6C"/>
    <w:rsid w:val="4BD1B450"/>
    <w:rsid w:val="4C1780E9"/>
    <w:rsid w:val="4C2F1CF1"/>
    <w:rsid w:val="4C81331D"/>
    <w:rsid w:val="4CBC6055"/>
    <w:rsid w:val="4D5E15C8"/>
    <w:rsid w:val="4DC98F8E"/>
    <w:rsid w:val="4F50F050"/>
    <w:rsid w:val="507D8FD4"/>
    <w:rsid w:val="50D39854"/>
    <w:rsid w:val="51C58CA2"/>
    <w:rsid w:val="51D4DFBA"/>
    <w:rsid w:val="52D94D6A"/>
    <w:rsid w:val="5332C057"/>
    <w:rsid w:val="5373CF07"/>
    <w:rsid w:val="539B1020"/>
    <w:rsid w:val="53B37C0C"/>
    <w:rsid w:val="549720C7"/>
    <w:rsid w:val="5536E081"/>
    <w:rsid w:val="55E8EEB4"/>
    <w:rsid w:val="55E902D1"/>
    <w:rsid w:val="5677BD51"/>
    <w:rsid w:val="56D2B0E2"/>
    <w:rsid w:val="56E65A4B"/>
    <w:rsid w:val="57013CE8"/>
    <w:rsid w:val="572B74B6"/>
    <w:rsid w:val="581C6DB7"/>
    <w:rsid w:val="587D56F9"/>
    <w:rsid w:val="58FBC69F"/>
    <w:rsid w:val="5960502C"/>
    <w:rsid w:val="59B4B243"/>
    <w:rsid w:val="59D09E87"/>
    <w:rsid w:val="5A38DDAA"/>
    <w:rsid w:val="5A95C4CE"/>
    <w:rsid w:val="5BAC26AD"/>
    <w:rsid w:val="5C21F90D"/>
    <w:rsid w:val="5C3CF49C"/>
    <w:rsid w:val="5C6B5EB0"/>
    <w:rsid w:val="5C6E88E5"/>
    <w:rsid w:val="5C78F496"/>
    <w:rsid w:val="5D054796"/>
    <w:rsid w:val="5D38A09C"/>
    <w:rsid w:val="5E3E030D"/>
    <w:rsid w:val="5E625C63"/>
    <w:rsid w:val="5F1C3153"/>
    <w:rsid w:val="5F2D3D11"/>
    <w:rsid w:val="60402520"/>
    <w:rsid w:val="60CE3F6C"/>
    <w:rsid w:val="61AE55BB"/>
    <w:rsid w:val="61B47A45"/>
    <w:rsid w:val="61BD4B6F"/>
    <w:rsid w:val="62715C26"/>
    <w:rsid w:val="62CD6831"/>
    <w:rsid w:val="6316C4D8"/>
    <w:rsid w:val="6390A0E6"/>
    <w:rsid w:val="63DEE689"/>
    <w:rsid w:val="647B2B65"/>
    <w:rsid w:val="64E1C862"/>
    <w:rsid w:val="65117A73"/>
    <w:rsid w:val="6554F1D1"/>
    <w:rsid w:val="65E75F30"/>
    <w:rsid w:val="660EA442"/>
    <w:rsid w:val="665C7A51"/>
    <w:rsid w:val="670CED7B"/>
    <w:rsid w:val="6777CF02"/>
    <w:rsid w:val="67974BD8"/>
    <w:rsid w:val="68A55E01"/>
    <w:rsid w:val="68E5B503"/>
    <w:rsid w:val="68F4368B"/>
    <w:rsid w:val="69866D5E"/>
    <w:rsid w:val="69C7E24A"/>
    <w:rsid w:val="6A5B504A"/>
    <w:rsid w:val="6A9AADC1"/>
    <w:rsid w:val="6AB107BF"/>
    <w:rsid w:val="6B169ACB"/>
    <w:rsid w:val="6B2CF8ED"/>
    <w:rsid w:val="6B725BA5"/>
    <w:rsid w:val="6B8292B2"/>
    <w:rsid w:val="6C44CCD9"/>
    <w:rsid w:val="6C47DF20"/>
    <w:rsid w:val="6D6003B6"/>
    <w:rsid w:val="6DAF7E00"/>
    <w:rsid w:val="6DB40A3C"/>
    <w:rsid w:val="6DB92626"/>
    <w:rsid w:val="6FAFC50C"/>
    <w:rsid w:val="70070AC2"/>
    <w:rsid w:val="70F167E6"/>
    <w:rsid w:val="7198DD8E"/>
    <w:rsid w:val="71D563FA"/>
    <w:rsid w:val="71EC1093"/>
    <w:rsid w:val="7232B868"/>
    <w:rsid w:val="723374D9"/>
    <w:rsid w:val="725FBAD0"/>
    <w:rsid w:val="7266622F"/>
    <w:rsid w:val="7282EF23"/>
    <w:rsid w:val="73868163"/>
    <w:rsid w:val="73CF453A"/>
    <w:rsid w:val="7465867B"/>
    <w:rsid w:val="75482A7D"/>
    <w:rsid w:val="75C2014F"/>
    <w:rsid w:val="75EC3BFF"/>
    <w:rsid w:val="763593A4"/>
    <w:rsid w:val="76C987F7"/>
    <w:rsid w:val="7760086C"/>
    <w:rsid w:val="7765336B"/>
    <w:rsid w:val="77E1FB80"/>
    <w:rsid w:val="78BDFC8F"/>
    <w:rsid w:val="7926BE3F"/>
    <w:rsid w:val="7938BC3B"/>
    <w:rsid w:val="797A3F78"/>
    <w:rsid w:val="79C966A6"/>
    <w:rsid w:val="7A9F96B4"/>
    <w:rsid w:val="7B0E2A25"/>
    <w:rsid w:val="7B77C1A9"/>
    <w:rsid w:val="7C4CA1EC"/>
    <w:rsid w:val="7CA3B265"/>
    <w:rsid w:val="7CEECD22"/>
    <w:rsid w:val="7D08FCCC"/>
    <w:rsid w:val="7D2C33E4"/>
    <w:rsid w:val="7D778238"/>
    <w:rsid w:val="7DB1025C"/>
    <w:rsid w:val="7DB1F781"/>
    <w:rsid w:val="7E39209E"/>
    <w:rsid w:val="7F5CC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3DB6"/>
    <w:pPr>
      <w:keepNext/>
      <w:keepLines/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EC3DB6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8885dd73d1440e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accc39-0e42-4f3b-bae3-4a05e5802345}"/>
      </w:docPartPr>
      <w:docPartBody>
        <w:p xmlns:wp14="http://schemas.microsoft.com/office/word/2010/wordml" w14:paraId="2AC0D75B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veckokontroll - Saneringsenheten</dc:title>
  <dc:subject/>
  <dc:creator>patrik.jens.johansson@vgregion.se</dc:creator>
  <keywords/>
  <lastModifiedBy>Päivi Kyllönen</lastModifiedBy>
  <revision>10</revision>
  <lastPrinted>2016-03-31T10:56:00.0000000Z</lastPrinted>
  <dcterms:created xsi:type="dcterms:W3CDTF">2022-05-05T11:38:00.0000000Z</dcterms:created>
  <dcterms:modified xsi:type="dcterms:W3CDTF">2024-10-23T12:32:51.0000000Z</dcterms:modified>
</coreProperties>
</file>