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80032" w:rsidP="1F206339" w:rsidRDefault="00680032" w14:paraId="001E3417" w14:textId="77777777">
      <w:pPr>
        <w:pStyle w:val="Heading2"/>
        <w:ind w:left="0"/>
        <w:sectPr w:rsidR="00680032" w:rsidSect="006800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80032" w:rsidR="00680032" w:rsidP="567B03C8" w:rsidRDefault="00680032" w14:paraId="52FA7D78" w14:textId="220C5A90">
      <w:pPr>
        <w:pStyle w:val="Heading1"/>
        <w:ind w:left="180"/>
      </w:pPr>
      <w:r w:rsidR="45FEA251">
        <w:rPr/>
        <w:t>Ryggtrauma</w:t>
      </w:r>
    </w:p>
    <w:p w:rsidRPr="00680032" w:rsidR="00680032" w:rsidP="00680032" w:rsidRDefault="00680032" w14:paraId="6EAC4805" w14:textId="2B12794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800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9F078" wp14:editId="008C8D3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680032" w:rsidP="00680032" w:rsidRDefault="00680032" w14:paraId="3143DDC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27102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0CBDDB0">
              <v:shapetype id="_x0000_t202" coordsize="21600,21600" o:spt="202" path="m,l,21600r21600,l21600,xe" w14:anchorId="0729F078">
                <v:stroke joinstyle="miter"/>
                <v:path gradientshapeok="t" o:connecttype="rect"/>
              </v:shapetype>
              <v:shape id="Text Box 3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680032" w:rsidP="00680032" w:rsidRDefault="00680032" w14:paraId="0573CD5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27102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462"/>
        <w:gridCol w:w="4462"/>
      </w:tblGrid>
      <w:tr xmlns:wp14="http://schemas.microsoft.com/office/word/2010/wordml" w:rsidR="567B03C8" w:rsidTr="1F206339" w14:paraId="3FE77F17" wp14:textId="77777777">
        <w:trPr>
          <w:trHeight w:val="300"/>
        </w:trPr>
        <w:tc>
          <w:tcPr>
            <w:tcW w:w="4462" w:type="dxa"/>
            <w:tcMar/>
          </w:tcPr>
          <w:p w:rsidR="640310B8" w:rsidP="1F206339" w:rsidRDefault="640310B8" w14:paraId="3983F920" w14:textId="797E20F5">
            <w:pPr>
              <w:pStyle w:val="Normal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</w:pPr>
            <w:r w:rsidRPr="1F206339" w:rsidR="640310B8">
              <w:rPr>
                <w:rFonts w:ascii="Times New Roman" w:hAnsi="Times New Roman" w:eastAsia="Times New Roman" w:cs="Times New Roman"/>
                <w:b w:val="1"/>
                <w:bCs w:val="1"/>
                <w:sz w:val="28"/>
                <w:szCs w:val="28"/>
              </w:rPr>
              <w:t>Omvårdnadsanames</w:t>
            </w:r>
          </w:p>
          <w:p w:rsidR="640310B8" w:rsidP="567B03C8" w:rsidRDefault="640310B8" w14:paraId="6CFD93FC" w14:textId="4D71C008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640310B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Debut?</w:t>
            </w:r>
          </w:p>
          <w:p w:rsidR="640310B8" w:rsidP="567B03C8" w:rsidRDefault="640310B8" w14:paraId="21562DF8" w14:textId="5C036A88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640310B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Beskrivning av händelseförloppet?</w:t>
            </w:r>
          </w:p>
          <w:p w:rsidR="567B03C8" w:rsidP="567B03C8" w:rsidRDefault="567B03C8" w14:paraId="6C9E22DB" w14:textId="33636E74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  <w:p w:rsidR="640310B8" w:rsidP="567B03C8" w:rsidRDefault="640310B8" w14:paraId="229F1218" w14:textId="628F8EFC">
            <w:pPr>
              <w:pStyle w:val="Normal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640310B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TRAUMALARM ENLIGT TRAUMAKRITERIER?</w:t>
            </w:r>
          </w:p>
          <w:p w:rsidR="2BB688D1" w:rsidP="567B03C8" w:rsidRDefault="2BB688D1" w14:paraId="78D65288" w14:textId="35820B59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2BB688D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Tidigare sjukdomar?</w:t>
            </w:r>
          </w:p>
          <w:p w:rsidR="2BB688D1" w:rsidP="567B03C8" w:rsidRDefault="2BB688D1" w14:paraId="6FEA9261" w14:textId="73719D1E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2BB688D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Medicinering?</w:t>
            </w:r>
          </w:p>
          <w:p w:rsidR="2BB688D1" w:rsidP="567B03C8" w:rsidRDefault="2BB688D1" w14:paraId="188D464D" w14:textId="34626A25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2BB688D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Överkänslighet läkemedel?</w:t>
            </w:r>
          </w:p>
          <w:p w:rsidR="2BB688D1" w:rsidP="567B03C8" w:rsidRDefault="2BB688D1" w14:paraId="4677D29F" w14:textId="3D8EE88E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2BB688D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Social bakgrund/hemsituation:</w:t>
            </w: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&gt;75 år, se “SKÖR ÄLDRE”</w:t>
            </w:r>
          </w:p>
          <w:p w:rsidR="567B03C8" w:rsidP="567B03C8" w:rsidRDefault="567B03C8" w14:paraId="08075406" w14:textId="6829CD32">
            <w:pPr>
              <w:pStyle w:val="Normal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  <w:p w:rsidR="1CB7588E" w:rsidP="1F206339" w:rsidRDefault="1CB7588E" w14:paraId="78268377" w14:textId="4E01DCE7">
            <w:pPr>
              <w:pStyle w:val="Normal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8"/>
                <w:szCs w:val="28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1"/>
                <w:bCs w:val="1"/>
                <w:sz w:val="28"/>
                <w:szCs w:val="28"/>
              </w:rPr>
              <w:t>Omvårdnadsstatus</w:t>
            </w:r>
          </w:p>
          <w:p w:rsidR="1CB7588E" w:rsidP="567B03C8" w:rsidRDefault="1CB7588E" w14:paraId="62292F68" w14:textId="7E85D2C3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Kommunikation</w:t>
            </w:r>
          </w:p>
          <w:p w:rsidR="1CB7588E" w:rsidP="567B03C8" w:rsidRDefault="1CB7588E" w14:paraId="4DFF9BE5" w14:textId="1CF4B5B7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Medvetandegrad? (RLS/GCS)</w:t>
            </w:r>
          </w:p>
          <w:p w:rsidR="1CB7588E" w:rsidP="567B03C8" w:rsidRDefault="1CB7588E" w14:paraId="0CFC154B" w14:textId="09646EE4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Orienterad?</w:t>
            </w:r>
          </w:p>
          <w:p w:rsidR="1CB7588E" w:rsidP="567B03C8" w:rsidRDefault="1CB7588E" w14:paraId="5B3121AF" w14:textId="75187518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Pupiller?</w:t>
            </w:r>
          </w:p>
          <w:p w:rsidR="1CB7588E" w:rsidP="567B03C8" w:rsidRDefault="1CB7588E" w14:paraId="70FE845D" w14:textId="0C780933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Hörsel-/syn-/talsvårigheter?</w:t>
            </w:r>
          </w:p>
          <w:p w:rsidR="1CB7588E" w:rsidP="567B03C8" w:rsidRDefault="1CB7588E" w14:paraId="772F096F" w14:textId="1CEBDC7C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Ej </w:t>
            </w: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svens</w:t>
            </w:r>
            <w:r w:rsidRPr="1F206339" w:rsidR="4A46BC0C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</w:t>
            </w: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talande</w:t>
            </w: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– tolk?</w:t>
            </w:r>
          </w:p>
          <w:p w:rsidR="567B03C8" w:rsidP="567B03C8" w:rsidRDefault="567B03C8" w14:paraId="599A4410" w14:textId="0B943C2C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  <w:p w:rsidR="1CB7588E" w:rsidP="567B03C8" w:rsidRDefault="1CB7588E" w14:paraId="3EDBC421" w14:textId="72249DB1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Andning</w:t>
            </w:r>
          </w:p>
          <w:p w:rsidR="1CB7588E" w:rsidP="567B03C8" w:rsidRDefault="1CB7588E" w14:paraId="6DB5F8BC" w14:textId="1455C4F4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Andningspåverkan - ytlig/</w:t>
            </w:r>
            <w:r w:rsidRPr="1F206339" w:rsidR="5E886C64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djup/</w:t>
            </w:r>
            <w:r w:rsidRPr="1F206339" w:rsidR="1CB758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snabb?</w:t>
            </w:r>
          </w:p>
          <w:p w:rsidR="7137FD6E" w:rsidP="567B03C8" w:rsidRDefault="7137FD6E" w14:paraId="4774A93A" w14:textId="3510F70F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137FD6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Bröstkorgsandning/</w:t>
            </w:r>
            <w:r w:rsidRPr="1F206339" w:rsidR="7137FD6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bukandning</w:t>
            </w:r>
            <w:r w:rsidRPr="1F206339" w:rsidR="7137FD6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- kan vara skada på övre delen av halsryggen.</w:t>
            </w:r>
          </w:p>
          <w:p w:rsidR="567B03C8" w:rsidP="567B03C8" w:rsidRDefault="567B03C8" w14:paraId="50F1D5EA" w14:textId="22689404">
            <w:pPr>
              <w:pStyle w:val="Normal"/>
              <w:spacing w:after="0" w:afterAutospacing="off"/>
              <w:ind w:left="180" w:right="180"/>
              <w:rPr>
                <w:rFonts w:ascii="Arial Fet" w:hAnsi="Arial Fet" w:cs="Arial"/>
                <w:b w:val="1"/>
                <w:bCs w:val="1"/>
                <w:sz w:val="32"/>
                <w:szCs w:val="32"/>
              </w:rPr>
            </w:pPr>
          </w:p>
        </w:tc>
        <w:tc>
          <w:tcPr>
            <w:tcW w:w="4462" w:type="dxa"/>
            <w:tcMar/>
          </w:tcPr>
          <w:p w:rsidR="33091145" w:rsidP="1F206339" w:rsidRDefault="33091145" w14:paraId="5B6EC5BD" w14:textId="2957E436">
            <w:pPr>
              <w:pStyle w:val="Normal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</w:pPr>
            <w:r w:rsidRPr="1F206339" w:rsidR="33091145">
              <w:rPr>
                <w:rFonts w:ascii="Times New Roman" w:hAnsi="Times New Roman" w:eastAsia="Times New Roman" w:cs="Times New Roman"/>
                <w:b w:val="1"/>
                <w:bCs w:val="1"/>
                <w:sz w:val="28"/>
                <w:szCs w:val="28"/>
              </w:rPr>
              <w:t>Omvårdnadsåtgärder</w:t>
            </w:r>
          </w:p>
          <w:p w:rsidR="33091145" w:rsidP="567B03C8" w:rsidRDefault="33091145" w14:paraId="1B9B309A" w14:textId="690E0709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3309114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Förberedelser</w:t>
            </w:r>
          </w:p>
          <w:p w:rsidR="33091145" w:rsidP="567B03C8" w:rsidRDefault="33091145" w14:paraId="72272F3F" w14:textId="19F72FA4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33091145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Iordningställ traumabritsen.</w:t>
            </w:r>
          </w:p>
          <w:p w:rsidR="33091145" w:rsidP="567B03C8" w:rsidRDefault="33091145" w14:paraId="3A2492A4" w14:textId="4007EBD7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33091145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Patienten ska ligga på hårt underlag. Vid överflyttning av patient måste </w:t>
            </w:r>
            <w:r w:rsidRPr="1F206339" w:rsidR="2409E10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en</w:t>
            </w:r>
            <w:r w:rsidRPr="1F206339" w:rsidR="33091145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stabilisera huvudet och 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minst </w:t>
            </w:r>
            <w:r w:rsidRPr="1F206339" w:rsidR="1B630E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fyra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personer lyfta över.</w:t>
            </w:r>
          </w:p>
          <w:p w:rsidR="7AB8AEF6" w:rsidP="567B03C8" w:rsidRDefault="7AB8AEF6" w14:paraId="330FC6FE" w14:textId="5ECFAA24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Halsryggstabilisering, hård halskrage.</w:t>
            </w:r>
          </w:p>
          <w:p w:rsidR="7AB8AEF6" w:rsidP="567B03C8" w:rsidRDefault="7AB8AEF6" w14:paraId="67327179" w14:textId="13C17218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Bäckenbälte?</w:t>
            </w:r>
          </w:p>
          <w:p w:rsidR="7AB8AEF6" w:rsidP="567B03C8" w:rsidRDefault="7AB8AEF6" w14:paraId="53E78B60" w14:textId="15377969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Klippa kläder, varma filtar,</w:t>
            </w:r>
          </w:p>
          <w:p w:rsidR="2E129F13" w:rsidP="567B03C8" w:rsidRDefault="2E129F13" w14:paraId="69A62395" w14:textId="48AF48D9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2E129F1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Bear hugger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7AB8AEF6" w:rsidP="567B03C8" w:rsidRDefault="7AB8AEF6" w14:paraId="0ED1EE3D" w14:textId="4D066D44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Koppla upp 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på</w:t>
            </w:r>
            <w:r w:rsidRPr="1F206339" w:rsidR="190A8CFC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övervakningsskärm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7AB8AEF6" w:rsidP="567B03C8" w:rsidRDefault="7AB8AEF6" w14:paraId="446FC2CF" w14:textId="4A391AC6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PVK x 2 (helst grova).</w:t>
            </w:r>
          </w:p>
          <w:p w:rsidR="7AB8AEF6" w:rsidP="567B03C8" w:rsidRDefault="7AB8AEF6" w14:paraId="6446344B" w14:textId="471354AF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Provtagning </w:t>
            </w:r>
            <w:r w:rsidRPr="1F206339" w:rsidR="7E15EB7C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enligt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traumastatus eller ordination.</w:t>
            </w:r>
          </w:p>
          <w:p w:rsidR="7AB8AEF6" w:rsidP="567B03C8" w:rsidRDefault="7AB8AEF6" w14:paraId="42115B4B" w14:textId="1CC33C95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OBS! Ta av halskedja, övriga smycken, 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ev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, piercing.</w:t>
            </w:r>
          </w:p>
          <w:p w:rsidR="567B03C8" w:rsidP="567B03C8" w:rsidRDefault="567B03C8" w14:paraId="3C65F89A" w14:textId="786A5E2E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  <w:p w:rsidR="7AB8AEF6" w:rsidP="567B03C8" w:rsidRDefault="7AB8AEF6" w14:paraId="20634F6F" w14:textId="2A96E21D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Läkemedelshantering</w:t>
            </w:r>
          </w:p>
          <w:p w:rsidR="7AB8AEF6" w:rsidP="567B03C8" w:rsidRDefault="7AB8AEF6" w14:paraId="051611FC" w14:textId="47F7CCDB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Syrgas med reservoarmask </w:t>
            </w:r>
          </w:p>
          <w:p w:rsidR="6650EDE0" w:rsidP="567B03C8" w:rsidRDefault="6650EDE0" w14:paraId="414C1EDE" w14:textId="2F80CF22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6650EDE0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12–15</w:t>
            </w: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l/min.</w:t>
            </w:r>
          </w:p>
          <w:p w:rsidR="7AB8AEF6" w:rsidP="567B03C8" w:rsidRDefault="7AB8AEF6" w14:paraId="3A1B5DF8" w14:textId="4B44D732">
            <w:pPr>
              <w:pStyle w:val="Normal"/>
              <w:spacing w:after="0" w:afterAutospacing="off"/>
              <w:ind w:left="180" w:right="18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F206339" w:rsidR="7AB8AEF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Smärtlindring och andra läkemedel enligt läkarordination.</w:t>
            </w:r>
          </w:p>
        </w:tc>
      </w:tr>
    </w:tbl>
    <w:p w:rsidRPr="00680032" w:rsidR="00680032" w:rsidP="00680032" w:rsidRDefault="00680032" w14:paraId="626A7354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8003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CFA684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C65A0B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83312400">
    <w:abstractNumId w:val="17"/>
  </w:num>
  <w:num w:numId="2" w16cid:durableId="1761215380">
    <w:abstractNumId w:val="14"/>
  </w:num>
  <w:num w:numId="3" w16cid:durableId="1296256746">
    <w:abstractNumId w:val="0"/>
  </w:num>
  <w:num w:numId="4" w16cid:durableId="1200971979">
    <w:abstractNumId w:val="6"/>
  </w:num>
  <w:num w:numId="5" w16cid:durableId="771123575">
    <w:abstractNumId w:val="15"/>
  </w:num>
  <w:num w:numId="6" w16cid:durableId="921639941">
    <w:abstractNumId w:val="2"/>
  </w:num>
  <w:num w:numId="7" w16cid:durableId="765930485">
    <w:abstractNumId w:val="11"/>
  </w:num>
  <w:num w:numId="8" w16cid:durableId="14770864">
    <w:abstractNumId w:val="8"/>
  </w:num>
  <w:num w:numId="9" w16cid:durableId="1816794080">
    <w:abstractNumId w:val="1"/>
  </w:num>
  <w:num w:numId="10" w16cid:durableId="1503660113">
    <w:abstractNumId w:val="1"/>
  </w:num>
  <w:num w:numId="11" w16cid:durableId="58408525">
    <w:abstractNumId w:val="3"/>
  </w:num>
  <w:num w:numId="12" w16cid:durableId="1056703112">
    <w:abstractNumId w:val="4"/>
  </w:num>
  <w:num w:numId="13" w16cid:durableId="1294023665">
    <w:abstractNumId w:val="13"/>
  </w:num>
  <w:num w:numId="14" w16cid:durableId="711730694">
    <w:abstractNumId w:val="9"/>
  </w:num>
  <w:num w:numId="15" w16cid:durableId="1812284470">
    <w:abstractNumId w:val="7"/>
  </w:num>
  <w:num w:numId="16" w16cid:durableId="1630474378">
    <w:abstractNumId w:val="12"/>
  </w:num>
  <w:num w:numId="17" w16cid:durableId="1649478484">
    <w:abstractNumId w:val="5"/>
  </w:num>
  <w:num w:numId="18" w16cid:durableId="2038968879">
    <w:abstractNumId w:val="10"/>
  </w:num>
  <w:num w:numId="19" w16cid:durableId="147745229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4C1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03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E8F077"/>
    <w:rsid w:val="04E600BB"/>
    <w:rsid w:val="069AF979"/>
    <w:rsid w:val="11CC7149"/>
    <w:rsid w:val="1686BA0F"/>
    <w:rsid w:val="182A77F6"/>
    <w:rsid w:val="183BB2CD"/>
    <w:rsid w:val="190A8CFC"/>
    <w:rsid w:val="19164D63"/>
    <w:rsid w:val="19C64857"/>
    <w:rsid w:val="1B630E09"/>
    <w:rsid w:val="1CB7588E"/>
    <w:rsid w:val="1E80911D"/>
    <w:rsid w:val="1F206339"/>
    <w:rsid w:val="21D15A3C"/>
    <w:rsid w:val="22265D12"/>
    <w:rsid w:val="2409E102"/>
    <w:rsid w:val="26F1E0AF"/>
    <w:rsid w:val="291348D0"/>
    <w:rsid w:val="2BB688D1"/>
    <w:rsid w:val="2DE6B9F3"/>
    <w:rsid w:val="2E129F13"/>
    <w:rsid w:val="2F9BB2B1"/>
    <w:rsid w:val="33091145"/>
    <w:rsid w:val="3444C0A0"/>
    <w:rsid w:val="3455FB77"/>
    <w:rsid w:val="360AF435"/>
    <w:rsid w:val="36885689"/>
    <w:rsid w:val="37A6C496"/>
    <w:rsid w:val="39296C9A"/>
    <w:rsid w:val="394294F7"/>
    <w:rsid w:val="3C68FAE2"/>
    <w:rsid w:val="3DAFC86D"/>
    <w:rsid w:val="3FA09BA4"/>
    <w:rsid w:val="45FEA251"/>
    <w:rsid w:val="48B0AB53"/>
    <w:rsid w:val="4A46BC0C"/>
    <w:rsid w:val="4F0EB200"/>
    <w:rsid w:val="4FA58497"/>
    <w:rsid w:val="567B03C8"/>
    <w:rsid w:val="5711D65F"/>
    <w:rsid w:val="5E886C64"/>
    <w:rsid w:val="640310B8"/>
    <w:rsid w:val="647B2B65"/>
    <w:rsid w:val="657AEEF1"/>
    <w:rsid w:val="6650EDE0"/>
    <w:rsid w:val="6A678871"/>
    <w:rsid w:val="6B2CF8ED"/>
    <w:rsid w:val="6BBFCD41"/>
    <w:rsid w:val="6D74C5FF"/>
    <w:rsid w:val="6F109660"/>
    <w:rsid w:val="70AC66C1"/>
    <w:rsid w:val="7137FD6E"/>
    <w:rsid w:val="74A572C9"/>
    <w:rsid w:val="78077DB2"/>
    <w:rsid w:val="79A34E13"/>
    <w:rsid w:val="7AB8AEF6"/>
    <w:rsid w:val="7E15E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dcc742b40144a3f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3806d-8ad3-40f4-9b36-d3a6c1570d39}"/>
      </w:docPartPr>
      <w:docPartBody>
        <w:p xmlns:wp14="http://schemas.microsoft.com/office/word/2010/wordml" w14:paraId="288DB110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Ryggtrauma</dc:title>
  <dc:subject/>
  <dc:creator>patrik.jens.johansson@vgregion.se</dc:creator>
  <keywords/>
  <lastModifiedBy>Emely Sandhöj</lastModifiedBy>
  <revision>4</revision>
  <lastPrinted>2016-03-31T10:56:00.0000000Z</lastPrinted>
  <dcterms:created xsi:type="dcterms:W3CDTF">2022-05-05T11:37:00.0000000Z</dcterms:created>
  <dcterms:modified xsi:type="dcterms:W3CDTF">2024-05-24T12:19:32.0000000Z</dcterms:modified>
</coreProperties>
</file>