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glossary/document.xml" ContentType="application/vnd.openxmlformats-officedocument.wordprocessingml.document.glossary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59A29EDB" w:rsidP="59A29EDB" w:rsidRDefault="59A29EDB" w14:paraId="16A1EDF7" w14:textId="425B8137">
      <w:pPr>
        <w:pStyle w:val="Heading2"/>
        <w:keepNext w:val="1"/>
        <w:rPr>
          <w:b w:val="1"/>
          <w:bCs w:val="1"/>
        </w:rPr>
      </w:pPr>
    </w:p>
    <w:p w:rsidR="59A29EDB" w:rsidP="59A29EDB" w:rsidRDefault="59A29EDB" w14:paraId="3F6A98AC" w14:textId="47521394">
      <w:pPr>
        <w:pStyle w:val="Heading1"/>
        <w:keepNext w:val="1"/>
      </w:pPr>
    </w:p>
    <w:p w:rsidR="006E684C" w:rsidP="4C504BC3" w:rsidRDefault="006E684C" w14:paraId="54ACBA24" w14:textId="2C5B7DE9">
      <w:pPr>
        <w:pStyle w:val="Heading1"/>
        <w:keepNext w:val="1"/>
        <w:rPr>
          <w:rFonts w:ascii="Calibri" w:hAnsi="Calibri" w:cs="Calibri"/>
          <w:b w:val="1"/>
          <w:bCs w:val="1"/>
          <w:sz w:val="36"/>
          <w:szCs w:val="36"/>
        </w:rPr>
      </w:pPr>
      <w:r w:rsidR="6CD0D26E">
        <w:rPr/>
        <w:t>Rengöring av fiberskop</w:t>
      </w:r>
    </w:p>
    <w:p w:rsidR="006E684C" w:rsidP="4C504BC3" w:rsidRDefault="006E684C" w14:textId="77777777" w14:paraId="2FD02E1D">
      <w:pPr>
        <w:pStyle w:val="Heading3"/>
        <w:keepNext w:val="1"/>
        <w:rPr>
          <w:rFonts w:ascii="Calibri" w:hAnsi="Calibri" w:cs="Calibri"/>
          <w:b w:val="1"/>
          <w:bCs w:val="1"/>
          <w:sz w:val="28"/>
          <w:szCs w:val="28"/>
        </w:rPr>
      </w:pPr>
      <w:r w:rsidR="6CD0D26E">
        <w:rPr/>
        <w:t>Revidering i denna version</w:t>
      </w:r>
    </w:p>
    <w:p w:rsidR="006E684C" w:rsidP="599448B9" w:rsidRDefault="006E684C" w14:paraId="0642BDC5" w14:textId="77992845">
      <w:pPr>
        <w:pStyle w:val="Normal"/>
      </w:pPr>
      <w:r w:rsidR="019B5EE0">
        <w:rPr/>
        <w:t xml:space="preserve">Ändringar gällande </w:t>
      </w:r>
      <w:r w:rsidR="39738E1C">
        <w:rPr/>
        <w:t xml:space="preserve">handhavande av </w:t>
      </w:r>
      <w:r w:rsidR="019B5EE0">
        <w:rPr/>
        <w:t>manometer</w:t>
      </w:r>
      <w:r w:rsidR="50D7F468">
        <w:rPr/>
        <w:t xml:space="preserve">, </w:t>
      </w:r>
      <w:r w:rsidR="58F3A587">
        <w:rPr/>
        <w:t xml:space="preserve">rengöring och </w:t>
      </w:r>
      <w:r w:rsidR="50D7F468">
        <w:rPr/>
        <w:t>rengöring</w:t>
      </w:r>
      <w:r w:rsidR="7C48ECD8">
        <w:rPr/>
        <w:t>sfrekvens</w:t>
      </w:r>
      <w:r w:rsidR="54F5F579">
        <w:rPr/>
        <w:t>.</w:t>
      </w:r>
    </w:p>
    <w:p w:rsidR="60699FE2" w:rsidP="4C504BC3" w:rsidRDefault="60699FE2" w14:paraId="590F7AFF" w14:textId="2B14A56E">
      <w:pPr>
        <w:pStyle w:val="Heading2"/>
      </w:pPr>
      <w:r w:rsidR="60699FE2">
        <w:rPr/>
        <w:t>Genomförande</w:t>
      </w:r>
    </w:p>
    <w:p w:rsidR="0C8EBC28" w:rsidP="4C504BC3" w:rsidRDefault="0C8EBC28" w14:paraId="4D21498B" w14:textId="4B0CB2A3">
      <w:pPr>
        <w:pStyle w:val="ListBullet"/>
        <w:rPr/>
      </w:pPr>
      <w:r w:rsidRPr="4C504BC3" w:rsidR="0C8EBC28">
        <w:rPr>
          <w:noProof w:val="0"/>
          <w:lang w:val="sv-SE"/>
        </w:rPr>
        <w:t>Fiberskåpet h</w:t>
      </w:r>
      <w:r w:rsidRPr="4C504BC3" w:rsidR="114E81EC">
        <w:rPr>
          <w:noProof w:val="0"/>
          <w:lang w:val="sv-SE"/>
        </w:rPr>
        <w:t>anteras varsamt!</w:t>
      </w:r>
    </w:p>
    <w:p w:rsidR="5EAA927B" w:rsidP="4C504BC3" w:rsidRDefault="5EAA927B" w14:paraId="01EB2208" w14:textId="65B63E3B">
      <w:pPr>
        <w:pStyle w:val="ListBullet"/>
        <w:rPr/>
      </w:pPr>
      <w:r w:rsidRPr="47D386AA" w:rsidR="5C524D10">
        <w:rPr>
          <w:noProof w:val="0"/>
          <w:lang w:val="sv-SE"/>
        </w:rPr>
        <w:t>R</w:t>
      </w:r>
      <w:r w:rsidRPr="47D386AA" w:rsidR="114E81EC">
        <w:rPr>
          <w:noProof w:val="0"/>
          <w:lang w:val="sv-SE"/>
        </w:rPr>
        <w:t xml:space="preserve">engör fiberskåpet </w:t>
      </w:r>
      <w:r w:rsidRPr="47D386AA" w:rsidR="114E81EC">
        <w:rPr>
          <w:b w:val="1"/>
          <w:bCs w:val="1"/>
          <w:noProof w:val="0"/>
          <w:lang w:val="sv-SE"/>
        </w:rPr>
        <w:t>snarast</w:t>
      </w:r>
      <w:r w:rsidRPr="47D386AA" w:rsidR="114E81EC">
        <w:rPr>
          <w:noProof w:val="0"/>
          <w:lang w:val="sv-SE"/>
        </w:rPr>
        <w:t xml:space="preserve"> efter användning</w:t>
      </w:r>
      <w:r w:rsidRPr="47D386AA" w:rsidR="65028806">
        <w:rPr>
          <w:noProof w:val="0"/>
          <w:lang w:val="sv-SE"/>
        </w:rPr>
        <w:t xml:space="preserve">, </w:t>
      </w:r>
      <w:r w:rsidRPr="47D386AA" w:rsidR="114E81EC">
        <w:rPr>
          <w:noProof w:val="0"/>
          <w:lang w:val="sv-SE"/>
        </w:rPr>
        <w:t xml:space="preserve">ska vara rent </w:t>
      </w:r>
      <w:r w:rsidRPr="47D386AA" w:rsidR="076D70B8">
        <w:rPr>
          <w:noProof w:val="0"/>
          <w:lang w:val="sv-SE"/>
        </w:rPr>
        <w:t>vid</w:t>
      </w:r>
      <w:r w:rsidRPr="47D386AA" w:rsidR="114E81EC">
        <w:rPr>
          <w:noProof w:val="0"/>
          <w:lang w:val="sv-SE"/>
        </w:rPr>
        <w:t xml:space="preserve"> </w:t>
      </w:r>
      <w:r w:rsidRPr="47D386AA" w:rsidR="114E81EC">
        <w:rPr>
          <w:noProof w:val="0"/>
          <w:lang w:val="sv-SE"/>
        </w:rPr>
        <w:t>urakuta</w:t>
      </w:r>
      <w:r w:rsidRPr="47D386AA" w:rsidR="114E81EC">
        <w:rPr>
          <w:noProof w:val="0"/>
          <w:lang w:val="sv-SE"/>
        </w:rPr>
        <w:t xml:space="preserve"> situationer!</w:t>
      </w:r>
    </w:p>
    <w:p w:rsidR="2114D4B9" w:rsidP="215BF21A" w:rsidRDefault="2114D4B9" w14:paraId="7D8868A9" w14:textId="338F7EC5">
      <w:pPr>
        <w:pStyle w:val="ListBullet"/>
        <w:rPr>
          <w:b w:val="1"/>
          <w:bCs w:val="1"/>
          <w:noProof w:val="0"/>
          <w:lang w:val="sv-SE"/>
        </w:rPr>
      </w:pPr>
      <w:r w:rsidRPr="215BF21A" w:rsidR="08CEAC26">
        <w:rPr>
          <w:noProof w:val="0"/>
          <w:lang w:val="sv-SE"/>
        </w:rPr>
        <w:t>K</w:t>
      </w:r>
      <w:r w:rsidRPr="215BF21A" w:rsidR="114E81EC">
        <w:rPr>
          <w:noProof w:val="0"/>
          <w:lang w:val="sv-SE"/>
        </w:rPr>
        <w:t xml:space="preserve">ontrollera datum på vattnet och </w:t>
      </w:r>
      <w:r w:rsidRPr="215BF21A" w:rsidR="6051BE3E">
        <w:rPr>
          <w:noProof w:val="0"/>
          <w:lang w:val="sv-SE"/>
        </w:rPr>
        <w:t>S</w:t>
      </w:r>
      <w:r w:rsidRPr="215BF21A" w:rsidR="114E81EC">
        <w:rPr>
          <w:noProof w:val="0"/>
          <w:lang w:val="sv-SE"/>
        </w:rPr>
        <w:t>ekusept</w:t>
      </w:r>
      <w:r w:rsidRPr="215BF21A" w:rsidR="114E81EC">
        <w:rPr>
          <w:noProof w:val="0"/>
          <w:lang w:val="sv-SE"/>
        </w:rPr>
        <w:t xml:space="preserve"> </w:t>
      </w:r>
      <w:r w:rsidRPr="215BF21A" w:rsidR="7CEBA68A">
        <w:rPr>
          <w:noProof w:val="0"/>
          <w:lang w:val="sv-SE"/>
        </w:rPr>
        <w:t xml:space="preserve">™ </w:t>
      </w:r>
      <w:r w:rsidRPr="215BF21A" w:rsidR="7CEBA68A">
        <w:rPr>
          <w:noProof w:val="0"/>
          <w:lang w:val="sv-SE"/>
        </w:rPr>
        <w:t>M</w:t>
      </w:r>
      <w:r w:rsidRPr="215BF21A" w:rsidR="114E81EC">
        <w:rPr>
          <w:noProof w:val="0"/>
          <w:lang w:val="sv-SE"/>
        </w:rPr>
        <w:t>ulti</w:t>
      </w:r>
      <w:r w:rsidRPr="215BF21A" w:rsidR="1377DB41">
        <w:rPr>
          <w:noProof w:val="0"/>
          <w:lang w:val="sv-SE"/>
        </w:rPr>
        <w:t>E</w:t>
      </w:r>
      <w:r w:rsidRPr="215BF21A" w:rsidR="114E81EC">
        <w:rPr>
          <w:noProof w:val="0"/>
          <w:lang w:val="sv-SE"/>
        </w:rPr>
        <w:t>nzyme</w:t>
      </w:r>
      <w:r w:rsidRPr="215BF21A" w:rsidR="0A594C3C">
        <w:rPr>
          <w:noProof w:val="0"/>
          <w:lang w:val="sv-SE"/>
        </w:rPr>
        <w:t>-lösningen</w:t>
      </w:r>
      <w:r w:rsidRPr="215BF21A" w:rsidR="051C8265">
        <w:rPr>
          <w:noProof w:val="0"/>
          <w:lang w:val="sv-SE"/>
        </w:rPr>
        <w:t xml:space="preserve"> (</w:t>
      </w:r>
      <w:r w:rsidRPr="215BF21A" w:rsidR="114E81EC">
        <w:rPr>
          <w:noProof w:val="0"/>
          <w:lang w:val="sv-SE"/>
        </w:rPr>
        <w:t xml:space="preserve">5 ml </w:t>
      </w:r>
      <w:r w:rsidRPr="215BF21A" w:rsidR="5157F295">
        <w:rPr>
          <w:noProof w:val="0"/>
          <w:lang w:val="sv-SE"/>
        </w:rPr>
        <w:t>späds</w:t>
      </w:r>
      <w:r w:rsidRPr="215BF21A" w:rsidR="114E81EC">
        <w:rPr>
          <w:noProof w:val="0"/>
          <w:lang w:val="sv-SE"/>
        </w:rPr>
        <w:t xml:space="preserve"> i 1 liter </w:t>
      </w:r>
      <w:r w:rsidRPr="215BF21A" w:rsidR="3F332DA7">
        <w:rPr>
          <w:noProof w:val="0"/>
          <w:lang w:val="sv-SE"/>
        </w:rPr>
        <w:t xml:space="preserve">kallt </w:t>
      </w:r>
      <w:r w:rsidRPr="215BF21A" w:rsidR="114E81EC">
        <w:rPr>
          <w:noProof w:val="0"/>
          <w:lang w:val="sv-SE"/>
        </w:rPr>
        <w:t>vatten</w:t>
      </w:r>
      <w:r w:rsidRPr="215BF21A" w:rsidR="10C74D8D">
        <w:rPr>
          <w:noProof w:val="0"/>
          <w:lang w:val="sv-SE"/>
        </w:rPr>
        <w:t xml:space="preserve"> </w:t>
      </w:r>
      <w:r w:rsidRPr="215BF21A" w:rsidR="10C74D8D">
        <w:rPr>
          <w:b w:val="1"/>
          <w:bCs w:val="1"/>
          <w:noProof w:val="0"/>
          <w:lang w:val="sv-SE"/>
        </w:rPr>
        <w:t>max 35°C</w:t>
      </w:r>
      <w:r w:rsidRPr="215BF21A" w:rsidR="114E81EC">
        <w:rPr>
          <w:noProof w:val="0"/>
          <w:lang w:val="sv-SE"/>
        </w:rPr>
        <w:t>, hållbarhet 1 dygn)</w:t>
      </w:r>
      <w:r w:rsidRPr="215BF21A" w:rsidR="53BFBFB0">
        <w:rPr>
          <w:noProof w:val="0"/>
          <w:lang w:val="sv-SE"/>
        </w:rPr>
        <w:t>.</w:t>
      </w:r>
      <w:r w:rsidRPr="215BF21A" w:rsidR="3D2CD057">
        <w:rPr>
          <w:b w:val="1"/>
          <w:bCs w:val="1"/>
          <w:noProof w:val="0"/>
          <w:lang w:val="sv-SE"/>
        </w:rPr>
        <w:t xml:space="preserve"> </w:t>
      </w:r>
      <w:r w:rsidRPr="215BF21A" w:rsidR="0685B861">
        <w:rPr>
          <w:b w:val="1"/>
          <w:bCs w:val="1"/>
          <w:noProof w:val="0"/>
          <w:lang w:val="sv-SE"/>
        </w:rPr>
        <w:t>Lösninge</w:t>
      </w:r>
      <w:r w:rsidRPr="215BF21A" w:rsidR="451F52C8">
        <w:rPr>
          <w:b w:val="1"/>
          <w:bCs w:val="1"/>
          <w:noProof w:val="0"/>
          <w:lang w:val="sv-SE"/>
        </w:rPr>
        <w:t>n</w:t>
      </w:r>
      <w:r w:rsidRPr="215BF21A" w:rsidR="0685B861">
        <w:rPr>
          <w:b w:val="1"/>
          <w:bCs w:val="1"/>
          <w:noProof w:val="0"/>
          <w:lang w:val="sv-SE"/>
        </w:rPr>
        <w:t xml:space="preserve"> b</w:t>
      </w:r>
      <w:r w:rsidRPr="215BF21A" w:rsidR="1416AFDB">
        <w:rPr>
          <w:b w:val="1"/>
          <w:bCs w:val="1"/>
          <w:noProof w:val="0"/>
          <w:lang w:val="sv-SE"/>
        </w:rPr>
        <w:t>yt</w:t>
      </w:r>
      <w:r w:rsidRPr="215BF21A" w:rsidR="4F12DB4A">
        <w:rPr>
          <w:b w:val="1"/>
          <w:bCs w:val="1"/>
          <w:noProof w:val="0"/>
          <w:lang w:val="sv-SE"/>
        </w:rPr>
        <w:t>s</w:t>
      </w:r>
      <w:r w:rsidRPr="215BF21A" w:rsidR="1416AFDB">
        <w:rPr>
          <w:b w:val="1"/>
          <w:bCs w:val="1"/>
          <w:noProof w:val="0"/>
          <w:lang w:val="sv-SE"/>
        </w:rPr>
        <w:t xml:space="preserve"> ut </w:t>
      </w:r>
      <w:r w:rsidRPr="215BF21A" w:rsidR="10F0C06E">
        <w:rPr>
          <w:b w:val="1"/>
          <w:bCs w:val="1"/>
          <w:noProof w:val="0"/>
          <w:lang w:val="sv-SE"/>
        </w:rPr>
        <w:t>mellan</w:t>
      </w:r>
      <w:r w:rsidRPr="215BF21A" w:rsidR="2090FB12">
        <w:rPr>
          <w:b w:val="1"/>
          <w:bCs w:val="1"/>
          <w:noProof w:val="0"/>
          <w:lang w:val="sv-SE"/>
        </w:rPr>
        <w:t xml:space="preserve"> </w:t>
      </w:r>
      <w:r w:rsidRPr="215BF21A" w:rsidR="137751A8">
        <w:rPr>
          <w:b w:val="1"/>
          <w:bCs w:val="1"/>
          <w:noProof w:val="0"/>
          <w:lang w:val="sv-SE"/>
        </w:rPr>
        <w:t xml:space="preserve">varje </w:t>
      </w:r>
      <w:r w:rsidRPr="215BF21A" w:rsidR="2090FB12">
        <w:rPr>
          <w:b w:val="1"/>
          <w:bCs w:val="1"/>
          <w:noProof w:val="0"/>
          <w:lang w:val="sv-SE"/>
        </w:rPr>
        <w:t>patient</w:t>
      </w:r>
      <w:r w:rsidRPr="215BF21A" w:rsidR="64D0D0FB">
        <w:rPr>
          <w:b w:val="1"/>
          <w:bCs w:val="1"/>
          <w:noProof w:val="0"/>
          <w:lang w:val="sv-SE"/>
        </w:rPr>
        <w:t>!</w:t>
      </w:r>
    </w:p>
    <w:p w:rsidR="53BFBFB0" w:rsidP="47D386AA" w:rsidRDefault="53BFBFB0" w14:paraId="50417488" w14:textId="4268BE9F">
      <w:pPr>
        <w:pStyle w:val="ListBullet"/>
        <w:rPr>
          <w:b w:val="1"/>
          <w:bCs w:val="1"/>
          <w:noProof w:val="0"/>
          <w:lang w:val="sv-SE"/>
        </w:rPr>
      </w:pPr>
      <w:r w:rsidRPr="215BF21A" w:rsidR="53BFBFB0">
        <w:rPr>
          <w:b w:val="0"/>
          <w:bCs w:val="0"/>
          <w:noProof w:val="0"/>
          <w:lang w:val="sv-SE"/>
        </w:rPr>
        <w:t>T</w:t>
      </w:r>
      <w:r w:rsidRPr="215BF21A" w:rsidR="114E81EC">
        <w:rPr>
          <w:b w:val="0"/>
          <w:bCs w:val="0"/>
          <w:noProof w:val="0"/>
          <w:lang w:val="sv-SE"/>
        </w:rPr>
        <w:t>a på</w:t>
      </w:r>
      <w:r w:rsidRPr="215BF21A" w:rsidR="114E81EC">
        <w:rPr>
          <w:b w:val="1"/>
          <w:bCs w:val="1"/>
          <w:noProof w:val="0"/>
          <w:lang w:val="sv-SE"/>
        </w:rPr>
        <w:t xml:space="preserve"> </w:t>
      </w:r>
      <w:r w:rsidRPr="215BF21A" w:rsidR="114E81EC">
        <w:rPr>
          <w:b w:val="1"/>
          <w:bCs w:val="1"/>
          <w:noProof w:val="0"/>
          <w:lang w:val="sv-SE"/>
        </w:rPr>
        <w:t>skyddsglasögon</w:t>
      </w:r>
      <w:r w:rsidRPr="215BF21A" w:rsidR="12BE3B04">
        <w:rPr>
          <w:b w:val="1"/>
          <w:bCs w:val="1"/>
          <w:noProof w:val="0"/>
          <w:lang w:val="sv-SE"/>
        </w:rPr>
        <w:t xml:space="preserve"> eller </w:t>
      </w:r>
      <w:r w:rsidRPr="215BF21A" w:rsidR="1BDE19B9">
        <w:rPr>
          <w:b w:val="1"/>
          <w:bCs w:val="1"/>
          <w:noProof w:val="0"/>
          <w:lang w:val="sv-SE"/>
        </w:rPr>
        <w:t>visir</w:t>
      </w:r>
      <w:r w:rsidRPr="215BF21A" w:rsidR="114E81EC">
        <w:rPr>
          <w:b w:val="1"/>
          <w:bCs w:val="1"/>
          <w:noProof w:val="0"/>
          <w:lang w:val="sv-SE"/>
        </w:rPr>
        <w:t xml:space="preserve">, </w:t>
      </w:r>
      <w:r w:rsidRPr="215BF21A" w:rsidR="114E81EC">
        <w:rPr>
          <w:b w:val="1"/>
          <w:bCs w:val="1"/>
          <w:noProof w:val="0"/>
          <w:lang w:val="sv-SE"/>
        </w:rPr>
        <w:t>handskar</w:t>
      </w:r>
      <w:r w:rsidRPr="215BF21A" w:rsidR="57EB198F">
        <w:rPr>
          <w:b w:val="1"/>
          <w:bCs w:val="1"/>
          <w:noProof w:val="0"/>
          <w:lang w:val="sv-SE"/>
        </w:rPr>
        <w:t>,</w:t>
      </w:r>
      <w:r w:rsidRPr="215BF21A" w:rsidR="0AA44310">
        <w:rPr>
          <w:b w:val="1"/>
          <w:bCs w:val="1"/>
          <w:noProof w:val="0"/>
          <w:lang w:val="sv-SE"/>
        </w:rPr>
        <w:t xml:space="preserve"> </w:t>
      </w:r>
      <w:r w:rsidRPr="215BF21A" w:rsidR="114E81EC">
        <w:rPr>
          <w:b w:val="1"/>
          <w:bCs w:val="1"/>
          <w:noProof w:val="0"/>
          <w:lang w:val="sv-SE"/>
        </w:rPr>
        <w:t>plastförkläde</w:t>
      </w:r>
      <w:r w:rsidRPr="215BF21A" w:rsidR="4D230B8B">
        <w:rPr>
          <w:b w:val="1"/>
          <w:bCs w:val="1"/>
          <w:noProof w:val="0"/>
          <w:lang w:val="sv-SE"/>
        </w:rPr>
        <w:t xml:space="preserve"> långärmat</w:t>
      </w:r>
      <w:r w:rsidRPr="215BF21A" w:rsidR="59422961">
        <w:rPr>
          <w:b w:val="1"/>
          <w:bCs w:val="1"/>
          <w:noProof w:val="0"/>
          <w:lang w:val="sv-SE"/>
        </w:rPr>
        <w:t>!</w:t>
      </w:r>
    </w:p>
    <w:p w:rsidR="34CA2DA9" w:rsidP="4C504BC3" w:rsidRDefault="34CA2DA9" w14:paraId="102B21DE" w14:textId="3FB349CA">
      <w:pPr>
        <w:pStyle w:val="ListBullet"/>
        <w:rPr>
          <w:noProof w:val="0"/>
          <w:lang w:val="sv-SE"/>
        </w:rPr>
      </w:pPr>
      <w:r w:rsidRPr="215BF21A" w:rsidR="34CA2DA9">
        <w:rPr>
          <w:noProof w:val="0"/>
          <w:lang w:val="sv-SE"/>
        </w:rPr>
        <w:t>T</w:t>
      </w:r>
      <w:r w:rsidRPr="215BF21A" w:rsidR="114E81EC">
        <w:rPr>
          <w:noProof w:val="0"/>
          <w:lang w:val="sv-SE"/>
        </w:rPr>
        <w:t xml:space="preserve">orka av fiberskåpet med </w:t>
      </w:r>
      <w:r w:rsidRPr="215BF21A" w:rsidR="50763668">
        <w:rPr>
          <w:noProof w:val="0"/>
          <w:lang w:val="sv-SE"/>
        </w:rPr>
        <w:t xml:space="preserve">en </w:t>
      </w:r>
      <w:r w:rsidRPr="215BF21A" w:rsidR="11BC30B3">
        <w:rPr>
          <w:b w:val="1"/>
          <w:bCs w:val="1"/>
          <w:noProof w:val="0"/>
          <w:lang w:val="sv-SE"/>
        </w:rPr>
        <w:t xml:space="preserve">ren kompress </w:t>
      </w:r>
      <w:r w:rsidRPr="215BF21A" w:rsidR="12F22AEC">
        <w:rPr>
          <w:b w:val="1"/>
          <w:bCs w:val="1"/>
          <w:noProof w:val="0"/>
          <w:lang w:val="sv-SE"/>
        </w:rPr>
        <w:t>och</w:t>
      </w:r>
      <w:r w:rsidRPr="215BF21A" w:rsidR="114E81EC">
        <w:rPr>
          <w:b w:val="1"/>
          <w:bCs w:val="1"/>
          <w:noProof w:val="0"/>
          <w:lang w:val="sv-SE"/>
        </w:rPr>
        <w:t xml:space="preserve"> ljummet vatten</w:t>
      </w:r>
      <w:r w:rsidRPr="215BF21A" w:rsidR="61271C52">
        <w:rPr>
          <w:noProof w:val="0"/>
          <w:lang w:val="sv-SE"/>
        </w:rPr>
        <w:t>.</w:t>
      </w:r>
    </w:p>
    <w:p w:rsidR="131B084B" w:rsidP="47D386AA" w:rsidRDefault="131B084B" w14:paraId="5385EAD0" w14:textId="78B284B2">
      <w:pPr>
        <w:pStyle w:val="ListBullet"/>
        <w:rPr>
          <w:noProof w:val="0"/>
          <w:lang w:val="sv-SE"/>
        </w:rPr>
      </w:pPr>
      <w:r w:rsidRPr="47D386AA" w:rsidR="61271C52">
        <w:rPr>
          <w:noProof w:val="0"/>
          <w:lang w:val="sv-SE"/>
        </w:rPr>
        <w:t>K</w:t>
      </w:r>
      <w:r w:rsidRPr="47D386AA" w:rsidR="114E81EC">
        <w:rPr>
          <w:noProof w:val="0"/>
          <w:lang w:val="sv-SE"/>
        </w:rPr>
        <w:t>oppla manometer</w:t>
      </w:r>
      <w:r w:rsidRPr="47D386AA" w:rsidR="114E81EC">
        <w:rPr>
          <w:noProof w:val="0"/>
          <w:lang w:val="sv-SE"/>
        </w:rPr>
        <w:t xml:space="preserve"> på fiberskåpets huvud</w:t>
      </w:r>
      <w:r w:rsidRPr="47D386AA" w:rsidR="5C232F56">
        <w:rPr>
          <w:noProof w:val="0"/>
          <w:lang w:val="sv-SE"/>
        </w:rPr>
        <w:t xml:space="preserve"> (manometern ligger i korg till vänster om diskbänken)</w:t>
      </w:r>
    </w:p>
    <w:p w:rsidR="131B084B" w:rsidP="47D386AA" w:rsidRDefault="131B084B" w14:paraId="4D4ECF66" w14:textId="495CCF20">
      <w:pPr>
        <w:pStyle w:val="ListBullet"/>
        <w:rPr>
          <w:b w:val="1"/>
          <w:bCs w:val="1"/>
          <w:noProof w:val="0"/>
          <w:lang w:val="sv-SE"/>
        </w:rPr>
      </w:pPr>
      <w:r w:rsidRPr="47D386AA" w:rsidR="36D7DCE2">
        <w:rPr>
          <w:b w:val="1"/>
          <w:bCs w:val="1"/>
          <w:noProof w:val="0"/>
          <w:lang w:val="sv-SE"/>
        </w:rPr>
        <w:t xml:space="preserve">Pumpa upp manometern till 200 mmHg innan </w:t>
      </w:r>
      <w:r w:rsidRPr="47D386AA" w:rsidR="7371E644">
        <w:rPr>
          <w:b w:val="1"/>
          <w:bCs w:val="1"/>
          <w:noProof w:val="0"/>
          <w:lang w:val="sv-SE"/>
        </w:rPr>
        <w:t>fiberskåpet sätts i vattenbehållaren</w:t>
      </w:r>
      <w:r w:rsidRPr="47D386AA" w:rsidR="7F1A16BD">
        <w:rPr>
          <w:b w:val="1"/>
          <w:bCs w:val="1"/>
          <w:noProof w:val="0"/>
          <w:lang w:val="sv-SE"/>
        </w:rPr>
        <w:t xml:space="preserve"> till vä</w:t>
      </w:r>
      <w:r w:rsidRPr="47D386AA" w:rsidR="2C33354E">
        <w:rPr>
          <w:b w:val="1"/>
          <w:bCs w:val="1"/>
          <w:noProof w:val="0"/>
          <w:lang w:val="sv-SE"/>
        </w:rPr>
        <w:t>nster</w:t>
      </w:r>
      <w:r w:rsidRPr="47D386AA" w:rsidR="7371E644">
        <w:rPr>
          <w:b w:val="1"/>
          <w:bCs w:val="1"/>
          <w:noProof w:val="0"/>
          <w:lang w:val="sv-SE"/>
        </w:rPr>
        <w:t>!</w:t>
      </w:r>
    </w:p>
    <w:p w:rsidR="131B084B" w:rsidP="47D386AA" w:rsidRDefault="131B084B" w14:paraId="1367BAF0" w14:textId="1080760F">
      <w:pPr>
        <w:pStyle w:val="ListBullet"/>
        <w:rPr>
          <w:noProof w:val="0"/>
          <w:lang w:val="sv-SE"/>
        </w:rPr>
      </w:pPr>
      <w:r w:rsidRPr="47D386AA" w:rsidR="131B084B">
        <w:rPr>
          <w:noProof w:val="0"/>
          <w:lang w:val="sv-SE"/>
        </w:rPr>
        <w:t>S</w:t>
      </w:r>
      <w:r w:rsidRPr="47D386AA" w:rsidR="114E81EC">
        <w:rPr>
          <w:noProof w:val="0"/>
          <w:lang w:val="sv-SE"/>
        </w:rPr>
        <w:t>ätt fiberskåpet i vattenbehållaren</w:t>
      </w:r>
      <w:r w:rsidRPr="47D386AA" w:rsidR="501B4E54">
        <w:rPr>
          <w:noProof w:val="0"/>
          <w:lang w:val="sv-SE"/>
        </w:rPr>
        <w:t xml:space="preserve">, </w:t>
      </w:r>
      <w:r w:rsidRPr="47D386AA" w:rsidR="00438930">
        <w:rPr>
          <w:noProof w:val="0"/>
          <w:lang w:val="sv-SE"/>
        </w:rPr>
        <w:t xml:space="preserve">kontrollera </w:t>
      </w:r>
      <w:r w:rsidRPr="47D386AA" w:rsidR="275E308B">
        <w:rPr>
          <w:noProof w:val="0"/>
          <w:lang w:val="sv-SE"/>
        </w:rPr>
        <w:t>om läckor finns</w:t>
      </w:r>
      <w:r w:rsidRPr="47D386AA" w:rsidR="00438930">
        <w:rPr>
          <w:noProof w:val="0"/>
          <w:lang w:val="sv-SE"/>
        </w:rPr>
        <w:t xml:space="preserve"> (bubblor i vattnet).</w:t>
      </w:r>
      <w:r w:rsidRPr="47D386AA" w:rsidR="22792134">
        <w:rPr>
          <w:noProof w:val="0"/>
          <w:lang w:val="sv-SE"/>
        </w:rPr>
        <w:t xml:space="preserve"> </w:t>
      </w:r>
      <w:r w:rsidRPr="47D386AA" w:rsidR="45C1C895">
        <w:rPr>
          <w:noProof w:val="0"/>
          <w:lang w:val="sv-SE"/>
        </w:rPr>
        <w:t>Om läckor, tas fiberskopet ur bruk, lämnas till MT NÄ</w:t>
      </w:r>
      <w:r w:rsidRPr="47D386AA" w:rsidR="038D2659">
        <w:rPr>
          <w:noProof w:val="0"/>
          <w:lang w:val="sv-SE"/>
        </w:rPr>
        <w:t>L.</w:t>
      </w:r>
    </w:p>
    <w:p w:rsidR="5B1689D6" w:rsidP="4C504BC3" w:rsidRDefault="5B1689D6" w14:paraId="0B573CB4" w14:textId="717E3562">
      <w:pPr>
        <w:pStyle w:val="ListBullet"/>
        <w:rPr>
          <w:noProof w:val="0"/>
          <w:lang w:val="sv-SE"/>
        </w:rPr>
      </w:pPr>
      <w:r w:rsidRPr="4C504BC3" w:rsidR="5B1689D6">
        <w:rPr>
          <w:noProof w:val="0"/>
          <w:lang w:val="sv-SE"/>
        </w:rPr>
        <w:t>T</w:t>
      </w:r>
      <w:r w:rsidRPr="4C504BC3" w:rsidR="114E81EC">
        <w:rPr>
          <w:noProof w:val="0"/>
          <w:lang w:val="sv-SE"/>
        </w:rPr>
        <w:t xml:space="preserve">a bort manometern och flytta sedan över fiberskåpet till </w:t>
      </w:r>
      <w:r w:rsidRPr="4C504BC3" w:rsidR="0A3CE4FF">
        <w:rPr>
          <w:noProof w:val="0"/>
          <w:lang w:val="sv-SE"/>
        </w:rPr>
        <w:t>S</w:t>
      </w:r>
      <w:r w:rsidRPr="4C504BC3" w:rsidR="114E81EC">
        <w:rPr>
          <w:noProof w:val="0"/>
          <w:lang w:val="sv-SE"/>
        </w:rPr>
        <w:t>ekusept</w:t>
      </w:r>
      <w:r w:rsidRPr="4C504BC3" w:rsidR="4095D941">
        <w:rPr>
          <w:noProof w:val="0"/>
          <w:lang w:val="sv-SE"/>
        </w:rPr>
        <w:t>™</w:t>
      </w:r>
      <w:r w:rsidRPr="4C504BC3" w:rsidR="114E81EC">
        <w:rPr>
          <w:noProof w:val="0"/>
          <w:lang w:val="sv-SE"/>
        </w:rPr>
        <w:t xml:space="preserve"> </w:t>
      </w:r>
      <w:r w:rsidRPr="4C504BC3" w:rsidR="41824C14">
        <w:rPr>
          <w:noProof w:val="0"/>
          <w:lang w:val="sv-SE"/>
        </w:rPr>
        <w:t>M</w:t>
      </w:r>
      <w:r w:rsidRPr="4C504BC3" w:rsidR="114E81EC">
        <w:rPr>
          <w:noProof w:val="0"/>
          <w:lang w:val="sv-SE"/>
        </w:rPr>
        <w:t>ulti</w:t>
      </w:r>
      <w:r w:rsidRPr="4C504BC3" w:rsidR="5214F9B5">
        <w:rPr>
          <w:noProof w:val="0"/>
          <w:lang w:val="sv-SE"/>
        </w:rPr>
        <w:t>E</w:t>
      </w:r>
      <w:r w:rsidRPr="4C504BC3" w:rsidR="114E81EC">
        <w:rPr>
          <w:noProof w:val="0"/>
          <w:lang w:val="sv-SE"/>
        </w:rPr>
        <w:t>nzyme</w:t>
      </w:r>
      <w:r w:rsidRPr="4C504BC3" w:rsidR="703AAAD6">
        <w:rPr>
          <w:noProof w:val="0"/>
          <w:lang w:val="sv-SE"/>
        </w:rPr>
        <w:t>-</w:t>
      </w:r>
      <w:r w:rsidRPr="4C504BC3" w:rsidR="114E81EC">
        <w:rPr>
          <w:noProof w:val="0"/>
          <w:lang w:val="sv-SE"/>
        </w:rPr>
        <w:t xml:space="preserve">lösningen i det högra röret och låt stå i </w:t>
      </w:r>
      <w:r w:rsidRPr="4C504BC3" w:rsidR="114E81EC">
        <w:rPr>
          <w:b w:val="1"/>
          <w:bCs w:val="1"/>
          <w:noProof w:val="0"/>
          <w:lang w:val="sv-SE"/>
        </w:rPr>
        <w:t>10 minuter</w:t>
      </w:r>
      <w:r w:rsidRPr="4C504BC3" w:rsidR="030A0F14">
        <w:rPr>
          <w:b w:val="0"/>
          <w:bCs w:val="0"/>
          <w:noProof w:val="0"/>
          <w:lang w:val="sv-SE"/>
        </w:rPr>
        <w:t>.</w:t>
      </w:r>
    </w:p>
    <w:p w:rsidR="030A0F14" w:rsidP="47D386AA" w:rsidRDefault="030A0F14" w14:paraId="1A7DA47A" w14:textId="5B2A0357">
      <w:pPr>
        <w:pStyle w:val="ListBulle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lang w:val="sv-SE"/>
        </w:rPr>
      </w:pPr>
      <w:r w:rsidRPr="47D386AA" w:rsidR="030A0F14">
        <w:rPr>
          <w:noProof w:val="0"/>
          <w:lang w:val="sv-SE"/>
        </w:rPr>
        <w:t>T</w:t>
      </w:r>
      <w:r w:rsidRPr="47D386AA" w:rsidR="114E81EC">
        <w:rPr>
          <w:noProof w:val="0"/>
          <w:lang w:val="sv-SE"/>
        </w:rPr>
        <w:t xml:space="preserve">a upp fiberskåpet och skölj av det under rinnande vatten. </w:t>
      </w:r>
      <w:r w:rsidRPr="47D386AA" w:rsidR="678288AC">
        <w:rPr>
          <w:noProof w:val="0"/>
          <w:lang w:val="sv-SE"/>
        </w:rPr>
        <w:t>T</w:t>
      </w:r>
      <w:r w:rsidRPr="47D386AA" w:rsidR="114E81EC">
        <w:rPr>
          <w:noProof w:val="0"/>
          <w:lang w:val="sv-SE"/>
        </w:rPr>
        <w:t>orka av</w:t>
      </w:r>
      <w:r w:rsidRPr="47D386AA" w:rsidR="114E81EC">
        <w:rPr>
          <w:noProof w:val="0"/>
          <w:lang w:val="sv-SE"/>
        </w:rPr>
        <w:t xml:space="preserve"> </w:t>
      </w:r>
      <w:r w:rsidRPr="47D386AA" w:rsidR="114E81EC">
        <w:rPr>
          <w:noProof w:val="0"/>
          <w:lang w:val="sv-SE"/>
        </w:rPr>
        <w:t>fiberoti</w:t>
      </w:r>
      <w:r w:rsidRPr="47D386AA" w:rsidR="114E81EC">
        <w:rPr>
          <w:noProof w:val="0"/>
          <w:lang w:val="sv-SE"/>
        </w:rPr>
        <w:t>k</w:t>
      </w:r>
      <w:r w:rsidRPr="47D386AA" w:rsidR="114E81EC">
        <w:rPr>
          <w:noProof w:val="0"/>
          <w:lang w:val="sv-SE"/>
        </w:rPr>
        <w:t xml:space="preserve"> (ögat) med torr </w:t>
      </w:r>
      <w:r w:rsidRPr="47D386AA" w:rsidR="3C5D0B2F">
        <w:rPr>
          <w:noProof w:val="0"/>
          <w:lang w:val="sv-SE"/>
        </w:rPr>
        <w:t xml:space="preserve">ren </w:t>
      </w:r>
      <w:r w:rsidRPr="47D386AA" w:rsidR="114E81EC">
        <w:rPr>
          <w:noProof w:val="0"/>
          <w:lang w:val="sv-SE"/>
        </w:rPr>
        <w:t>kompress och ställ tillbaka skåpet i ren hållare på rullvagnen för att lufttorka.</w:t>
      </w:r>
    </w:p>
    <w:p w:rsidR="0331D6EE" w:rsidP="215BF21A" w:rsidRDefault="0331D6EE" w14:paraId="0BB70C1B" w14:textId="7D6DCB7B">
      <w:pPr>
        <w:pStyle w:val="MellanrubrikVGR"/>
        <w:spacing w:before="120" w:beforeAutospacing="off" w:after="0" w:afterAutospacing="off"/>
        <w:rPr>
          <w:b w:val="1"/>
          <w:bCs w:val="1"/>
          <w:noProof w:val="0"/>
          <w:lang w:val="sv-SE"/>
        </w:rPr>
      </w:pPr>
      <w:r w:rsidRPr="215BF21A" w:rsidR="0331D6EE">
        <w:rPr>
          <w:noProof w:val="0"/>
          <w:lang w:val="sv-SE"/>
        </w:rPr>
        <w:t>O</w:t>
      </w:r>
      <w:r w:rsidRPr="215BF21A" w:rsidR="114E81EC">
        <w:rPr>
          <w:noProof w:val="0"/>
          <w:lang w:val="sv-SE"/>
        </w:rPr>
        <w:t>nsdagar</w:t>
      </w:r>
      <w:r w:rsidRPr="215BF21A" w:rsidR="114E81EC">
        <w:rPr>
          <w:noProof w:val="0"/>
          <w:lang w:val="sv-SE"/>
        </w:rPr>
        <w:t xml:space="preserve"> </w:t>
      </w:r>
      <w:r w:rsidRPr="215BF21A" w:rsidR="0A79EEBE">
        <w:rPr>
          <w:noProof w:val="0"/>
          <w:lang w:val="sv-SE"/>
        </w:rPr>
        <w:t>kl.08:00</w:t>
      </w:r>
    </w:p>
    <w:p w:rsidR="0A79EEBE" w:rsidP="4C504BC3" w:rsidRDefault="0A79EEBE" w14:paraId="38BE785F" w14:textId="11D2FA29">
      <w:pPr>
        <w:pStyle w:val="Normal"/>
        <w:rPr>
          <w:sz w:val="24"/>
          <w:szCs w:val="24"/>
        </w:rPr>
      </w:pPr>
      <w:r w:rsidRPr="4C504BC3" w:rsidR="0A79EEBE">
        <w:rPr>
          <w:noProof w:val="0"/>
          <w:lang w:val="sv-SE"/>
        </w:rPr>
        <w:t>F</w:t>
      </w:r>
      <w:r w:rsidRPr="4C504BC3" w:rsidR="114E81EC">
        <w:rPr>
          <w:noProof w:val="0"/>
          <w:lang w:val="sv-SE"/>
        </w:rPr>
        <w:t xml:space="preserve">iberskåpet </w:t>
      </w:r>
      <w:r w:rsidRPr="4C504BC3" w:rsidR="0C78E8CF">
        <w:rPr>
          <w:noProof w:val="0"/>
          <w:lang w:val="sv-SE"/>
        </w:rPr>
        <w:t xml:space="preserve">körs </w:t>
      </w:r>
      <w:r w:rsidRPr="4C504BC3" w:rsidR="114E81EC">
        <w:rPr>
          <w:noProof w:val="0"/>
          <w:lang w:val="sv-SE"/>
        </w:rPr>
        <w:t>till öronmottagningen för specialrengöring i deras diskmaskin (</w:t>
      </w:r>
      <w:r w:rsidRPr="4C504BC3" w:rsidR="75DB09A6">
        <w:rPr>
          <w:noProof w:val="0"/>
          <w:lang w:val="sv-SE"/>
        </w:rPr>
        <w:t>A</w:t>
      </w:r>
      <w:r w:rsidRPr="4C504BC3" w:rsidR="114E81EC">
        <w:rPr>
          <w:noProof w:val="0"/>
          <w:lang w:val="sv-SE"/>
        </w:rPr>
        <w:t>ngelicas ansvar)</w:t>
      </w:r>
      <w:r w:rsidRPr="4C504BC3" w:rsidR="7437B0AF">
        <w:rPr>
          <w:noProof w:val="0"/>
          <w:lang w:val="sv-SE"/>
        </w:rPr>
        <w:t>.</w:t>
      </w:r>
    </w:p>
    <w:p w:rsidR="4F1F8F6B" w:rsidP="215BF21A" w:rsidRDefault="4F1F8F6B" w14:paraId="46AFD87F" w14:textId="6027F3EC">
      <w:pPr>
        <w:pStyle w:val="MellanrubrikVGR"/>
        <w:spacing w:before="120" w:beforeAutospacing="off" w:after="0" w:afterAutospacing="off"/>
        <w:rPr>
          <w:b w:val="1"/>
          <w:bCs w:val="1"/>
          <w:noProof w:val="0"/>
          <w:lang w:val="sv-SE"/>
        </w:rPr>
      </w:pPr>
      <w:r w:rsidRPr="215BF21A" w:rsidR="4F1F8F6B">
        <w:rPr>
          <w:noProof w:val="0"/>
          <w:lang w:val="sv-SE"/>
        </w:rPr>
        <w:t>Åtgärder vid första hjälpen</w:t>
      </w:r>
    </w:p>
    <w:p w:rsidR="21130D66" w:rsidP="4C504BC3" w:rsidRDefault="21130D66" w14:paraId="0387E68D" w14:textId="5A9637F3">
      <w:pPr>
        <w:pStyle w:val="Normal"/>
        <w:rPr>
          <w:noProof w:val="0"/>
          <w:lang w:val="sv-SE"/>
        </w:rPr>
        <w:sectPr w:rsidR="006E684C" w:rsidSect="006E684C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1440" w:right="1080" w:bottom="1440" w:left="1080" w:header="283" w:footer="737" w:gutter="0"/>
          <w:cols w:space="708"/>
          <w:noEndnote/>
          <w:titlePg/>
          <w:docGrid w:linePitch="326"/>
        </w:sectPr>
      </w:pPr>
      <w:r w:rsidRPr="4C504BC3" w:rsidR="21130D66">
        <w:rPr>
          <w:noProof w:val="0"/>
          <w:lang w:val="sv-SE"/>
        </w:rPr>
        <w:t>Vid ögonkontakt, hudkontakt, förtäring</w:t>
      </w:r>
      <w:r w:rsidRPr="4C504BC3" w:rsidR="5D78892B">
        <w:rPr>
          <w:noProof w:val="0"/>
          <w:lang w:val="sv-SE"/>
        </w:rPr>
        <w:t>,</w:t>
      </w:r>
      <w:r w:rsidRPr="4C504BC3" w:rsidR="21130D66">
        <w:rPr>
          <w:noProof w:val="0"/>
          <w:lang w:val="sv-SE"/>
        </w:rPr>
        <w:t xml:space="preserve"> inandning: </w:t>
      </w:r>
      <w:r w:rsidRPr="4C504BC3" w:rsidR="21130D66">
        <w:rPr>
          <w:b w:val="1"/>
          <w:bCs w:val="1"/>
          <w:noProof w:val="0"/>
          <w:lang w:val="sv-SE"/>
        </w:rPr>
        <w:t>skölj med mycket vatten!</w:t>
      </w:r>
      <w:r w:rsidRPr="4C504BC3" w:rsidR="3A7AA86C">
        <w:rPr>
          <w:b w:val="1"/>
          <w:bCs w:val="1"/>
          <w:noProof w:val="0"/>
          <w:lang w:val="sv-SE"/>
        </w:rPr>
        <w:t xml:space="preserve"> </w:t>
      </w:r>
      <w:r w:rsidRPr="4C504BC3" w:rsidR="3A7AA86C">
        <w:rPr>
          <w:noProof w:val="0"/>
          <w:lang w:val="sv-SE"/>
        </w:rPr>
        <w:t>Enligt Säkerhetsdatablad SEKUSEPT MULTIENZYME</w:t>
      </w:r>
      <w:r w:rsidRPr="4C504BC3" w:rsidR="664BC518">
        <w:rPr>
          <w:noProof w:val="0"/>
          <w:lang w:val="sv-SE"/>
        </w:rPr>
        <w:t>, finns på anslagstavlan.</w:t>
      </w:r>
    </w:p>
    <w:p w:rsidR="4C504BC3" w:rsidP="4C504BC3" w:rsidRDefault="4C504BC3" w14:paraId="3E74AF9C" w14:textId="785359EA">
      <w:pPr>
        <w:pStyle w:val="Normal"/>
        <w:ind w:left="0"/>
        <w:rPr>
          <w:b w:val="1"/>
          <w:bCs w:val="1"/>
        </w:rPr>
      </w:pPr>
    </w:p>
    <w:sectPr w:rsidRPr="00536A5A" w:rsidR="00536A5A" w:rsidSect="006E684C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3B23" w:rsidRDefault="00363B23" w14:paraId="496D9698" w14:textId="77777777">
      <w:r>
        <w:separator/>
      </w:r>
    </w:p>
  </w:endnote>
  <w:endnote w:type="continuationSeparator" w:id="0">
    <w:p w:rsidR="00363B23" w:rsidRDefault="00363B23" w14:paraId="38030764" w14:textId="77777777">
      <w:r>
        <w:continuationSeparator/>
      </w:r>
    </w:p>
  </w:endnote>
  <w:endnote w:type="continuationNotice" w:id="1">
    <w:p w:rsidR="00363B23" w:rsidRDefault="00363B23" w14:paraId="0576E0A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3B23" w:rsidRDefault="00363B23" w14:paraId="6E5526E6" w14:textId="77777777"/>
  </w:footnote>
  <w:footnote w:type="continuationSeparator" w:id="0">
    <w:p w:rsidR="00363B23" w:rsidRDefault="00363B23" w14:paraId="5C57738A" w14:textId="77777777">
      <w:r>
        <w:continuationSeparator/>
      </w:r>
    </w:p>
  </w:footnote>
  <w:footnote w:type="continuationNotice" w:id="1">
    <w:p w:rsidR="00363B23" w:rsidRDefault="00363B23" w14:paraId="4F5088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7C5665C2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1B50AE71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28">
    <w:nsid w:val="28ad17c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-"/>
      <w:lvlJc w:val="left"/>
      <w:pPr>
        <w:ind w:left="1440" w:hanging="360"/>
      </w:pPr>
      <w:rPr>
        <w:rFonts w:hint="default" w:ascii="Calibri" w:hAnsi="Calibri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7">
    <w:nsid w:val="7ab972b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decimal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6">
    <w:nsid w:val="c78e3df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decimal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5">
    <w:nsid w:val="36aabea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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4">
    <w:nsid w:val="751bfb6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decimal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3">
    <w:nsid w:val="6f5e2523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2">
    <w:nsid w:val="7656527b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7BD50B4"/>
    <w:multiLevelType w:val="hybridMultilevel"/>
    <w:tmpl w:val="C12EB6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AF14D8"/>
    <w:multiLevelType w:val="hybridMultilevel"/>
    <w:tmpl w:val="9E407BC4"/>
    <w:lvl w:ilvl="0" w:tplc="FFFFFFFF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0" w15:restartNumberingAfterBreak="0">
    <w:nsid w:val="386837FE"/>
    <w:multiLevelType w:val="hybridMultilevel"/>
    <w:tmpl w:val="3564C618"/>
    <w:lvl w:ilvl="0" w:tplc="FFFFFFFF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8" w15:restartNumberingAfterBreak="0">
    <w:nsid w:val="5D7F2A7B"/>
    <w:multiLevelType w:val="hybridMultilevel"/>
    <w:tmpl w:val="EC6A21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30">
    <w:abstractNumId w:val="28"/>
  </w:num>
  <w:num w:numId="29">
    <w:abstractNumId w:val="27"/>
  </w:num>
  <w:num w:numId="28">
    <w:abstractNumId w:val="26"/>
  </w:num>
  <w:num w:numId="27">
    <w:abstractNumId w:val="25"/>
  </w:num>
  <w:num w:numId="26">
    <w:abstractNumId w:val="24"/>
  </w:num>
  <w:num w:numId="25">
    <w:abstractNumId w:val="23"/>
  </w:num>
  <w:num w:numId="24">
    <w:abstractNumId w:val="22"/>
  </w:num>
  <w:num w:numId="1" w16cid:durableId="1960331778">
    <w:abstractNumId w:val="21"/>
  </w:num>
  <w:num w:numId="2" w16cid:durableId="1999723559">
    <w:abstractNumId w:val="17"/>
  </w:num>
  <w:num w:numId="3" w16cid:durableId="641078036">
    <w:abstractNumId w:val="0"/>
  </w:num>
  <w:num w:numId="4" w16cid:durableId="1637173720">
    <w:abstractNumId w:val="8"/>
  </w:num>
  <w:num w:numId="5" w16cid:durableId="7829565">
    <w:abstractNumId w:val="19"/>
  </w:num>
  <w:num w:numId="6" w16cid:durableId="1804078219">
    <w:abstractNumId w:val="2"/>
  </w:num>
  <w:num w:numId="7" w16cid:durableId="1553737661">
    <w:abstractNumId w:val="14"/>
  </w:num>
  <w:num w:numId="8" w16cid:durableId="1393311254">
    <w:abstractNumId w:val="11"/>
  </w:num>
  <w:num w:numId="9" w16cid:durableId="1902325065">
    <w:abstractNumId w:val="1"/>
  </w:num>
  <w:num w:numId="10" w16cid:durableId="785467402">
    <w:abstractNumId w:val="1"/>
  </w:num>
  <w:num w:numId="11" w16cid:durableId="293677740">
    <w:abstractNumId w:val="3"/>
  </w:num>
  <w:num w:numId="12" w16cid:durableId="1162240903">
    <w:abstractNumId w:val="4"/>
  </w:num>
  <w:num w:numId="13" w16cid:durableId="264460034">
    <w:abstractNumId w:val="16"/>
  </w:num>
  <w:num w:numId="14" w16cid:durableId="1738626100">
    <w:abstractNumId w:val="12"/>
  </w:num>
  <w:num w:numId="15" w16cid:durableId="544408330">
    <w:abstractNumId w:val="9"/>
  </w:num>
  <w:num w:numId="16" w16cid:durableId="502282118">
    <w:abstractNumId w:val="15"/>
  </w:num>
  <w:num w:numId="17" w16cid:durableId="1708405405">
    <w:abstractNumId w:val="5"/>
  </w:num>
  <w:num w:numId="18" w16cid:durableId="1128817108">
    <w:abstractNumId w:val="13"/>
  </w:num>
  <w:num w:numId="19" w16cid:durableId="487870501">
    <w:abstractNumId w:val="20"/>
  </w:num>
  <w:num w:numId="20" w16cid:durableId="2008513567">
    <w:abstractNumId w:val="18"/>
  </w:num>
  <w:num w:numId="21" w16cid:durableId="255328498">
    <w:abstractNumId w:val="6"/>
  </w:num>
  <w:num w:numId="22" w16cid:durableId="1664434245">
    <w:abstractNumId w:val="7"/>
  </w:num>
  <w:num w:numId="23" w16cid:durableId="1203789475">
    <w:abstractNumId w:val="1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38930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E684C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BE9D57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00CB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14FF895"/>
    <w:rsid w:val="019B5EE0"/>
    <w:rsid w:val="024801E3"/>
    <w:rsid w:val="030A0F14"/>
    <w:rsid w:val="0331D6EE"/>
    <w:rsid w:val="038D2659"/>
    <w:rsid w:val="04128A33"/>
    <w:rsid w:val="051C8265"/>
    <w:rsid w:val="0685B861"/>
    <w:rsid w:val="07448FD9"/>
    <w:rsid w:val="076D70B8"/>
    <w:rsid w:val="08CEAC26"/>
    <w:rsid w:val="08ED7F40"/>
    <w:rsid w:val="09265BC4"/>
    <w:rsid w:val="0966539A"/>
    <w:rsid w:val="0A3CE4FF"/>
    <w:rsid w:val="0A594C3C"/>
    <w:rsid w:val="0A79EEBE"/>
    <w:rsid w:val="0AA44310"/>
    <w:rsid w:val="0B0BF8EC"/>
    <w:rsid w:val="0C78E8CF"/>
    <w:rsid w:val="0C8EBC28"/>
    <w:rsid w:val="0E401A05"/>
    <w:rsid w:val="0E6264F7"/>
    <w:rsid w:val="0EBA29AA"/>
    <w:rsid w:val="0ECABADA"/>
    <w:rsid w:val="0F21FDD4"/>
    <w:rsid w:val="10C74D8D"/>
    <w:rsid w:val="10F0C06E"/>
    <w:rsid w:val="114E81EC"/>
    <w:rsid w:val="11BC30B3"/>
    <w:rsid w:val="121B2834"/>
    <w:rsid w:val="12BE3B04"/>
    <w:rsid w:val="12F22AEC"/>
    <w:rsid w:val="131B084B"/>
    <w:rsid w:val="137751A8"/>
    <w:rsid w:val="1377DB41"/>
    <w:rsid w:val="1416AFDB"/>
    <w:rsid w:val="152AB718"/>
    <w:rsid w:val="153A601B"/>
    <w:rsid w:val="17462F15"/>
    <w:rsid w:val="17C25894"/>
    <w:rsid w:val="198DDCDB"/>
    <w:rsid w:val="1A0E2A33"/>
    <w:rsid w:val="1BDE19B9"/>
    <w:rsid w:val="1D263793"/>
    <w:rsid w:val="1D4C3E91"/>
    <w:rsid w:val="1F7B35CF"/>
    <w:rsid w:val="1FB4ED30"/>
    <w:rsid w:val="1FE55B59"/>
    <w:rsid w:val="2090FB12"/>
    <w:rsid w:val="21130D66"/>
    <w:rsid w:val="2114D4B9"/>
    <w:rsid w:val="215BF21A"/>
    <w:rsid w:val="2194FAB3"/>
    <w:rsid w:val="21C48B02"/>
    <w:rsid w:val="22792134"/>
    <w:rsid w:val="22B77802"/>
    <w:rsid w:val="239BE41C"/>
    <w:rsid w:val="275E308B"/>
    <w:rsid w:val="277A6440"/>
    <w:rsid w:val="282AB463"/>
    <w:rsid w:val="28B45D20"/>
    <w:rsid w:val="28C8EA8F"/>
    <w:rsid w:val="29816B6B"/>
    <w:rsid w:val="2A4B23AA"/>
    <w:rsid w:val="2A79DC65"/>
    <w:rsid w:val="2C33354E"/>
    <w:rsid w:val="2D84D9FD"/>
    <w:rsid w:val="2D8E399A"/>
    <w:rsid w:val="2E1A0A24"/>
    <w:rsid w:val="2F390B76"/>
    <w:rsid w:val="314C9A8E"/>
    <w:rsid w:val="34CA2DA9"/>
    <w:rsid w:val="36377EE4"/>
    <w:rsid w:val="36D7DCE2"/>
    <w:rsid w:val="36F1962E"/>
    <w:rsid w:val="3902DB44"/>
    <w:rsid w:val="394FBD38"/>
    <w:rsid w:val="39738E1C"/>
    <w:rsid w:val="399398FF"/>
    <w:rsid w:val="39CCBED2"/>
    <w:rsid w:val="3A0F4494"/>
    <w:rsid w:val="3A338021"/>
    <w:rsid w:val="3A7AA86C"/>
    <w:rsid w:val="3BA523C2"/>
    <w:rsid w:val="3C54CC1D"/>
    <w:rsid w:val="3C5D0B2F"/>
    <w:rsid w:val="3C5F8908"/>
    <w:rsid w:val="3CBECE3E"/>
    <w:rsid w:val="3D2CD057"/>
    <w:rsid w:val="3E08C63E"/>
    <w:rsid w:val="3EBE3DA7"/>
    <w:rsid w:val="3F332DA7"/>
    <w:rsid w:val="3FCF5523"/>
    <w:rsid w:val="4095D941"/>
    <w:rsid w:val="40994532"/>
    <w:rsid w:val="413A62AC"/>
    <w:rsid w:val="416B2584"/>
    <w:rsid w:val="41824C14"/>
    <w:rsid w:val="42E59F04"/>
    <w:rsid w:val="4357E9D8"/>
    <w:rsid w:val="438C7CD8"/>
    <w:rsid w:val="447B3B87"/>
    <w:rsid w:val="451F52C8"/>
    <w:rsid w:val="45936F4E"/>
    <w:rsid w:val="45AFB196"/>
    <w:rsid w:val="45C1C895"/>
    <w:rsid w:val="45DF2CA9"/>
    <w:rsid w:val="4770D231"/>
    <w:rsid w:val="478CADD8"/>
    <w:rsid w:val="47D386AA"/>
    <w:rsid w:val="493A0285"/>
    <w:rsid w:val="49BC3718"/>
    <w:rsid w:val="4C504BC3"/>
    <w:rsid w:val="4C764621"/>
    <w:rsid w:val="4D230B8B"/>
    <w:rsid w:val="4D5DCAA9"/>
    <w:rsid w:val="4EFEB0DE"/>
    <w:rsid w:val="4F12DB4A"/>
    <w:rsid w:val="4F1F8F6B"/>
    <w:rsid w:val="501B4E54"/>
    <w:rsid w:val="50763668"/>
    <w:rsid w:val="50D7F468"/>
    <w:rsid w:val="5157F295"/>
    <w:rsid w:val="5203507B"/>
    <w:rsid w:val="5214F9B5"/>
    <w:rsid w:val="521F2B81"/>
    <w:rsid w:val="528D0B94"/>
    <w:rsid w:val="53889AE8"/>
    <w:rsid w:val="53BFBFB0"/>
    <w:rsid w:val="53E61FB1"/>
    <w:rsid w:val="54D8D085"/>
    <w:rsid w:val="54F5F579"/>
    <w:rsid w:val="55C2107B"/>
    <w:rsid w:val="56FE9FAE"/>
    <w:rsid w:val="579382DA"/>
    <w:rsid w:val="57EB198F"/>
    <w:rsid w:val="587A44C9"/>
    <w:rsid w:val="58F3A587"/>
    <w:rsid w:val="5921521B"/>
    <w:rsid w:val="59422961"/>
    <w:rsid w:val="599448B9"/>
    <w:rsid w:val="59A29EDB"/>
    <w:rsid w:val="59CCE560"/>
    <w:rsid w:val="59F51269"/>
    <w:rsid w:val="5B1689D6"/>
    <w:rsid w:val="5B6216F2"/>
    <w:rsid w:val="5C232F56"/>
    <w:rsid w:val="5C524D10"/>
    <w:rsid w:val="5D31E1E9"/>
    <w:rsid w:val="5D78892B"/>
    <w:rsid w:val="5EAA927B"/>
    <w:rsid w:val="5EC1715E"/>
    <w:rsid w:val="5F5234C3"/>
    <w:rsid w:val="5FC14D31"/>
    <w:rsid w:val="6025147B"/>
    <w:rsid w:val="6051BE3E"/>
    <w:rsid w:val="60699FE2"/>
    <w:rsid w:val="61271C52"/>
    <w:rsid w:val="612D40A6"/>
    <w:rsid w:val="631851F3"/>
    <w:rsid w:val="6345BE28"/>
    <w:rsid w:val="63714C1A"/>
    <w:rsid w:val="63E05D24"/>
    <w:rsid w:val="647B2B65"/>
    <w:rsid w:val="64D0D0FB"/>
    <w:rsid w:val="65028806"/>
    <w:rsid w:val="657D285A"/>
    <w:rsid w:val="6642CE18"/>
    <w:rsid w:val="664BC518"/>
    <w:rsid w:val="66840FAF"/>
    <w:rsid w:val="66C156D6"/>
    <w:rsid w:val="67193C91"/>
    <w:rsid w:val="674D6657"/>
    <w:rsid w:val="678288AC"/>
    <w:rsid w:val="67B42879"/>
    <w:rsid w:val="69ACD06C"/>
    <w:rsid w:val="6AA26D03"/>
    <w:rsid w:val="6B2CF8ED"/>
    <w:rsid w:val="6C7E3B00"/>
    <w:rsid w:val="6CD0D26E"/>
    <w:rsid w:val="6CF06B84"/>
    <w:rsid w:val="6DD40326"/>
    <w:rsid w:val="6E2B89E9"/>
    <w:rsid w:val="6E80D1C1"/>
    <w:rsid w:val="6F3C9BBF"/>
    <w:rsid w:val="6F9B71E9"/>
    <w:rsid w:val="703AAAD6"/>
    <w:rsid w:val="707D7F7D"/>
    <w:rsid w:val="70DD5375"/>
    <w:rsid w:val="71D62283"/>
    <w:rsid w:val="727F959C"/>
    <w:rsid w:val="7371E644"/>
    <w:rsid w:val="7437B0AF"/>
    <w:rsid w:val="75B0EC9A"/>
    <w:rsid w:val="75DB09A6"/>
    <w:rsid w:val="76E81BE2"/>
    <w:rsid w:val="7A69987A"/>
    <w:rsid w:val="7A89490E"/>
    <w:rsid w:val="7B4CC637"/>
    <w:rsid w:val="7B667345"/>
    <w:rsid w:val="7C44B4DC"/>
    <w:rsid w:val="7C48ECD8"/>
    <w:rsid w:val="7CEBA68A"/>
    <w:rsid w:val="7D7C2E95"/>
    <w:rsid w:val="7F05A264"/>
    <w:rsid w:val="7F1A16BD"/>
    <w:rsid w:val="7F373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684C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684C"/>
    <w:pPr>
      <w:keepNext/>
      <w:keepLines/>
      <w:spacing w:before="40" w:after="0"/>
      <w:outlineLvl w:val="6"/>
    </w:pPr>
    <w:rPr>
      <w:rFonts w:asciiTheme="majorHAnsi" w:hAnsiTheme="majorHAnsi" w:eastAsiaTheme="majorEastAsia" w:cstheme="majorBidi"/>
      <w:i/>
      <w:iCs/>
      <w:color w:val="00304B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6E684C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6E684C"/>
    <w:rPr>
      <w:rFonts w:asciiTheme="majorHAnsi" w:hAnsiTheme="majorHAnsi" w:eastAsiaTheme="majorEastAsia" w:cstheme="majorBidi"/>
      <w:i/>
      <w:iCs/>
      <w:color w:val="00304B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2.xml" Id="rId14" /><Relationship Type="http://schemas.openxmlformats.org/officeDocument/2006/relationships/webSettings" Target="webSettings.xml" Id="rId9" /><Relationship Type="http://schemas.openxmlformats.org/officeDocument/2006/relationships/glossaryDocument" Target="glossary/document.xml" Id="R9ce74c7b4a664589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glossary/document.xml><?xml version="1.0" encoding="utf-8"?>
<w:glossaryDocument xmlns:wp14="http://schemas.microsoft.com/office/word/2010/wordprocessingDrawing" xmlns:w14="http://schemas.microsoft.com/office/word/2010/wordml" xmlns:w="http://schemas.openxmlformats.org/wordprocessingml/2006/main" xmlns:mc="http://schemas.openxmlformats.org/markup-compatibility/2006" mc:Ignorable="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a9641a-6e82-4413-aab4-b5e9347de7ee}"/>
      </w:docPartPr>
      <w:docPartBody>
        <w:p xmlns:wp14="http://schemas.microsoft.com/office/word/2010/wordml" w14:paraId="3763A001" wp14:textId="77777777">
          <w:r>
            <w:rPr>
              <w:rStyle w:val="PlaceholderText"/>
            </w:rPr>
          </w:r>
        </w:p>
      </w:docPartBody>
    </w:docPart>
  </w:docParts>
</w:glossaryDocument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a27119-5f51-4c06-a4fd-2a3d4b9bdf89">RS3327-1180507643-372</_dlc_DocId>
    <_dlc_DocIdUrl xmlns="dba27119-5f51-4c06-a4fd-2a3d4b9bdf89">
      <Url>https://vgregion.sharepoint.com/sites/sy-rs-systemstod-for-styrande-dokument/_layouts/15/DocIdRedir.aspx?ID=RS3327-1180507643-372</Url>
      <Description>RS3327-1180507643-372</Description>
    </_dlc_DocIdUrl>
    <TaxCatchAll xmlns="dba27119-5f51-4c06-a4fd-2a3d4b9bdf89"/>
    <ec6953a5eee3424faece5c2353cf0721 xmlns="597d7713-8a3d-4bd2-ae30-edced55b2c1b">
      <Terms xmlns="http://schemas.microsoft.com/office/infopath/2007/PartnerControls"/>
    </ec6953a5eee3424faece5c2353cf0721>
    <VGR_DokBeskrivning xmlns="597d7713-8a3d-4bd2-ae30-edced55b2c1b" xsi:nil="true"/>
    <Kategori xmlns="b0413806-f9be-46b6-b428-930a1ac0a938" xsi:nil="true"/>
    <VGR_EgenAmnesindelning xmlns="597d7713-8a3d-4bd2-ae30-edced55b2c1b" xsi:nil="true"/>
    <iff0133ac3934f858b1ec890ab98b185 xmlns="4552c23f-a756-462f-8287-3ff35245ed68">
      <Terms xmlns="http://schemas.microsoft.com/office/infopath/2007/PartnerControls"/>
    </iff0133ac3934f858b1ec890ab98b185>
    <a7144f27c6ef407e8fb4465121afbe2b xmlns="597d7713-8a3d-4bd2-ae30-edced55b2c1b">
      <Terms xmlns="http://schemas.microsoft.com/office/infopath/2007/PartnerControls"/>
    </a7144f27c6ef407e8fb4465121afbe2b>
    <TaxKeywordTaxHTField xmlns="dba27119-5f51-4c06-a4fd-2a3d4b9bdf89">
      <Terms xmlns="http://schemas.microsoft.com/office/infopath/2007/PartnerControls"/>
    </TaxKeywordTaxHTField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/>
    </m534ae9efef34a1ab5a1291502fec5e5>
    <M_x00f6_testyp xmlns="b0413806-f9be-46b6-b428-930a1ac0a938" xsi:nil="true"/>
    <M_x00f6_tesdatum xmlns="b0413806-f9be-46b6-b428-930a1ac0a938" xsi:nil="true"/>
    <Projektfas xmlns="b0413806-f9be-46b6-b428-930a1ac0a938" xsi:nil="true"/>
    <Inneh_x00e5_ll xmlns="b0413806-f9be-46b6-b428-930a1ac0a938" xsi:nil="true"/>
    <SharedWithUsers xmlns="4552c23f-a756-462f-8287-3ff35245ed68">
      <UserInfo>
        <DisplayName>Mikael Svahn</DisplayName>
        <AccountId>20</AccountId>
        <AccountType/>
      </UserInfo>
      <UserInfo>
        <DisplayName>Nina Brandström</DisplayName>
        <AccountId>32</AccountId>
        <AccountType/>
      </UserInfo>
    </SharedWithUsers>
    <VGR_Sekretess xmlns="597d7713-8a3d-4bd2-ae30-edced55b2c1b">Allmän handling - Offentlig</VGR_Sekretess>
    <VGR_AtkomstRatt xmlns="597d7713-8a3d-4bd2-ae30-edced55b2c1b">0</VGR_AtkomstRatt>
    <VGR_DokStatus xmlns="597d7713-8a3d-4bd2-ae30-edced55b2c1b">Arbetsmaterial</VGR_DokStatus>
  </documentManagement>
</p:properties>
</file>

<file path=customXml/itemProps4.xml><?xml version="1.0" encoding="utf-8"?>
<ds:datastoreItem xmlns:ds="http://schemas.openxmlformats.org/officeDocument/2006/customXml" ds:itemID="{B9BCBBAA-C15A-4E1E-BB81-335C529DEA04}">
  <ds:schemaRefs>
    <ds:schemaRef ds:uri="http://schemas.microsoft.com/office/2006/metadata/properties"/>
    <ds:schemaRef ds:uri="http://schemas.microsoft.com/office/infopath/2007/PartnerControls"/>
    <ds:schemaRef ds:uri="95eec3e8-8c51-412a-a35f-8702dc640d3f"/>
    <ds:schemaRef ds:uri="597d7713-8a3d-4bd2-ae30-edced55b2c1b"/>
    <ds:schemaRef ds:uri="3f0875cd-62ae-4aee-a214-da3e9ecc9dde"/>
    <ds:schemaRef ds:uri="dba27119-5f51-4c06-a4fd-2a3d4b9bdf89"/>
    <ds:schemaRef ds:uri="b0413806-f9be-46b6-b428-930a1ac0a938"/>
    <ds:schemaRef ds:uri="4552c23f-a756-462f-8287-3ff35245ed6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Rengöring av fiberskop</dc:title>
  <dc:subject/>
  <dc:creator>patrik.jens.johansson@vgregion.se</dc:creator>
  <keywords/>
  <lastModifiedBy>Päivi Kyllönen</lastModifiedBy>
  <revision>7</revision>
  <lastPrinted>2016-03-31T10:56:00.0000000Z</lastPrinted>
  <dcterms:created xsi:type="dcterms:W3CDTF">2022-05-05T11:37:00.0000000Z</dcterms:created>
  <dcterms:modified xsi:type="dcterms:W3CDTF">2024-12-06T09:40:21.0000000Z</dcterms:modified>
</coreProperties>
</file>