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F6223" w:rsidP="407D9F22" w:rsidRDefault="00EF6223" w14:paraId="2BAE1B52" w14:textId="77777777">
      <w:pPr>
        <w:pStyle w:val="Heading2"/>
        <w:ind w:left="0"/>
        <w:sectPr w:rsidR="00EF6223" w:rsidSect="00EF622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F6223" w:rsidR="00EF6223" w:rsidP="00EF6223" w:rsidRDefault="00EF6223" w14:paraId="34E2E971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EF6223" w:rsidR="00EF6223" w:rsidP="00EF6223" w:rsidRDefault="00EF6223" w14:paraId="002253BE" w14:textId="23CC7A5E">
      <w:pPr>
        <w:spacing w:after="0" w:line="240" w:lineRule="auto"/>
        <w:ind w:left="0" w:right="0"/>
        <w:rPr>
          <w:szCs w:val="20"/>
        </w:rPr>
      </w:pPr>
      <w:r w:rsidRPr="00EF622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53D87" wp14:editId="3717B6C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223" w:rsidP="00EF6223" w:rsidRDefault="00EF6223" w14:paraId="31BA1DF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11828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6353D87">
                <v:stroke joinstyle="miter"/>
                <v:path gradientshapeok="t" o:connecttype="rect"/>
              </v:shapetype>
              <v:shape id="Text Box 3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EF6223" w:rsidP="00EF6223" w:rsidRDefault="00EF6223" w14:paraId="31BA1DF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11828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EF6223" w:rsidR="00EF6223" w:rsidTr="0007748E" w14:paraId="771BCD0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EF6223" w:rsidR="00EF6223" w:rsidP="00EF6223" w:rsidRDefault="00EF6223" w14:paraId="3FF362A3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</w:pPr>
            <w:bookmarkStart w:name="_1314629194" w:id="1"/>
            <w:bookmarkStart w:name="Rubrik" w:id="2"/>
            <w:bookmarkEnd w:id="1"/>
            <w:bookmarkEnd w:id="2"/>
            <w:r w:rsidRPr="00EF6223"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  <w:t>Ormbett</w:t>
            </w:r>
          </w:p>
        </w:tc>
      </w:tr>
    </w:tbl>
    <w:p w:rsidRPr="00EF6223" w:rsidR="00EF6223" w:rsidP="00EF6223" w:rsidRDefault="00EF6223" w14:paraId="009638AE" w14:textId="68152C51">
      <w:pPr>
        <w:keepNext w:val="1"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EF6223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6386327E" wp14:editId="5548E20F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2896870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086100" cy="9992995"/>
                <wp:effectExtent l="0" t="0" r="19050" b="27305"/>
                <wp:wrapNone xmlns:wp="http://schemas.openxmlformats.org/drawingml/2006/wordprocessingDrawing"/>
                <wp:docPr xmlns:wp="http://schemas.openxmlformats.org/drawingml/2006/wordprocessingDrawing" id="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86100" cy="9992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Omvårdnadsåtgärder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Förberedelser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 och puls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EKG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POX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AF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Temp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PVK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Prover: Medicinrutin, PK, APTT, CK, LD,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haptoglobin, blodgas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.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Läkemedelshantering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Smärtlindring/läkemedel enligt ordination.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Överväg syrgasbehandling.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Huggormsserum finns på IVA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.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Speciell omvårdnad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Följ vitala parametrar: 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RLS, blodtryck, puls, AF, POX och distalstatus/lokala symtom enligt läkarordination. 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Följande lokala symtom ska observeras: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  <w:t>Utbredning, missfärgning, omfång, konsistensökning samt tecken till kraftigt vävnadtryck=compartmentsyndrom. OBS! Vid compartmentsyndrom får extremiteten inte vara i högläge!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Sängläge/immobilisering </w:t>
                            </w:r>
                            <w:r>
                              <w:rPr>
                                <w:lang w:val="en-US"/>
                              </w:rPr>
                              <w:t>och högläge av biten kroppsdel. Ta av eventuell klocka, ringar mm, om bettstället sitter på hand/arm. Ta av sko och strumpa om bettstället sitter på fot/ben. Viktigt att det ej finns något som stasar där bettstället finns. Lämna bettstället helt i fred.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Symtom kan uppkomma flera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timmar efter bettet. Finns både tidiga symtom och sena symtom, från 2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3 timmar upp till 72 tim.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Lämna inte patienten utan tillsyn p g a risk för chock!</w:t>
                            </w:r>
                          </w:p>
                          <w:p w:rsidR="00101029" w:rsidP="00101029" w:rsidRDefault="00101029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Omprio enligt RETTS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/>
        </mc:AlternateContent>
      </w:r>
      <w:r w:rsidRPr="00EF6223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2E4BEC6F" wp14:editId="3B28800A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-522605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086100" cy="10097770"/>
                <wp:effectExtent l="0" t="0" r="19050" b="17780"/>
                <wp:wrapNone xmlns:wp="http://schemas.openxmlformats.org/drawingml/2006/wordprocessingDrawing"/>
                <wp:docPr xmlns:wp="http://schemas.openxmlformats.org/drawingml/2006/wordprocessingDrawing" id="1" name="Text Box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86100" cy="1009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Tidigare sjukdomar?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Händelseförlopp? Tid?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Symtom? Debut, när?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Vilken typ av orm?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Allmänpåverkan?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Omvårdnadsstatus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Kommunikation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Medvetandegrad? (RLS/GCS)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Orienterad?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Motorisk orolig? Ångest?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Andningspåverkan? Stridor? Bronkospasm?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AF?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Pulskvalitet/frekvens? Takykardi?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Blodtryck?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Frossa?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Yrsel? Matthet?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Compartmentsyndrom? (svår smärta, smärta vid passiv rörelse, hård över muskelloge, sensoriska/motoriska bortfall, pulsbortfall)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Missfärgning kring bettställe/kroppsdel?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Bettmärken? Antal?</w:t>
                            </w: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Svullnad?</w:t>
                            </w:r>
                            <w:r>
                              <w:rPr>
                                <w:rFonts w:ascii="Cambria" w:hAnsi="Cambria" w:eastAsia="Cambria"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Urtikaria?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Nutrition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Kräkning? Illamående?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Elimination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Vasovagal reaktion? (urinavgång, diarré)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Smärta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Karaktär?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Lokalisation?</w:t>
                            </w:r>
                          </w:p>
                          <w:p w:rsidR="006623E2" w:rsidP="006623E2" w:rsidRDefault="006623E2">
                            <w:pPr>
                              <w:spacing w:line="252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Buksmärta</w:t>
                            </w: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 xml:space="preserve">? </w:t>
                            </w: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Övrig smärta?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/>
        </mc:AlternateConten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F622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70088781">
    <w:abstractNumId w:val="17"/>
  </w:num>
  <w:num w:numId="2" w16cid:durableId="188564131">
    <w:abstractNumId w:val="14"/>
  </w:num>
  <w:num w:numId="3" w16cid:durableId="360863424">
    <w:abstractNumId w:val="0"/>
  </w:num>
  <w:num w:numId="4" w16cid:durableId="159080954">
    <w:abstractNumId w:val="6"/>
  </w:num>
  <w:num w:numId="5" w16cid:durableId="705909027">
    <w:abstractNumId w:val="15"/>
  </w:num>
  <w:num w:numId="6" w16cid:durableId="2019500149">
    <w:abstractNumId w:val="2"/>
  </w:num>
  <w:num w:numId="7" w16cid:durableId="1824078898">
    <w:abstractNumId w:val="11"/>
  </w:num>
  <w:num w:numId="8" w16cid:durableId="1111706175">
    <w:abstractNumId w:val="8"/>
  </w:num>
  <w:num w:numId="9" w16cid:durableId="1020661512">
    <w:abstractNumId w:val="1"/>
  </w:num>
  <w:num w:numId="10" w16cid:durableId="684792049">
    <w:abstractNumId w:val="1"/>
  </w:num>
  <w:num w:numId="11" w16cid:durableId="75321907">
    <w:abstractNumId w:val="3"/>
  </w:num>
  <w:num w:numId="12" w16cid:durableId="728959860">
    <w:abstractNumId w:val="4"/>
  </w:num>
  <w:num w:numId="13" w16cid:durableId="971523668">
    <w:abstractNumId w:val="13"/>
  </w:num>
  <w:num w:numId="14" w16cid:durableId="1807627686">
    <w:abstractNumId w:val="9"/>
  </w:num>
  <w:num w:numId="15" w16cid:durableId="1841459421">
    <w:abstractNumId w:val="7"/>
  </w:num>
  <w:num w:numId="16" w16cid:durableId="1187794347">
    <w:abstractNumId w:val="12"/>
  </w:num>
  <w:num w:numId="17" w16cid:durableId="236599844">
    <w:abstractNumId w:val="5"/>
  </w:num>
  <w:num w:numId="18" w16cid:durableId="1244872254">
    <w:abstractNumId w:val="10"/>
  </w:num>
  <w:num w:numId="19" w16cid:durableId="6703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22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5E37E7"/>
    <w:rsid w:val="0B717594"/>
    <w:rsid w:val="12CD899F"/>
    <w:rsid w:val="407D9F22"/>
    <w:rsid w:val="55F61A1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Ormbett</dc:title>
  <dc:subject/>
  <dc:creator>patrik.jens.johansson@vgregion.se</dc:creator>
  <keywords/>
  <lastModifiedBy>Emely Sandhöj</lastModifiedBy>
  <revision>3</revision>
  <lastPrinted>2016-03-31T10:56:00.0000000Z</lastPrinted>
  <dcterms:created xsi:type="dcterms:W3CDTF">2022-05-05T11:36:00.0000000Z</dcterms:created>
  <dcterms:modified xsi:type="dcterms:W3CDTF">2024-05-24T12:02:03.0000000Z</dcterms:modified>
</coreProperties>
</file>