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44DEDB" w14:textId="77777777" w:rsidR="00E67867" w:rsidRDefault="00E67867" w:rsidP="00F35B05">
      <w:pPr>
        <w:pStyle w:val="Heading2"/>
        <w:sectPr w:rsidR="00E67867" w:rsidSect="00E6786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A0CFF54" w14:textId="56EBCF9F" w:rsidR="00E67867" w:rsidRPr="00E67867" w:rsidRDefault="00E67867" w:rsidP="00E6786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E6786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9CFF9F2" wp14:editId="16690B86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5A3914F" w14:textId="77777777" w:rsidR="00E67867" w:rsidRPr="003D37FD" w:rsidRDefault="00E67867" w:rsidP="00E6786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12617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9CFF9F2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5A3914F" w14:textId="77777777" w:rsidR="00E67867" w:rsidRPr="003D37FD" w:rsidRDefault="00E67867" w:rsidP="00E6786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12617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E67867" w:rsidRPr="00E67867" w14:paraId="00CF6809" w14:textId="77777777" w:rsidTr="001A7F2D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FABE725" w14:textId="77777777" w:rsidR="00E67867" w:rsidRPr="00E67867" w:rsidRDefault="00E67867" w:rsidP="00E67867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Calibri" w:hAnsi="Calibri" w:cs="Calibri"/>
                <w:b/>
                <w:bCs/>
                <w:noProof/>
                <w:sz w:val="36"/>
                <w:szCs w:val="36"/>
              </w:rPr>
            </w:pPr>
            <w:bookmarkStart w:id="1" w:name="_1314629194"/>
            <w:bookmarkStart w:id="2" w:name="Rubrik"/>
            <w:bookmarkEnd w:id="1"/>
            <w:bookmarkEnd w:id="2"/>
            <w:r w:rsidRPr="00E67867">
              <w:rPr>
                <w:rFonts w:ascii="Calibri" w:hAnsi="Calibri" w:cs="Calibri"/>
                <w:b/>
                <w:bCs/>
                <w:noProof/>
                <w:sz w:val="36"/>
                <w:szCs w:val="36"/>
              </w:rPr>
              <w:t>Näsblödning</w:t>
            </w:r>
          </w:p>
        </w:tc>
      </w:tr>
    </w:tbl>
    <w:p w14:paraId="2FD6E2D5" w14:textId="7FC38472" w:rsidR="00E67867" w:rsidRPr="00E67867" w:rsidRDefault="00E67867" w:rsidP="00E67867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  <w:r w:rsidRPr="00E67867"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AB4A603" wp14:editId="24CA4B9D">
                <wp:simplePos x="0" y="0"/>
                <wp:positionH relativeFrom="column">
                  <wp:posOffset>2939415</wp:posOffset>
                </wp:positionH>
                <wp:positionV relativeFrom="paragraph">
                  <wp:posOffset>53340</wp:posOffset>
                </wp:positionV>
                <wp:extent cx="3086100" cy="7545705"/>
                <wp:effectExtent l="0" t="0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86100" cy="75457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CE3FB19" w14:textId="77777777" w:rsidR="00E67867" w:rsidRPr="00F467F4" w:rsidRDefault="00E67867" w:rsidP="00E67867">
                            <w:pPr>
                              <w:pStyle w:val="Header"/>
                              <w:rPr>
                                <w:rFonts w:ascii="Calibri" w:hAnsi="Calibri" w:cs="Calibri"/>
                                <w:bCs/>
                                <w:sz w:val="26"/>
                                <w:szCs w:val="26"/>
                              </w:rPr>
                            </w:pPr>
                            <w:r w:rsidRPr="00F467F4">
                              <w:rPr>
                                <w:rFonts w:ascii="Calibri" w:hAnsi="Calibri" w:cs="Calibri"/>
                                <w:bCs/>
                                <w:sz w:val="26"/>
                                <w:szCs w:val="26"/>
                              </w:rPr>
                              <w:t>Omvårdnadsåtgärder</w:t>
                            </w:r>
                          </w:p>
                          <w:p w14:paraId="4124B8A3" w14:textId="77777777" w:rsidR="00E67867" w:rsidRPr="00F61F42" w:rsidRDefault="00E67867" w:rsidP="00E67867">
                            <w:pPr>
                              <w:pStyle w:val="Header"/>
                              <w:rPr>
                                <w:bCs/>
                              </w:rPr>
                            </w:pPr>
                            <w:r w:rsidRPr="00F61F42">
                              <w:rPr>
                                <w:bCs/>
                              </w:rPr>
                              <w:t>Förberedelser</w:t>
                            </w:r>
                          </w:p>
                          <w:p w14:paraId="38CC14CA" w14:textId="77777777" w:rsidR="00E67867" w:rsidRPr="00F61F42" w:rsidRDefault="00E67867" w:rsidP="00E67867">
                            <w:pPr>
                              <w:pStyle w:val="Header"/>
                              <w:rPr>
                                <w:b/>
                              </w:rPr>
                            </w:pPr>
                            <w:r w:rsidRPr="00F61F42">
                              <w:rPr>
                                <w:b/>
                              </w:rPr>
                              <w:t>Sätt på patienten plastförkläde.</w:t>
                            </w:r>
                          </w:p>
                          <w:p w14:paraId="08465F7B" w14:textId="77777777" w:rsidR="00E67867" w:rsidRPr="00F61F42" w:rsidRDefault="00E67867" w:rsidP="00E67867">
                            <w:pPr>
                              <w:pStyle w:val="Header"/>
                              <w:rPr>
                                <w:b/>
                              </w:rPr>
                            </w:pPr>
                            <w:r w:rsidRPr="00F61F42">
                              <w:rPr>
                                <w:b/>
                              </w:rPr>
                              <w:t>Ge patienten rondskål och cellstoff.</w:t>
                            </w:r>
                          </w:p>
                          <w:p w14:paraId="0EC999D9" w14:textId="77777777" w:rsidR="00E67867" w:rsidRPr="00F61F42" w:rsidRDefault="00E67867" w:rsidP="00E67867">
                            <w:pPr>
                              <w:pStyle w:val="Header"/>
                              <w:rPr>
                                <w:b/>
                              </w:rPr>
                            </w:pPr>
                            <w:r w:rsidRPr="00F61F42">
                              <w:rPr>
                                <w:b/>
                              </w:rPr>
                              <w:t>Om patienten ej är cirkulatoriskt instabil be patienten snyta ur näsan.</w:t>
                            </w:r>
                          </w:p>
                          <w:p w14:paraId="671FDB18" w14:textId="77777777" w:rsidR="00E67867" w:rsidRPr="00F61F42" w:rsidRDefault="00E67867" w:rsidP="00E67867">
                            <w:pPr>
                              <w:pStyle w:val="Header"/>
                              <w:rPr>
                                <w:b/>
                              </w:rPr>
                            </w:pPr>
                            <w:r w:rsidRPr="00F61F42">
                              <w:rPr>
                                <w:b/>
                              </w:rPr>
                              <w:t>Sätt in tamponad med Nafazolin-Lidokain.</w:t>
                            </w:r>
                          </w:p>
                          <w:p w14:paraId="4C250993" w14:textId="77777777" w:rsidR="00E67867" w:rsidRPr="00F61F42" w:rsidRDefault="00E67867" w:rsidP="00E67867">
                            <w:pPr>
                              <w:pStyle w:val="Header"/>
                              <w:rPr>
                                <w:b/>
                              </w:rPr>
                            </w:pPr>
                            <w:r w:rsidRPr="00F61F42">
                              <w:rPr>
                                <w:b/>
                              </w:rPr>
                              <w:t>Patienten ska sitta upp lätt framåtlutad.</w:t>
                            </w:r>
                          </w:p>
                          <w:p w14:paraId="43ED2EC9" w14:textId="77777777" w:rsidR="00E67867" w:rsidRPr="00F61F42" w:rsidRDefault="00E67867" w:rsidP="00E67867">
                            <w:pPr>
                              <w:pStyle w:val="Header"/>
                              <w:rPr>
                                <w:b/>
                                <w:u w:val="single"/>
                              </w:rPr>
                            </w:pPr>
                            <w:r>
                              <w:rPr>
                                <w:b/>
                              </w:rPr>
                              <w:t>B</w:t>
                            </w:r>
                            <w:r w:rsidRPr="00F61F42">
                              <w:rPr>
                                <w:b/>
                              </w:rPr>
                              <w:t>e patienten hålla hårt över näsans mjuka nedre del.</w:t>
                            </w:r>
                          </w:p>
                          <w:p w14:paraId="7D289B73" w14:textId="77777777" w:rsidR="00E67867" w:rsidRPr="00F61F42" w:rsidRDefault="00E67867" w:rsidP="00E67867">
                            <w:pPr>
                              <w:pStyle w:val="Header"/>
                              <w:rPr>
                                <w:b/>
                              </w:rPr>
                            </w:pPr>
                            <w:r w:rsidRPr="00F61F42">
                              <w:rPr>
                                <w:b/>
                              </w:rPr>
                              <w:t>Koppla sug</w:t>
                            </w:r>
                            <w:r>
                              <w:rPr>
                                <w:b/>
                              </w:rPr>
                              <w:t>.</w:t>
                            </w:r>
                          </w:p>
                          <w:p w14:paraId="19E08117" w14:textId="77777777" w:rsidR="00E67867" w:rsidRPr="00F61F42" w:rsidRDefault="00E67867" w:rsidP="00E67867">
                            <w:pPr>
                              <w:pStyle w:val="Head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B</w:t>
                            </w:r>
                            <w:r w:rsidRPr="00F61F42">
                              <w:rPr>
                                <w:b/>
                              </w:rPr>
                              <w:t>lodtryck</w:t>
                            </w:r>
                            <w:r>
                              <w:rPr>
                                <w:b/>
                              </w:rPr>
                              <w:t>, puls, POX, AF och temp.</w:t>
                            </w:r>
                          </w:p>
                          <w:p w14:paraId="54C52200" w14:textId="77777777" w:rsidR="00E67867" w:rsidRPr="00F61F42" w:rsidRDefault="00E67867" w:rsidP="00E67867">
                            <w:pPr>
                              <w:pStyle w:val="Header"/>
                              <w:rPr>
                                <w:b/>
                              </w:rPr>
                            </w:pPr>
                            <w:r w:rsidRPr="00F61F42">
                              <w:rPr>
                                <w:b/>
                              </w:rPr>
                              <w:t>Kapillärt Hb</w:t>
                            </w:r>
                            <w:r>
                              <w:rPr>
                                <w:b/>
                              </w:rPr>
                              <w:t>.</w:t>
                            </w:r>
                          </w:p>
                          <w:p w14:paraId="29B64141" w14:textId="77777777" w:rsidR="00E67867" w:rsidRPr="00F61F42" w:rsidRDefault="00E67867" w:rsidP="00E67867">
                            <w:pPr>
                              <w:pStyle w:val="Header"/>
                              <w:rPr>
                                <w:b/>
                              </w:rPr>
                            </w:pPr>
                          </w:p>
                          <w:p w14:paraId="4FF219A1" w14:textId="77777777" w:rsidR="00E67867" w:rsidRPr="00F61F42" w:rsidRDefault="00E67867" w:rsidP="00E67867">
                            <w:pPr>
                              <w:pStyle w:val="Header"/>
                              <w:rPr>
                                <w:b/>
                              </w:rPr>
                            </w:pPr>
                            <w:r w:rsidRPr="00F61F42">
                              <w:rPr>
                                <w:bCs/>
                              </w:rPr>
                              <w:t>Allmänpåverkad patient</w:t>
                            </w:r>
                            <w:r w:rsidRPr="00F61F42">
                              <w:rPr>
                                <w:b/>
                              </w:rPr>
                              <w:t>:</w:t>
                            </w:r>
                          </w:p>
                          <w:p w14:paraId="15CE061D" w14:textId="77777777" w:rsidR="00E67867" w:rsidRDefault="00E67867" w:rsidP="00E67867">
                            <w:pPr>
                              <w:pStyle w:val="Header"/>
                              <w:rPr>
                                <w:b/>
                              </w:rPr>
                            </w:pPr>
                            <w:r w:rsidRPr="00F61F42">
                              <w:rPr>
                                <w:b/>
                              </w:rPr>
                              <w:t>PVK</w:t>
                            </w:r>
                          </w:p>
                          <w:p w14:paraId="1BCD4B19" w14:textId="77777777" w:rsidR="00E67867" w:rsidRPr="00F61F42" w:rsidRDefault="00E67867" w:rsidP="00E67867">
                            <w:pPr>
                              <w:pStyle w:val="Head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Prover enligt ”Provtagningsrutin ÖNH-patienter, Akutmottagning”.</w:t>
                            </w:r>
                          </w:p>
                          <w:p w14:paraId="2DC6B947" w14:textId="77777777" w:rsidR="00E67867" w:rsidRPr="00F61F42" w:rsidRDefault="00E67867" w:rsidP="00E67867">
                            <w:pPr>
                              <w:pStyle w:val="Header"/>
                              <w:rPr>
                                <w:b/>
                              </w:rPr>
                            </w:pPr>
                            <w:r w:rsidRPr="00F61F42">
                              <w:rPr>
                                <w:b/>
                              </w:rPr>
                              <w:t>Blodgruppering</w:t>
                            </w:r>
                            <w:r>
                              <w:rPr>
                                <w:b/>
                              </w:rPr>
                              <w:t>/</w:t>
                            </w:r>
                            <w:r w:rsidRPr="00F61F42">
                              <w:rPr>
                                <w:b/>
                              </w:rPr>
                              <w:t>bastest</w:t>
                            </w:r>
                            <w:r>
                              <w:rPr>
                                <w:b/>
                              </w:rPr>
                              <w:t>.</w:t>
                            </w:r>
                          </w:p>
                          <w:p w14:paraId="3BBE9F4D" w14:textId="77777777" w:rsidR="00E67867" w:rsidRPr="00F61F42" w:rsidRDefault="00E67867" w:rsidP="00E67867">
                            <w:pPr>
                              <w:pStyle w:val="Header"/>
                              <w:rPr>
                                <w:b/>
                              </w:rPr>
                            </w:pPr>
                            <w:r w:rsidRPr="00F61F42">
                              <w:rPr>
                                <w:b/>
                              </w:rPr>
                              <w:t>Koppla Ringer-Acetat.</w:t>
                            </w:r>
                          </w:p>
                          <w:p w14:paraId="1AF223E4" w14:textId="77777777" w:rsidR="00E67867" w:rsidRPr="00F61F42" w:rsidRDefault="00E67867" w:rsidP="00E67867">
                            <w:pPr>
                              <w:pStyle w:val="Header"/>
                              <w:rPr>
                                <w:b/>
                              </w:rPr>
                            </w:pPr>
                            <w:r w:rsidRPr="00F61F42">
                              <w:rPr>
                                <w:b/>
                              </w:rPr>
                              <w:t>Ta fram näsblödningsbrickan.</w:t>
                            </w:r>
                          </w:p>
                          <w:p w14:paraId="5657B047" w14:textId="77777777" w:rsidR="00E67867" w:rsidRPr="00F61F42" w:rsidRDefault="00E67867" w:rsidP="00E67867">
                            <w:pPr>
                              <w:pStyle w:val="Header"/>
                              <w:rPr>
                                <w:b/>
                                <w:u w:val="single"/>
                              </w:rPr>
                            </w:pPr>
                            <w:r w:rsidRPr="00F61F42">
                              <w:rPr>
                                <w:b/>
                              </w:rPr>
                              <w:t>Ev diatermi.</w:t>
                            </w:r>
                          </w:p>
                          <w:p w14:paraId="7D127472" w14:textId="77777777" w:rsidR="00E67867" w:rsidRPr="00F61F42" w:rsidRDefault="00E67867" w:rsidP="00E67867">
                            <w:pPr>
                              <w:pStyle w:val="Header"/>
                              <w:rPr>
                                <w:b/>
                              </w:rPr>
                            </w:pPr>
                          </w:p>
                          <w:p w14:paraId="480A45C1" w14:textId="77777777" w:rsidR="00E67867" w:rsidRPr="00F61F42" w:rsidRDefault="00E67867" w:rsidP="00E67867">
                            <w:pPr>
                              <w:pStyle w:val="Header"/>
                              <w:rPr>
                                <w:b/>
                              </w:rPr>
                            </w:pPr>
                            <w:r w:rsidRPr="00F61F42">
                              <w:rPr>
                                <w:b/>
                              </w:rPr>
                              <w:t>För uppdukning se instruktionspärmen på bänken i öronrummet.</w:t>
                            </w:r>
                          </w:p>
                          <w:p w14:paraId="4D22DF32" w14:textId="77777777" w:rsidR="00E67867" w:rsidRPr="00F61F42" w:rsidRDefault="00E67867" w:rsidP="00E67867">
                            <w:pPr>
                              <w:pStyle w:val="Header"/>
                              <w:rPr>
                                <w:b/>
                              </w:rPr>
                            </w:pPr>
                          </w:p>
                          <w:p w14:paraId="4DD95216" w14:textId="77777777" w:rsidR="00E67867" w:rsidRPr="00F61F42" w:rsidRDefault="00E67867" w:rsidP="00E67867">
                            <w:pPr>
                              <w:pStyle w:val="Header"/>
                              <w:rPr>
                                <w:bCs/>
                              </w:rPr>
                            </w:pPr>
                            <w:r w:rsidRPr="00F61F42">
                              <w:rPr>
                                <w:bCs/>
                              </w:rPr>
                              <w:t>Läkemedelshantering</w:t>
                            </w:r>
                          </w:p>
                          <w:p w14:paraId="252EF66D" w14:textId="77777777" w:rsidR="00E67867" w:rsidRPr="00F61F42" w:rsidRDefault="00E67867" w:rsidP="00E67867">
                            <w:pPr>
                              <w:pStyle w:val="Header"/>
                              <w:rPr>
                                <w:b/>
                              </w:rPr>
                            </w:pPr>
                            <w:r w:rsidRPr="00F61F42">
                              <w:rPr>
                                <w:b/>
                              </w:rPr>
                              <w:t>Läkemedel enligt ordination.</w:t>
                            </w:r>
                          </w:p>
                          <w:p w14:paraId="15B084AC" w14:textId="77777777" w:rsidR="00E67867" w:rsidRPr="00F61F42" w:rsidRDefault="00E67867" w:rsidP="00E67867">
                            <w:pPr>
                              <w:pStyle w:val="Header"/>
                              <w:rPr>
                                <w:b/>
                              </w:rPr>
                            </w:pPr>
                            <w:r w:rsidRPr="00F61F42">
                              <w:rPr>
                                <w:b/>
                              </w:rPr>
                              <w:t>OBS! Nafazolin-Lidokain kontraindicerat vid allergi mot bedövningsmedel.</w:t>
                            </w:r>
                          </w:p>
                          <w:p w14:paraId="2FDE827E" w14:textId="77777777" w:rsidR="00E67867" w:rsidRPr="00F61F42" w:rsidRDefault="00E67867" w:rsidP="00E67867">
                            <w:pPr>
                              <w:pStyle w:val="Header"/>
                              <w:rPr>
                                <w:b/>
                              </w:rPr>
                            </w:pPr>
                          </w:p>
                          <w:p w14:paraId="0640E49C" w14:textId="77777777" w:rsidR="00E67867" w:rsidRPr="00F61F42" w:rsidRDefault="00E67867" w:rsidP="00E67867">
                            <w:pPr>
                              <w:pStyle w:val="Header"/>
                              <w:rPr>
                                <w:bCs/>
                              </w:rPr>
                            </w:pPr>
                            <w:r w:rsidRPr="00F61F42">
                              <w:rPr>
                                <w:bCs/>
                              </w:rPr>
                              <w:t>Speciell omvårdnad</w:t>
                            </w:r>
                          </w:p>
                          <w:p w14:paraId="028ED711" w14:textId="77777777" w:rsidR="00E67867" w:rsidRPr="00F61F42" w:rsidRDefault="00E67867" w:rsidP="00E67867">
                            <w:pPr>
                              <w:pStyle w:val="Header"/>
                              <w:rPr>
                                <w:b/>
                              </w:rPr>
                            </w:pPr>
                            <w:r w:rsidRPr="00F61F42">
                              <w:rPr>
                                <w:b/>
                              </w:rPr>
                              <w:t>Följ vitala parametrar.</w:t>
                            </w:r>
                          </w:p>
                          <w:p w14:paraId="3CDD68F7" w14:textId="77777777" w:rsidR="00E67867" w:rsidRPr="00F61F42" w:rsidRDefault="00E67867" w:rsidP="00E67867">
                            <w:pPr>
                              <w:pStyle w:val="Header"/>
                              <w:rPr>
                                <w:b/>
                              </w:rPr>
                            </w:pPr>
                          </w:p>
                          <w:p w14:paraId="151091A5" w14:textId="77777777" w:rsidR="00E67867" w:rsidRPr="00F61F42" w:rsidRDefault="00E67867" w:rsidP="00E67867">
                            <w:pPr>
                              <w:pStyle w:val="Header"/>
                            </w:pPr>
                            <w:r>
                              <w:t>Omprio enligt R</w:t>
                            </w:r>
                            <w:r w:rsidRPr="00F61F42">
                              <w:t>ETTS</w:t>
                            </w:r>
                          </w:p>
                          <w:p w14:paraId="37B01D1E" w14:textId="77777777" w:rsidR="00E67867" w:rsidRPr="00F61F42" w:rsidRDefault="00E67867" w:rsidP="00E67867">
                            <w:pPr>
                              <w:pStyle w:val="Header"/>
                              <w:rPr>
                                <w:b/>
                              </w:rPr>
                            </w:pPr>
                            <w:r w:rsidRPr="00F61F42">
                              <w:rPr>
                                <w:b/>
                              </w:rPr>
                              <w:t xml:space="preserve"> </w:t>
                            </w:r>
                          </w:p>
                          <w:p w14:paraId="7A59C7E2" w14:textId="77777777" w:rsidR="00E67867" w:rsidRPr="00F61F42" w:rsidRDefault="00E67867" w:rsidP="00E67867">
                            <w:pPr>
                              <w:pStyle w:val="Header"/>
                              <w:rPr>
                                <w:b/>
                              </w:rPr>
                            </w:pPr>
                            <w:r w:rsidRPr="00F61F42">
                              <w:rPr>
                                <w:b/>
                              </w:rPr>
                              <w:t>Dela ut skriftlig information till patienten:</w:t>
                            </w:r>
                          </w:p>
                          <w:p w14:paraId="61562DF3" w14:textId="77777777" w:rsidR="00E67867" w:rsidRPr="00F61F42" w:rsidRDefault="00E67867" w:rsidP="00E67867">
                            <w:pPr>
                              <w:pStyle w:val="Head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Patientinformation </w:t>
                            </w:r>
                            <w:r w:rsidRPr="00F61F42">
                              <w:rPr>
                                <w:b/>
                              </w:rPr>
                              <w:t>”</w:t>
                            </w:r>
                            <w:r>
                              <w:rPr>
                                <w:b/>
                              </w:rPr>
                              <w:t>Näsblödning</w:t>
                            </w:r>
                            <w:r w:rsidRPr="00F61F42">
                              <w:rPr>
                                <w:b/>
                              </w:rPr>
                              <w:t>”, finns på öronrummet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B4A603" id="Text Box 2" o:spid="_x0000_s1027" type="#_x0000_t202" style="position:absolute;margin-left:231.45pt;margin-top:4.2pt;width:243pt;height:594.1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">
                <v:textbox>
                  <w:txbxContent>
                    <w:p w14:paraId="2CE3FB19" w14:textId="77777777" w:rsidR="00E67867" w:rsidRPr="00F467F4" w:rsidRDefault="00E67867" w:rsidP="00E67867">
                      <w:pPr>
                        <w:pStyle w:val="Header"/>
                        <w:rPr>
                          <w:rFonts w:ascii="Calibri" w:hAnsi="Calibri" w:cs="Calibri"/>
                          <w:bCs/>
                          <w:sz w:val="26"/>
                          <w:szCs w:val="26"/>
                        </w:rPr>
                      </w:pPr>
                      <w:r w:rsidRPr="00F467F4">
                        <w:rPr>
                          <w:rFonts w:ascii="Calibri" w:hAnsi="Calibri" w:cs="Calibri"/>
                          <w:bCs/>
                          <w:sz w:val="26"/>
                          <w:szCs w:val="26"/>
                        </w:rPr>
                        <w:t>Omvårdnadsåtgärder</w:t>
                      </w:r>
                    </w:p>
                    <w:p w14:paraId="4124B8A3" w14:textId="77777777" w:rsidR="00E67867" w:rsidRPr="00F61F42" w:rsidRDefault="00E67867" w:rsidP="00E67867">
                      <w:pPr>
                        <w:pStyle w:val="Header"/>
                        <w:rPr>
                          <w:bCs/>
                        </w:rPr>
                      </w:pPr>
                      <w:r w:rsidRPr="00F61F42">
                        <w:rPr>
                          <w:bCs/>
                        </w:rPr>
                        <w:t>Förberedelser</w:t>
                      </w:r>
                    </w:p>
                    <w:p w14:paraId="38CC14CA" w14:textId="77777777" w:rsidR="00E67867" w:rsidRPr="00F61F42" w:rsidRDefault="00E67867" w:rsidP="00E67867">
                      <w:pPr>
                        <w:pStyle w:val="Header"/>
                        <w:rPr>
                          <w:b/>
                        </w:rPr>
                      </w:pPr>
                      <w:r w:rsidRPr="00F61F42">
                        <w:rPr>
                          <w:b/>
                        </w:rPr>
                        <w:t>Sätt på patienten plastförkläde.</w:t>
                      </w:r>
                    </w:p>
                    <w:p w14:paraId="08465F7B" w14:textId="77777777" w:rsidR="00E67867" w:rsidRPr="00F61F42" w:rsidRDefault="00E67867" w:rsidP="00E67867">
                      <w:pPr>
                        <w:pStyle w:val="Header"/>
                        <w:rPr>
                          <w:b/>
                        </w:rPr>
                      </w:pPr>
                      <w:r w:rsidRPr="00F61F42">
                        <w:rPr>
                          <w:b/>
                        </w:rPr>
                        <w:t>Ge patienten rondskål och cellstoff.</w:t>
                      </w:r>
                    </w:p>
                    <w:p w14:paraId="0EC999D9" w14:textId="77777777" w:rsidR="00E67867" w:rsidRPr="00F61F42" w:rsidRDefault="00E67867" w:rsidP="00E67867">
                      <w:pPr>
                        <w:pStyle w:val="Header"/>
                        <w:rPr>
                          <w:b/>
                        </w:rPr>
                      </w:pPr>
                      <w:r w:rsidRPr="00F61F42">
                        <w:rPr>
                          <w:b/>
                        </w:rPr>
                        <w:t>Om patienten ej är cirkulatoriskt instabil be patienten snyta ur näsan.</w:t>
                      </w:r>
                    </w:p>
                    <w:p w14:paraId="671FDB18" w14:textId="77777777" w:rsidR="00E67867" w:rsidRPr="00F61F42" w:rsidRDefault="00E67867" w:rsidP="00E67867">
                      <w:pPr>
                        <w:pStyle w:val="Header"/>
                        <w:rPr>
                          <w:b/>
                        </w:rPr>
                      </w:pPr>
                      <w:r w:rsidRPr="00F61F42">
                        <w:rPr>
                          <w:b/>
                        </w:rPr>
                        <w:t>Sätt in tamponad med Nafazolin-Lidokain.</w:t>
                      </w:r>
                    </w:p>
                    <w:p w14:paraId="4C250993" w14:textId="77777777" w:rsidR="00E67867" w:rsidRPr="00F61F42" w:rsidRDefault="00E67867" w:rsidP="00E67867">
                      <w:pPr>
                        <w:pStyle w:val="Header"/>
                        <w:rPr>
                          <w:b/>
                        </w:rPr>
                      </w:pPr>
                      <w:r w:rsidRPr="00F61F42">
                        <w:rPr>
                          <w:b/>
                        </w:rPr>
                        <w:t>Patienten ska sitta upp lätt framåtlutad.</w:t>
                      </w:r>
                    </w:p>
                    <w:p w14:paraId="43ED2EC9" w14:textId="77777777" w:rsidR="00E67867" w:rsidRPr="00F61F42" w:rsidRDefault="00E67867" w:rsidP="00E67867">
                      <w:pPr>
                        <w:pStyle w:val="Header"/>
                        <w:rPr>
                          <w:b/>
                          <w:u w:val="single"/>
                        </w:rPr>
                      </w:pPr>
                      <w:r>
                        <w:rPr>
                          <w:b/>
                        </w:rPr>
                        <w:t>B</w:t>
                      </w:r>
                      <w:r w:rsidRPr="00F61F42">
                        <w:rPr>
                          <w:b/>
                        </w:rPr>
                        <w:t>e patienten hålla hårt över näsans mjuka nedre del.</w:t>
                      </w:r>
                    </w:p>
                    <w:p w14:paraId="7D289B73" w14:textId="77777777" w:rsidR="00E67867" w:rsidRPr="00F61F42" w:rsidRDefault="00E67867" w:rsidP="00E67867">
                      <w:pPr>
                        <w:pStyle w:val="Header"/>
                        <w:rPr>
                          <w:b/>
                        </w:rPr>
                      </w:pPr>
                      <w:r w:rsidRPr="00F61F42">
                        <w:rPr>
                          <w:b/>
                        </w:rPr>
                        <w:t>Koppla sug</w:t>
                      </w:r>
                      <w:r>
                        <w:rPr>
                          <w:b/>
                        </w:rPr>
                        <w:t>.</w:t>
                      </w:r>
                    </w:p>
                    <w:p w14:paraId="19E08117" w14:textId="77777777" w:rsidR="00E67867" w:rsidRPr="00F61F42" w:rsidRDefault="00E67867" w:rsidP="00E67867">
                      <w:pPr>
                        <w:pStyle w:val="Head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B</w:t>
                      </w:r>
                      <w:r w:rsidRPr="00F61F42">
                        <w:rPr>
                          <w:b/>
                        </w:rPr>
                        <w:t>lodtryck</w:t>
                      </w:r>
                      <w:r>
                        <w:rPr>
                          <w:b/>
                        </w:rPr>
                        <w:t>, puls, POX, AF och temp.</w:t>
                      </w:r>
                    </w:p>
                    <w:p w14:paraId="54C52200" w14:textId="77777777" w:rsidR="00E67867" w:rsidRPr="00F61F42" w:rsidRDefault="00E67867" w:rsidP="00E67867">
                      <w:pPr>
                        <w:pStyle w:val="Header"/>
                        <w:rPr>
                          <w:b/>
                        </w:rPr>
                      </w:pPr>
                      <w:r w:rsidRPr="00F61F42">
                        <w:rPr>
                          <w:b/>
                        </w:rPr>
                        <w:t>Kapillärt Hb</w:t>
                      </w:r>
                      <w:r>
                        <w:rPr>
                          <w:b/>
                        </w:rPr>
                        <w:t>.</w:t>
                      </w:r>
                    </w:p>
                    <w:p w14:paraId="29B64141" w14:textId="77777777" w:rsidR="00E67867" w:rsidRPr="00F61F42" w:rsidRDefault="00E67867" w:rsidP="00E67867">
                      <w:pPr>
                        <w:pStyle w:val="Header"/>
                        <w:rPr>
                          <w:b/>
                        </w:rPr>
                      </w:pPr>
                    </w:p>
                    <w:p w14:paraId="4FF219A1" w14:textId="77777777" w:rsidR="00E67867" w:rsidRPr="00F61F42" w:rsidRDefault="00E67867" w:rsidP="00E67867">
                      <w:pPr>
                        <w:pStyle w:val="Header"/>
                        <w:rPr>
                          <w:b/>
                        </w:rPr>
                      </w:pPr>
                      <w:r w:rsidRPr="00F61F42">
                        <w:rPr>
                          <w:bCs/>
                        </w:rPr>
                        <w:t>Allmänpåverkad patient</w:t>
                      </w:r>
                      <w:r w:rsidRPr="00F61F42">
                        <w:rPr>
                          <w:b/>
                        </w:rPr>
                        <w:t>:</w:t>
                      </w:r>
                    </w:p>
                    <w:p w14:paraId="15CE061D" w14:textId="77777777" w:rsidR="00E67867" w:rsidRDefault="00E67867" w:rsidP="00E67867">
                      <w:pPr>
                        <w:pStyle w:val="Header"/>
                        <w:rPr>
                          <w:b/>
                        </w:rPr>
                      </w:pPr>
                      <w:r w:rsidRPr="00F61F42">
                        <w:rPr>
                          <w:b/>
                        </w:rPr>
                        <w:t>PVK</w:t>
                      </w:r>
                    </w:p>
                    <w:p w14:paraId="1BCD4B19" w14:textId="77777777" w:rsidR="00E67867" w:rsidRPr="00F61F42" w:rsidRDefault="00E67867" w:rsidP="00E67867">
                      <w:pPr>
                        <w:pStyle w:val="Head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Prover enligt ”Provtagningsrutin ÖNH-patienter, Akutmottagning”.</w:t>
                      </w:r>
                    </w:p>
                    <w:p w14:paraId="2DC6B947" w14:textId="77777777" w:rsidR="00E67867" w:rsidRPr="00F61F42" w:rsidRDefault="00E67867" w:rsidP="00E67867">
                      <w:pPr>
                        <w:pStyle w:val="Header"/>
                        <w:rPr>
                          <w:b/>
                        </w:rPr>
                      </w:pPr>
                      <w:r w:rsidRPr="00F61F42">
                        <w:rPr>
                          <w:b/>
                        </w:rPr>
                        <w:t>Blodgruppering</w:t>
                      </w:r>
                      <w:r>
                        <w:rPr>
                          <w:b/>
                        </w:rPr>
                        <w:t>/</w:t>
                      </w:r>
                      <w:r w:rsidRPr="00F61F42">
                        <w:rPr>
                          <w:b/>
                        </w:rPr>
                        <w:t>bastest</w:t>
                      </w:r>
                      <w:r>
                        <w:rPr>
                          <w:b/>
                        </w:rPr>
                        <w:t>.</w:t>
                      </w:r>
                    </w:p>
                    <w:p w14:paraId="3BBE9F4D" w14:textId="77777777" w:rsidR="00E67867" w:rsidRPr="00F61F42" w:rsidRDefault="00E67867" w:rsidP="00E67867">
                      <w:pPr>
                        <w:pStyle w:val="Header"/>
                        <w:rPr>
                          <w:b/>
                        </w:rPr>
                      </w:pPr>
                      <w:r w:rsidRPr="00F61F42">
                        <w:rPr>
                          <w:b/>
                        </w:rPr>
                        <w:t>Koppla Ringer-Acetat.</w:t>
                      </w:r>
                    </w:p>
                    <w:p w14:paraId="1AF223E4" w14:textId="77777777" w:rsidR="00E67867" w:rsidRPr="00F61F42" w:rsidRDefault="00E67867" w:rsidP="00E67867">
                      <w:pPr>
                        <w:pStyle w:val="Header"/>
                        <w:rPr>
                          <w:b/>
                        </w:rPr>
                      </w:pPr>
                      <w:r w:rsidRPr="00F61F42">
                        <w:rPr>
                          <w:b/>
                        </w:rPr>
                        <w:t>Ta fram näsblödningsbrickan.</w:t>
                      </w:r>
                    </w:p>
                    <w:p w14:paraId="5657B047" w14:textId="77777777" w:rsidR="00E67867" w:rsidRPr="00F61F42" w:rsidRDefault="00E67867" w:rsidP="00E67867">
                      <w:pPr>
                        <w:pStyle w:val="Header"/>
                        <w:rPr>
                          <w:b/>
                          <w:u w:val="single"/>
                        </w:rPr>
                      </w:pPr>
                      <w:r w:rsidRPr="00F61F42">
                        <w:rPr>
                          <w:b/>
                        </w:rPr>
                        <w:t>Ev diatermi.</w:t>
                      </w:r>
                    </w:p>
                    <w:p w14:paraId="7D127472" w14:textId="77777777" w:rsidR="00E67867" w:rsidRPr="00F61F42" w:rsidRDefault="00E67867" w:rsidP="00E67867">
                      <w:pPr>
                        <w:pStyle w:val="Header"/>
                        <w:rPr>
                          <w:b/>
                        </w:rPr>
                      </w:pPr>
                    </w:p>
                    <w:p w14:paraId="480A45C1" w14:textId="77777777" w:rsidR="00E67867" w:rsidRPr="00F61F42" w:rsidRDefault="00E67867" w:rsidP="00E67867">
                      <w:pPr>
                        <w:pStyle w:val="Header"/>
                        <w:rPr>
                          <w:b/>
                        </w:rPr>
                      </w:pPr>
                      <w:r w:rsidRPr="00F61F42">
                        <w:rPr>
                          <w:b/>
                        </w:rPr>
                        <w:t>För uppdukning se instruktionspärmen på bänken i öronrummet.</w:t>
                      </w:r>
                    </w:p>
                    <w:p w14:paraId="4D22DF32" w14:textId="77777777" w:rsidR="00E67867" w:rsidRPr="00F61F42" w:rsidRDefault="00E67867" w:rsidP="00E67867">
                      <w:pPr>
                        <w:pStyle w:val="Header"/>
                        <w:rPr>
                          <w:b/>
                        </w:rPr>
                      </w:pPr>
                    </w:p>
                    <w:p w14:paraId="4DD95216" w14:textId="77777777" w:rsidR="00E67867" w:rsidRPr="00F61F42" w:rsidRDefault="00E67867" w:rsidP="00E67867">
                      <w:pPr>
                        <w:pStyle w:val="Header"/>
                        <w:rPr>
                          <w:bCs/>
                        </w:rPr>
                      </w:pPr>
                      <w:r w:rsidRPr="00F61F42">
                        <w:rPr>
                          <w:bCs/>
                        </w:rPr>
                        <w:t>Läkemedelshantering</w:t>
                      </w:r>
                    </w:p>
                    <w:p w14:paraId="252EF66D" w14:textId="77777777" w:rsidR="00E67867" w:rsidRPr="00F61F42" w:rsidRDefault="00E67867" w:rsidP="00E67867">
                      <w:pPr>
                        <w:pStyle w:val="Header"/>
                        <w:rPr>
                          <w:b/>
                        </w:rPr>
                      </w:pPr>
                      <w:r w:rsidRPr="00F61F42">
                        <w:rPr>
                          <w:b/>
                        </w:rPr>
                        <w:t>Läkemedel enligt ordination.</w:t>
                      </w:r>
                    </w:p>
                    <w:p w14:paraId="15B084AC" w14:textId="77777777" w:rsidR="00E67867" w:rsidRPr="00F61F42" w:rsidRDefault="00E67867" w:rsidP="00E67867">
                      <w:pPr>
                        <w:pStyle w:val="Header"/>
                        <w:rPr>
                          <w:b/>
                        </w:rPr>
                      </w:pPr>
                      <w:r w:rsidRPr="00F61F42">
                        <w:rPr>
                          <w:b/>
                        </w:rPr>
                        <w:t>OBS! Nafazolin-Lidokain kontraindicerat vid allergi mot bedövningsmedel.</w:t>
                      </w:r>
                    </w:p>
                    <w:p w14:paraId="2FDE827E" w14:textId="77777777" w:rsidR="00E67867" w:rsidRPr="00F61F42" w:rsidRDefault="00E67867" w:rsidP="00E67867">
                      <w:pPr>
                        <w:pStyle w:val="Header"/>
                        <w:rPr>
                          <w:b/>
                        </w:rPr>
                      </w:pPr>
                    </w:p>
                    <w:p w14:paraId="0640E49C" w14:textId="77777777" w:rsidR="00E67867" w:rsidRPr="00F61F42" w:rsidRDefault="00E67867" w:rsidP="00E67867">
                      <w:pPr>
                        <w:pStyle w:val="Header"/>
                        <w:rPr>
                          <w:bCs/>
                        </w:rPr>
                      </w:pPr>
                      <w:r w:rsidRPr="00F61F42">
                        <w:rPr>
                          <w:bCs/>
                        </w:rPr>
                        <w:t>Speciell omvårdnad</w:t>
                      </w:r>
                    </w:p>
                    <w:p w14:paraId="028ED711" w14:textId="77777777" w:rsidR="00E67867" w:rsidRPr="00F61F42" w:rsidRDefault="00E67867" w:rsidP="00E67867">
                      <w:pPr>
                        <w:pStyle w:val="Header"/>
                        <w:rPr>
                          <w:b/>
                        </w:rPr>
                      </w:pPr>
                      <w:r w:rsidRPr="00F61F42">
                        <w:rPr>
                          <w:b/>
                        </w:rPr>
                        <w:t>Följ vitala parametrar.</w:t>
                      </w:r>
                    </w:p>
                    <w:p w14:paraId="3CDD68F7" w14:textId="77777777" w:rsidR="00E67867" w:rsidRPr="00F61F42" w:rsidRDefault="00E67867" w:rsidP="00E67867">
                      <w:pPr>
                        <w:pStyle w:val="Header"/>
                        <w:rPr>
                          <w:b/>
                        </w:rPr>
                      </w:pPr>
                    </w:p>
                    <w:p w14:paraId="151091A5" w14:textId="77777777" w:rsidR="00E67867" w:rsidRPr="00F61F42" w:rsidRDefault="00E67867" w:rsidP="00E67867">
                      <w:pPr>
                        <w:pStyle w:val="Header"/>
                      </w:pPr>
                      <w:r>
                        <w:t>Omprio enligt R</w:t>
                      </w:r>
                      <w:r w:rsidRPr="00F61F42">
                        <w:t>ETTS</w:t>
                      </w:r>
                    </w:p>
                    <w:p w14:paraId="37B01D1E" w14:textId="77777777" w:rsidR="00E67867" w:rsidRPr="00F61F42" w:rsidRDefault="00E67867" w:rsidP="00E67867">
                      <w:pPr>
                        <w:pStyle w:val="Header"/>
                        <w:rPr>
                          <w:b/>
                        </w:rPr>
                      </w:pPr>
                      <w:r w:rsidRPr="00F61F42">
                        <w:rPr>
                          <w:b/>
                        </w:rPr>
                        <w:t xml:space="preserve"> </w:t>
                      </w:r>
                    </w:p>
                    <w:p w14:paraId="7A59C7E2" w14:textId="77777777" w:rsidR="00E67867" w:rsidRPr="00F61F42" w:rsidRDefault="00E67867" w:rsidP="00E67867">
                      <w:pPr>
                        <w:pStyle w:val="Header"/>
                        <w:rPr>
                          <w:b/>
                        </w:rPr>
                      </w:pPr>
                      <w:r w:rsidRPr="00F61F42">
                        <w:rPr>
                          <w:b/>
                        </w:rPr>
                        <w:t>Dela ut skriftlig information till patienten:</w:t>
                      </w:r>
                    </w:p>
                    <w:p w14:paraId="61562DF3" w14:textId="77777777" w:rsidR="00E67867" w:rsidRPr="00F61F42" w:rsidRDefault="00E67867" w:rsidP="00E67867">
                      <w:pPr>
                        <w:pStyle w:val="Head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 xml:space="preserve">Patientinformation </w:t>
                      </w:r>
                      <w:r w:rsidRPr="00F61F42">
                        <w:rPr>
                          <w:b/>
                        </w:rPr>
                        <w:t>”</w:t>
                      </w:r>
                      <w:r>
                        <w:rPr>
                          <w:b/>
                        </w:rPr>
                        <w:t>Näsblödning</w:t>
                      </w:r>
                      <w:r w:rsidRPr="00F61F42">
                        <w:rPr>
                          <w:b/>
                        </w:rPr>
                        <w:t>”, finns på öronrummet</w:t>
                      </w:r>
                    </w:p>
                  </w:txbxContent>
                </v:textbox>
              </v:shape>
            </w:pict>
          </mc:Fallback>
        </mc:AlternateContent>
      </w:r>
      <w:r w:rsidRPr="00E67867"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F51868C" wp14:editId="55EBFE0B">
                <wp:simplePos x="0" y="0"/>
                <wp:positionH relativeFrom="column">
                  <wp:posOffset>-522605</wp:posOffset>
                </wp:positionH>
                <wp:positionV relativeFrom="paragraph">
                  <wp:posOffset>53340</wp:posOffset>
                </wp:positionV>
                <wp:extent cx="3086100" cy="754570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86100" cy="75457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B3C1635" w14:textId="77777777" w:rsidR="00E67867" w:rsidRPr="00F467F4" w:rsidRDefault="00E67867" w:rsidP="00E67867">
                            <w:pPr>
                              <w:pStyle w:val="Heading2"/>
                              <w:spacing w:before="0" w:after="0"/>
                              <w:rPr>
                                <w:rFonts w:ascii="Calibri" w:hAnsi="Calibri" w:cs="Calibri"/>
                              </w:rPr>
                            </w:pPr>
                            <w:r w:rsidRPr="00F467F4">
                              <w:rPr>
                                <w:rFonts w:ascii="Calibri" w:hAnsi="Calibri" w:cs="Calibri"/>
                              </w:rPr>
                              <w:t>Omvårdnadsanamnes</w:t>
                            </w:r>
                          </w:p>
                          <w:p w14:paraId="7B2CD095" w14:textId="77777777" w:rsidR="00E67867" w:rsidRDefault="00E67867" w:rsidP="00E67867">
                            <w:pPr>
                              <w:pStyle w:val="Heading2"/>
                              <w:spacing w:before="0" w:after="0"/>
                              <w:rPr>
                                <w:rFonts w:ascii="Times New Roman" w:hAnsi="Times New Roman" w:cs="Times New Roman"/>
                                <w:b/>
                                <w:bCs w:val="0"/>
                                <w:sz w:val="24"/>
                                <w:szCs w:val="24"/>
                              </w:rPr>
                            </w:pPr>
                            <w:r w:rsidRPr="002F2E36">
                              <w:rPr>
                                <w:rFonts w:ascii="Times New Roman" w:hAnsi="Times New Roman" w:cs="Times New Roman"/>
                                <w:b/>
                                <w:bCs w:val="0"/>
                                <w:sz w:val="24"/>
                                <w:szCs w:val="24"/>
                              </w:rPr>
                              <w:t xml:space="preserve">Debut? </w:t>
                            </w:r>
                          </w:p>
                          <w:p w14:paraId="014AE289" w14:textId="77777777" w:rsidR="00E67867" w:rsidRPr="002F2E36" w:rsidRDefault="00E67867" w:rsidP="00E67867">
                            <w:pPr>
                              <w:pStyle w:val="Heading2"/>
                              <w:spacing w:before="0" w:after="0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2F2E36">
                              <w:rPr>
                                <w:rFonts w:ascii="Times New Roman" w:hAnsi="Times New Roman" w:cs="Times New Roman"/>
                                <w:b/>
                                <w:bCs w:val="0"/>
                                <w:sz w:val="24"/>
                                <w:szCs w:val="24"/>
                              </w:rPr>
                              <w:t>Hur stor blödning?</w:t>
                            </w:r>
                          </w:p>
                          <w:p w14:paraId="30E165BB" w14:textId="77777777" w:rsidR="00E67867" w:rsidRPr="002F2E36" w:rsidRDefault="00E67867" w:rsidP="00E67867">
                            <w:r w:rsidRPr="002F2E36">
                              <w:t>Läkemedel? Waran?</w:t>
                            </w:r>
                          </w:p>
                          <w:p w14:paraId="5208871B" w14:textId="77777777" w:rsidR="00E67867" w:rsidRPr="002F2E36" w:rsidRDefault="00E67867" w:rsidP="00E67867"/>
                          <w:p w14:paraId="2C3409CA" w14:textId="77777777" w:rsidR="00E67867" w:rsidRPr="00F467F4" w:rsidRDefault="00E67867" w:rsidP="00E67867">
                            <w:pPr>
                              <w:pStyle w:val="Heading2"/>
                              <w:spacing w:before="0" w:after="0"/>
                              <w:rPr>
                                <w:rFonts w:ascii="Calibri" w:hAnsi="Calibri" w:cs="Calibri"/>
                              </w:rPr>
                            </w:pPr>
                            <w:r w:rsidRPr="00F467F4">
                              <w:rPr>
                                <w:rFonts w:ascii="Calibri" w:hAnsi="Calibri" w:cs="Calibri"/>
                              </w:rPr>
                              <w:t>Omvårdnadsstatus</w:t>
                            </w:r>
                          </w:p>
                          <w:p w14:paraId="636846A0" w14:textId="77777777" w:rsidR="00E67867" w:rsidRPr="002F2E36" w:rsidRDefault="00E67867" w:rsidP="00E67867">
                            <w:pPr>
                              <w:pStyle w:val="Heading3"/>
                              <w:spacing w:before="0" w:after="0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2F2E36">
                              <w:rPr>
                                <w:rFonts w:ascii="Times New Roman" w:hAnsi="Times New Roman" w:cs="Times New Roman"/>
                              </w:rPr>
                              <w:t>Kommunikation</w:t>
                            </w:r>
                          </w:p>
                          <w:p w14:paraId="326A4377" w14:textId="77777777" w:rsidR="00E67867" w:rsidRPr="002F2E36" w:rsidRDefault="00E67867" w:rsidP="00E67867">
                            <w:r w:rsidRPr="002F2E36">
                              <w:t>Medvetandegrad? (RLS, GCS)</w:t>
                            </w:r>
                          </w:p>
                          <w:p w14:paraId="31AAEFD1" w14:textId="77777777" w:rsidR="00E67867" w:rsidRPr="002F2E36" w:rsidRDefault="00E67867" w:rsidP="00E67867">
                            <w:pPr>
                              <w:pStyle w:val="Heading4"/>
                              <w:spacing w:before="0"/>
                              <w:rPr>
                                <w:rFonts w:ascii="Times New Roman" w:hAnsi="Times New Roman"/>
                                <w:b w:val="0"/>
                                <w:bCs w:val="0"/>
                                <w:sz w:val="24"/>
                              </w:rPr>
                            </w:pPr>
                            <w:r w:rsidRPr="002F2E36">
                              <w:rPr>
                                <w:rFonts w:ascii="Times New Roman" w:hAnsi="Times New Roman"/>
                                <w:b w:val="0"/>
                                <w:bCs w:val="0"/>
                                <w:sz w:val="24"/>
                              </w:rPr>
                              <w:t>Orienterad?</w:t>
                            </w:r>
                          </w:p>
                          <w:p w14:paraId="05BEF8A0" w14:textId="77777777" w:rsidR="00E67867" w:rsidRPr="002F2E36" w:rsidRDefault="00E67867" w:rsidP="00E67867"/>
                          <w:p w14:paraId="0A54C17C" w14:textId="77777777" w:rsidR="00E67867" w:rsidRPr="002F2E36" w:rsidRDefault="00E67867" w:rsidP="00E67867">
                            <w:pPr>
                              <w:pStyle w:val="Heading3"/>
                              <w:spacing w:before="0" w:after="0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2F2E36">
                              <w:rPr>
                                <w:rFonts w:ascii="Times New Roman" w:hAnsi="Times New Roman" w:cs="Times New Roman"/>
                              </w:rPr>
                              <w:t>Andning</w:t>
                            </w:r>
                          </w:p>
                          <w:p w14:paraId="708F5DBA" w14:textId="77777777" w:rsidR="00E67867" w:rsidRDefault="00E67867" w:rsidP="00E67867">
                            <w:r w:rsidRPr="002F2E36">
                              <w:t>Andningspåverkad?</w:t>
                            </w:r>
                            <w:r>
                              <w:t xml:space="preserve"> </w:t>
                            </w:r>
                          </w:p>
                          <w:p w14:paraId="470BA4CD" w14:textId="77777777" w:rsidR="00E67867" w:rsidRPr="002F2E36" w:rsidRDefault="00E67867" w:rsidP="00E67867">
                            <w:r w:rsidRPr="002F2E36">
                              <w:t>Fri luftväg? OBS! Blödning i svalg.</w:t>
                            </w:r>
                          </w:p>
                          <w:p w14:paraId="24BE2C9C" w14:textId="77777777" w:rsidR="00E67867" w:rsidRPr="002F2E36" w:rsidRDefault="00E67867" w:rsidP="00E67867">
                            <w:r w:rsidRPr="002F2E36">
                              <w:t>AF?</w:t>
                            </w:r>
                          </w:p>
                          <w:p w14:paraId="2EC211DF" w14:textId="77777777" w:rsidR="00E67867" w:rsidRPr="002F2E36" w:rsidRDefault="00E67867" w:rsidP="00E67867">
                            <w:pPr>
                              <w:pStyle w:val="Formatmall1"/>
                            </w:pPr>
                          </w:p>
                          <w:p w14:paraId="66347080" w14:textId="77777777" w:rsidR="00E67867" w:rsidRPr="002F2E36" w:rsidRDefault="00E67867" w:rsidP="00E67867">
                            <w:pPr>
                              <w:pStyle w:val="Heading3"/>
                              <w:spacing w:before="0" w:after="0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2F2E36">
                              <w:rPr>
                                <w:rFonts w:ascii="Times New Roman" w:hAnsi="Times New Roman" w:cs="Times New Roman"/>
                              </w:rPr>
                              <w:t>Cirkulation</w:t>
                            </w:r>
                          </w:p>
                          <w:p w14:paraId="04CCCC33" w14:textId="77777777" w:rsidR="00E67867" w:rsidRPr="002F2E36" w:rsidRDefault="00E67867" w:rsidP="00E67867">
                            <w:pPr>
                              <w:pStyle w:val="Heading3"/>
                              <w:spacing w:before="0" w:after="0"/>
                              <w:rPr>
                                <w:rFonts w:ascii="Times New Roman" w:hAnsi="Times New Roman" w:cs="Times New Roman"/>
                                <w:b/>
                                <w:bCs w:val="0"/>
                              </w:rPr>
                            </w:pPr>
                            <w:r w:rsidRPr="002F2E36">
                              <w:rPr>
                                <w:rFonts w:ascii="Times New Roman" w:hAnsi="Times New Roman" w:cs="Times New Roman"/>
                                <w:b/>
                                <w:bCs w:val="0"/>
                              </w:rPr>
                              <w:t>Pulskvalitet och frekvens?</w:t>
                            </w:r>
                          </w:p>
                          <w:p w14:paraId="3FC27102" w14:textId="77777777" w:rsidR="00E67867" w:rsidRPr="002F2E36" w:rsidRDefault="00E67867" w:rsidP="00E67867">
                            <w:r w:rsidRPr="002F2E36">
                              <w:t>Blodtryck?</w:t>
                            </w:r>
                          </w:p>
                          <w:p w14:paraId="21762136" w14:textId="77777777" w:rsidR="00E67867" w:rsidRDefault="00E67867" w:rsidP="00E67867">
                            <w:pPr>
                              <w:rPr>
                                <w:b/>
                              </w:rPr>
                            </w:pPr>
                          </w:p>
                          <w:p w14:paraId="4BE4D308" w14:textId="77777777" w:rsidR="00E67867" w:rsidRPr="00F61F42" w:rsidRDefault="00E67867" w:rsidP="00E67867">
                            <w:pPr>
                              <w:rPr>
                                <w:b/>
                              </w:rPr>
                            </w:pPr>
                            <w:r w:rsidRPr="00F61F42">
                              <w:rPr>
                                <w:b/>
                              </w:rPr>
                              <w:t>Hud</w:t>
                            </w:r>
                          </w:p>
                          <w:p w14:paraId="2480BF83" w14:textId="77777777" w:rsidR="00E67867" w:rsidRPr="002F2E36" w:rsidRDefault="00E67867" w:rsidP="00E67867">
                            <w:pPr>
                              <w:pStyle w:val="Heading4"/>
                              <w:spacing w:before="0"/>
                              <w:rPr>
                                <w:rFonts w:ascii="Times New Roman" w:hAnsi="Times New Roman"/>
                                <w:b w:val="0"/>
                                <w:bCs w:val="0"/>
                                <w:sz w:val="24"/>
                              </w:rPr>
                            </w:pPr>
                            <w:r w:rsidRPr="002F2E36">
                              <w:rPr>
                                <w:rFonts w:ascii="Times New Roman" w:hAnsi="Times New Roman"/>
                                <w:b w:val="0"/>
                                <w:bCs w:val="0"/>
                                <w:sz w:val="24"/>
                              </w:rPr>
                              <w:t xml:space="preserve">Färg? </w:t>
                            </w:r>
                          </w:p>
                          <w:p w14:paraId="7A3FC3C0" w14:textId="77777777" w:rsidR="00E67867" w:rsidRPr="002F2E36" w:rsidRDefault="00E67867" w:rsidP="00E67867">
                            <w:pPr>
                              <w:pStyle w:val="Heading4"/>
                              <w:spacing w:before="0"/>
                              <w:rPr>
                                <w:rFonts w:ascii="Times New Roman" w:hAnsi="Times New Roman"/>
                                <w:b w:val="0"/>
                                <w:bCs w:val="0"/>
                                <w:sz w:val="24"/>
                              </w:rPr>
                            </w:pPr>
                            <w:r w:rsidRPr="002F2E36">
                              <w:rPr>
                                <w:rFonts w:ascii="Times New Roman" w:hAnsi="Times New Roman"/>
                                <w:b w:val="0"/>
                                <w:bCs w:val="0"/>
                                <w:sz w:val="24"/>
                              </w:rPr>
                              <w:t>Varm/ kall?</w:t>
                            </w:r>
                          </w:p>
                          <w:p w14:paraId="7B45A1AB" w14:textId="77777777" w:rsidR="00E67867" w:rsidRPr="002F2E36" w:rsidRDefault="00E67867" w:rsidP="00E67867"/>
                          <w:p w14:paraId="39582651" w14:textId="77777777" w:rsidR="00E67867" w:rsidRPr="002F2E36" w:rsidRDefault="00E67867" w:rsidP="00E67867">
                            <w:pPr>
                              <w:pStyle w:val="Header"/>
                              <w:rPr>
                                <w:bCs/>
                              </w:rPr>
                            </w:pPr>
                            <w:r w:rsidRPr="002F2E36">
                              <w:rPr>
                                <w:bCs/>
                              </w:rPr>
                              <w:t>Nutrition</w:t>
                            </w:r>
                          </w:p>
                          <w:p w14:paraId="05C2BB62" w14:textId="77777777" w:rsidR="00E67867" w:rsidRPr="002F2E36" w:rsidRDefault="00E67867" w:rsidP="00E67867">
                            <w:r w:rsidRPr="002F2E36">
                              <w:t>Illamående?</w:t>
                            </w:r>
                          </w:p>
                          <w:p w14:paraId="1A9B5CCB" w14:textId="77777777" w:rsidR="00E67867" w:rsidRPr="002F2E36" w:rsidRDefault="00E67867" w:rsidP="00E67867">
                            <w:r w:rsidRPr="002F2E36">
                              <w:t>Kräkning?</w:t>
                            </w:r>
                          </w:p>
                          <w:p w14:paraId="5543A871" w14:textId="77777777" w:rsidR="00E67867" w:rsidRPr="002F2E36" w:rsidRDefault="00E67867" w:rsidP="00E67867">
                            <w:r w:rsidRPr="002F2E36">
                              <w:t>OBS! Patient som svalt mycket blod blir lätt illamående och kräks.</w:t>
                            </w:r>
                          </w:p>
                          <w:p w14:paraId="1FA1E8F2" w14:textId="77777777" w:rsidR="00E67867" w:rsidRDefault="00E67867" w:rsidP="00E67867"/>
                          <w:p w14:paraId="217242FD" w14:textId="77777777" w:rsidR="00E67867" w:rsidRDefault="00E67867" w:rsidP="00E67867">
                            <w:pPr>
                              <w:pStyle w:val="Heading3"/>
                            </w:pPr>
                          </w:p>
                          <w:p w14:paraId="3780AACB" w14:textId="77777777" w:rsidR="00E67867" w:rsidRDefault="00E67867" w:rsidP="00E67867"/>
                          <w:p w14:paraId="5E250124" w14:textId="77777777" w:rsidR="00E67867" w:rsidRDefault="00E67867" w:rsidP="00E67867"/>
                          <w:p w14:paraId="4CA9A249" w14:textId="77777777" w:rsidR="00E67867" w:rsidRDefault="00E67867" w:rsidP="00E67867"/>
                          <w:p w14:paraId="22C3AD0D" w14:textId="77777777" w:rsidR="00E67867" w:rsidRDefault="00E67867" w:rsidP="00E67867"/>
                          <w:p w14:paraId="47D2A017" w14:textId="77777777" w:rsidR="00E67867" w:rsidRDefault="00E67867" w:rsidP="00E67867"/>
                          <w:p w14:paraId="7654806C" w14:textId="77777777" w:rsidR="00E67867" w:rsidRDefault="00E67867" w:rsidP="00E67867">
                            <w:pPr>
                              <w:pStyle w:val="Heading3"/>
                            </w:pPr>
                          </w:p>
                          <w:p w14:paraId="22CFA8EC" w14:textId="77777777" w:rsidR="00E67867" w:rsidRDefault="00E67867" w:rsidP="00E67867">
                            <w:pPr>
                              <w:pStyle w:val="Heading3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51868C" id="Text Box 1" o:spid="_x0000_s1028" type="#_x0000_t202" style="position:absolute;margin-left:-41.15pt;margin-top:4.2pt;width:243pt;height:594.1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">
                <v:textbox>
                  <w:txbxContent>
                    <w:p w14:paraId="6B3C1635" w14:textId="77777777" w:rsidR="00E67867" w:rsidRPr="00F467F4" w:rsidRDefault="00E67867" w:rsidP="00E67867">
                      <w:pPr>
                        <w:pStyle w:val="Heading2"/>
                        <w:spacing w:before="0" w:after="0"/>
                        <w:rPr>
                          <w:rFonts w:ascii="Calibri" w:hAnsi="Calibri" w:cs="Calibri"/>
                        </w:rPr>
                      </w:pPr>
                      <w:r w:rsidRPr="00F467F4">
                        <w:rPr>
                          <w:rFonts w:ascii="Calibri" w:hAnsi="Calibri" w:cs="Calibri"/>
                        </w:rPr>
                        <w:t>Omvårdnadsanamnes</w:t>
                      </w:r>
                    </w:p>
                    <w:p w14:paraId="7B2CD095" w14:textId="77777777" w:rsidR="00E67867" w:rsidRDefault="00E67867" w:rsidP="00E67867">
                      <w:pPr>
                        <w:pStyle w:val="Heading2"/>
                        <w:spacing w:before="0" w:after="0"/>
                        <w:rPr>
                          <w:rFonts w:ascii="Times New Roman" w:hAnsi="Times New Roman" w:cs="Times New Roman"/>
                          <w:b/>
                          <w:bCs w:val="0"/>
                          <w:sz w:val="24"/>
                          <w:szCs w:val="24"/>
                        </w:rPr>
                      </w:pPr>
                      <w:r w:rsidRPr="002F2E36">
                        <w:rPr>
                          <w:rFonts w:ascii="Times New Roman" w:hAnsi="Times New Roman" w:cs="Times New Roman"/>
                          <w:b/>
                          <w:bCs w:val="0"/>
                          <w:sz w:val="24"/>
                          <w:szCs w:val="24"/>
                        </w:rPr>
                        <w:t xml:space="preserve">Debut? </w:t>
                      </w:r>
                    </w:p>
                    <w:p w14:paraId="014AE289" w14:textId="77777777" w:rsidR="00E67867" w:rsidRPr="002F2E36" w:rsidRDefault="00E67867" w:rsidP="00E67867">
                      <w:pPr>
                        <w:pStyle w:val="Heading2"/>
                        <w:spacing w:before="0" w:after="0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2F2E36">
                        <w:rPr>
                          <w:rFonts w:ascii="Times New Roman" w:hAnsi="Times New Roman" w:cs="Times New Roman"/>
                          <w:b/>
                          <w:bCs w:val="0"/>
                          <w:sz w:val="24"/>
                          <w:szCs w:val="24"/>
                        </w:rPr>
                        <w:t>Hur stor blödning?</w:t>
                      </w:r>
                    </w:p>
                    <w:p w14:paraId="30E165BB" w14:textId="77777777" w:rsidR="00E67867" w:rsidRPr="002F2E36" w:rsidRDefault="00E67867" w:rsidP="00E67867">
                      <w:r w:rsidRPr="002F2E36">
                        <w:t>Läkemedel? Waran?</w:t>
                      </w:r>
                    </w:p>
                    <w:p w14:paraId="5208871B" w14:textId="77777777" w:rsidR="00E67867" w:rsidRPr="002F2E36" w:rsidRDefault="00E67867" w:rsidP="00E67867"/>
                    <w:p w14:paraId="2C3409CA" w14:textId="77777777" w:rsidR="00E67867" w:rsidRPr="00F467F4" w:rsidRDefault="00E67867" w:rsidP="00E67867">
                      <w:pPr>
                        <w:pStyle w:val="Heading2"/>
                        <w:spacing w:before="0" w:after="0"/>
                        <w:rPr>
                          <w:rFonts w:ascii="Calibri" w:hAnsi="Calibri" w:cs="Calibri"/>
                        </w:rPr>
                      </w:pPr>
                      <w:r w:rsidRPr="00F467F4">
                        <w:rPr>
                          <w:rFonts w:ascii="Calibri" w:hAnsi="Calibri" w:cs="Calibri"/>
                        </w:rPr>
                        <w:t>Omvårdnadsstatus</w:t>
                      </w:r>
                    </w:p>
                    <w:p w14:paraId="636846A0" w14:textId="77777777" w:rsidR="00E67867" w:rsidRPr="002F2E36" w:rsidRDefault="00E67867" w:rsidP="00E67867">
                      <w:pPr>
                        <w:pStyle w:val="Heading3"/>
                        <w:spacing w:before="0" w:after="0"/>
                        <w:rPr>
                          <w:rFonts w:ascii="Times New Roman" w:hAnsi="Times New Roman" w:cs="Times New Roman"/>
                        </w:rPr>
                      </w:pPr>
                      <w:r w:rsidRPr="002F2E36">
                        <w:rPr>
                          <w:rFonts w:ascii="Times New Roman" w:hAnsi="Times New Roman" w:cs="Times New Roman"/>
                        </w:rPr>
                        <w:t>Kommunikation</w:t>
                      </w:r>
                    </w:p>
                    <w:p w14:paraId="326A4377" w14:textId="77777777" w:rsidR="00E67867" w:rsidRPr="002F2E36" w:rsidRDefault="00E67867" w:rsidP="00E67867">
                      <w:r w:rsidRPr="002F2E36">
                        <w:t>Medvetandegrad? (RLS, GCS)</w:t>
                      </w:r>
                    </w:p>
                    <w:p w14:paraId="31AAEFD1" w14:textId="77777777" w:rsidR="00E67867" w:rsidRPr="002F2E36" w:rsidRDefault="00E67867" w:rsidP="00E67867">
                      <w:pPr>
                        <w:pStyle w:val="Heading4"/>
                        <w:spacing w:before="0"/>
                        <w:rPr>
                          <w:rFonts w:ascii="Times New Roman" w:hAnsi="Times New Roman"/>
                          <w:b w:val="0"/>
                          <w:bCs w:val="0"/>
                          <w:sz w:val="24"/>
                        </w:rPr>
                      </w:pPr>
                      <w:r w:rsidRPr="002F2E36">
                        <w:rPr>
                          <w:rFonts w:ascii="Times New Roman" w:hAnsi="Times New Roman"/>
                          <w:b w:val="0"/>
                          <w:bCs w:val="0"/>
                          <w:sz w:val="24"/>
                        </w:rPr>
                        <w:t>Orienterad?</w:t>
                      </w:r>
                    </w:p>
                    <w:p w14:paraId="05BEF8A0" w14:textId="77777777" w:rsidR="00E67867" w:rsidRPr="002F2E36" w:rsidRDefault="00E67867" w:rsidP="00E67867"/>
                    <w:p w14:paraId="0A54C17C" w14:textId="77777777" w:rsidR="00E67867" w:rsidRPr="002F2E36" w:rsidRDefault="00E67867" w:rsidP="00E67867">
                      <w:pPr>
                        <w:pStyle w:val="Heading3"/>
                        <w:spacing w:before="0" w:after="0"/>
                        <w:rPr>
                          <w:rFonts w:ascii="Times New Roman" w:hAnsi="Times New Roman" w:cs="Times New Roman"/>
                        </w:rPr>
                      </w:pPr>
                      <w:r w:rsidRPr="002F2E36">
                        <w:rPr>
                          <w:rFonts w:ascii="Times New Roman" w:hAnsi="Times New Roman" w:cs="Times New Roman"/>
                        </w:rPr>
                        <w:t>Andning</w:t>
                      </w:r>
                    </w:p>
                    <w:p w14:paraId="708F5DBA" w14:textId="77777777" w:rsidR="00E67867" w:rsidRDefault="00E67867" w:rsidP="00E67867">
                      <w:r w:rsidRPr="002F2E36">
                        <w:t>Andningspåverkad?</w:t>
                      </w:r>
                      <w:r>
                        <w:t xml:space="preserve"> </w:t>
                      </w:r>
                    </w:p>
                    <w:p w14:paraId="470BA4CD" w14:textId="77777777" w:rsidR="00E67867" w:rsidRPr="002F2E36" w:rsidRDefault="00E67867" w:rsidP="00E67867">
                      <w:r w:rsidRPr="002F2E36">
                        <w:t>Fri luftväg? OBS! Blödning i svalg.</w:t>
                      </w:r>
                    </w:p>
                    <w:p w14:paraId="24BE2C9C" w14:textId="77777777" w:rsidR="00E67867" w:rsidRPr="002F2E36" w:rsidRDefault="00E67867" w:rsidP="00E67867">
                      <w:r w:rsidRPr="002F2E36">
                        <w:t>AF?</w:t>
                      </w:r>
                    </w:p>
                    <w:p w14:paraId="2EC211DF" w14:textId="77777777" w:rsidR="00E67867" w:rsidRPr="002F2E36" w:rsidRDefault="00E67867" w:rsidP="00E67867">
                      <w:pPr>
                        <w:pStyle w:val="Formatmall1"/>
                      </w:pPr>
                    </w:p>
                    <w:p w14:paraId="66347080" w14:textId="77777777" w:rsidR="00E67867" w:rsidRPr="002F2E36" w:rsidRDefault="00E67867" w:rsidP="00E67867">
                      <w:pPr>
                        <w:pStyle w:val="Heading3"/>
                        <w:spacing w:before="0" w:after="0"/>
                        <w:rPr>
                          <w:rFonts w:ascii="Times New Roman" w:hAnsi="Times New Roman" w:cs="Times New Roman"/>
                        </w:rPr>
                      </w:pPr>
                      <w:r w:rsidRPr="002F2E36">
                        <w:rPr>
                          <w:rFonts w:ascii="Times New Roman" w:hAnsi="Times New Roman" w:cs="Times New Roman"/>
                        </w:rPr>
                        <w:t>Cirkulation</w:t>
                      </w:r>
                    </w:p>
                    <w:p w14:paraId="04CCCC33" w14:textId="77777777" w:rsidR="00E67867" w:rsidRPr="002F2E36" w:rsidRDefault="00E67867" w:rsidP="00E67867">
                      <w:pPr>
                        <w:pStyle w:val="Heading3"/>
                        <w:spacing w:before="0" w:after="0"/>
                        <w:rPr>
                          <w:rFonts w:ascii="Times New Roman" w:hAnsi="Times New Roman" w:cs="Times New Roman"/>
                          <w:b/>
                          <w:bCs w:val="0"/>
                        </w:rPr>
                      </w:pPr>
                      <w:r w:rsidRPr="002F2E36">
                        <w:rPr>
                          <w:rFonts w:ascii="Times New Roman" w:hAnsi="Times New Roman" w:cs="Times New Roman"/>
                          <w:b/>
                          <w:bCs w:val="0"/>
                        </w:rPr>
                        <w:t>Pulskvalitet och frekvens?</w:t>
                      </w:r>
                    </w:p>
                    <w:p w14:paraId="3FC27102" w14:textId="77777777" w:rsidR="00E67867" w:rsidRPr="002F2E36" w:rsidRDefault="00E67867" w:rsidP="00E67867">
                      <w:r w:rsidRPr="002F2E36">
                        <w:t>Blodtryck?</w:t>
                      </w:r>
                    </w:p>
                    <w:p w14:paraId="21762136" w14:textId="77777777" w:rsidR="00E67867" w:rsidRDefault="00E67867" w:rsidP="00E67867">
                      <w:pPr>
                        <w:rPr>
                          <w:b/>
                        </w:rPr>
                      </w:pPr>
                    </w:p>
                    <w:p w14:paraId="4BE4D308" w14:textId="77777777" w:rsidR="00E67867" w:rsidRPr="00F61F42" w:rsidRDefault="00E67867" w:rsidP="00E67867">
                      <w:pPr>
                        <w:rPr>
                          <w:b/>
                        </w:rPr>
                      </w:pPr>
                      <w:r w:rsidRPr="00F61F42">
                        <w:rPr>
                          <w:b/>
                        </w:rPr>
                        <w:t>Hud</w:t>
                      </w:r>
                    </w:p>
                    <w:p w14:paraId="2480BF83" w14:textId="77777777" w:rsidR="00E67867" w:rsidRPr="002F2E36" w:rsidRDefault="00E67867" w:rsidP="00E67867">
                      <w:pPr>
                        <w:pStyle w:val="Heading4"/>
                        <w:spacing w:before="0"/>
                        <w:rPr>
                          <w:rFonts w:ascii="Times New Roman" w:hAnsi="Times New Roman"/>
                          <w:b w:val="0"/>
                          <w:bCs w:val="0"/>
                          <w:sz w:val="24"/>
                        </w:rPr>
                      </w:pPr>
                      <w:r w:rsidRPr="002F2E36">
                        <w:rPr>
                          <w:rFonts w:ascii="Times New Roman" w:hAnsi="Times New Roman"/>
                          <w:b w:val="0"/>
                          <w:bCs w:val="0"/>
                          <w:sz w:val="24"/>
                        </w:rPr>
                        <w:t xml:space="preserve">Färg? </w:t>
                      </w:r>
                    </w:p>
                    <w:p w14:paraId="7A3FC3C0" w14:textId="77777777" w:rsidR="00E67867" w:rsidRPr="002F2E36" w:rsidRDefault="00E67867" w:rsidP="00E67867">
                      <w:pPr>
                        <w:pStyle w:val="Heading4"/>
                        <w:spacing w:before="0"/>
                        <w:rPr>
                          <w:rFonts w:ascii="Times New Roman" w:hAnsi="Times New Roman"/>
                          <w:b w:val="0"/>
                          <w:bCs w:val="0"/>
                          <w:sz w:val="24"/>
                        </w:rPr>
                      </w:pPr>
                      <w:r w:rsidRPr="002F2E36">
                        <w:rPr>
                          <w:rFonts w:ascii="Times New Roman" w:hAnsi="Times New Roman"/>
                          <w:b w:val="0"/>
                          <w:bCs w:val="0"/>
                          <w:sz w:val="24"/>
                        </w:rPr>
                        <w:t>Varm/ kall?</w:t>
                      </w:r>
                    </w:p>
                    <w:p w14:paraId="7B45A1AB" w14:textId="77777777" w:rsidR="00E67867" w:rsidRPr="002F2E36" w:rsidRDefault="00E67867" w:rsidP="00E67867"/>
                    <w:p w14:paraId="39582651" w14:textId="77777777" w:rsidR="00E67867" w:rsidRPr="002F2E36" w:rsidRDefault="00E67867" w:rsidP="00E67867">
                      <w:pPr>
                        <w:pStyle w:val="Header"/>
                        <w:rPr>
                          <w:bCs/>
                        </w:rPr>
                      </w:pPr>
                      <w:r w:rsidRPr="002F2E36">
                        <w:rPr>
                          <w:bCs/>
                        </w:rPr>
                        <w:t>Nutrition</w:t>
                      </w:r>
                    </w:p>
                    <w:p w14:paraId="05C2BB62" w14:textId="77777777" w:rsidR="00E67867" w:rsidRPr="002F2E36" w:rsidRDefault="00E67867" w:rsidP="00E67867">
                      <w:r w:rsidRPr="002F2E36">
                        <w:t>Illamående?</w:t>
                      </w:r>
                    </w:p>
                    <w:p w14:paraId="1A9B5CCB" w14:textId="77777777" w:rsidR="00E67867" w:rsidRPr="002F2E36" w:rsidRDefault="00E67867" w:rsidP="00E67867">
                      <w:r w:rsidRPr="002F2E36">
                        <w:t>Kräkning?</w:t>
                      </w:r>
                    </w:p>
                    <w:p w14:paraId="5543A871" w14:textId="77777777" w:rsidR="00E67867" w:rsidRPr="002F2E36" w:rsidRDefault="00E67867" w:rsidP="00E67867">
                      <w:r w:rsidRPr="002F2E36">
                        <w:t>OBS! Patient som svalt mycket blod blir lätt illamående och kräks.</w:t>
                      </w:r>
                    </w:p>
                    <w:p w14:paraId="1FA1E8F2" w14:textId="77777777" w:rsidR="00E67867" w:rsidRDefault="00E67867" w:rsidP="00E67867"/>
                    <w:p w14:paraId="217242FD" w14:textId="77777777" w:rsidR="00E67867" w:rsidRDefault="00E67867" w:rsidP="00E67867">
                      <w:pPr>
                        <w:pStyle w:val="Heading3"/>
                      </w:pPr>
                    </w:p>
                    <w:p w14:paraId="3780AACB" w14:textId="77777777" w:rsidR="00E67867" w:rsidRDefault="00E67867" w:rsidP="00E67867"/>
                    <w:p w14:paraId="5E250124" w14:textId="77777777" w:rsidR="00E67867" w:rsidRDefault="00E67867" w:rsidP="00E67867"/>
                    <w:p w14:paraId="4CA9A249" w14:textId="77777777" w:rsidR="00E67867" w:rsidRDefault="00E67867" w:rsidP="00E67867"/>
                    <w:p w14:paraId="22C3AD0D" w14:textId="77777777" w:rsidR="00E67867" w:rsidRDefault="00E67867" w:rsidP="00E67867"/>
                    <w:p w14:paraId="47D2A017" w14:textId="77777777" w:rsidR="00E67867" w:rsidRDefault="00E67867" w:rsidP="00E67867"/>
                    <w:p w14:paraId="7654806C" w14:textId="77777777" w:rsidR="00E67867" w:rsidRDefault="00E67867" w:rsidP="00E67867">
                      <w:pPr>
                        <w:pStyle w:val="Heading3"/>
                      </w:pPr>
                    </w:p>
                    <w:p w14:paraId="22CFA8EC" w14:textId="77777777" w:rsidR="00E67867" w:rsidRDefault="00E67867" w:rsidP="00E67867">
                      <w:pPr>
                        <w:pStyle w:val="Heading3"/>
                      </w:pPr>
                    </w:p>
                  </w:txbxContent>
                </v:textbox>
              </v:shape>
            </w:pict>
          </mc:Fallback>
        </mc:AlternateConten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6786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63658774">
    <w:abstractNumId w:val="17"/>
  </w:num>
  <w:num w:numId="2" w16cid:durableId="146672380">
    <w:abstractNumId w:val="14"/>
  </w:num>
  <w:num w:numId="3" w16cid:durableId="288247839">
    <w:abstractNumId w:val="0"/>
  </w:num>
  <w:num w:numId="4" w16cid:durableId="968781977">
    <w:abstractNumId w:val="6"/>
  </w:num>
  <w:num w:numId="5" w16cid:durableId="1299604170">
    <w:abstractNumId w:val="15"/>
  </w:num>
  <w:num w:numId="6" w16cid:durableId="1309478568">
    <w:abstractNumId w:val="2"/>
  </w:num>
  <w:num w:numId="7" w16cid:durableId="90471493">
    <w:abstractNumId w:val="11"/>
  </w:num>
  <w:num w:numId="8" w16cid:durableId="279916388">
    <w:abstractNumId w:val="8"/>
  </w:num>
  <w:num w:numId="9" w16cid:durableId="2031835102">
    <w:abstractNumId w:val="1"/>
  </w:num>
  <w:num w:numId="10" w16cid:durableId="1105731720">
    <w:abstractNumId w:val="1"/>
  </w:num>
  <w:num w:numId="11" w16cid:durableId="1256934809">
    <w:abstractNumId w:val="3"/>
  </w:num>
  <w:num w:numId="12" w16cid:durableId="1331715283">
    <w:abstractNumId w:val="4"/>
  </w:num>
  <w:num w:numId="13" w16cid:durableId="2084179694">
    <w:abstractNumId w:val="13"/>
  </w:num>
  <w:num w:numId="14" w16cid:durableId="729233687">
    <w:abstractNumId w:val="9"/>
  </w:num>
  <w:num w:numId="15" w16cid:durableId="626743746">
    <w:abstractNumId w:val="7"/>
  </w:num>
  <w:num w:numId="16" w16cid:durableId="1750299820">
    <w:abstractNumId w:val="12"/>
  </w:num>
  <w:num w:numId="17" w16cid:durableId="308174794">
    <w:abstractNumId w:val="5"/>
  </w:num>
  <w:num w:numId="18" w16cid:durableId="1411662221">
    <w:abstractNumId w:val="10"/>
  </w:num>
  <w:num w:numId="19" w16cid:durableId="205704912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7867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1</Pages>
  <Words>3</Words>
  <Characters>17</Characters>
  <Application>Microsoft Office Word</Application>
  <DocSecurity>0</DocSecurity>
  <Lines>1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Näsblödning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2022-05-05T11:36:00.0000000Z</dcterms:created>
  <dcterms:modified xsi:type="dcterms:W3CDTF">2022-05-05T11:36:00.0000000Z</dcterms:modified>
</coreProperties>
</file>