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01E" w:rsidP="2BA6303B" w:rsidRDefault="0064701E" w14:paraId="0654C48C" w14:textId="658AD6CD">
      <w:pPr>
        <w:pStyle w:val="Heading1"/>
        <w:spacing w:after="0" w:afterAutospacing="off"/>
        <w:ind w:left="630"/>
        <w:rPr>
          <w:b w:val="1"/>
          <w:bCs w:val="1"/>
          <w:sz w:val="40"/>
          <w:szCs w:val="40"/>
        </w:rPr>
        <w:sectPr w:rsidR="0064701E" w:rsidSect="006470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4DBD4CD8" w:rsidR="427ADCAB">
        <w:rPr>
          <w:b w:val="1"/>
          <w:bCs w:val="1"/>
          <w:sz w:val="40"/>
          <w:szCs w:val="40"/>
        </w:rPr>
        <w:t>Nyckelben</w:t>
      </w:r>
      <w:r w:rsidRPr="4DBD4CD8" w:rsidR="7A16F398">
        <w:rPr>
          <w:b w:val="1"/>
          <w:bCs w:val="1"/>
          <w:sz w:val="40"/>
          <w:szCs w:val="40"/>
        </w:rPr>
        <w:t xml:space="preserve">, </w:t>
      </w:r>
      <w:r w:rsidRPr="4DBD4CD8" w:rsidR="427ADCAB">
        <w:rPr>
          <w:b w:val="1"/>
          <w:bCs w:val="1"/>
          <w:sz w:val="40"/>
          <w:szCs w:val="40"/>
        </w:rPr>
        <w:t>frakturmisstanke</w:t>
      </w:r>
      <w:bookmarkStart w:name="_Toc321146591" w:id="0"/>
    </w:p>
    <w:p w:rsidR="20B92D2D" w:rsidP="4DBD4CD8" w:rsidRDefault="20B92D2D" w14:paraId="5D46A380" w14:textId="496798A9">
      <w:pPr>
        <w:pStyle w:val="Normal"/>
        <w:spacing w:after="0" w:afterAutospacing="off"/>
        <w:ind w:left="900"/>
        <w:rPr>
          <w:rFonts w:ascii="Calibri" w:hAnsi="Calibri" w:eastAsia="Calibri" w:cs="Calibri" w:asciiTheme="majorAscii" w:hAnsiTheme="majorAscii" w:eastAsiaTheme="majorAscii" w:cstheme="majorAscii"/>
        </w:rPr>
      </w:pPr>
      <w:r w:rsidRPr="4DBD4CD8" w:rsidR="20B92D2D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4DBD4CD8" w:rsidR="3387858D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4DBD4CD8" w:rsidR="20B92D2D">
        <w:rPr>
          <w:rFonts w:ascii="Calibri" w:hAnsi="Calibri" w:eastAsia="Calibri" w:cs="Calibri" w:asciiTheme="majorAscii" w:hAnsiTheme="majorAscii" w:eastAsiaTheme="majorAscii" w:cstheme="majorAscii"/>
        </w:rPr>
        <w:t xml:space="preserve">, Akutmottagningen </w:t>
      </w:r>
      <w:r w:rsidRPr="4DBD4CD8" w:rsidR="20B92D2D">
        <w:rPr>
          <w:rFonts w:ascii="Calibri" w:hAnsi="Calibri" w:eastAsia="Calibri" w:cs="Calibri" w:asciiTheme="majorAscii" w:hAnsiTheme="majorAscii" w:eastAsiaTheme="majorAscii" w:cstheme="majorAscii"/>
        </w:rPr>
        <w:t>NÄL</w:t>
      </w:r>
    </w:p>
    <w:tbl>
      <w:tblPr>
        <w:tblStyle w:val="TableGrid"/>
        <w:tblW w:w="957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320"/>
        <w:gridCol w:w="5250"/>
      </w:tblGrid>
      <w:tr xmlns:wp14="http://schemas.microsoft.com/office/word/2010/wordml" w:rsidR="320C4849" w:rsidTr="6F012E52" w14:paraId="01D90B0C" wp14:textId="77777777">
        <w:trPr>
          <w:trHeight w:val="300"/>
        </w:trPr>
        <w:tc>
          <w:tcPr>
            <w:tcW w:w="4320" w:type="dxa"/>
            <w:tcMar/>
          </w:tcPr>
          <w:p w:rsidR="3F0E839F" w:rsidP="2BA6303B" w:rsidRDefault="3F0E839F" w14:paraId="09920883" w14:textId="05694607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</w:t>
            </w:r>
            <w:r w:rsidRPr="2BA6303B" w:rsidR="52AA0AC8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s</w:t>
            </w: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anamnes</w:t>
            </w:r>
          </w:p>
          <w:p w:rsidR="3F0E839F" w:rsidP="2BA6303B" w:rsidRDefault="3F0E839F" w14:paraId="1FEF213A" w14:textId="1A3E8F3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</w:t>
            </w:r>
            <w:r w:rsidRPr="2BA6303B" w:rsidR="0086CE0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Beskrivning av händelseförloppet.</w:t>
            </w:r>
            <w:r w:rsidRPr="2BA6303B" w:rsidR="3221FB6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sjukdomar? Medicinering?</w:t>
            </w:r>
          </w:p>
          <w:p w:rsidR="3F0E839F" w:rsidP="2BA6303B" w:rsidRDefault="3F0E839F" w14:paraId="3A816C72" w14:textId="51E9BF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Överkänslighet mot läkemedel?</w:t>
            </w:r>
          </w:p>
          <w:p w:rsidR="3F0E839F" w:rsidP="4DBD4CD8" w:rsidRDefault="3F0E839F" w14:paraId="1A38BB18" w14:textId="51F7D0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DBD4CD8" w:rsidR="76FAC2F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Alla </w:t>
            </w:r>
            <w:r w:rsidRPr="4DBD4CD8" w:rsidR="1978C12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≥75 år</w:t>
            </w:r>
            <w:r w:rsidRPr="4DBD4CD8" w:rsidR="2D89B1A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4DBD4CD8" w:rsidR="2D89B1A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screening enligt FRESH, </w:t>
            </w:r>
            <w:r w:rsidRPr="4DBD4CD8" w:rsidR="1978C12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se WEST</w:t>
            </w:r>
            <w:r w:rsidRPr="4DBD4CD8" w:rsidR="149D5E9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4DBD4CD8" w:rsidR="1978C12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4DBD4CD8" w:rsidR="07E1A45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köra äldre behov/process</w:t>
            </w:r>
            <w:r w:rsidRPr="4DBD4CD8" w:rsidR="1978C12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2BA6303B" w:rsidP="2BA6303B" w:rsidRDefault="2BA6303B" w14:paraId="677BCD40" w14:textId="159717BF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3F0E839F" w:rsidP="2BA6303B" w:rsidRDefault="3F0E839F" w14:paraId="555BA4DB" w14:textId="0FC006FE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2BA6303B" w:rsidR="3F0E839F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391DE643" w:rsidP="2BA6303B" w:rsidRDefault="391DE643" w14:paraId="22A3B9FB" w14:textId="1441326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391DE643" w:rsidP="2BA6303B" w:rsidRDefault="391DE643" w14:paraId="294BD015" w14:textId="58651F0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4DBD4CD8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Medvetandegrad? (GCS)</w:t>
            </w:r>
          </w:p>
          <w:p w:rsidR="391DE643" w:rsidP="2BA6303B" w:rsidRDefault="391DE643" w14:paraId="198E06DA" w14:textId="0026E55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391DE643" w:rsidP="2BA6303B" w:rsidRDefault="391DE643" w14:paraId="104A54E2" w14:textId="16C352E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Hörsel-, syn-, talsvårigheter?</w:t>
            </w:r>
          </w:p>
          <w:p w:rsidR="391DE643" w:rsidP="2BA6303B" w:rsidRDefault="391DE643" w14:paraId="2A6EDB70" w14:textId="52F5B10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Ej svensktalande – tolkbehov?</w:t>
            </w:r>
          </w:p>
          <w:p w:rsidR="391DE643" w:rsidP="2BA6303B" w:rsidRDefault="391DE643" w14:paraId="3537F1DF" w14:textId="733B3EE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391DE643" w:rsidP="2BA6303B" w:rsidRDefault="391DE643" w14:paraId="10DF4CCE" w14:textId="611137E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Andningspåverkan - ytlig, djup, snabb?</w:t>
            </w:r>
          </w:p>
          <w:p w:rsidR="391DE643" w:rsidP="2BA6303B" w:rsidRDefault="391DE643" w14:paraId="64CB3571" w14:textId="6BF5809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391DE643" w:rsidP="2BA6303B" w:rsidRDefault="391DE643" w14:paraId="43D45CF6" w14:textId="578FD39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Synlig svullnad över smärtområdet?</w:t>
            </w:r>
          </w:p>
          <w:p w:rsidR="391DE643" w:rsidP="2BA6303B" w:rsidRDefault="391DE643" w14:paraId="2049196C" w14:textId="3770DB5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Skada sida</w:t>
            </w:r>
            <w:r w:rsidRPr="2BA6303B" w:rsidR="6AA0FEF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– 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påverkat distalstatus?</w:t>
            </w:r>
          </w:p>
          <w:p w:rsidR="391DE643" w:rsidP="2BA6303B" w:rsidRDefault="391DE643" w14:paraId="042A23DA" w14:textId="2F2264C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Känselrubbning 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nedanför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skadan?</w:t>
            </w:r>
          </w:p>
          <w:p w:rsidR="391DE643" w:rsidP="2BA6303B" w:rsidRDefault="391DE643" w14:paraId="52E1F81D" w14:textId="30DDF77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Cirkulationspåverkan?</w:t>
            </w:r>
          </w:p>
          <w:p w:rsidR="391DE643" w:rsidP="2BA6303B" w:rsidRDefault="391DE643" w14:paraId="660B0F95" w14:textId="77EA950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</w:t>
            </w:r>
            <w:r w:rsidRPr="2BA6303B" w:rsidR="73AF91D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d</w:t>
            </w:r>
          </w:p>
          <w:p w:rsidR="391DE643" w:rsidP="2BA6303B" w:rsidRDefault="391DE643" w14:paraId="0FE13577" w14:textId="7AE902F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Färg, deformation, svullnad, sårskador?</w:t>
            </w:r>
          </w:p>
          <w:p w:rsidR="391DE643" w:rsidP="2BA6303B" w:rsidRDefault="391DE643" w14:paraId="2223535C" w14:textId="1E4256A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Jämför skadad sida med oskadad.</w:t>
            </w:r>
          </w:p>
          <w:p w:rsidR="391DE643" w:rsidP="2BA6303B" w:rsidRDefault="391DE643" w14:paraId="3D9388E3" w14:textId="2115B2B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391DE643" w:rsidP="2BA6303B" w:rsidRDefault="391DE643" w14:paraId="003AC4D6" w14:textId="16D9081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Illamående? Kräkning?</w:t>
            </w:r>
          </w:p>
          <w:p w:rsidR="391DE643" w:rsidP="2BA6303B" w:rsidRDefault="391DE643" w14:paraId="67F5AA9C" w14:textId="77CE1B5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Senaste intag av mat/dryck?</w:t>
            </w:r>
          </w:p>
          <w:p w:rsidR="391DE643" w:rsidP="2BA6303B" w:rsidRDefault="391DE643" w14:paraId="40B2EAD2" w14:textId="12347A0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391DE643" w:rsidP="2BA6303B" w:rsidRDefault="391DE643" w14:paraId="3AC464C5" w14:textId="47CE1D1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VAS – intensitet, lokalisation?</w:t>
            </w:r>
          </w:p>
          <w:p w:rsidR="391DE643" w:rsidP="2BA6303B" w:rsidRDefault="391DE643" w14:paraId="4F21EF82" w14:textId="7B824B5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391DE643" w:rsidP="2BA6303B" w:rsidRDefault="391DE643" w14:paraId="3FFB1722" w14:textId="1696D9E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patienten.</w:t>
            </w:r>
          </w:p>
          <w:p w:rsidR="391DE643" w:rsidP="2BA6303B" w:rsidRDefault="391DE643" w14:paraId="4828DE8F" w14:textId="4F767E7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50" w:type="dxa"/>
            <w:tcMar/>
          </w:tcPr>
          <w:p w:rsidR="391DE643" w:rsidP="2BA6303B" w:rsidRDefault="391DE643" w14:paraId="03057478" w14:textId="05C6700E">
            <w:pPr>
              <w:pStyle w:val="MellanrubrikVGR"/>
              <w:spacing w:before="0" w:beforeAutospacing="off" w:after="0" w:afterAutospacing="on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391DE643" w:rsidP="2BA6303B" w:rsidRDefault="391DE643" w14:paraId="291DB0E7" w14:textId="243EAB7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391DE643" w:rsidP="4DBD4CD8" w:rsidRDefault="391DE643" w14:paraId="54B99DF7" w14:textId="29FEF1A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4DBD4CD8" w:rsidR="3178AFF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år:</w:t>
            </w:r>
            <w:r w:rsidRPr="4DBD4CD8" w:rsidR="3178AFF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omvårdnadsåtgärder enligt “Sköra äldre behov/process”, se WEST-A.</w:t>
            </w:r>
            <w:r w:rsidRPr="4DBD4CD8" w:rsidR="3178AFF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</w:p>
          <w:p w:rsidR="391DE643" w:rsidP="4DBD4CD8" w:rsidRDefault="391DE643" w14:paraId="2EE8E7F8" w14:textId="04B45FC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4DBD4CD8" w:rsidR="3FB55DC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Vitalparametrar</w:t>
            </w:r>
            <w:r w:rsidRPr="4DBD4CD8" w:rsidR="3FB55DC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enligt NEWS</w:t>
            </w:r>
            <w:r w:rsidRPr="4DBD4CD8" w:rsidR="39167AF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2</w:t>
            </w:r>
            <w:r w:rsidRPr="4DBD4CD8" w:rsidR="3FB55DC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91DE643" w:rsidP="2BA6303B" w:rsidRDefault="391DE643" w14:paraId="70A9B108" w14:textId="2C90EB8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Hjälp med avklädning före undersökning.</w:t>
            </w:r>
          </w:p>
          <w:p w:rsidR="391DE643" w:rsidP="2BA6303B" w:rsidRDefault="391DE643" w14:paraId="0FC6AD47" w14:textId="4E5E955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 av ringar och smycken.</w:t>
            </w:r>
          </w:p>
          <w:p w:rsidR="320C4849" w:rsidP="2BA6303B" w:rsidRDefault="320C4849" w14:paraId="26BFEF1D" w14:textId="2D248DF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391DE643" w:rsidP="2BA6303B" w:rsidRDefault="391DE643" w14:paraId="3DD54715" w14:textId="224CB35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320C4849" w:rsidP="6F012E52" w:rsidRDefault="320C4849" w14:paraId="6DDA50FA" w14:textId="58BF867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F012E52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Smärtlindring enligt läkarordination eller</w:t>
            </w:r>
            <w:r w:rsidRPr="6F012E52" w:rsidR="412DDAE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6F012E52" w:rsidR="6BF4C62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generella direktiv vuxen eller barn.</w:t>
            </w:r>
          </w:p>
          <w:p w:rsidR="391DE643" w:rsidP="2BA6303B" w:rsidRDefault="391DE643" w14:paraId="78DF4475" w14:textId="3BE3AC2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391DE643" w:rsidP="2BA6303B" w:rsidRDefault="391DE643" w14:paraId="7FE3AE94" w14:textId="233DF02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Ev. stödförband (</w:t>
            </w:r>
            <w:r w:rsidRPr="2BA6303B" w:rsidR="6FA9635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lavikelförband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).</w:t>
            </w:r>
          </w:p>
          <w:p w:rsidR="2BA6303B" w:rsidP="2BA6303B" w:rsidRDefault="2BA6303B" w14:paraId="04CF0CE4" w14:textId="4725796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391DE643" w:rsidP="2BA6303B" w:rsidRDefault="391DE643" w14:paraId="79DBE1A5" w14:textId="2C70603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Information</w:t>
            </w:r>
          </w:p>
          <w:p w:rsidR="391DE643" w:rsidP="2BA6303B" w:rsidRDefault="391DE643" w14:paraId="15DCFC26" w14:textId="05B7560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Info</w:t>
            </w:r>
            <w:r w:rsidRPr="2BA6303B" w:rsidR="5AC5A2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r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mera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om skötsel och tidslängd av förband.</w:t>
            </w:r>
          </w:p>
          <w:p w:rsidR="391DE643" w:rsidP="2BA6303B" w:rsidRDefault="391DE643" w14:paraId="1280E440" w14:textId="16D3043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</w:t>
            </w:r>
            <w:r w:rsidRPr="2BA6303B" w:rsidR="14E1516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  <w:r w:rsidRPr="2BA6303B" w:rsidR="391DE6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återbesök.</w:t>
            </w:r>
          </w:p>
          <w:p w:rsidR="320C4849" w:rsidP="2BA6303B" w:rsidRDefault="320C4849" w14:paraId="10318D5B" w14:textId="38F7F02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320C4849" w:rsidP="4DBD4CD8" w:rsidRDefault="320C4849" w14:paraId="4176CD2D" w14:textId="62FF4CE0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4DBD4CD8" w:rsidR="1B596E1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NEWS2-poäng styr behovet av ö</w:t>
            </w:r>
            <w:r w:rsidRPr="4DBD4CD8" w:rsidR="56B47C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vervakningsfrekvens</w:t>
            </w:r>
            <w:r w:rsidRPr="4DBD4CD8" w:rsidR="6B636BA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åtgärd, behov av </w:t>
            </w:r>
            <w:r w:rsidRPr="4DBD4CD8" w:rsidR="6B636BA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läkarbed</w:t>
            </w:r>
            <w:r w:rsidRPr="4DBD4CD8" w:rsidR="6180115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ö</w:t>
            </w:r>
            <w:r w:rsidRPr="4DBD4CD8" w:rsidR="6B636BA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mning</w:t>
            </w:r>
            <w:r w:rsidRPr="4DBD4CD8" w:rsidR="6B636BA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tillsyn och kontroll av vitalparametrar</w:t>
            </w:r>
            <w:r w:rsidRPr="4DBD4CD8" w:rsidR="56B47C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4DBD4CD8" w:rsidR="3011B05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(VP)</w:t>
            </w:r>
            <w:r w:rsidRPr="4DBD4CD8" w:rsidR="56B47C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. Teamets bedömning, tillsyn och </w:t>
            </w:r>
            <w:r w:rsidRPr="4DBD4CD8" w:rsidR="3ADFF55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</w:t>
            </w:r>
            <w:r w:rsidRPr="4DBD4CD8" w:rsidR="08E55CB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</w:t>
            </w:r>
            <w:r w:rsidRPr="4DBD4CD8" w:rsidR="3ADFF55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ska</w:t>
            </w:r>
            <w:r w:rsidRPr="4DBD4CD8" w:rsidR="56B47C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dokumenteras på Akutjournal</w:t>
            </w:r>
            <w:r w:rsidRPr="4DBD4CD8" w:rsidR="2DBDED6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en</w:t>
            </w:r>
            <w:r w:rsidRPr="4DBD4CD8" w:rsidR="56B47C3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4701E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C0A6CA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5865F5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96999708">
    <w:abstractNumId w:val="17"/>
  </w:num>
  <w:num w:numId="2" w16cid:durableId="2011249363">
    <w:abstractNumId w:val="14"/>
  </w:num>
  <w:num w:numId="3" w16cid:durableId="1521625634">
    <w:abstractNumId w:val="0"/>
  </w:num>
  <w:num w:numId="4" w16cid:durableId="1925718089">
    <w:abstractNumId w:val="6"/>
  </w:num>
  <w:num w:numId="5" w16cid:durableId="1155032440">
    <w:abstractNumId w:val="15"/>
  </w:num>
  <w:num w:numId="6" w16cid:durableId="10646693">
    <w:abstractNumId w:val="2"/>
  </w:num>
  <w:num w:numId="7" w16cid:durableId="638462197">
    <w:abstractNumId w:val="11"/>
  </w:num>
  <w:num w:numId="8" w16cid:durableId="150408861">
    <w:abstractNumId w:val="8"/>
  </w:num>
  <w:num w:numId="9" w16cid:durableId="1190413845">
    <w:abstractNumId w:val="1"/>
  </w:num>
  <w:num w:numId="10" w16cid:durableId="651788045">
    <w:abstractNumId w:val="1"/>
  </w:num>
  <w:num w:numId="11" w16cid:durableId="234895106">
    <w:abstractNumId w:val="3"/>
  </w:num>
  <w:num w:numId="12" w16cid:durableId="617100979">
    <w:abstractNumId w:val="4"/>
  </w:num>
  <w:num w:numId="13" w16cid:durableId="620380458">
    <w:abstractNumId w:val="13"/>
  </w:num>
  <w:num w:numId="14" w16cid:durableId="1859419221">
    <w:abstractNumId w:val="9"/>
  </w:num>
  <w:num w:numId="15" w16cid:durableId="1812749382">
    <w:abstractNumId w:val="7"/>
  </w:num>
  <w:num w:numId="16" w16cid:durableId="68386746">
    <w:abstractNumId w:val="12"/>
  </w:num>
  <w:num w:numId="17" w16cid:durableId="695160126">
    <w:abstractNumId w:val="5"/>
  </w:num>
  <w:num w:numId="18" w16cid:durableId="490680958">
    <w:abstractNumId w:val="10"/>
  </w:num>
  <w:num w:numId="19" w16cid:durableId="27711034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01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CE04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045F52"/>
    <w:rsid w:val="024801E3"/>
    <w:rsid w:val="0362035E"/>
    <w:rsid w:val="051AA60A"/>
    <w:rsid w:val="07E1A456"/>
    <w:rsid w:val="08972BFF"/>
    <w:rsid w:val="08E55CB9"/>
    <w:rsid w:val="08EFC3E2"/>
    <w:rsid w:val="0C55E637"/>
    <w:rsid w:val="10CE5086"/>
    <w:rsid w:val="122DEBAF"/>
    <w:rsid w:val="146FF840"/>
    <w:rsid w:val="149D5E9E"/>
    <w:rsid w:val="14E15167"/>
    <w:rsid w:val="1517A177"/>
    <w:rsid w:val="17FD0488"/>
    <w:rsid w:val="18EF2564"/>
    <w:rsid w:val="191E27BE"/>
    <w:rsid w:val="1978C12F"/>
    <w:rsid w:val="19CF6D5A"/>
    <w:rsid w:val="19EB129A"/>
    <w:rsid w:val="1A5D6AED"/>
    <w:rsid w:val="1A60AFBA"/>
    <w:rsid w:val="1B596E1C"/>
    <w:rsid w:val="1C37B15B"/>
    <w:rsid w:val="1CB05364"/>
    <w:rsid w:val="1EC67143"/>
    <w:rsid w:val="1ED7AC1A"/>
    <w:rsid w:val="20B92D2D"/>
    <w:rsid w:val="2264A2AE"/>
    <w:rsid w:val="2314EB4B"/>
    <w:rsid w:val="2399E266"/>
    <w:rsid w:val="25A5D91F"/>
    <w:rsid w:val="2990D2D5"/>
    <w:rsid w:val="2B5F3B7D"/>
    <w:rsid w:val="2BA6303B"/>
    <w:rsid w:val="2C77A15B"/>
    <w:rsid w:val="2D89B1A7"/>
    <w:rsid w:val="2DBDED60"/>
    <w:rsid w:val="2E2C9A19"/>
    <w:rsid w:val="3011B053"/>
    <w:rsid w:val="3078656E"/>
    <w:rsid w:val="314B127E"/>
    <w:rsid w:val="3178AFF7"/>
    <w:rsid w:val="320C4849"/>
    <w:rsid w:val="321435CF"/>
    <w:rsid w:val="3221FB6C"/>
    <w:rsid w:val="3387858D"/>
    <w:rsid w:val="341BF16B"/>
    <w:rsid w:val="351003B7"/>
    <w:rsid w:val="38DA64A6"/>
    <w:rsid w:val="39167AF7"/>
    <w:rsid w:val="391DE643"/>
    <w:rsid w:val="39E587F8"/>
    <w:rsid w:val="3ACC1A0F"/>
    <w:rsid w:val="3ADFF550"/>
    <w:rsid w:val="3B25B381"/>
    <w:rsid w:val="3F0E839F"/>
    <w:rsid w:val="3FB55DC5"/>
    <w:rsid w:val="412DDAED"/>
    <w:rsid w:val="41613648"/>
    <w:rsid w:val="427251D7"/>
    <w:rsid w:val="427ADCAB"/>
    <w:rsid w:val="442BCC1D"/>
    <w:rsid w:val="46768F78"/>
    <w:rsid w:val="46D36788"/>
    <w:rsid w:val="472A1BBA"/>
    <w:rsid w:val="4803692B"/>
    <w:rsid w:val="496C482D"/>
    <w:rsid w:val="4A43E9F3"/>
    <w:rsid w:val="4AA7430E"/>
    <w:rsid w:val="4BD600CC"/>
    <w:rsid w:val="4DBD4CD8"/>
    <w:rsid w:val="4FCA4EDA"/>
    <w:rsid w:val="4FE37737"/>
    <w:rsid w:val="5259E22E"/>
    <w:rsid w:val="52AA0AC8"/>
    <w:rsid w:val="53DCEE69"/>
    <w:rsid w:val="53F5B28F"/>
    <w:rsid w:val="54CAE060"/>
    <w:rsid w:val="56B47C32"/>
    <w:rsid w:val="580CF197"/>
    <w:rsid w:val="589B5B77"/>
    <w:rsid w:val="59605A80"/>
    <w:rsid w:val="59BD4ADC"/>
    <w:rsid w:val="5AC5A2E3"/>
    <w:rsid w:val="60A80725"/>
    <w:rsid w:val="611D0305"/>
    <w:rsid w:val="6180115C"/>
    <w:rsid w:val="62E6CF2C"/>
    <w:rsid w:val="64779A24"/>
    <w:rsid w:val="647B2B65"/>
    <w:rsid w:val="65A7A6BA"/>
    <w:rsid w:val="675C9F78"/>
    <w:rsid w:val="69AAC20D"/>
    <w:rsid w:val="6A7B17DD"/>
    <w:rsid w:val="6AA0FEF6"/>
    <w:rsid w:val="6B2CF8ED"/>
    <w:rsid w:val="6B636BA3"/>
    <w:rsid w:val="6BF4C620"/>
    <w:rsid w:val="6C16E83E"/>
    <w:rsid w:val="6C2285C8"/>
    <w:rsid w:val="6DB2B89F"/>
    <w:rsid w:val="6EB70E72"/>
    <w:rsid w:val="6F012E52"/>
    <w:rsid w:val="6F6706BB"/>
    <w:rsid w:val="6FA96359"/>
    <w:rsid w:val="73AF91DD"/>
    <w:rsid w:val="7421FA23"/>
    <w:rsid w:val="75BDCA84"/>
    <w:rsid w:val="76FAC2F7"/>
    <w:rsid w:val="78E4306F"/>
    <w:rsid w:val="7A16F398"/>
    <w:rsid w:val="7A66D873"/>
    <w:rsid w:val="7C31D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qFormat/>
    <w:rsid w:val="0064701E"/>
  </w:style>
  <w:style w:type="character" w:styleId="BodyTextChar" w:customStyle="1">
    <w:name w:val="Body Text Char"/>
    <w:basedOn w:val="DefaultParagraphFont"/>
    <w:link w:val="BodyText"/>
    <w:semiHidden/>
    <w:rsid w:val="006470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a7c169cc7f46442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ad46b-69be-4bf7-81f0-85327596964a}"/>
      </w:docPartPr>
      <w:docPartBody>
        <w:p xmlns:wp14="http://schemas.microsoft.com/office/word/2010/wordml" w14:paraId="46FDCABC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Nyckelben, frakturmisstanke</dc:title>
  <dc:subject/>
  <dc:creator>patrik.jens.johansson@vgregion.se</dc:creator>
  <keywords/>
  <lastModifiedBy>Päivi Kyllönen</lastModifiedBy>
  <revision>8</revision>
  <lastPrinted>2016-03-31T10:56:00.0000000Z</lastPrinted>
  <dcterms:created xsi:type="dcterms:W3CDTF">2022-05-05T11:35:00.0000000Z</dcterms:created>
  <dcterms:modified xsi:type="dcterms:W3CDTF">2025-05-08T13:29:46.0000000Z</dcterms:modified>
</coreProperties>
</file>