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5A22CC" w:rsidP="7B861265" w:rsidRDefault="005A22CC" w14:paraId="650EB99B" w14:textId="31209952">
      <w:pPr>
        <w:pStyle w:val="Heading1"/>
        <w:ind w:left="1080"/>
      </w:pPr>
      <w:r w:rsidR="7980AA58">
        <w:rPr/>
        <w:t>Nacksmärta - med och utan trauma</w:t>
      </w:r>
    </w:p>
    <w:tbl>
      <w:tblPr>
        <w:tblStyle w:val="TableGrid"/>
        <w:tblW w:w="0" w:type="auto"/>
        <w:tblInd w:w="992" w:type="dxa"/>
        <w:tblLook w:val="06A0" w:firstRow="1" w:lastRow="0" w:firstColumn="1" w:lastColumn="0" w:noHBand="1" w:noVBand="1"/>
      </w:tblPr>
      <w:tblGrid>
        <w:gridCol w:w="3968"/>
        <w:gridCol w:w="3968"/>
      </w:tblGrid>
      <w:tr w:rsidR="7B861265" w:rsidTr="7B861265" w14:paraId="052B13F4">
        <w:trPr>
          <w:trHeight w:val="10980"/>
        </w:trPr>
        <w:tc>
          <w:tcPr>
            <w:tcW w:w="3968" w:type="dxa"/>
            <w:tcMar/>
          </w:tcPr>
          <w:p w:rsidR="7B861265" w:rsidP="7B861265" w:rsidRDefault="7B861265" w14:paraId="3195BBEA" w14:textId="3D4737AD">
            <w:pPr>
              <w:pStyle w:val="MellanrubrikVGR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7B861265" w:rsidR="7B861265">
              <w:rPr>
                <w:sz w:val="28"/>
                <w:szCs w:val="28"/>
              </w:rPr>
              <w:t>Omvårdnadsanames</w:t>
            </w:r>
          </w:p>
          <w:p w:rsidR="7B861265" w:rsidP="7B861265" w:rsidRDefault="7B861265" w14:paraId="6F5E8F1A" w14:textId="39930E09">
            <w:pPr>
              <w:pStyle w:val="Normal"/>
              <w:spacing w:after="0" w:afterAutospacing="off"/>
              <w:ind w:left="90"/>
              <w:rPr>
                <w:sz w:val="22"/>
                <w:szCs w:val="22"/>
              </w:rPr>
            </w:pPr>
            <w:r w:rsidRPr="7B861265" w:rsidR="7B861265">
              <w:rPr>
                <w:sz w:val="22"/>
                <w:szCs w:val="22"/>
              </w:rPr>
              <w:t>Debut?</w:t>
            </w:r>
            <w:r w:rsidRPr="7B861265" w:rsidR="2B39B528">
              <w:rPr>
                <w:sz w:val="22"/>
                <w:szCs w:val="22"/>
              </w:rPr>
              <w:t xml:space="preserve"> </w:t>
            </w:r>
            <w:r w:rsidRPr="7B861265" w:rsidR="7B861265">
              <w:rPr>
                <w:sz w:val="22"/>
                <w:szCs w:val="22"/>
              </w:rPr>
              <w:t>Beskrivning av händelseförloppet</w:t>
            </w:r>
            <w:r w:rsidRPr="7B861265" w:rsidR="6BDDD40D">
              <w:rPr>
                <w:sz w:val="22"/>
                <w:szCs w:val="22"/>
              </w:rPr>
              <w:t>.</w:t>
            </w:r>
          </w:p>
          <w:p w:rsidR="7B861265" w:rsidP="7B861265" w:rsidRDefault="7B861265" w14:paraId="4A77DC14" w14:textId="3991D061">
            <w:pPr>
              <w:pStyle w:val="Normal"/>
              <w:spacing w:after="0" w:afterAutospacing="off"/>
              <w:ind w:left="90" w:right="90"/>
              <w:rPr>
                <w:sz w:val="22"/>
                <w:szCs w:val="22"/>
              </w:rPr>
            </w:pPr>
            <w:r w:rsidRPr="7B861265" w:rsidR="7B861265">
              <w:rPr>
                <w:sz w:val="22"/>
                <w:szCs w:val="22"/>
              </w:rPr>
              <w:t>Tidigare sjukdomar</w:t>
            </w:r>
            <w:r w:rsidRPr="7B861265" w:rsidR="489B478B">
              <w:rPr>
                <w:sz w:val="22"/>
                <w:szCs w:val="22"/>
              </w:rPr>
              <w:t xml:space="preserve">? </w:t>
            </w:r>
            <w:r w:rsidRPr="7B861265" w:rsidR="7B861265">
              <w:rPr>
                <w:sz w:val="22"/>
                <w:szCs w:val="22"/>
              </w:rPr>
              <w:t>Medicinering?</w:t>
            </w:r>
          </w:p>
          <w:p w:rsidR="7B861265" w:rsidP="7B861265" w:rsidRDefault="7B861265" w14:paraId="67E2184C" w14:textId="04EFFA27">
            <w:pPr>
              <w:pStyle w:val="Normal"/>
              <w:spacing w:after="0" w:afterAutospacing="off"/>
              <w:ind w:left="90"/>
              <w:rPr>
                <w:sz w:val="22"/>
                <w:szCs w:val="22"/>
              </w:rPr>
            </w:pPr>
            <w:r w:rsidRPr="7B861265" w:rsidR="7B861265">
              <w:rPr>
                <w:sz w:val="22"/>
                <w:szCs w:val="22"/>
              </w:rPr>
              <w:t>Överkänslighet läkemedel?</w:t>
            </w:r>
          </w:p>
          <w:p w:rsidR="7B861265" w:rsidP="7B861265" w:rsidRDefault="7B861265" w14:paraId="398162B2" w14:textId="77E7B7FF">
            <w:pPr>
              <w:pStyle w:val="Normal"/>
              <w:spacing w:after="0" w:afterAutospacing="off"/>
              <w:ind w:left="90" w:right="90"/>
              <w:rPr>
                <w:sz w:val="22"/>
                <w:szCs w:val="22"/>
              </w:rPr>
            </w:pPr>
            <w:r w:rsidRPr="7B861265" w:rsidR="7B861265">
              <w:rPr>
                <w:sz w:val="22"/>
                <w:szCs w:val="22"/>
              </w:rPr>
              <w:t>Social bakgrund</w:t>
            </w:r>
            <w:r w:rsidRPr="7B861265" w:rsidR="1D3BB8CB">
              <w:rPr>
                <w:sz w:val="22"/>
                <w:szCs w:val="22"/>
              </w:rPr>
              <w:t xml:space="preserve">, </w:t>
            </w:r>
            <w:r w:rsidRPr="7B861265" w:rsidR="7B861265">
              <w:rPr>
                <w:sz w:val="22"/>
                <w:szCs w:val="22"/>
              </w:rPr>
              <w:t>hemsituation: &gt;75 år, se WEST ”SKÖR ÄLDRE”.</w:t>
            </w:r>
          </w:p>
          <w:p w:rsidR="7B861265" w:rsidP="7B861265" w:rsidRDefault="7B861265" w14:paraId="231495B2" w14:textId="02F952CA">
            <w:pPr>
              <w:pStyle w:val="Normal"/>
              <w:spacing w:after="0" w:afterAutospacing="off"/>
              <w:ind w:left="90" w:right="9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8"/>
                <w:szCs w:val="28"/>
              </w:rPr>
            </w:pPr>
            <w:r w:rsidRPr="7B861265" w:rsidR="7B861265">
              <w:rPr>
                <w:b w:val="1"/>
                <w:bCs w:val="1"/>
                <w:sz w:val="24"/>
                <w:szCs w:val="24"/>
              </w:rPr>
              <w:t>Omvårdnadsstatus</w:t>
            </w:r>
          </w:p>
          <w:p w:rsidR="7B861265" w:rsidP="7B861265" w:rsidRDefault="7B861265" w14:paraId="09569B5E" w14:textId="2495918B">
            <w:pPr>
              <w:pStyle w:val="Normal"/>
              <w:spacing w:after="0" w:afterAutospacing="off"/>
              <w:ind w:left="90"/>
              <w:rPr>
                <w:b w:val="1"/>
                <w:bCs w:val="1"/>
                <w:sz w:val="22"/>
                <w:szCs w:val="22"/>
              </w:rPr>
            </w:pPr>
            <w:r w:rsidRPr="7B861265" w:rsidR="7B861265">
              <w:rPr>
                <w:b w:val="1"/>
                <w:bCs w:val="1"/>
              </w:rPr>
              <w:t>Kommunikation</w:t>
            </w:r>
          </w:p>
          <w:p w:rsidR="7B861265" w:rsidP="7B861265" w:rsidRDefault="7B861265" w14:paraId="22BDE67C" w14:textId="3BEDBC45">
            <w:pPr>
              <w:pStyle w:val="Normal"/>
              <w:spacing w:after="0" w:afterAutospacing="off"/>
              <w:ind w:left="90" w:right="180"/>
              <w:rPr>
                <w:sz w:val="22"/>
                <w:szCs w:val="22"/>
              </w:rPr>
            </w:pPr>
            <w:r w:rsidRPr="7B861265" w:rsidR="7B861265">
              <w:rPr>
                <w:sz w:val="22"/>
                <w:szCs w:val="22"/>
              </w:rPr>
              <w:t>Medvetandegrad</w:t>
            </w:r>
            <w:r w:rsidRPr="7B861265" w:rsidR="7B861265">
              <w:rPr>
                <w:sz w:val="22"/>
                <w:szCs w:val="22"/>
              </w:rPr>
              <w:t xml:space="preserve"> </w:t>
            </w:r>
            <w:r w:rsidRPr="7B861265" w:rsidR="7B861265">
              <w:rPr>
                <w:sz w:val="22"/>
                <w:szCs w:val="22"/>
              </w:rPr>
              <w:t>(RLS/GCS)</w:t>
            </w:r>
          </w:p>
          <w:p w:rsidR="7B861265" w:rsidP="7B861265" w:rsidRDefault="7B861265" w14:paraId="67DA0C3E" w14:textId="55341664">
            <w:pPr>
              <w:pStyle w:val="Normal"/>
              <w:spacing w:after="0" w:afterAutospacing="off"/>
              <w:ind w:left="90"/>
              <w:rPr>
                <w:sz w:val="22"/>
                <w:szCs w:val="22"/>
              </w:rPr>
            </w:pPr>
            <w:r w:rsidRPr="7B861265" w:rsidR="7B861265">
              <w:rPr>
                <w:sz w:val="22"/>
                <w:szCs w:val="22"/>
              </w:rPr>
              <w:t>Orienterad?</w:t>
            </w:r>
          </w:p>
          <w:p w:rsidR="7B861265" w:rsidP="7B861265" w:rsidRDefault="7B861265" w14:paraId="08875882" w14:textId="38FBD9AF">
            <w:pPr>
              <w:pStyle w:val="Normal"/>
              <w:spacing w:after="0" w:afterAutospacing="off"/>
              <w:ind w:left="90"/>
              <w:rPr>
                <w:sz w:val="22"/>
                <w:szCs w:val="22"/>
              </w:rPr>
            </w:pPr>
            <w:r w:rsidRPr="7B861265" w:rsidR="7B861265">
              <w:rPr>
                <w:sz w:val="22"/>
                <w:szCs w:val="22"/>
              </w:rPr>
              <w:t>Hörsel-/syn-/talsvårigheter?</w:t>
            </w:r>
          </w:p>
          <w:p w:rsidR="7B861265" w:rsidP="7B861265" w:rsidRDefault="7B861265" w14:paraId="242A76E4" w14:textId="49FCC686">
            <w:pPr>
              <w:pStyle w:val="Normal"/>
              <w:spacing w:after="0" w:afterAutospacing="off"/>
              <w:ind w:left="90" w:right="540"/>
              <w:rPr>
                <w:sz w:val="22"/>
                <w:szCs w:val="22"/>
              </w:rPr>
            </w:pPr>
            <w:r w:rsidRPr="7B861265" w:rsidR="7B861265">
              <w:rPr>
                <w:sz w:val="22"/>
                <w:szCs w:val="22"/>
              </w:rPr>
              <w:t>Ej svensktalande – tolk</w:t>
            </w:r>
            <w:r w:rsidRPr="7B861265" w:rsidR="7B861265">
              <w:rPr>
                <w:sz w:val="22"/>
                <w:szCs w:val="22"/>
              </w:rPr>
              <w:t>?</w:t>
            </w:r>
          </w:p>
          <w:p w:rsidR="7B861265" w:rsidP="7B861265" w:rsidRDefault="7B861265" w14:paraId="32C400BC" w14:textId="1D264E67">
            <w:pPr>
              <w:pStyle w:val="Normal"/>
              <w:spacing w:after="0" w:afterAutospacing="off"/>
              <w:ind w:left="90"/>
              <w:rPr>
                <w:b w:val="1"/>
                <w:bCs w:val="1"/>
                <w:sz w:val="22"/>
                <w:szCs w:val="22"/>
              </w:rPr>
            </w:pPr>
            <w:r w:rsidRPr="7B861265" w:rsidR="7B861265">
              <w:rPr>
                <w:b w:val="1"/>
                <w:bCs w:val="1"/>
              </w:rPr>
              <w:t>Andning</w:t>
            </w:r>
          </w:p>
          <w:p w:rsidR="7B861265" w:rsidP="7B861265" w:rsidRDefault="7B861265" w14:paraId="0EBEAE34" w14:textId="0F0EA4CE">
            <w:pPr>
              <w:pStyle w:val="Normal"/>
              <w:spacing w:after="0" w:afterAutospacing="off"/>
              <w:ind w:left="90"/>
              <w:rPr>
                <w:sz w:val="22"/>
                <w:szCs w:val="22"/>
              </w:rPr>
            </w:pPr>
            <w:r w:rsidRPr="7B861265" w:rsidR="7B861265">
              <w:rPr>
                <w:sz w:val="22"/>
                <w:szCs w:val="22"/>
              </w:rPr>
              <w:t>Andningspåverkan - ytlig-/djup-/snabb?</w:t>
            </w:r>
          </w:p>
          <w:p w:rsidR="7B861265" w:rsidP="7B861265" w:rsidRDefault="7B861265" w14:paraId="1E384D5D" w14:textId="3C7E12A6">
            <w:pPr>
              <w:pStyle w:val="Normal"/>
              <w:spacing w:after="0" w:afterAutospacing="off"/>
              <w:ind w:left="90"/>
              <w:rPr>
                <w:b w:val="1"/>
                <w:bCs w:val="1"/>
                <w:sz w:val="22"/>
                <w:szCs w:val="22"/>
              </w:rPr>
            </w:pPr>
            <w:r w:rsidRPr="7B861265" w:rsidR="7B861265">
              <w:rPr>
                <w:b w:val="1"/>
                <w:bCs w:val="1"/>
              </w:rPr>
              <w:t>Cirkulation</w:t>
            </w:r>
          </w:p>
          <w:p w:rsidR="7B861265" w:rsidP="7B861265" w:rsidRDefault="7B861265" w14:paraId="1521CB85" w14:textId="088832A7">
            <w:pPr>
              <w:pStyle w:val="Normal"/>
              <w:spacing w:after="0" w:afterAutospacing="off"/>
              <w:ind w:left="90"/>
              <w:rPr>
                <w:sz w:val="22"/>
                <w:szCs w:val="22"/>
              </w:rPr>
            </w:pPr>
            <w:r w:rsidRPr="7B861265" w:rsidR="7B861265">
              <w:rPr>
                <w:sz w:val="22"/>
                <w:szCs w:val="22"/>
              </w:rPr>
              <w:t>Cirkulatorisk</w:t>
            </w:r>
            <w:r w:rsidRPr="7B861265" w:rsidR="7B861265">
              <w:rPr>
                <w:sz w:val="22"/>
                <w:szCs w:val="22"/>
              </w:rPr>
              <w:t xml:space="preserve"> påverkan?</w:t>
            </w:r>
          </w:p>
          <w:p w:rsidR="7B861265" w:rsidP="7B861265" w:rsidRDefault="7B861265" w14:paraId="59ABE537" w14:textId="0ED6716C">
            <w:pPr>
              <w:pStyle w:val="Normal"/>
              <w:spacing w:after="0" w:afterAutospacing="off"/>
              <w:ind w:left="90"/>
              <w:rPr>
                <w:sz w:val="22"/>
                <w:szCs w:val="22"/>
              </w:rPr>
            </w:pPr>
            <w:r w:rsidRPr="7B861265" w:rsidR="7B861265">
              <w:rPr>
                <w:sz w:val="22"/>
                <w:szCs w:val="22"/>
              </w:rPr>
              <w:t>Pulskva</w:t>
            </w:r>
            <w:r w:rsidRPr="7B861265" w:rsidR="7B861265">
              <w:rPr>
                <w:sz w:val="22"/>
                <w:szCs w:val="22"/>
              </w:rPr>
              <w:t>l</w:t>
            </w:r>
            <w:r w:rsidRPr="7B861265" w:rsidR="7B861265">
              <w:rPr>
                <w:sz w:val="22"/>
                <w:szCs w:val="22"/>
              </w:rPr>
              <w:t>itet</w:t>
            </w:r>
            <w:r w:rsidRPr="7B861265" w:rsidR="7B861265">
              <w:rPr>
                <w:sz w:val="22"/>
                <w:szCs w:val="22"/>
              </w:rPr>
              <w:t>, frekvens?</w:t>
            </w:r>
          </w:p>
          <w:p w:rsidR="7B861265" w:rsidP="7B861265" w:rsidRDefault="7B861265" w14:paraId="4228F640" w14:textId="25CFF2B4">
            <w:pPr>
              <w:pStyle w:val="Normal"/>
              <w:spacing w:after="0" w:afterAutospacing="off"/>
              <w:ind w:left="90"/>
              <w:rPr>
                <w:sz w:val="22"/>
                <w:szCs w:val="22"/>
              </w:rPr>
            </w:pPr>
            <w:r w:rsidRPr="7B861265" w:rsidR="7B861265">
              <w:rPr>
                <w:sz w:val="22"/>
                <w:szCs w:val="22"/>
              </w:rPr>
              <w:t>Påverkat distalstatus- jämför bilaterala extremiteter.</w:t>
            </w:r>
          </w:p>
          <w:p w:rsidR="7B861265" w:rsidP="7B861265" w:rsidRDefault="7B861265" w14:paraId="22969412" w14:textId="2526F493">
            <w:pPr>
              <w:pStyle w:val="Normal"/>
              <w:spacing w:after="0" w:afterAutospacing="off"/>
              <w:ind w:left="90"/>
              <w:rPr>
                <w:b w:val="1"/>
                <w:bCs w:val="1"/>
                <w:sz w:val="22"/>
                <w:szCs w:val="22"/>
              </w:rPr>
            </w:pPr>
            <w:r w:rsidRPr="7B861265" w:rsidR="7B861265">
              <w:rPr>
                <w:b w:val="1"/>
                <w:bCs w:val="1"/>
              </w:rPr>
              <w:t>Hud</w:t>
            </w:r>
          </w:p>
          <w:p w:rsidR="7B861265" w:rsidP="7B861265" w:rsidRDefault="7B861265" w14:paraId="085D8C3B" w14:textId="36FA17E7">
            <w:pPr>
              <w:pStyle w:val="Normal"/>
              <w:spacing w:after="0" w:afterAutospacing="off"/>
              <w:ind w:left="90" w:right="0"/>
              <w:rPr>
                <w:b w:val="0"/>
                <w:bCs w:val="0"/>
                <w:sz w:val="22"/>
                <w:szCs w:val="22"/>
              </w:rPr>
            </w:pPr>
            <w:r w:rsidRPr="7B861265" w:rsidR="7B861265">
              <w:rPr>
                <w:sz w:val="22"/>
                <w:szCs w:val="22"/>
              </w:rPr>
              <w:t>Färg/</w:t>
            </w:r>
            <w:r w:rsidRPr="7B861265" w:rsidR="28837F8B">
              <w:rPr>
                <w:sz w:val="22"/>
                <w:szCs w:val="22"/>
              </w:rPr>
              <w:t>D</w:t>
            </w:r>
            <w:r w:rsidRPr="7B861265" w:rsidR="7B861265">
              <w:rPr>
                <w:sz w:val="22"/>
                <w:szCs w:val="22"/>
              </w:rPr>
              <w:t>eformation/Svullnad/Sårskador?</w:t>
            </w:r>
          </w:p>
          <w:p w:rsidR="7B861265" w:rsidP="7B861265" w:rsidRDefault="7B861265" w14:paraId="348FCC32" w14:textId="2701461A">
            <w:pPr>
              <w:pStyle w:val="Normal"/>
              <w:spacing w:after="0" w:afterAutospacing="off"/>
              <w:ind w:left="90"/>
              <w:rPr>
                <w:b w:val="1"/>
                <w:bCs w:val="1"/>
                <w:sz w:val="22"/>
                <w:szCs w:val="22"/>
              </w:rPr>
            </w:pPr>
            <w:r w:rsidRPr="7B861265" w:rsidR="7B861265">
              <w:rPr>
                <w:b w:val="1"/>
                <w:bCs w:val="1"/>
              </w:rPr>
              <w:t>Nutrition</w:t>
            </w:r>
          </w:p>
          <w:p w:rsidR="7B861265" w:rsidP="7B861265" w:rsidRDefault="7B861265" w14:paraId="2F5B6697" w14:textId="16AA7D72">
            <w:pPr>
              <w:pStyle w:val="Normal"/>
              <w:spacing w:after="0" w:afterAutospacing="off"/>
              <w:ind w:left="90"/>
              <w:rPr>
                <w:b w:val="0"/>
                <w:bCs w:val="0"/>
                <w:sz w:val="22"/>
                <w:szCs w:val="22"/>
              </w:rPr>
            </w:pPr>
            <w:r w:rsidRPr="7B861265" w:rsidR="7B861265">
              <w:rPr>
                <w:sz w:val="22"/>
                <w:szCs w:val="22"/>
              </w:rPr>
              <w:t>Illamående? Kräkning? Senaste intag mat/dryck?</w:t>
            </w:r>
          </w:p>
          <w:p w:rsidR="7B861265" w:rsidP="7B861265" w:rsidRDefault="7B861265" w14:paraId="7ED90C57" w14:textId="5F1CC2F1">
            <w:pPr>
              <w:pStyle w:val="Normal"/>
              <w:spacing w:after="0" w:afterAutospacing="off"/>
              <w:ind w:left="90"/>
              <w:rPr>
                <w:b w:val="1"/>
                <w:bCs w:val="1"/>
              </w:rPr>
            </w:pPr>
            <w:r w:rsidRPr="7B861265" w:rsidR="7B861265">
              <w:rPr>
                <w:b w:val="1"/>
                <w:bCs w:val="1"/>
              </w:rPr>
              <w:t>Elimination</w:t>
            </w:r>
          </w:p>
          <w:p w:rsidR="7B861265" w:rsidP="7B861265" w:rsidRDefault="7B861265" w14:paraId="55038F1E" w14:textId="32D84E82">
            <w:pPr>
              <w:pStyle w:val="Normal"/>
              <w:spacing w:after="0" w:afterAutospacing="off"/>
              <w:ind w:left="90"/>
              <w:rPr>
                <w:b w:val="1"/>
                <w:bCs w:val="1"/>
                <w:sz w:val="22"/>
                <w:szCs w:val="22"/>
              </w:rPr>
            </w:pPr>
            <w:r w:rsidRPr="7B861265" w:rsidR="7B861265">
              <w:rPr>
                <w:sz w:val="22"/>
                <w:szCs w:val="22"/>
              </w:rPr>
              <w:t>Miktion</w:t>
            </w:r>
            <w:r w:rsidRPr="7B861265" w:rsidR="7B861265">
              <w:rPr>
                <w:sz w:val="22"/>
                <w:szCs w:val="22"/>
              </w:rPr>
              <w:t>?</w:t>
            </w:r>
          </w:p>
          <w:p w:rsidR="7B861265" w:rsidP="7B861265" w:rsidRDefault="7B861265" w14:paraId="6CE275DC" w14:textId="0DCED0F9">
            <w:pPr>
              <w:pStyle w:val="Normal"/>
              <w:spacing w:after="0" w:afterAutospacing="off"/>
              <w:ind w:left="90"/>
              <w:rPr>
                <w:b w:val="1"/>
                <w:bCs w:val="1"/>
              </w:rPr>
            </w:pPr>
            <w:r w:rsidRPr="7B861265" w:rsidR="7B861265">
              <w:rPr>
                <w:b w:val="1"/>
                <w:bCs w:val="1"/>
              </w:rPr>
              <w:t>Smärta</w:t>
            </w:r>
          </w:p>
          <w:p w:rsidR="7B861265" w:rsidP="7B861265" w:rsidRDefault="7B861265" w14:paraId="1D577366" w14:textId="033591D8">
            <w:pPr>
              <w:pStyle w:val="Normal"/>
              <w:spacing w:after="0" w:afterAutospacing="off"/>
              <w:ind w:left="90" w:right="270"/>
              <w:rPr>
                <w:sz w:val="22"/>
                <w:szCs w:val="22"/>
              </w:rPr>
            </w:pPr>
            <w:r w:rsidRPr="7B861265" w:rsidR="7B861265">
              <w:rPr>
                <w:sz w:val="22"/>
                <w:szCs w:val="22"/>
              </w:rPr>
              <w:t>VAS-Intensitet/lokalisation/karak</w:t>
            </w:r>
            <w:r w:rsidRPr="7B861265" w:rsidR="7B861265">
              <w:rPr>
                <w:sz w:val="22"/>
                <w:szCs w:val="22"/>
              </w:rPr>
              <w:t>tä</w:t>
            </w:r>
            <w:r w:rsidRPr="7B861265" w:rsidR="7B861265">
              <w:rPr>
                <w:sz w:val="22"/>
                <w:szCs w:val="22"/>
              </w:rPr>
              <w:t>r</w:t>
            </w:r>
          </w:p>
          <w:p w:rsidR="7B861265" w:rsidP="7B861265" w:rsidRDefault="7B861265" w14:paraId="7AC7897C" w14:textId="46F6C8AF">
            <w:pPr>
              <w:pStyle w:val="Normal"/>
              <w:spacing w:after="0" w:afterAutospacing="off"/>
              <w:ind w:left="90"/>
              <w:rPr>
                <w:b w:val="1"/>
                <w:bCs w:val="1"/>
              </w:rPr>
            </w:pPr>
            <w:r w:rsidRPr="7B861265" w:rsidR="7B861265">
              <w:rPr>
                <w:b w:val="1"/>
                <w:bCs w:val="1"/>
              </w:rPr>
              <w:t>Sammansatt status</w:t>
            </w:r>
          </w:p>
          <w:p w:rsidR="7B861265" w:rsidP="7B861265" w:rsidRDefault="7B861265" w14:paraId="4CCAF888" w14:textId="55099D09">
            <w:pPr>
              <w:pStyle w:val="Normal"/>
              <w:spacing w:after="0" w:afterAutospacing="off"/>
              <w:ind w:left="90" w:right="90"/>
              <w:rPr>
                <w:sz w:val="22"/>
                <w:szCs w:val="22"/>
              </w:rPr>
            </w:pPr>
            <w:r w:rsidRPr="7B861265" w:rsidR="7B861265">
              <w:rPr>
                <w:sz w:val="22"/>
                <w:szCs w:val="22"/>
              </w:rPr>
              <w:t xml:space="preserve">Helhetsbedömning </w:t>
            </w:r>
            <w:r w:rsidRPr="7B861265" w:rsidR="7B861265">
              <w:rPr>
                <w:sz w:val="22"/>
                <w:szCs w:val="22"/>
              </w:rPr>
              <w:t>av patienten?</w:t>
            </w:r>
          </w:p>
          <w:p w:rsidR="7B861265" w:rsidP="7B861265" w:rsidRDefault="7B861265" w14:paraId="11306F4C" w14:textId="6A54CC7F">
            <w:pPr>
              <w:pStyle w:val="Normal"/>
              <w:spacing w:after="0" w:afterAutospacing="off"/>
              <w:ind w:left="90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7B861265" w:rsidR="7B861265">
              <w:rPr>
                <w:sz w:val="22"/>
                <w:szCs w:val="22"/>
              </w:rPr>
              <w:t>Rör patienten på armar/ben?</w:t>
            </w:r>
          </w:p>
          <w:p w:rsidR="7B861265" w:rsidP="7B861265" w:rsidRDefault="7B861265" w14:paraId="181D9825" w14:textId="232CE904">
            <w:pPr>
              <w:pStyle w:val="Normal"/>
              <w:spacing w:after="0" w:afterAutospacing="off"/>
              <w:ind w:left="90" w:firstLine="0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3968" w:type="dxa"/>
            <w:tcMar/>
          </w:tcPr>
          <w:p w:rsidR="7B861265" w:rsidP="7B861265" w:rsidRDefault="7B861265" w14:paraId="17C7F058" w14:textId="76E2DC23">
            <w:pPr>
              <w:pStyle w:val="Normal"/>
              <w:ind w:left="9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8"/>
                <w:szCs w:val="28"/>
              </w:rPr>
            </w:pPr>
            <w:r w:rsidRPr="7B861265" w:rsidR="7B861265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8"/>
                <w:szCs w:val="28"/>
              </w:rPr>
              <w:t>Omvårdnadsåtgärder</w:t>
            </w:r>
          </w:p>
          <w:p w:rsidR="7B861265" w:rsidP="7B861265" w:rsidRDefault="7B861265" w14:paraId="5F352469" w14:textId="44DB769D">
            <w:pPr>
              <w:pStyle w:val="Normal"/>
              <w:spacing w:after="0" w:afterAutospacing="off"/>
              <w:ind w:left="90"/>
            </w:pPr>
            <w:r w:rsidRPr="7B861265" w:rsidR="7B861265">
              <w:rPr>
                <w:b w:val="1"/>
                <w:bCs w:val="1"/>
              </w:rPr>
              <w:t>Förberedelser</w:t>
            </w:r>
          </w:p>
          <w:p w:rsidR="7B861265" w:rsidP="7B861265" w:rsidRDefault="7B861265" w14:paraId="229129E9" w14:textId="2602F71A">
            <w:pPr>
              <w:pStyle w:val="Normal"/>
              <w:spacing w:after="0" w:afterAutospacing="off"/>
              <w:ind w:left="90" w:right="90"/>
            </w:pPr>
            <w:r w:rsidR="7B861265">
              <w:rPr/>
              <w:t xml:space="preserve">Hjälp med avklädning ev. </w:t>
            </w:r>
            <w:r w:rsidR="7B861265">
              <w:rPr/>
              <w:t>k</w:t>
            </w:r>
            <w:r w:rsidR="7B861265">
              <w:rPr/>
              <w:t>lippa kläder.</w:t>
            </w:r>
          </w:p>
          <w:p w:rsidR="7B861265" w:rsidP="7B861265" w:rsidRDefault="7B861265" w14:paraId="18576B4D" w14:textId="62BCBFC2">
            <w:pPr>
              <w:pStyle w:val="Normal"/>
              <w:spacing w:after="0" w:afterAutospacing="off"/>
              <w:ind w:left="90" w:right="90"/>
            </w:pPr>
            <w:r w:rsidR="7B861265">
              <w:rPr/>
              <w:t xml:space="preserve">Smycken tas bort såsom halskedja, </w:t>
            </w:r>
            <w:r w:rsidR="7B861265">
              <w:rPr/>
              <w:t>örhängen,</w:t>
            </w:r>
            <w:r w:rsidR="7B861265">
              <w:rPr/>
              <w:t xml:space="preserve"> </w:t>
            </w:r>
            <w:r w:rsidR="7B861265">
              <w:rPr/>
              <w:t>piercing</w:t>
            </w:r>
            <w:r w:rsidR="7B861265">
              <w:rPr/>
              <w:t>.</w:t>
            </w:r>
          </w:p>
          <w:p w:rsidR="7B861265" w:rsidP="7B861265" w:rsidRDefault="7B861265" w14:paraId="43BEAB82" w14:textId="17386770">
            <w:pPr>
              <w:pStyle w:val="Normal"/>
              <w:spacing w:after="0" w:afterAutospacing="off"/>
              <w:ind w:left="90"/>
            </w:pPr>
            <w:r w:rsidR="7B861265">
              <w:rPr/>
              <w:t>Blodtryck, puls, temp, POX och AF.</w:t>
            </w:r>
          </w:p>
          <w:p w:rsidR="7B861265" w:rsidP="7B861265" w:rsidRDefault="7B861265" w14:paraId="438AD69E" w14:textId="4760BF59">
            <w:pPr>
              <w:pStyle w:val="Normal"/>
              <w:spacing w:after="0" w:afterAutospacing="off"/>
              <w:ind w:left="90"/>
            </w:pPr>
            <w:r w:rsidR="7B861265">
              <w:rPr/>
              <w:t>RLS – kontroller vid trauma.</w:t>
            </w:r>
            <w:r w:rsidR="7B861265">
              <w:rPr/>
              <w:t xml:space="preserve"> PVK, EKG</w:t>
            </w:r>
          </w:p>
          <w:p w:rsidR="7B861265" w:rsidP="7B861265" w:rsidRDefault="7B861265" w14:paraId="6443317C" w14:textId="4E59A1AD">
            <w:pPr>
              <w:pStyle w:val="Normal"/>
              <w:spacing w:after="0" w:afterAutospacing="off"/>
              <w:ind w:left="90"/>
            </w:pPr>
          </w:p>
          <w:p w:rsidR="7B861265" w:rsidP="7B861265" w:rsidRDefault="7B861265" w14:paraId="60D6C508" w14:textId="77066E34">
            <w:pPr>
              <w:pStyle w:val="Normal"/>
              <w:spacing w:after="0" w:afterAutospacing="off"/>
              <w:ind w:left="90" w:right="180"/>
              <w:rPr>
                <w:b w:val="1"/>
                <w:bCs w:val="1"/>
              </w:rPr>
            </w:pPr>
            <w:r w:rsidRPr="7B861265" w:rsidR="7B861265">
              <w:rPr>
                <w:b w:val="1"/>
                <w:bCs w:val="1"/>
              </w:rPr>
              <w:t>Läkemedelshantering</w:t>
            </w:r>
          </w:p>
          <w:p w:rsidR="7B861265" w:rsidP="7B861265" w:rsidRDefault="7B861265" w14:paraId="2C1771C2" w14:textId="641FD063">
            <w:pPr>
              <w:pStyle w:val="Normal"/>
              <w:spacing w:after="0" w:afterAutospacing="off"/>
              <w:ind w:left="90" w:right="180"/>
            </w:pPr>
            <w:r w:rsidR="7B861265">
              <w:rPr/>
              <w:t xml:space="preserve">Smärtlindring enligt </w:t>
            </w:r>
            <w:r w:rsidR="6AEB00B4">
              <w:rPr/>
              <w:t>läkar</w:t>
            </w:r>
            <w:r w:rsidR="7B861265">
              <w:rPr/>
              <w:t>ordination.</w:t>
            </w:r>
          </w:p>
          <w:p w:rsidR="7B861265" w:rsidP="7B861265" w:rsidRDefault="7B861265" w14:paraId="4E33B264" w14:textId="1F41DAD7">
            <w:pPr>
              <w:pStyle w:val="Normal"/>
              <w:spacing w:after="0" w:afterAutospacing="off"/>
              <w:ind w:left="90" w:right="180"/>
            </w:pPr>
          </w:p>
          <w:p w:rsidR="7B861265" w:rsidP="7B861265" w:rsidRDefault="7B861265" w14:paraId="26BE2D38" w14:textId="0C40D175">
            <w:pPr>
              <w:pStyle w:val="Normal"/>
              <w:spacing w:after="0" w:afterAutospacing="off"/>
              <w:ind w:left="90" w:right="180"/>
              <w:rPr>
                <w:b w:val="1"/>
                <w:bCs w:val="1"/>
              </w:rPr>
            </w:pPr>
            <w:r w:rsidRPr="7B861265" w:rsidR="7B861265">
              <w:rPr>
                <w:b w:val="1"/>
                <w:bCs w:val="1"/>
              </w:rPr>
              <w:t>Speciell omvårdnad</w:t>
            </w:r>
          </w:p>
          <w:p w:rsidR="33FF2CD6" w:rsidP="7B861265" w:rsidRDefault="33FF2CD6" w14:paraId="5390E14E" w14:textId="6B82C80A">
            <w:pPr>
              <w:pStyle w:val="Normal"/>
              <w:spacing w:after="0" w:afterAutospacing="off"/>
              <w:ind w:left="90" w:right="90"/>
            </w:pPr>
            <w:r w:rsidR="33FF2CD6">
              <w:rPr/>
              <w:t>Prover enligt läkarordination.</w:t>
            </w:r>
          </w:p>
          <w:p w:rsidR="33FF2CD6" w:rsidP="7B861265" w:rsidRDefault="33FF2CD6" w14:paraId="781C3B49" w14:textId="64237AC7">
            <w:pPr>
              <w:pStyle w:val="Normal"/>
              <w:spacing w:after="0" w:afterAutospacing="off"/>
              <w:ind w:left="90" w:right="180"/>
              <w:rPr>
                <w:b w:val="1"/>
                <w:bCs w:val="1"/>
              </w:rPr>
            </w:pPr>
            <w:r w:rsidRPr="7B861265" w:rsidR="33FF2CD6">
              <w:rPr>
                <w:b w:val="1"/>
                <w:bCs w:val="1"/>
              </w:rPr>
              <w:t>“</w:t>
            </w:r>
            <w:hyperlink r:id="R89d3aa5c031541be">
              <w:r w:rsidRPr="7B861265" w:rsidR="33FF2CD6">
                <w:rPr>
                  <w:rStyle w:val="Hyperlink"/>
                  <w:b w:val="1"/>
                  <w:bCs w:val="1"/>
                </w:rPr>
                <w:t>Provtagningsanvisning för ortopedpatienter”.</w:t>
              </w:r>
            </w:hyperlink>
          </w:p>
          <w:p w:rsidR="7B861265" w:rsidP="7B861265" w:rsidRDefault="7B861265" w14:paraId="0453F10B" w14:textId="05070A62">
            <w:pPr>
              <w:pStyle w:val="Normal"/>
              <w:spacing w:after="0" w:afterAutospacing="off"/>
              <w:ind w:left="90" w:right="180"/>
            </w:pPr>
            <w:r w:rsidR="7B861265">
              <w:rPr/>
              <w:t>Vid operation finns Blodgrupp/</w:t>
            </w:r>
            <w:r w:rsidR="7B861265">
              <w:rPr/>
              <w:t>Baste</w:t>
            </w:r>
            <w:r w:rsidR="7B861265">
              <w:rPr/>
              <w:t>st</w:t>
            </w:r>
            <w:r w:rsidR="7B861265">
              <w:rPr/>
              <w:t>?</w:t>
            </w:r>
          </w:p>
          <w:p w:rsidR="7B861265" w:rsidP="7B861265" w:rsidRDefault="7B861265" w14:paraId="5CBBDD53" w14:textId="709D246B">
            <w:pPr>
              <w:pStyle w:val="Normal"/>
              <w:spacing w:after="0" w:afterAutospacing="off"/>
              <w:ind w:left="90" w:right="180"/>
            </w:pPr>
            <w:r w:rsidR="7B861265">
              <w:rPr/>
              <w:t>Informera patienten om att ligga stilla i planläge.</w:t>
            </w:r>
          </w:p>
          <w:p w:rsidR="7B861265" w:rsidP="7B861265" w:rsidRDefault="7B861265" w14:paraId="018021AD" w14:textId="6F2FCCD4">
            <w:pPr>
              <w:pStyle w:val="Normal"/>
              <w:spacing w:after="0" w:afterAutospacing="off"/>
              <w:ind w:left="90" w:right="180"/>
            </w:pPr>
            <w:r w:rsidR="7B861265">
              <w:rPr/>
              <w:t>Ev</w:t>
            </w:r>
            <w:r w:rsidR="7B861265">
              <w:rPr/>
              <w:t>, fasta.</w:t>
            </w:r>
          </w:p>
          <w:p w:rsidR="7B861265" w:rsidP="7B861265" w:rsidRDefault="7B861265" w14:paraId="333B1F03" w14:textId="0DC47754">
            <w:pPr>
              <w:pStyle w:val="Normal"/>
              <w:spacing w:after="0" w:afterAutospacing="off"/>
              <w:ind w:left="90" w:right="180"/>
            </w:pPr>
          </w:p>
          <w:p w:rsidR="7B861265" w:rsidP="7B861265" w:rsidRDefault="7B861265" w14:paraId="6A63B9E0" w14:textId="10086C0A">
            <w:pPr>
              <w:pStyle w:val="Normal"/>
              <w:spacing w:after="0" w:afterAutospacing="off"/>
              <w:ind w:left="90" w:right="180"/>
            </w:pPr>
            <w:r w:rsidR="7B861265">
              <w:rPr/>
              <w:t>Övervaknings</w:t>
            </w:r>
            <w:r w:rsidR="7B861265">
              <w:rPr/>
              <w:t>frekvens</w:t>
            </w:r>
            <w:r w:rsidR="7B861265">
              <w:rPr/>
              <w:t xml:space="preserve"> </w:t>
            </w:r>
            <w:r w:rsidR="7B861265">
              <w:rPr/>
              <w:t>utifrån NEWS2- poäng</w:t>
            </w:r>
            <w:r w:rsidR="7B861265">
              <w:rPr/>
              <w:t>.</w:t>
            </w:r>
          </w:p>
          <w:p w:rsidR="7B861265" w:rsidP="7B861265" w:rsidRDefault="7B861265" w14:paraId="39E51304" w14:textId="064B9E1D">
            <w:pPr>
              <w:pStyle w:val="Normal"/>
              <w:spacing w:after="0" w:afterAutospacing="off"/>
              <w:ind w:left="90" w:right="180"/>
            </w:pPr>
            <w:r w:rsidR="7B861265">
              <w:rPr/>
              <w:t xml:space="preserve">Teamets bedömning, tillsyn och vitalparametrar </w:t>
            </w:r>
            <w:r w:rsidR="7B861265">
              <w:rPr/>
              <w:t>dokumenteras</w:t>
            </w:r>
            <w:r w:rsidR="7B861265">
              <w:rPr/>
              <w:t xml:space="preserve"> på Akutjournal.</w:t>
            </w:r>
          </w:p>
          <w:p w:rsidR="7B861265" w:rsidP="7B861265" w:rsidRDefault="7B861265" w14:paraId="619EF2A0" w14:textId="33882E7F">
            <w:pPr>
              <w:pStyle w:val="Normal"/>
              <w:spacing w:after="0" w:afterAutospacing="off"/>
              <w:ind w:left="90"/>
            </w:pPr>
            <w:r>
              <w:br/>
            </w:r>
          </w:p>
        </w:tc>
      </w:tr>
    </w:tbl>
    <w:p w:rsidR="005A22CC" w:rsidP="7B861265" w:rsidRDefault="005A22CC" w14:paraId="58B6543E" w14:textId="61DD53C3">
      <w:pPr>
        <w:pStyle w:val="Normal"/>
      </w:pPr>
    </w:p>
    <w:p w:rsidR="005A22CC" w:rsidP="7B861265" w:rsidRDefault="005A22CC" w14:paraId="2C9DA656" w14:textId="54B0B0CF">
      <w:pPr>
        <w:pStyle w:val="Normal"/>
        <w:sectPr w:rsidR="005A22CC" w:rsidSect="005A22C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5A22CC" w:rsidR="005A22CC" w:rsidP="005A22CC" w:rsidRDefault="005A22CC" w14:paraId="4A3F6D0A" w14:textId="77777777">
      <w:pPr>
        <w:spacing w:after="0" w:line="240" w:lineRule="auto"/>
        <w:ind w:left="0" w:right="0"/>
        <w:rPr>
          <w:szCs w:val="20"/>
        </w:rPr>
      </w:pPr>
    </w:p>
    <w:p w:rsidRPr="005A22CC" w:rsidR="005A22CC" w:rsidP="63AC0643" w:rsidRDefault="005A22CC" w14:textId="77777777" w14:paraId="4990ABA7">
      <w:pPr>
        <w:pStyle w:val="Normal"/>
        <w:tabs>
          <w:tab w:val="left" w:pos="4590"/>
        </w:tabs>
        <w:spacing w:after="0" w:line="240" w:lineRule="auto"/>
        <w:ind w:left="0" w:right="0" w:firstLine="0"/>
      </w:pPr>
      <w:r w:rsidRPr="005A22CC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6188C7E" wp14:editId="4684DC66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5A22CC" w:rsidP="005A22CC" w:rsidRDefault="005A22CC" w14:paraId="4F254E4F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26126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 w14:anchorId="06188C7E">
                <v:stroke joinstyle="miter"/>
                <v:path gradientshapeok="t" o:connecttype="rect"/>
              </v:shapetype>
              <v:shape id="Text Box 3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5A22CC" w:rsidP="005A22CC" w:rsidRDefault="005A22CC" w14:paraId="4F254E4F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26126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  <w:bookmarkEnd w:id="0"/>
    </w:p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5A22CC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996646833">
    <w:abstractNumId w:val="17"/>
  </w:num>
  <w:num w:numId="2" w16cid:durableId="223569202">
    <w:abstractNumId w:val="14"/>
  </w:num>
  <w:num w:numId="3" w16cid:durableId="417560080">
    <w:abstractNumId w:val="0"/>
  </w:num>
  <w:num w:numId="4" w16cid:durableId="1295596509">
    <w:abstractNumId w:val="6"/>
  </w:num>
  <w:num w:numId="5" w16cid:durableId="225840558">
    <w:abstractNumId w:val="15"/>
  </w:num>
  <w:num w:numId="6" w16cid:durableId="467819132">
    <w:abstractNumId w:val="2"/>
  </w:num>
  <w:num w:numId="7" w16cid:durableId="1664241819">
    <w:abstractNumId w:val="11"/>
  </w:num>
  <w:num w:numId="8" w16cid:durableId="326322464">
    <w:abstractNumId w:val="8"/>
  </w:num>
  <w:num w:numId="9" w16cid:durableId="1436249049">
    <w:abstractNumId w:val="1"/>
  </w:num>
  <w:num w:numId="10" w16cid:durableId="1059866013">
    <w:abstractNumId w:val="1"/>
  </w:num>
  <w:num w:numId="11" w16cid:durableId="238490073">
    <w:abstractNumId w:val="3"/>
  </w:num>
  <w:num w:numId="12" w16cid:durableId="1737972935">
    <w:abstractNumId w:val="4"/>
  </w:num>
  <w:num w:numId="13" w16cid:durableId="513618588">
    <w:abstractNumId w:val="13"/>
  </w:num>
  <w:num w:numId="14" w16cid:durableId="1346634942">
    <w:abstractNumId w:val="9"/>
  </w:num>
  <w:num w:numId="15" w16cid:durableId="2089619000">
    <w:abstractNumId w:val="7"/>
  </w:num>
  <w:num w:numId="16" w16cid:durableId="583615609">
    <w:abstractNumId w:val="12"/>
  </w:num>
  <w:num w:numId="17" w16cid:durableId="2035496179">
    <w:abstractNumId w:val="5"/>
  </w:num>
  <w:num w:numId="18" w16cid:durableId="919490041">
    <w:abstractNumId w:val="10"/>
  </w:num>
  <w:num w:numId="19" w16cid:durableId="169851000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2CC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A997B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4E9A7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0669DC"/>
    <w:rsid w:val="024801E3"/>
    <w:rsid w:val="029BC582"/>
    <w:rsid w:val="03A23A3D"/>
    <w:rsid w:val="0413C7AE"/>
    <w:rsid w:val="043437CF"/>
    <w:rsid w:val="05204D5C"/>
    <w:rsid w:val="053E0A9E"/>
    <w:rsid w:val="05A7DD5A"/>
    <w:rsid w:val="05C85ACA"/>
    <w:rsid w:val="05D04850"/>
    <w:rsid w:val="0875AB60"/>
    <w:rsid w:val="08FFFB8C"/>
    <w:rsid w:val="0A6844FF"/>
    <w:rsid w:val="0F228DC5"/>
    <w:rsid w:val="115B57DB"/>
    <w:rsid w:val="126858ED"/>
    <w:rsid w:val="12AECB58"/>
    <w:rsid w:val="12F7283C"/>
    <w:rsid w:val="135A3140"/>
    <w:rsid w:val="1431735C"/>
    <w:rsid w:val="148FC47E"/>
    <w:rsid w:val="14D0997E"/>
    <w:rsid w:val="15285443"/>
    <w:rsid w:val="16520685"/>
    <w:rsid w:val="166C69DF"/>
    <w:rsid w:val="17E3C1BC"/>
    <w:rsid w:val="193B2830"/>
    <w:rsid w:val="1A65406C"/>
    <w:rsid w:val="1AD3CEE8"/>
    <w:rsid w:val="1B3FDB02"/>
    <w:rsid w:val="1D3BB8CB"/>
    <w:rsid w:val="2058F6C7"/>
    <w:rsid w:val="21AF1C86"/>
    <w:rsid w:val="22169B88"/>
    <w:rsid w:val="249D4850"/>
    <w:rsid w:val="24ADD5CE"/>
    <w:rsid w:val="2649A62F"/>
    <w:rsid w:val="26828DA9"/>
    <w:rsid w:val="27357B9C"/>
    <w:rsid w:val="28837F8B"/>
    <w:rsid w:val="2AE98554"/>
    <w:rsid w:val="2B39B528"/>
    <w:rsid w:val="2B55FECC"/>
    <w:rsid w:val="2B917340"/>
    <w:rsid w:val="2E3B8FB7"/>
    <w:rsid w:val="315BC54A"/>
    <w:rsid w:val="31C54050"/>
    <w:rsid w:val="31CD2DD6"/>
    <w:rsid w:val="3200B4C4"/>
    <w:rsid w:val="330F00DA"/>
    <w:rsid w:val="3368FE37"/>
    <w:rsid w:val="33FF2CD6"/>
    <w:rsid w:val="37B6B21C"/>
    <w:rsid w:val="383C6F5A"/>
    <w:rsid w:val="386DEA4F"/>
    <w:rsid w:val="3A13B42F"/>
    <w:rsid w:val="3BAF8490"/>
    <w:rsid w:val="3CB5E320"/>
    <w:rsid w:val="3CB5E320"/>
    <w:rsid w:val="3D43676B"/>
    <w:rsid w:val="3D57BDB5"/>
    <w:rsid w:val="3DCBD93B"/>
    <w:rsid w:val="3EABB0DE"/>
    <w:rsid w:val="407B082D"/>
    <w:rsid w:val="419F6168"/>
    <w:rsid w:val="41E05052"/>
    <w:rsid w:val="4263EED9"/>
    <w:rsid w:val="42C428EF"/>
    <w:rsid w:val="433B31C9"/>
    <w:rsid w:val="441C1BB6"/>
    <w:rsid w:val="44B1775C"/>
    <w:rsid w:val="488E0798"/>
    <w:rsid w:val="489B478B"/>
    <w:rsid w:val="4A29D7F9"/>
    <w:rsid w:val="4B55BA12"/>
    <w:rsid w:val="4D5B846E"/>
    <w:rsid w:val="4DC2FDFC"/>
    <w:rsid w:val="4F4271E1"/>
    <w:rsid w:val="4F4271E1"/>
    <w:rsid w:val="4FE577F5"/>
    <w:rsid w:val="52D41000"/>
    <w:rsid w:val="5415E304"/>
    <w:rsid w:val="55B9A0EB"/>
    <w:rsid w:val="568AED35"/>
    <w:rsid w:val="58D9D67E"/>
    <w:rsid w:val="591B77B6"/>
    <w:rsid w:val="5A8D120E"/>
    <w:rsid w:val="5AD0DA0D"/>
    <w:rsid w:val="5ADF21E5"/>
    <w:rsid w:val="5C2C168E"/>
    <w:rsid w:val="5E9A93FF"/>
    <w:rsid w:val="5EF15D3D"/>
    <w:rsid w:val="61D234C1"/>
    <w:rsid w:val="63AC0643"/>
    <w:rsid w:val="647B2B65"/>
    <w:rsid w:val="64C9CC2A"/>
    <w:rsid w:val="659F3129"/>
    <w:rsid w:val="65CFC4B5"/>
    <w:rsid w:val="665D4900"/>
    <w:rsid w:val="6696DC3F"/>
    <w:rsid w:val="694D11DC"/>
    <w:rsid w:val="697C2707"/>
    <w:rsid w:val="6AEB00B4"/>
    <w:rsid w:val="6B2CF8ED"/>
    <w:rsid w:val="6BDDD40D"/>
    <w:rsid w:val="6C034779"/>
    <w:rsid w:val="6C0E72AD"/>
    <w:rsid w:val="6C3F0639"/>
    <w:rsid w:val="6DDAD69A"/>
    <w:rsid w:val="6DF0E3BF"/>
    <w:rsid w:val="6E824C90"/>
    <w:rsid w:val="6E824C90"/>
    <w:rsid w:val="7047F345"/>
    <w:rsid w:val="713773FA"/>
    <w:rsid w:val="72AB3686"/>
    <w:rsid w:val="74E43F3B"/>
    <w:rsid w:val="757EB011"/>
    <w:rsid w:val="766231F3"/>
    <w:rsid w:val="769037AC"/>
    <w:rsid w:val="76BBC9AE"/>
    <w:rsid w:val="78579A0F"/>
    <w:rsid w:val="7980AA58"/>
    <w:rsid w:val="79EA4204"/>
    <w:rsid w:val="7A19B8FF"/>
    <w:rsid w:val="7B861265"/>
    <w:rsid w:val="7B972857"/>
    <w:rsid w:val="7BEDF195"/>
    <w:rsid w:val="7CD17377"/>
    <w:rsid w:val="7ECEC9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footer" Target="footer2.xml" Id="rId14" /><Relationship Type="http://schemas.openxmlformats.org/officeDocument/2006/relationships/webSettings" Target="webSettings.xml" Id="rId9" /><Relationship Type="http://schemas.openxmlformats.org/officeDocument/2006/relationships/glossaryDocument" Target="glossary/document.xml" Id="R4807bcc986ae4523" /><Relationship Type="http://schemas.openxmlformats.org/officeDocument/2006/relationships/hyperlink" Target="https://mellanarkiv-offentlig.vgregion.se/alfresco/s/archive/stream/public/v1/source/available/sofia/nu10032-1320169253-459/surrogate/Provtagningsanvisning%20f%c3%b6r%20ortopedpatienter.pdf" TargetMode="External" Id="R89d3aa5c031541be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14="http://schemas.microsoft.com/office/word/2010/wordml" xmlns:w="http://schemas.openxmlformats.org/wordprocessingml/2006/main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4b7b29e-de68-4061-97ac-b1b03e76f8bf}"/>
      </w:docPartPr>
      <w:docPartBody>
        <w:p w14:paraId="54AE72C9">
          <w:r>
            <w:rPr>
              <w:rStyle w:val="PlaceholderText"/>
            </w:rPr>
            <w:t/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Nacksmärta - med och utan trauma</dc:title>
  <dc:subject/>
  <dc:creator>patrik.jens.johansson@vgregion.se</dc:creator>
  <keywords/>
  <lastModifiedBy>Monica Ivarsson</lastModifiedBy>
  <revision>4</revision>
  <lastPrinted>2016-03-31T10:56:00.0000000Z</lastPrinted>
  <dcterms:created xsi:type="dcterms:W3CDTF">2022-05-05T11:35:00.0000000Z</dcterms:created>
  <dcterms:modified xsi:type="dcterms:W3CDTF">2024-01-23T14:25:23.0000000Z</dcterms:modified>
</coreProperties>
</file>