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0506A" w:rsidP="646E1938" w:rsidRDefault="00A0506A" w14:paraId="49021931" w14:textId="77777777">
      <w:pPr>
        <w:pStyle w:val="Heading2"/>
        <w:ind w:left="0"/>
        <w:sectPr w:rsidR="00A0506A" w:rsidSect="00A0506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0506A" w:rsidR="00A0506A" w:rsidP="00A0506A" w:rsidRDefault="00A0506A" w14:paraId="77AFD26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A0506A" w:rsidR="00A0506A" w:rsidP="00A0506A" w:rsidRDefault="00A0506A" w14:paraId="2F2795CE" w14:textId="43A8708C">
      <w:pPr>
        <w:spacing w:after="0" w:line="240" w:lineRule="auto"/>
        <w:ind w:left="0" w:right="0"/>
        <w:rPr>
          <w:szCs w:val="20"/>
        </w:rPr>
      </w:pPr>
      <w:r w:rsidRPr="00A0506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2DC9D" wp14:editId="6B6603B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06A" w:rsidP="00A0506A" w:rsidRDefault="00A0506A" w14:paraId="57D379E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11853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8D2DC9D">
                <v:stroke joinstyle="miter"/>
                <v:path gradientshapeok="t" o:connecttype="rect"/>
              </v:shapetype>
              <v:shape id="Text Box 3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A0506A" w:rsidP="00A0506A" w:rsidRDefault="00A0506A" w14:paraId="57D379E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11853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0506A" w:rsidR="00A0506A" w:rsidTr="008C1BD5" w14:paraId="6139D5D8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0506A" w:rsidR="00A0506A" w:rsidP="00A0506A" w:rsidRDefault="00A0506A" w14:paraId="1CAAD854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</w:pPr>
            <w:bookmarkStart w:name="_1314629194" w:id="1"/>
            <w:bookmarkStart w:name="Rubrik" w:id="2"/>
            <w:bookmarkEnd w:id="1"/>
            <w:bookmarkEnd w:id="2"/>
            <w:r w:rsidRPr="00A0506A"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  <w:t>Kramper</w:t>
            </w:r>
          </w:p>
        </w:tc>
      </w:tr>
    </w:tbl>
    <w:p w:rsidRPr="00A0506A" w:rsidR="00A0506A" w:rsidP="00A0506A" w:rsidRDefault="00A0506A" w14:paraId="02CDBCAE" w14:textId="288B0542">
      <w:pPr>
        <w:keepNext w:val="1"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A0506A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4C667A94" wp14:editId="1044555A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2906395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748405" cy="7543800"/>
                <wp:effectExtent l="0" t="0" r="23495" b="19050"/>
                <wp:wrapNone xmlns:wp="http://schemas.openxmlformats.org/drawingml/2006/wordprocessingDrawing"/>
                <wp:docPr xmlns:wp="http://schemas.openxmlformats.org/drawingml/2006/wordprocessingDrawing" id="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748405" cy="754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Omvårdnadsåtgärder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Förberedelser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 och puls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EKG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POX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AF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Temp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PVK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Prover: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lang w:val="en-US"/>
                              </w:rPr>
                              <w:t>edicinrutin och kapillärt glukos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Läkemedelshantering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Överväg syrgasbehandling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Ge läkemedel enligt ordination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Speciell omvårdnad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Följ vitala parametrar: blodtryck, puls, AF och POX.</w:t>
                            </w:r>
                            <w:r>
                              <w:rPr>
                                <w:rFonts w:ascii="Cambria" w:hAnsi="Cambria" w:eastAsia="Cambria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Lämna inte patienten utan tillsyn!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Titta efter eventuella skador som kan ha uppstått i samband med krampanfallet.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68645C" w:rsidP="000E1DFD" w:rsidRDefault="0068645C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Omprio enligt RETTS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A0506A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1279703C" wp14:editId="0E26A051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-522605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435985" cy="9228455"/>
                <wp:effectExtent l="0" t="0" r="12065" b="10795"/>
                <wp:wrapNone xmlns:wp="http://schemas.openxmlformats.org/drawingml/2006/wordprocessingDrawing"/>
                <wp:docPr xmlns:wp="http://schemas.openxmlformats.org/drawingml/2006/wordprocessingDrawing" id="1" name="Text Box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35985" cy="922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Tidigare sjukdomar? Känd EP?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Tidigare kramper?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Händelseförlopp?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Alkohol? Droger?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Trauma?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Omvårdnadsstatus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Kommunikation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Medvetandegrad? (RLS/GCS)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Pupiller?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Orienterad?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Motorisk orolig?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Fri luftväg?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Andningspåverkan?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AF?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Aspirationsrisk?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Pulskvalitet/frekvens?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Färg?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Kallsvettig?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Nutrition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Kräkning?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Illamående?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Elimination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Urinavgång? Faecesavgång?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Smärta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Huvudvärk?</w:t>
                            </w:r>
                          </w:p>
                          <w:p w:rsidR="0001475E" w:rsidP="00151E9D" w:rsidRDefault="0001475E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Skada i samband med krampanfall?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0506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81711221">
    <w:abstractNumId w:val="17"/>
  </w:num>
  <w:num w:numId="2" w16cid:durableId="932057322">
    <w:abstractNumId w:val="14"/>
  </w:num>
  <w:num w:numId="3" w16cid:durableId="828406733">
    <w:abstractNumId w:val="0"/>
  </w:num>
  <w:num w:numId="4" w16cid:durableId="981692673">
    <w:abstractNumId w:val="6"/>
  </w:num>
  <w:num w:numId="5" w16cid:durableId="1204513807">
    <w:abstractNumId w:val="15"/>
  </w:num>
  <w:num w:numId="6" w16cid:durableId="2021082722">
    <w:abstractNumId w:val="2"/>
  </w:num>
  <w:num w:numId="7" w16cid:durableId="1546017150">
    <w:abstractNumId w:val="11"/>
  </w:num>
  <w:num w:numId="8" w16cid:durableId="200677147">
    <w:abstractNumId w:val="8"/>
  </w:num>
  <w:num w:numId="9" w16cid:durableId="1438405477">
    <w:abstractNumId w:val="1"/>
  </w:num>
  <w:num w:numId="10" w16cid:durableId="1622027575">
    <w:abstractNumId w:val="1"/>
  </w:num>
  <w:num w:numId="11" w16cid:durableId="1022627618">
    <w:abstractNumId w:val="3"/>
  </w:num>
  <w:num w:numId="12" w16cid:durableId="609823589">
    <w:abstractNumId w:val="4"/>
  </w:num>
  <w:num w:numId="13" w16cid:durableId="1261570808">
    <w:abstractNumId w:val="13"/>
  </w:num>
  <w:num w:numId="14" w16cid:durableId="1359627193">
    <w:abstractNumId w:val="9"/>
  </w:num>
  <w:num w:numId="15" w16cid:durableId="886113919">
    <w:abstractNumId w:val="7"/>
  </w:num>
  <w:num w:numId="16" w16cid:durableId="1173303604">
    <w:abstractNumId w:val="12"/>
  </w:num>
  <w:num w:numId="17" w16cid:durableId="1027564902">
    <w:abstractNumId w:val="5"/>
  </w:num>
  <w:num w:numId="18" w16cid:durableId="792754477">
    <w:abstractNumId w:val="10"/>
  </w:num>
  <w:num w:numId="19" w16cid:durableId="12031781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06A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71DA730"/>
    <w:rsid w:val="52F48639"/>
    <w:rsid w:val="646E1938"/>
    <w:rsid w:val="647B2B65"/>
    <w:rsid w:val="65AB4356"/>
    <w:rsid w:val="6B2CF8ED"/>
    <w:rsid w:val="6C58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Kramper</dc:title>
  <dc:subject/>
  <dc:creator>patrik.jens.johansson@vgregion.se</dc:creator>
  <keywords/>
  <lastModifiedBy>Emely Sandhöj</lastModifiedBy>
  <revision>4</revision>
  <lastPrinted>2016-03-31T10:56:00.0000000Z</lastPrinted>
  <dcterms:created xsi:type="dcterms:W3CDTF">2022-05-05T11:32:00.0000000Z</dcterms:created>
  <dcterms:modified xsi:type="dcterms:W3CDTF">2026-01-12T14:32:58.0000000Z</dcterms:modified>
</coreProperties>
</file>