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A0506A" w:rsidP="646E1938" w:rsidRDefault="00A0506A" w14:paraId="49021931" w14:textId="77777777">
      <w:pPr>
        <w:pStyle w:val="Heading2"/>
        <w:ind w:left="0"/>
        <w:sectPr w:rsidR="00A0506A" w:rsidSect="00A050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0506A" w:rsidR="00A0506A" w:rsidP="00A0506A" w:rsidRDefault="00A0506A" w14:paraId="77AFD26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A0506A" w:rsidR="00A0506A" w:rsidP="00A0506A" w:rsidRDefault="00A0506A" w14:paraId="2F2795CE" w14:textId="43A8708C">
      <w:pPr>
        <w:spacing w:after="0" w:line="240" w:lineRule="auto"/>
        <w:ind w:left="0" w:right="0"/>
        <w:rPr>
          <w:szCs w:val="20"/>
        </w:rPr>
      </w:pPr>
      <w:r w:rsidRPr="00A0506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D2DC9D" wp14:editId="6B6603B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0506A" w:rsidP="00A0506A" w:rsidRDefault="00A0506A" w14:paraId="57D379EC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11853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8D2DC9D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A0506A" w:rsidP="00A0506A" w:rsidRDefault="00A0506A" w14:paraId="57D379EC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11853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0506A" w:rsidR="00A0506A" w:rsidTr="008C1BD5" w14:paraId="6139D5D8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0506A" w:rsidR="00A0506A" w:rsidP="00A0506A" w:rsidRDefault="00A0506A" w14:paraId="1CAAD854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</w:pPr>
            <w:bookmarkStart w:name="_1314629194" w:id="1"/>
            <w:bookmarkStart w:name="Rubrik" w:id="2"/>
            <w:bookmarkEnd w:id="1"/>
            <w:bookmarkEnd w:id="2"/>
            <w:r w:rsidRPr="00A0506A"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  <w:t>Kramper</w:t>
            </w:r>
          </w:p>
        </w:tc>
      </w:tr>
    </w:tbl>
    <w:p w:rsidRPr="00A0506A" w:rsidR="00A0506A" w:rsidP="00A0506A" w:rsidRDefault="00A0506A" w14:paraId="02CDBCAE" w14:textId="288B0542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A0506A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4C667A94" wp14:editId="1044555A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2906395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748405" cy="7543800"/>
                <wp:effectExtent l="0" t="0" r="23495" b="19050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748405" cy="7543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Förberedelser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 och puls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EKG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POX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PVK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Prover: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lang w:val="en-US"/>
                              </w:rPr>
                              <w:t>edicinrutin och kapillärt glukos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Överväg syrgasbehandling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Ge läkemedel enligt ordination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Följ vitala parametrar: blodtryck, puls, AF och POX.</w:t>
                            </w:r>
                            <w:r>
                              <w:rPr>
                                <w:rFonts w:ascii="Cambria" w:hAnsi="Cambria" w:eastAsia="Cambria"/>
                                <w:u w:val="single"/>
                                <w:lang w:val="en-US"/>
                              </w:rPr>
                              <w:t xml:space="preserve"> 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Lämna inte patienten utan tillsyn!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Titta efter eventuella skador som kan ha uppstått i samband med krampanfallet.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68645C" w:rsidP="000E1DFD" w:rsidRDefault="0068645C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  <w:r w:rsidRPr="00A0506A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1279703C" wp14:editId="0E26A051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-522605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435985" cy="9228455"/>
                <wp:effectExtent l="0" t="0" r="12065" b="10795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435985" cy="9228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Tidigare sjukdomar? Känd EP?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Tidigare kramper?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Händelseförlopp?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Alkohol? Droger?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Trauma?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Kommunikation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(RLS/GCS)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Pupiller?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Orienterad?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Motorisk orolig?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Fri luftväg?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Andningspåverkan?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Aspirationsrisk?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Pulskvalitet/frekvens?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Färg?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Kallsvettig?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Kräkning?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Illamående?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Elimination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Urinavgång? Faecesavgång?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Smärta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Huvudvärk?</w:t>
                            </w:r>
                          </w:p>
                          <w:p w:rsidR="0001475E" w:rsidP="00151E9D" w:rsidRDefault="0001475E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Skada i samband med krampanfall?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0506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81711221">
    <w:abstractNumId w:val="17"/>
  </w:num>
  <w:num w:numId="2" w16cid:durableId="932057322">
    <w:abstractNumId w:val="14"/>
  </w:num>
  <w:num w:numId="3" w16cid:durableId="828406733">
    <w:abstractNumId w:val="0"/>
  </w:num>
  <w:num w:numId="4" w16cid:durableId="981692673">
    <w:abstractNumId w:val="6"/>
  </w:num>
  <w:num w:numId="5" w16cid:durableId="1204513807">
    <w:abstractNumId w:val="15"/>
  </w:num>
  <w:num w:numId="6" w16cid:durableId="2021082722">
    <w:abstractNumId w:val="2"/>
  </w:num>
  <w:num w:numId="7" w16cid:durableId="1546017150">
    <w:abstractNumId w:val="11"/>
  </w:num>
  <w:num w:numId="8" w16cid:durableId="200677147">
    <w:abstractNumId w:val="8"/>
  </w:num>
  <w:num w:numId="9" w16cid:durableId="1438405477">
    <w:abstractNumId w:val="1"/>
  </w:num>
  <w:num w:numId="10" w16cid:durableId="1622027575">
    <w:abstractNumId w:val="1"/>
  </w:num>
  <w:num w:numId="11" w16cid:durableId="1022627618">
    <w:abstractNumId w:val="3"/>
  </w:num>
  <w:num w:numId="12" w16cid:durableId="609823589">
    <w:abstractNumId w:val="4"/>
  </w:num>
  <w:num w:numId="13" w16cid:durableId="1261570808">
    <w:abstractNumId w:val="13"/>
  </w:num>
  <w:num w:numId="14" w16cid:durableId="1359627193">
    <w:abstractNumId w:val="9"/>
  </w:num>
  <w:num w:numId="15" w16cid:durableId="886113919">
    <w:abstractNumId w:val="7"/>
  </w:num>
  <w:num w:numId="16" w16cid:durableId="1173303604">
    <w:abstractNumId w:val="12"/>
  </w:num>
  <w:num w:numId="17" w16cid:durableId="1027564902">
    <w:abstractNumId w:val="5"/>
  </w:num>
  <w:num w:numId="18" w16cid:durableId="792754477">
    <w:abstractNumId w:val="10"/>
  </w:num>
  <w:num w:numId="19" w16cid:durableId="120317817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06A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71DA730"/>
    <w:rsid w:val="52F48639"/>
    <w:rsid w:val="646E1938"/>
    <w:rsid w:val="647B2B65"/>
    <w:rsid w:val="65AB4356"/>
    <w:rsid w:val="6B2CF8ED"/>
    <w:rsid w:val="6C581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Kramper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2022-05-05T11:32:00.0000000Z</dcterms:created>
  <dcterms:modified xsi:type="dcterms:W3CDTF">2026-01-12T14:32:58.0000000Z</dcterms:modified>
</coreProperties>
</file>