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30B9F459" w:rsidP="7F9500DE" w:rsidRDefault="30B9F459" w14:paraId="7D2DAD7A" w14:textId="2C8F3350">
      <w:pPr>
        <w:pStyle w:val="Heading1"/>
        <w:spacing w:after="0" w:afterAutospacing="off"/>
        <w:ind w:left="90"/>
      </w:pPr>
      <w:bookmarkStart w:name="_Toc321146591" w:id="0"/>
      <w:r w:rsidR="30B9F459">
        <w:rPr/>
        <w:t>Knätrauma</w:t>
      </w:r>
    </w:p>
    <w:tbl>
      <w:tblPr>
        <w:tblStyle w:val="TableGrid"/>
        <w:tblW w:w="0" w:type="auto"/>
        <w:tblLook w:val="06A0" w:firstRow="1" w:lastRow="0" w:firstColumn="1" w:lastColumn="0" w:noHBand="1" w:noVBand="1"/>
      </w:tblPr>
      <w:tblGrid>
        <w:gridCol w:w="4935"/>
        <w:gridCol w:w="4950"/>
      </w:tblGrid>
      <w:tr w:rsidR="7F9500DE" w:rsidTr="7F9500DE" w14:paraId="3457BA93">
        <w:trPr>
          <w:trHeight w:val="10275"/>
        </w:trPr>
        <w:tc>
          <w:tcPr>
            <w:tcW w:w="4935" w:type="dxa"/>
            <w:tcMar/>
          </w:tcPr>
          <w:p w:rsidR="7F9500DE" w:rsidP="7F9500DE" w:rsidRDefault="7F9500DE" w14:paraId="60552125" w14:textId="3375620E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F9500DE" w:rsidR="7F9500D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Omvårdnadsstatus</w:t>
            </w:r>
            <w:r w:rsidRPr="7F9500DE" w:rsidR="7F9500DE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  <w:p w:rsidR="7F9500DE" w:rsidP="7F9500DE" w:rsidRDefault="7F9500DE" w14:paraId="19136836" w14:textId="0131F82A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 xml:space="preserve"> </w:t>
            </w:r>
            <w:r w:rsidRPr="7F9500DE" w:rsidR="7F9500DE">
              <w:rPr>
                <w:sz w:val="22"/>
                <w:szCs w:val="22"/>
              </w:rPr>
              <w:t>Debut</w:t>
            </w:r>
            <w:r w:rsidRPr="7F9500DE" w:rsidR="7F9500DE">
              <w:rPr>
                <w:sz w:val="22"/>
                <w:szCs w:val="22"/>
              </w:rPr>
              <w:t>?</w:t>
            </w:r>
          </w:p>
          <w:p w:rsidR="7F9500DE" w:rsidP="7F9500DE" w:rsidRDefault="7F9500DE" w14:paraId="44227DC6" w14:textId="7E1D06FA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Beskrivning av händelseförlopp.</w:t>
            </w:r>
          </w:p>
          <w:p w:rsidR="7F9500DE" w:rsidP="7F9500DE" w:rsidRDefault="7F9500DE" w14:paraId="3988C5E3" w14:textId="3942C31B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Tidigare sjukdomar? Medicinering?</w:t>
            </w:r>
          </w:p>
          <w:p w:rsidR="7F9500DE" w:rsidP="7F9500DE" w:rsidRDefault="7F9500DE" w14:paraId="5457D552" w14:textId="5BBC581B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Överkänslighet mot läkemedel?</w:t>
            </w:r>
          </w:p>
          <w:p w:rsidR="7F9500DE" w:rsidP="7F9500DE" w:rsidRDefault="7F9500DE" w14:paraId="3AC5A891" w14:textId="7ECF05CD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Social bakgrund/</w:t>
            </w:r>
            <w:r w:rsidRPr="7F9500DE" w:rsidR="7F9500DE">
              <w:rPr>
                <w:sz w:val="22"/>
                <w:szCs w:val="22"/>
              </w:rPr>
              <w:t>hemsituation: ≥</w:t>
            </w:r>
            <w:r w:rsidRPr="7F9500DE" w:rsidR="7F9500DE">
              <w:rPr>
                <w:sz w:val="22"/>
                <w:szCs w:val="22"/>
              </w:rPr>
              <w:t>75år, se</w:t>
            </w:r>
            <w:r w:rsidRPr="7F9500DE" w:rsidR="7F9500DE">
              <w:rPr>
                <w:sz w:val="22"/>
                <w:szCs w:val="22"/>
              </w:rPr>
              <w:t xml:space="preserve"> WEST”SKÖR ÄLDRE”</w:t>
            </w:r>
          </w:p>
          <w:p w:rsidR="7F9500DE" w:rsidP="7F9500DE" w:rsidRDefault="7F9500DE" w14:paraId="3834A04A" w14:textId="2851DA5F">
            <w:pPr>
              <w:pStyle w:val="Normal"/>
              <w:spacing w:after="0" w:afterAutospacing="off"/>
              <w:ind w:left="90" w:firstLine="0"/>
              <w:rPr>
                <w:b w:val="1"/>
                <w:bCs w:val="1"/>
              </w:rPr>
            </w:pPr>
            <w:r w:rsidRPr="7F9500DE" w:rsidR="7F9500DE">
              <w:rPr>
                <w:b w:val="1"/>
                <w:bCs w:val="1"/>
                <w:sz w:val="26"/>
                <w:szCs w:val="26"/>
              </w:rPr>
              <w:t>Kommunikation</w:t>
            </w:r>
          </w:p>
          <w:p w:rsidR="7F9500DE" w:rsidP="7F9500DE" w:rsidRDefault="7F9500DE" w14:paraId="2ED69E29" w14:textId="6EB90F2E">
            <w:pPr>
              <w:pStyle w:val="Normal"/>
              <w:spacing w:after="0" w:afterAutospacing="off"/>
              <w:ind w:left="90" w:firstLine="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Medvetandegrad? (RLS/GCS)</w:t>
            </w:r>
          </w:p>
          <w:p w:rsidR="7F9500DE" w:rsidP="7F9500DE" w:rsidRDefault="7F9500DE" w14:paraId="1D4FC57D" w14:textId="4E40AC33">
            <w:pPr>
              <w:pStyle w:val="Normal"/>
              <w:spacing w:after="0" w:afterAutospacing="off"/>
              <w:ind w:left="90" w:firstLine="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Orienterad?</w:t>
            </w:r>
          </w:p>
          <w:p w:rsidR="7F9500DE" w:rsidP="7F9500DE" w:rsidRDefault="7F9500DE" w14:paraId="10FD9B7E" w14:textId="092DB9CD">
            <w:pPr>
              <w:pStyle w:val="Normal"/>
              <w:spacing w:after="0" w:afterAutospacing="off"/>
              <w:ind w:left="90" w:firstLine="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Hörsel-/syn-/talsvårigheter?</w:t>
            </w:r>
          </w:p>
          <w:p w:rsidR="7F9500DE" w:rsidP="7F9500DE" w:rsidRDefault="7F9500DE" w14:paraId="6311CF45" w14:textId="45C0270B">
            <w:pPr>
              <w:pStyle w:val="Normal"/>
              <w:spacing w:after="0" w:afterAutospacing="off"/>
              <w:ind w:left="90" w:firstLine="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 xml:space="preserve">Ej </w:t>
            </w:r>
            <w:r w:rsidRPr="7F9500DE" w:rsidR="7F9500DE">
              <w:rPr>
                <w:sz w:val="22"/>
                <w:szCs w:val="22"/>
              </w:rPr>
              <w:t>svensktalande-tolk?</w:t>
            </w:r>
          </w:p>
          <w:p w:rsidR="7F9500DE" w:rsidP="7F9500DE" w:rsidRDefault="7F9500DE" w14:paraId="5CD8C841" w14:textId="72D79277">
            <w:pPr>
              <w:pStyle w:val="Normal"/>
              <w:spacing w:after="0" w:afterAutospacing="off"/>
              <w:ind w:left="90" w:firstLine="0"/>
              <w:rPr>
                <w:b w:val="1"/>
                <w:bCs w:val="1"/>
                <w:sz w:val="28"/>
                <w:szCs w:val="28"/>
              </w:rPr>
            </w:pPr>
            <w:r w:rsidRPr="7F9500DE" w:rsidR="7F9500D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6"/>
                <w:szCs w:val="26"/>
              </w:rPr>
              <w:t>Andning</w:t>
            </w:r>
          </w:p>
          <w:p w:rsidR="7F9500DE" w:rsidP="7F9500DE" w:rsidRDefault="7F9500DE" w14:paraId="61C9565A" w14:textId="7975A081">
            <w:pPr>
              <w:pStyle w:val="Normal"/>
              <w:spacing w:before="0" w:beforeAutospacing="off" w:after="0" w:afterAutospacing="off"/>
              <w:ind w:left="90" w:firstLine="0"/>
              <w:rPr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b w:val="0"/>
                <w:bCs w:val="0"/>
                <w:sz w:val="22"/>
                <w:szCs w:val="22"/>
              </w:rPr>
              <w:t>Andning</w:t>
            </w:r>
            <w:r w:rsidRPr="7F9500DE" w:rsidR="7F9500DE">
              <w:rPr>
                <w:b w:val="0"/>
                <w:bCs w:val="0"/>
                <w:sz w:val="22"/>
                <w:szCs w:val="22"/>
              </w:rPr>
              <w:t>spåverkan</w:t>
            </w:r>
            <w:r w:rsidRPr="7F9500DE" w:rsidR="7F9500DE">
              <w:rPr>
                <w:b w:val="0"/>
                <w:bCs w:val="0"/>
                <w:sz w:val="22"/>
                <w:szCs w:val="22"/>
              </w:rPr>
              <w:t xml:space="preserve"> - ytli</w:t>
            </w:r>
            <w:r w:rsidRPr="7F9500DE" w:rsidR="7F9500DE">
              <w:rPr>
                <w:b w:val="0"/>
                <w:bCs w:val="0"/>
                <w:sz w:val="22"/>
                <w:szCs w:val="22"/>
              </w:rPr>
              <w:t>g/djup/snabb?</w:t>
            </w:r>
          </w:p>
          <w:p w:rsidR="7F9500DE" w:rsidP="7F9500DE" w:rsidRDefault="7F9500DE" w14:paraId="543FA581" w14:textId="663401DC">
            <w:pPr>
              <w:pStyle w:val="Normal"/>
              <w:spacing w:after="0" w:afterAutospacing="off"/>
              <w:ind w:left="90" w:firstLine="0"/>
              <w:rPr>
                <w:b w:val="1"/>
                <w:bCs w:val="1"/>
              </w:rPr>
            </w:pPr>
            <w:r w:rsidRPr="7F9500DE" w:rsidR="7F9500DE">
              <w:rPr>
                <w:b w:val="1"/>
                <w:bCs w:val="1"/>
                <w:sz w:val="26"/>
                <w:szCs w:val="26"/>
              </w:rPr>
              <w:t>Cirkulation</w:t>
            </w:r>
          </w:p>
          <w:p w:rsidR="7F9500DE" w:rsidP="7F9500DE" w:rsidRDefault="7F9500DE" w14:paraId="32C1F937" w14:textId="4E4FE843">
            <w:pPr>
              <w:pStyle w:val="Normal"/>
              <w:spacing w:after="0" w:afterAutospacing="off"/>
              <w:ind w:left="90" w:firstLine="0"/>
              <w:rPr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b w:val="0"/>
                <w:bCs w:val="0"/>
                <w:sz w:val="22"/>
                <w:szCs w:val="22"/>
              </w:rPr>
              <w:t>Synlig svullnad över smärtområdet?</w:t>
            </w:r>
          </w:p>
          <w:p w:rsidR="7F9500DE" w:rsidP="7F9500DE" w:rsidRDefault="7F9500DE" w14:paraId="22A62096" w14:textId="2936CA2C">
            <w:pPr>
              <w:pStyle w:val="Normal"/>
              <w:spacing w:after="0" w:afterAutospacing="off"/>
              <w:ind w:left="90" w:firstLine="0"/>
              <w:rPr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b w:val="0"/>
                <w:bCs w:val="0"/>
                <w:sz w:val="22"/>
                <w:szCs w:val="22"/>
              </w:rPr>
              <w:t>Värmeökat</w:t>
            </w:r>
            <w:r w:rsidRPr="7F9500DE" w:rsidR="7F9500DE">
              <w:rPr>
                <w:b w:val="0"/>
                <w:bCs w:val="0"/>
                <w:sz w:val="22"/>
                <w:szCs w:val="22"/>
              </w:rPr>
              <w:t>? Feber?</w:t>
            </w:r>
          </w:p>
          <w:p w:rsidR="7F9500DE" w:rsidP="7F9500DE" w:rsidRDefault="7F9500DE" w14:paraId="795BB037" w14:textId="1C5EF85A">
            <w:pPr>
              <w:pStyle w:val="Normal"/>
              <w:spacing w:after="0" w:afterAutospacing="off"/>
              <w:ind w:left="90" w:firstLine="0"/>
              <w:rPr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b w:val="0"/>
                <w:bCs w:val="0"/>
                <w:sz w:val="22"/>
                <w:szCs w:val="22"/>
              </w:rPr>
              <w:t>Skadat ben - påverkat distalstatus?</w:t>
            </w:r>
          </w:p>
          <w:p w:rsidR="7F9500DE" w:rsidP="7F9500DE" w:rsidRDefault="7F9500DE" w14:paraId="3D1137C9" w14:textId="470DE58A">
            <w:pPr>
              <w:pStyle w:val="Normal"/>
              <w:spacing w:after="0" w:afterAutospacing="off"/>
              <w:ind w:left="90" w:firstLine="0"/>
              <w:rPr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b w:val="0"/>
                <w:bCs w:val="0"/>
                <w:sz w:val="22"/>
                <w:szCs w:val="22"/>
              </w:rPr>
              <w:t>Känselrubbningar nedanför skadan?</w:t>
            </w:r>
          </w:p>
          <w:p w:rsidR="7F9500DE" w:rsidP="7F9500DE" w:rsidRDefault="7F9500DE" w14:paraId="54F521BA" w14:textId="3AFF5BFF">
            <w:pPr>
              <w:pStyle w:val="Normal"/>
              <w:spacing w:after="0" w:afterAutospacing="off"/>
              <w:ind w:left="90" w:firstLine="0"/>
              <w:rPr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b w:val="0"/>
                <w:bCs w:val="0"/>
                <w:sz w:val="22"/>
                <w:szCs w:val="22"/>
              </w:rPr>
              <w:t>Domningar/stickningar?</w:t>
            </w:r>
          </w:p>
          <w:p w:rsidR="7F9500DE" w:rsidP="7F9500DE" w:rsidRDefault="7F9500DE" w14:paraId="667871BF" w14:textId="36789F03">
            <w:pPr>
              <w:pStyle w:val="MellanrubrikVGR"/>
              <w:spacing w:before="0" w:beforeAutospacing="off" w:after="0" w:afterAutospacing="off"/>
              <w:ind w:left="90" w:firstLine="0"/>
              <w:rPr>
                <w:b w:val="1"/>
                <w:bCs w:val="1"/>
              </w:rPr>
            </w:pPr>
            <w:r w:rsidR="7F9500DE">
              <w:rPr/>
              <w:t>Hud</w:t>
            </w:r>
          </w:p>
          <w:p w:rsidR="7F9500DE" w:rsidP="7F9500DE" w:rsidRDefault="7F9500DE" w14:paraId="1493A0AB" w14:textId="62BC7EAB">
            <w:pPr>
              <w:pStyle w:val="Normal"/>
              <w:spacing w:after="0" w:afterAutospacing="off"/>
              <w:ind w:left="90" w:firstLine="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Jämför skadat ben – oskadat.</w:t>
            </w:r>
          </w:p>
          <w:p w:rsidR="7F9500DE" w:rsidP="7F9500DE" w:rsidRDefault="7F9500DE" w14:paraId="1B49257D" w14:textId="6CC9CE65">
            <w:pPr>
              <w:pStyle w:val="Normal"/>
              <w:spacing w:after="0" w:afterAutospacing="off"/>
              <w:ind w:left="90" w:firstLine="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Färg deformation/svullnad/sårskada?</w:t>
            </w:r>
          </w:p>
          <w:p w:rsidR="7F9500DE" w:rsidP="7F9500DE" w:rsidRDefault="7F9500DE" w14:paraId="5FAD5C75" w14:textId="05962B15">
            <w:pPr>
              <w:pStyle w:val="Normal"/>
              <w:spacing w:after="0" w:afterAutospacing="off"/>
              <w:ind w:left="90" w:firstLine="0"/>
              <w:rPr>
                <w:rFonts w:ascii="Calibri" w:hAnsi="Calibri" w:eastAsia="Calibri" w:cs="Calibri"/>
                <w:b w:val="1"/>
                <w:bCs w:val="1"/>
              </w:rPr>
            </w:pPr>
            <w:r w:rsidRPr="7F9500DE" w:rsidR="7F9500DE">
              <w:rPr>
                <w:rFonts w:ascii="Calibri" w:hAnsi="Calibri" w:eastAsia="Calibri" w:cs="Calibri"/>
                <w:b w:val="1"/>
                <w:bCs w:val="1"/>
                <w:sz w:val="26"/>
                <w:szCs w:val="26"/>
              </w:rPr>
              <w:t>Nutrition</w:t>
            </w:r>
          </w:p>
          <w:p w:rsidR="7F9500DE" w:rsidP="7F9500DE" w:rsidRDefault="7F9500DE" w14:paraId="553A454C" w14:textId="62C53548">
            <w:pPr>
              <w:pStyle w:val="Normal"/>
              <w:spacing w:after="0" w:afterAutospacing="off"/>
              <w:ind w:left="90" w:firstLine="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Illamående? Kräkning?</w:t>
            </w:r>
          </w:p>
          <w:p w:rsidR="7F9500DE" w:rsidP="7F9500DE" w:rsidRDefault="7F9500DE" w14:paraId="2B9FE409" w14:textId="30EE686F">
            <w:pPr>
              <w:pStyle w:val="Normal"/>
              <w:spacing w:after="0" w:afterAutospacing="off"/>
              <w:ind w:left="90" w:firstLine="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Senaste intag mat/dryck?</w:t>
            </w:r>
          </w:p>
          <w:p w:rsidR="7F9500DE" w:rsidP="7F9500DE" w:rsidRDefault="7F9500DE" w14:paraId="56732F5C" w14:textId="2E7A8553">
            <w:pPr>
              <w:pStyle w:val="Normal"/>
              <w:spacing w:after="0" w:afterAutospacing="off"/>
              <w:ind w:left="90" w:firstLine="0"/>
              <w:rPr>
                <w:rFonts w:ascii="Calibri" w:hAnsi="Calibri" w:eastAsia="Calibri" w:cs="Calibri"/>
                <w:b w:val="1"/>
                <w:bCs w:val="1"/>
              </w:rPr>
            </w:pPr>
            <w:r w:rsidRPr="7F9500DE" w:rsidR="7F9500DE">
              <w:rPr>
                <w:rFonts w:ascii="Calibri" w:hAnsi="Calibri" w:eastAsia="Calibri" w:cs="Calibri"/>
                <w:b w:val="1"/>
                <w:bCs w:val="1"/>
              </w:rPr>
              <w:t>Smärta</w:t>
            </w:r>
          </w:p>
          <w:p w:rsidR="7F9500DE" w:rsidP="7F9500DE" w:rsidRDefault="7F9500DE" w14:paraId="60D8AC06" w14:textId="6877083F">
            <w:pPr>
              <w:pStyle w:val="Normal"/>
              <w:spacing w:after="0" w:afterAutospacing="off"/>
              <w:ind w:left="90" w:firstLine="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 xml:space="preserve">VAS – </w:t>
            </w:r>
            <w:r w:rsidRPr="7F9500DE" w:rsidR="7F9500DE">
              <w:rPr>
                <w:sz w:val="22"/>
                <w:szCs w:val="22"/>
              </w:rPr>
              <w:t>intensitet</w:t>
            </w:r>
            <w:r w:rsidRPr="7F9500DE" w:rsidR="7F9500DE">
              <w:rPr>
                <w:sz w:val="22"/>
                <w:szCs w:val="22"/>
              </w:rPr>
              <w:t>/lokalisation?</w:t>
            </w:r>
          </w:p>
          <w:p w:rsidR="7F9500DE" w:rsidP="7F9500DE" w:rsidRDefault="7F9500DE" w14:paraId="1A91F1D3" w14:textId="6B297AB0">
            <w:pPr>
              <w:pStyle w:val="Normal"/>
              <w:spacing w:after="0" w:afterAutospacing="off"/>
              <w:ind w:left="90" w:firstLine="0"/>
              <w:rPr>
                <w:rFonts w:ascii="Calibri" w:hAnsi="Calibri" w:eastAsia="Calibri" w:cs="Calibri"/>
                <w:b w:val="1"/>
                <w:bCs w:val="1"/>
              </w:rPr>
            </w:pPr>
            <w:r w:rsidRPr="7F9500DE" w:rsidR="7F9500DE">
              <w:rPr>
                <w:rFonts w:ascii="Calibri" w:hAnsi="Calibri" w:eastAsia="Calibri" w:cs="Calibri"/>
                <w:b w:val="1"/>
                <w:bCs w:val="1"/>
              </w:rPr>
              <w:t xml:space="preserve">Sammansatt </w:t>
            </w:r>
            <w:r w:rsidRPr="7F9500DE" w:rsidR="7F9500DE">
              <w:rPr>
                <w:rFonts w:ascii="Calibri" w:hAnsi="Calibri" w:eastAsia="Calibri" w:cs="Calibri"/>
                <w:b w:val="1"/>
                <w:bCs w:val="1"/>
                <w:sz w:val="26"/>
                <w:szCs w:val="26"/>
              </w:rPr>
              <w:t>status</w:t>
            </w:r>
          </w:p>
          <w:p w:rsidR="7F9500DE" w:rsidP="7F9500DE" w:rsidRDefault="7F9500DE" w14:paraId="47B9F31B" w14:textId="797B7D77">
            <w:pPr>
              <w:pStyle w:val="Normal"/>
              <w:spacing w:after="0" w:afterAutospacing="off"/>
              <w:ind w:left="90" w:firstLine="0"/>
              <w:rPr>
                <w:rFonts w:ascii="Calibri" w:hAnsi="Calibri" w:eastAsia="Calibri" w:cs="Calibri"/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rFonts w:ascii="Calibri" w:hAnsi="Calibri" w:eastAsia="Calibri" w:cs="Calibri"/>
                <w:b w:val="0"/>
                <w:bCs w:val="0"/>
                <w:sz w:val="22"/>
                <w:szCs w:val="22"/>
              </w:rPr>
              <w:t>Helhetsbedömning av patienten.</w:t>
            </w:r>
          </w:p>
          <w:p w:rsidR="7F9500DE" w:rsidP="7F9500DE" w:rsidRDefault="7F9500DE" w14:paraId="3BC64781" w14:textId="1DC116D3">
            <w:pPr>
              <w:pStyle w:val="Normal"/>
              <w:spacing w:after="0" w:afterAutospacing="off"/>
              <w:ind w:left="90"/>
            </w:pPr>
          </w:p>
          <w:p w:rsidR="7F9500DE" w:rsidP="7F9500DE" w:rsidRDefault="7F9500DE" w14:paraId="548BF841" w14:textId="2AB72867">
            <w:pPr>
              <w:pStyle w:val="Normal"/>
              <w:ind w:left="90"/>
            </w:pPr>
          </w:p>
        </w:tc>
        <w:tc>
          <w:tcPr>
            <w:tcW w:w="4950" w:type="dxa"/>
            <w:tcMar/>
          </w:tcPr>
          <w:p w:rsidR="7F9500DE" w:rsidP="7F9500DE" w:rsidRDefault="7F9500DE" w14:paraId="0A2394DF" w14:textId="0913F8DA">
            <w:pPr>
              <w:pStyle w:val="Heading2"/>
              <w:spacing w:before="0" w:beforeAutospacing="off" w:after="0" w:afterAutospacing="off"/>
              <w:ind w:left="18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7F9500DE" w:rsidR="7F9500DE">
              <w:rPr>
                <w:b w:val="1"/>
                <w:bCs w:val="1"/>
                <w:sz w:val="28"/>
                <w:szCs w:val="28"/>
              </w:rPr>
              <w:t>Omvårdnadsåtgärder</w:t>
            </w:r>
          </w:p>
          <w:p w:rsidR="7F9500DE" w:rsidP="7F9500DE" w:rsidRDefault="7F9500DE" w14:paraId="3E627711" w14:textId="142A548F">
            <w:pPr>
              <w:pStyle w:val="Normal"/>
              <w:spacing w:after="0" w:afterAutospacing="off"/>
              <w:ind w:left="18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7F9500DE" w:rsidR="7F9500D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6"/>
                <w:szCs w:val="26"/>
              </w:rPr>
              <w:t>Förberedelser</w:t>
            </w:r>
          </w:p>
          <w:p w:rsidR="7F9500DE" w:rsidP="7F9500DE" w:rsidRDefault="7F9500DE" w14:paraId="1A85348B" w14:textId="62CC2035">
            <w:pPr>
              <w:pStyle w:val="Normal"/>
              <w:spacing w:after="0" w:afterAutospacing="off"/>
              <w:ind w:left="180"/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H</w:t>
            </w: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jälp med avklädning</w:t>
            </w: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.</w:t>
            </w:r>
          </w:p>
          <w:p w:rsidR="7F9500DE" w:rsidP="7F9500DE" w:rsidRDefault="7F9500DE" w14:paraId="43E11415" w14:textId="1405E19A">
            <w:pPr>
              <w:pStyle w:val="Normal"/>
              <w:spacing w:after="0" w:afterAutospacing="off"/>
              <w:ind w:left="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 xml:space="preserve">   </w:t>
            </w:r>
            <w:r w:rsidRPr="7F9500DE" w:rsidR="7F9500DE">
              <w:rPr>
                <w:sz w:val="22"/>
                <w:szCs w:val="22"/>
              </w:rPr>
              <w:t>Vitala parametrar enligt NEWS2</w:t>
            </w:r>
          </w:p>
          <w:p w:rsidR="7F9500DE" w:rsidP="7F9500DE" w:rsidRDefault="7F9500DE" w14:paraId="3EAD41A1" w14:textId="224A504B">
            <w:pPr>
              <w:pStyle w:val="Normal"/>
              <w:spacing w:after="0" w:afterAutospacing="off"/>
              <w:ind w:left="18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7F9500DE" w:rsidR="7F9500D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6"/>
                <w:szCs w:val="26"/>
              </w:rPr>
              <w:t>Läkemedelshantering</w:t>
            </w:r>
          </w:p>
          <w:p w:rsidR="7F9500DE" w:rsidP="7F9500DE" w:rsidRDefault="7F9500DE" w14:paraId="23AA342F" w14:textId="028CBC66">
            <w:pPr>
              <w:pStyle w:val="Normal"/>
              <w:spacing w:after="0" w:afterAutospacing="off"/>
              <w:ind w:left="180"/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 xml:space="preserve">Smärtlindring enligt </w:t>
            </w: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ordination eller enligt generella.</w:t>
            </w:r>
          </w:p>
          <w:p w:rsidR="7F9500DE" w:rsidP="7F9500DE" w:rsidRDefault="7F9500DE" w14:paraId="5F6DFEA3" w14:textId="64162699">
            <w:pPr>
              <w:pStyle w:val="Normal"/>
              <w:spacing w:after="0" w:afterAutospacing="off"/>
              <w:ind w:left="18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7F9500DE" w:rsidR="7F9500D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6"/>
                <w:szCs w:val="26"/>
              </w:rPr>
              <w:t>Speciell</w:t>
            </w:r>
            <w:r w:rsidRPr="7F9500DE" w:rsidR="7F9500D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 omvårdnad</w:t>
            </w:r>
          </w:p>
          <w:p w:rsidR="7F9500DE" w:rsidP="7F9500DE" w:rsidRDefault="7F9500DE" w14:paraId="4D677A7E" w14:textId="1FD1B414">
            <w:pPr>
              <w:pStyle w:val="Normal"/>
              <w:spacing w:after="0" w:afterAutospacing="off"/>
              <w:ind w:left="180"/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 xml:space="preserve">Snar </w:t>
            </w: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reposition</w:t>
            </w: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 xml:space="preserve"> om luxationsmisstanke.</w:t>
            </w:r>
          </w:p>
          <w:p w:rsidR="7F9500DE" w:rsidP="7F9500DE" w:rsidRDefault="7F9500DE" w14:paraId="15C6928C" w14:textId="578CB1E2">
            <w:pPr>
              <w:pStyle w:val="Normal"/>
              <w:spacing w:after="0" w:afterAutospacing="off"/>
              <w:ind w:left="180"/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Vid konstaterad fraktur förbered gipsning.</w:t>
            </w:r>
          </w:p>
          <w:p w:rsidR="7F9500DE" w:rsidP="7F9500DE" w:rsidRDefault="7F9500DE" w14:paraId="495B48D9" w14:textId="1B61F48C">
            <w:pPr>
              <w:pStyle w:val="Normal"/>
              <w:spacing w:after="0" w:afterAutospacing="off"/>
              <w:ind w:left="180"/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 xml:space="preserve">PVK för ev. Premedicinering inför </w:t>
            </w: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reposition</w:t>
            </w: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.</w:t>
            </w:r>
          </w:p>
          <w:p w:rsidR="7F9500DE" w:rsidP="7F9500DE" w:rsidRDefault="7F9500DE" w14:paraId="72B8B250" w14:textId="0AD405C0">
            <w:pPr>
              <w:pStyle w:val="Normal"/>
              <w:spacing w:after="0" w:afterAutospacing="off"/>
              <w:ind w:left="180"/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Prover enligt ordination.</w:t>
            </w:r>
          </w:p>
          <w:p w:rsidR="7F9500DE" w:rsidP="7F9500DE" w:rsidRDefault="7F9500DE" w14:paraId="59CE038E" w14:textId="642F03E3">
            <w:pPr>
              <w:pStyle w:val="Normal"/>
              <w:spacing w:after="0" w:afterAutospacing="off"/>
              <w:ind w:left="180"/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Vid operation finns blodgrupp/</w:t>
            </w: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bastest</w:t>
            </w: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?</w:t>
            </w:r>
          </w:p>
          <w:p w:rsidR="7F9500DE" w:rsidP="7F9500DE" w:rsidRDefault="7F9500DE" w14:paraId="2331C3B9" w14:textId="224F1ECA">
            <w:pPr>
              <w:pStyle w:val="Normal"/>
              <w:spacing w:after="0" w:afterAutospacing="off"/>
              <w:ind w:left="180"/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EKG</w:t>
            </w: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 xml:space="preserve"> vid ordination.</w:t>
            </w:r>
          </w:p>
          <w:p w:rsidR="7F9500DE" w:rsidP="7F9500DE" w:rsidRDefault="7F9500DE" w14:paraId="4BF31BD3" w14:textId="57E86601">
            <w:pPr>
              <w:pStyle w:val="Normal"/>
              <w:spacing w:after="0" w:afterAutospacing="off"/>
              <w:ind w:left="180"/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</w:pP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>Märkning av kroppsdel utförs av läkare.</w:t>
            </w:r>
            <w:r w:rsidRPr="7F9500DE" w:rsidR="7F9500DE">
              <w:rPr>
                <w:rFonts w:ascii="Times New Roman" w:hAnsi="Times New Roman" w:eastAsia="Times New Roman" w:cs="Times New Roman"/>
                <w:b w:val="0"/>
                <w:bCs w:val="0"/>
                <w:sz w:val="22"/>
                <w:szCs w:val="22"/>
              </w:rPr>
              <w:t xml:space="preserve"> Fasta.</w:t>
            </w:r>
          </w:p>
          <w:p w:rsidR="7F9500DE" w:rsidP="7F9500DE" w:rsidRDefault="7F9500DE" w14:paraId="2769B070" w14:textId="4083DB34">
            <w:pPr>
              <w:pStyle w:val="Normal"/>
              <w:spacing w:after="0" w:afterAutospacing="off"/>
              <w:ind w:left="180"/>
              <w:rPr>
                <w:rFonts w:ascii="Calibri" w:hAnsi="Calibri" w:eastAsia="Calibri" w:cs="Calibri"/>
                <w:b w:val="1"/>
                <w:bCs w:val="1"/>
                <w:sz w:val="26"/>
                <w:szCs w:val="26"/>
              </w:rPr>
            </w:pPr>
            <w:r w:rsidRPr="7F9500DE" w:rsidR="7F9500DE">
              <w:rPr>
                <w:rFonts w:ascii="Calibri" w:hAnsi="Calibri" w:eastAsia="Calibri" w:cs="Calibri"/>
                <w:b w:val="1"/>
                <w:bCs w:val="1"/>
                <w:sz w:val="26"/>
                <w:szCs w:val="26"/>
              </w:rPr>
              <w:t>Information</w:t>
            </w:r>
          </w:p>
          <w:p w:rsidR="7F9500DE" w:rsidP="7F9500DE" w:rsidRDefault="7F9500DE" w14:paraId="3BE2DEC6" w14:textId="6368BF36">
            <w:pPr>
              <w:pStyle w:val="Normal"/>
              <w:spacing w:after="0" w:afterAutospacing="off"/>
              <w:ind w:left="18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Gipsföreskrifter.</w:t>
            </w:r>
          </w:p>
          <w:p w:rsidR="7F9500DE" w:rsidP="7F9500DE" w:rsidRDefault="7F9500DE" w14:paraId="72B0B6C1" w14:textId="76D86DC8">
            <w:pPr>
              <w:pStyle w:val="Normal"/>
              <w:spacing w:after="0" w:afterAutospacing="off"/>
              <w:ind w:left="18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Ansvarsförbindelse för kryckor skrivs på av patienten.</w:t>
            </w:r>
          </w:p>
          <w:p w:rsidR="7F9500DE" w:rsidP="7F9500DE" w:rsidRDefault="7F9500DE" w14:paraId="1416140F" w14:textId="6A797944">
            <w:pPr>
              <w:pStyle w:val="Normal"/>
              <w:spacing w:after="0" w:afterAutospacing="off"/>
              <w:ind w:left="18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Träningsprogram.</w:t>
            </w:r>
          </w:p>
          <w:p w:rsidR="7F9500DE" w:rsidP="7F9500DE" w:rsidRDefault="7F9500DE" w14:paraId="5FD98D3E" w14:textId="43BAE1D2">
            <w:pPr>
              <w:pStyle w:val="Normal"/>
              <w:spacing w:after="0" w:afterAutospacing="off"/>
              <w:ind w:left="18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Återbesök.</w:t>
            </w:r>
          </w:p>
          <w:p w:rsidR="7F9500DE" w:rsidP="7F9500DE" w:rsidRDefault="7F9500DE" w14:paraId="3379C236" w14:textId="7CC876F3">
            <w:pPr>
              <w:pStyle w:val="Normal"/>
              <w:spacing w:after="0" w:afterAutospacing="off"/>
              <w:ind w:left="180"/>
              <w:rPr>
                <w:sz w:val="22"/>
                <w:szCs w:val="22"/>
              </w:rPr>
            </w:pPr>
          </w:p>
          <w:p w:rsidR="7F9500DE" w:rsidP="7F9500DE" w:rsidRDefault="7F9500DE" w14:paraId="2600B6FC" w14:textId="4F238224">
            <w:pPr>
              <w:pStyle w:val="Normal"/>
              <w:spacing w:after="0" w:afterAutospacing="off"/>
              <w:ind w:left="18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>Övervakningsfrekvens utifrån NEWS2 poäng.</w:t>
            </w:r>
          </w:p>
          <w:p w:rsidR="7F9500DE" w:rsidP="7F9500DE" w:rsidRDefault="7F9500DE" w14:paraId="3E4614E3" w14:textId="34F381C8">
            <w:pPr>
              <w:pStyle w:val="Normal"/>
              <w:spacing w:after="0" w:afterAutospacing="off"/>
              <w:ind w:left="180"/>
              <w:rPr>
                <w:sz w:val="22"/>
                <w:szCs w:val="22"/>
              </w:rPr>
            </w:pPr>
            <w:r w:rsidRPr="7F9500DE" w:rsidR="7F9500DE">
              <w:rPr>
                <w:sz w:val="22"/>
                <w:szCs w:val="22"/>
              </w:rPr>
              <w:t xml:space="preserve">Teamets bedömning, tillsyn och vitala parametrar dokumenteras på </w:t>
            </w:r>
            <w:r w:rsidRPr="7F9500DE" w:rsidR="7F9500DE">
              <w:rPr>
                <w:sz w:val="22"/>
                <w:szCs w:val="22"/>
              </w:rPr>
              <w:t>A</w:t>
            </w:r>
            <w:r w:rsidRPr="7F9500DE" w:rsidR="7F9500DE">
              <w:rPr>
                <w:sz w:val="22"/>
                <w:szCs w:val="22"/>
              </w:rPr>
              <w:t>kutjournal.</w:t>
            </w:r>
          </w:p>
        </w:tc>
      </w:tr>
    </w:tbl>
    <w:p w:rsidR="7F9500DE" w:rsidP="7F9500DE" w:rsidRDefault="7F9500DE" w14:paraId="5C8E1A35" w14:textId="2DFDACFD">
      <w:pPr>
        <w:pStyle w:val="Normal"/>
        <w:sectPr w:rsidR="000A7B5D" w:rsidSect="000A7B5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bookmarkEnd w:id="0"/>
    <w:p w:rsidR="7F9500DE" w:rsidP="7F9500DE" w:rsidRDefault="7F9500DE" w14:paraId="7764B407" w14:textId="7FA96923">
      <w:pPr>
        <w:pStyle w:val="Heading1"/>
        <w:spacing w:after="0" w:afterAutospacing="off"/>
        <w:ind w:left="0"/>
      </w:pPr>
    </w:p>
    <w:p w:rsidR="7F9500DE" w:rsidP="7F9500DE" w:rsidRDefault="7F9500DE" w14:paraId="583C38F0" w14:textId="771785C5">
      <w:pPr>
        <w:pStyle w:val="Heading1"/>
        <w:spacing w:after="0" w:afterAutospacing="off"/>
        <w:ind w:left="0" w:hanging="0"/>
      </w:pPr>
    </w:p>
    <w:p w:rsidR="6CC01763" w:rsidP="6CC01763" w:rsidRDefault="6CC01763" w14:paraId="5B123FC5" w14:textId="47322D5C">
      <w:pPr>
        <w:pStyle w:val="Normal"/>
        <w:spacing w:after="0" w:line="240" w:lineRule="auto"/>
        <w:ind w:left="0" w:right="0"/>
      </w:pPr>
    </w:p>
    <w:sectPr w:rsidRPr="00536A5A" w:rsidR="00536A5A" w:rsidSect="000A7B5D">
      <w:type w:val="continuous"/>
      <w:pgSz w:w="11900" w:h="16840" w:orient="portrait"/>
      <w:pgMar w:top="1418" w:right="10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11029976">
    <w:abstractNumId w:val="17"/>
  </w:num>
  <w:num w:numId="2" w16cid:durableId="516695591">
    <w:abstractNumId w:val="14"/>
  </w:num>
  <w:num w:numId="3" w16cid:durableId="1060595099">
    <w:abstractNumId w:val="0"/>
  </w:num>
  <w:num w:numId="4" w16cid:durableId="1166363862">
    <w:abstractNumId w:val="6"/>
  </w:num>
  <w:num w:numId="5" w16cid:durableId="1645617373">
    <w:abstractNumId w:val="15"/>
  </w:num>
  <w:num w:numId="6" w16cid:durableId="1999385277">
    <w:abstractNumId w:val="2"/>
  </w:num>
  <w:num w:numId="7" w16cid:durableId="706492224">
    <w:abstractNumId w:val="11"/>
  </w:num>
  <w:num w:numId="8" w16cid:durableId="1596985433">
    <w:abstractNumId w:val="8"/>
  </w:num>
  <w:num w:numId="9" w16cid:durableId="1191332973">
    <w:abstractNumId w:val="1"/>
  </w:num>
  <w:num w:numId="10" w16cid:durableId="165437766">
    <w:abstractNumId w:val="1"/>
  </w:num>
  <w:num w:numId="11" w16cid:durableId="226498572">
    <w:abstractNumId w:val="3"/>
  </w:num>
  <w:num w:numId="12" w16cid:durableId="1720084522">
    <w:abstractNumId w:val="4"/>
  </w:num>
  <w:num w:numId="13" w16cid:durableId="1877355799">
    <w:abstractNumId w:val="13"/>
  </w:num>
  <w:num w:numId="14" w16cid:durableId="129984951">
    <w:abstractNumId w:val="9"/>
  </w:num>
  <w:num w:numId="15" w16cid:durableId="925265267">
    <w:abstractNumId w:val="7"/>
  </w:num>
  <w:num w:numId="16" w16cid:durableId="1950046453">
    <w:abstractNumId w:val="12"/>
  </w:num>
  <w:num w:numId="17" w16cid:durableId="719787481">
    <w:abstractNumId w:val="5"/>
  </w:num>
  <w:num w:numId="18" w16cid:durableId="681783852">
    <w:abstractNumId w:val="10"/>
  </w:num>
  <w:num w:numId="19" w16cid:durableId="208137005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B5D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F8DE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55C93F"/>
    <w:rsid w:val="06707558"/>
    <w:rsid w:val="0701CF02"/>
    <w:rsid w:val="078ABE45"/>
    <w:rsid w:val="089A6B21"/>
    <w:rsid w:val="08C06F5E"/>
    <w:rsid w:val="0A4FA04D"/>
    <w:rsid w:val="0A96AC33"/>
    <w:rsid w:val="0AC23219"/>
    <w:rsid w:val="0D49264F"/>
    <w:rsid w:val="0E065D48"/>
    <w:rsid w:val="0E2494D3"/>
    <w:rsid w:val="0E9EB338"/>
    <w:rsid w:val="0F03173B"/>
    <w:rsid w:val="103D6485"/>
    <w:rsid w:val="10D01CA8"/>
    <w:rsid w:val="115C3595"/>
    <w:rsid w:val="11B6124F"/>
    <w:rsid w:val="11B756B0"/>
    <w:rsid w:val="125F641E"/>
    <w:rsid w:val="1273DA8F"/>
    <w:rsid w:val="131BE7FD"/>
    <w:rsid w:val="14846C80"/>
    <w:rsid w:val="159252F4"/>
    <w:rsid w:val="15A38DCB"/>
    <w:rsid w:val="16203CE1"/>
    <w:rsid w:val="168AC7D3"/>
    <w:rsid w:val="16D7B426"/>
    <w:rsid w:val="171B7C25"/>
    <w:rsid w:val="17B24EBC"/>
    <w:rsid w:val="18269834"/>
    <w:rsid w:val="18E7CDFF"/>
    <w:rsid w:val="1957DDA3"/>
    <w:rsid w:val="19A48E4C"/>
    <w:rsid w:val="19D2239B"/>
    <w:rsid w:val="1C6795A9"/>
    <w:rsid w:val="1C9EE83C"/>
    <w:rsid w:val="1D23D513"/>
    <w:rsid w:val="1DD4A3ED"/>
    <w:rsid w:val="1E219040"/>
    <w:rsid w:val="1E5E9AA4"/>
    <w:rsid w:val="1E77FF6F"/>
    <w:rsid w:val="1F1F947C"/>
    <w:rsid w:val="1F3EC164"/>
    <w:rsid w:val="1FF595DA"/>
    <w:rsid w:val="1FFA6B05"/>
    <w:rsid w:val="205894E9"/>
    <w:rsid w:val="2131F5F7"/>
    <w:rsid w:val="2177C2AE"/>
    <w:rsid w:val="21AFA031"/>
    <w:rsid w:val="2278C382"/>
    <w:rsid w:val="22A81510"/>
    <w:rsid w:val="23320BC7"/>
    <w:rsid w:val="24E740F3"/>
    <w:rsid w:val="25051B3C"/>
    <w:rsid w:val="2559FFAD"/>
    <w:rsid w:val="25B51630"/>
    <w:rsid w:val="27D0600C"/>
    <w:rsid w:val="296C306D"/>
    <w:rsid w:val="298E7347"/>
    <w:rsid w:val="29D3DA73"/>
    <w:rsid w:val="29E92FBE"/>
    <w:rsid w:val="2A61C460"/>
    <w:rsid w:val="2B368842"/>
    <w:rsid w:val="2C02621A"/>
    <w:rsid w:val="2CBD0424"/>
    <w:rsid w:val="2CF704C4"/>
    <w:rsid w:val="2E92D525"/>
    <w:rsid w:val="2E9E5406"/>
    <w:rsid w:val="2EBCA0E1"/>
    <w:rsid w:val="2FDB71F1"/>
    <w:rsid w:val="3031E120"/>
    <w:rsid w:val="3047CDE3"/>
    <w:rsid w:val="30B9F459"/>
    <w:rsid w:val="3167D87B"/>
    <w:rsid w:val="31CDB181"/>
    <w:rsid w:val="32D85C8A"/>
    <w:rsid w:val="33901204"/>
    <w:rsid w:val="33EF7E49"/>
    <w:rsid w:val="3422CA27"/>
    <w:rsid w:val="3461F6C1"/>
    <w:rsid w:val="353E687A"/>
    <w:rsid w:val="35FDC722"/>
    <w:rsid w:val="364AB375"/>
    <w:rsid w:val="366E957C"/>
    <w:rsid w:val="380A8962"/>
    <w:rsid w:val="3835057F"/>
    <w:rsid w:val="38638327"/>
    <w:rsid w:val="38DA46C9"/>
    <w:rsid w:val="38EEC941"/>
    <w:rsid w:val="39088414"/>
    <w:rsid w:val="393E1DBD"/>
    <w:rsid w:val="3AC498D3"/>
    <w:rsid w:val="3AD9EE1E"/>
    <w:rsid w:val="3AFC2112"/>
    <w:rsid w:val="3B9B23E9"/>
    <w:rsid w:val="3C35C992"/>
    <w:rsid w:val="3CB8E4DB"/>
    <w:rsid w:val="3D36192E"/>
    <w:rsid w:val="3E275C72"/>
    <w:rsid w:val="3E27D651"/>
    <w:rsid w:val="3FF195BB"/>
    <w:rsid w:val="404804EA"/>
    <w:rsid w:val="40593FC1"/>
    <w:rsid w:val="41388C43"/>
    <w:rsid w:val="418D661C"/>
    <w:rsid w:val="4281290F"/>
    <w:rsid w:val="44369001"/>
    <w:rsid w:val="455FB7D4"/>
    <w:rsid w:val="47549A32"/>
    <w:rsid w:val="47AFBB4D"/>
    <w:rsid w:val="48FB243D"/>
    <w:rsid w:val="494B8BAE"/>
    <w:rsid w:val="4AE2AA23"/>
    <w:rsid w:val="4BB93539"/>
    <w:rsid w:val="4C3D6A6C"/>
    <w:rsid w:val="4D05C186"/>
    <w:rsid w:val="4DF148F7"/>
    <w:rsid w:val="4E012288"/>
    <w:rsid w:val="4E27B2AA"/>
    <w:rsid w:val="4EAF58B8"/>
    <w:rsid w:val="4F39793C"/>
    <w:rsid w:val="50E2541B"/>
    <w:rsid w:val="5110DB8F"/>
    <w:rsid w:val="516740F2"/>
    <w:rsid w:val="51F9F915"/>
    <w:rsid w:val="5265A7E1"/>
    <w:rsid w:val="53031153"/>
    <w:rsid w:val="53517922"/>
    <w:rsid w:val="53EC05D4"/>
    <w:rsid w:val="5419FF75"/>
    <w:rsid w:val="54331D3A"/>
    <w:rsid w:val="549EE1B4"/>
    <w:rsid w:val="554FB08E"/>
    <w:rsid w:val="57C5DF17"/>
    <w:rsid w:val="5849267D"/>
    <w:rsid w:val="5933DD64"/>
    <w:rsid w:val="5961AF78"/>
    <w:rsid w:val="597252D7"/>
    <w:rsid w:val="5A2FAA9C"/>
    <w:rsid w:val="5AFD7FD9"/>
    <w:rsid w:val="5B0E2338"/>
    <w:rsid w:val="5BD81A6F"/>
    <w:rsid w:val="5D5AC273"/>
    <w:rsid w:val="5DF74C1D"/>
    <w:rsid w:val="5FE1945B"/>
    <w:rsid w:val="60926335"/>
    <w:rsid w:val="610D00ED"/>
    <w:rsid w:val="61EC9F7F"/>
    <w:rsid w:val="636D2C17"/>
    <w:rsid w:val="6392C4E3"/>
    <w:rsid w:val="63E32C54"/>
    <w:rsid w:val="647B2B65"/>
    <w:rsid w:val="64C9E096"/>
    <w:rsid w:val="64FB4966"/>
    <w:rsid w:val="65586B98"/>
    <w:rsid w:val="6565D458"/>
    <w:rsid w:val="667537B8"/>
    <w:rsid w:val="67413E07"/>
    <w:rsid w:val="67ECA640"/>
    <w:rsid w:val="6AE375B1"/>
    <w:rsid w:val="6B2CF8ED"/>
    <w:rsid w:val="6CC01763"/>
    <w:rsid w:val="6CC8D8CF"/>
    <w:rsid w:val="6CC8D8CF"/>
    <w:rsid w:val="6D15C522"/>
    <w:rsid w:val="6D8A0E9A"/>
    <w:rsid w:val="6F9017EB"/>
    <w:rsid w:val="6F990C75"/>
    <w:rsid w:val="70007991"/>
    <w:rsid w:val="70A3D513"/>
    <w:rsid w:val="71DBE340"/>
    <w:rsid w:val="729C95D0"/>
    <w:rsid w:val="72CE1B46"/>
    <w:rsid w:val="740B4198"/>
    <w:rsid w:val="749CABA0"/>
    <w:rsid w:val="7520D707"/>
    <w:rsid w:val="7595207F"/>
    <w:rsid w:val="75BC4C25"/>
    <w:rsid w:val="77A10084"/>
    <w:rsid w:val="78F68CFD"/>
    <w:rsid w:val="79648F2B"/>
    <w:rsid w:val="7AE0D335"/>
    <w:rsid w:val="7C768879"/>
    <w:rsid w:val="7C9C2FED"/>
    <w:rsid w:val="7D19D47F"/>
    <w:rsid w:val="7D33E10A"/>
    <w:rsid w:val="7F9500DE"/>
    <w:rsid w:val="7FCE2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99581046a73483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df086d-51ad-48a9-9643-20eb9bcf17f1}"/>
      </w:docPartPr>
      <w:docPartBody>
        <w:p w14:paraId="3ED2C4AB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Knätrauma</dc:title>
  <dc:subject/>
  <dc:creator>patrik.jens.johansson@vgregion.se</dc:creator>
  <keywords/>
  <lastModifiedBy>Monica Ivarsson</lastModifiedBy>
  <revision>6</revision>
  <lastPrinted>2016-03-31T10:56:00.0000000Z</lastPrinted>
  <dcterms:created xsi:type="dcterms:W3CDTF">2022-05-05T11:32:00.0000000Z</dcterms:created>
  <dcterms:modified xsi:type="dcterms:W3CDTF">2024-01-23T12:11:57.0000000Z</dcterms:modified>
</coreProperties>
</file>