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4EA" w:rsidP="00F35B05" w:rsidRDefault="00BC14EA" w14:paraId="4909243C" w14:textId="77777777">
      <w:pPr>
        <w:pStyle w:val="Heading2"/>
        <w:sectPr w:rsidR="00BC14EA" w:rsidSect="00BC14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C14EA" w:rsidR="00BC14EA" w:rsidP="35661EE8" w:rsidRDefault="00BC14EA" w14:paraId="685A1FD1" w14:textId="7DCE4FA0">
      <w:pPr>
        <w:pStyle w:val="Heading1"/>
      </w:pPr>
      <w:r w:rsidR="3A1F6970">
        <w:rPr/>
        <w:t>Kirurgbarn, omhändertagande</w:t>
      </w:r>
    </w:p>
    <w:p w:rsidRPr="00BC14EA" w:rsidR="00BC14EA" w:rsidP="35661EE8" w:rsidRDefault="00BC14EA" w14:paraId="742352FC" w14:textId="4EE14558">
      <w:pPr>
        <w:pStyle w:val="Heading2"/>
        <w:keepNext w:val="0"/>
        <w:keepLines w:val="0"/>
        <w:spacing w:before="120" w:beforeAutospacing="off" w:after="0" w:afterAutospacing="off" w:line="14" w:lineRule="atLeast"/>
      </w:pPr>
      <w:r w:rsidR="65D385FB">
        <w:rPr/>
        <w:t>Förändringar sedan föregående version</w:t>
      </w:r>
    </w:p>
    <w:p w:rsidRPr="00BC14EA" w:rsidR="00BC14EA" w:rsidP="21A9CC01" w:rsidRDefault="00BC14EA" w14:paraId="733A5E29" w14:textId="4C1B0947">
      <w:pPr>
        <w:pStyle w:val="Normal"/>
        <w:keepNext w:val="0"/>
        <w:keepLines w:val="0"/>
        <w:spacing w:line="14" w:lineRule="atLeast"/>
      </w:pPr>
      <w:r w:rsidR="65D385FB">
        <w:rPr/>
        <w:t xml:space="preserve">Rutinen </w:t>
      </w:r>
      <w:r w:rsidR="6B189E00">
        <w:rPr/>
        <w:t>väsentligen</w:t>
      </w:r>
      <w:r w:rsidR="65D385FB">
        <w:rPr/>
        <w:t xml:space="preserve"> ändrad </w:t>
      </w:r>
      <w:r w:rsidR="7AECD1E0">
        <w:rPr/>
        <w:t>till utseende och</w:t>
      </w:r>
      <w:r w:rsidR="65D385FB">
        <w:rPr/>
        <w:t xml:space="preserve"> innehåll.</w:t>
      </w:r>
    </w:p>
    <w:p w:rsidR="6A33E914" w:rsidP="35661EE8" w:rsidRDefault="6A33E914" w14:paraId="248BEB1D" w14:textId="0932D464">
      <w:pPr>
        <w:pStyle w:val="MellanrubrikVGR"/>
        <w:keepNext w:val="0"/>
        <w:keepLines w:val="0"/>
        <w:widowControl w:val="0"/>
        <w:spacing w:before="120" w:beforeAutospacing="off" w:after="0" w:afterAutospacing="off"/>
      </w:pPr>
      <w:r w:rsidR="6A33E914">
        <w:rPr/>
        <w:t>Triagering</w:t>
      </w:r>
    </w:p>
    <w:p w:rsidR="2BD4B682" w:rsidP="761E3AFA" w:rsidRDefault="2BD4B682" w14:paraId="10B53037" w14:textId="24DB4279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423aeac71fce4b92">
        <w:r w:rsidRPr="21A9CC01" w:rsidR="2BD4B682">
          <w:rPr>
            <w:rStyle w:val="Hyperlink"/>
          </w:rPr>
          <w:t>Barn - bedömning och  handläggning,  Akutmottagningen NÄL</w:t>
        </w:r>
      </w:hyperlink>
      <w:r w:rsidR="7C324557">
        <w:rPr/>
        <w:t xml:space="preserve"> och</w:t>
      </w:r>
    </w:p>
    <w:p w:rsidR="36B112CE" w:rsidP="21A9CC01" w:rsidRDefault="36B112CE" w14:paraId="35B67691" w14:textId="51EBE8A7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17d804b07aa8455b">
        <w:r w:rsidRPr="21A9CC01" w:rsidR="36B112CE">
          <w:rPr>
            <w:rStyle w:val="Hyperlink"/>
          </w:rPr>
          <w:t>WEST p</w:t>
        </w:r>
      </w:hyperlink>
    </w:p>
    <w:p w:rsidR="4A1530C1" w:rsidP="761E3AFA" w:rsidRDefault="4A1530C1" w14:paraId="634E2C87" w14:textId="7F915E88">
      <w:pPr>
        <w:pStyle w:val="Normal"/>
        <w:keepNext w:val="0"/>
        <w:keepLines w:val="0"/>
        <w:widowControl w:val="0"/>
        <w:spacing w:after="0" w:afterAutospacing="off" w:line="14" w:lineRule="atLeast"/>
      </w:pPr>
      <w:r w:rsidR="4A1530C1">
        <w:rPr/>
        <w:t xml:space="preserve">Om akut dåligt barn </w:t>
      </w:r>
      <w:r w:rsidR="109D61ED">
        <w:rPr/>
        <w:t xml:space="preserve">eller att barnet inte kan vänta av annan anledning i yttre </w:t>
      </w:r>
      <w:r w:rsidR="7427BBCC">
        <w:rPr/>
        <w:t>barn</w:t>
      </w:r>
      <w:r w:rsidR="109D61ED">
        <w:rPr/>
        <w:t>väntrummet</w:t>
      </w:r>
      <w:r w:rsidR="4A1530C1">
        <w:rPr/>
        <w:t xml:space="preserve">, tas </w:t>
      </w:r>
      <w:r w:rsidR="6E25F473">
        <w:rPr/>
        <w:t>barnet</w:t>
      </w:r>
      <w:r w:rsidR="4A1530C1">
        <w:rPr/>
        <w:t xml:space="preserve"> in direkt till teamet</w:t>
      </w:r>
      <w:r w:rsidR="1C74F2DC">
        <w:rPr/>
        <w:t xml:space="preserve"> på lämpligt rum</w:t>
      </w:r>
      <w:r w:rsidR="2B54E3D8">
        <w:rPr/>
        <w:t>,</w:t>
      </w:r>
      <w:r w:rsidR="1C74F2DC">
        <w:rPr/>
        <w:t xml:space="preserve"> </w:t>
      </w:r>
      <w:r w:rsidR="7BBB849F">
        <w:rPr/>
        <w:t xml:space="preserve">R:54 </w:t>
      </w:r>
      <w:r w:rsidR="3EAE5424">
        <w:rPr/>
        <w:t>är barnanpassat. Dagtid går det att låna rum på barnsidan</w:t>
      </w:r>
      <w:r w:rsidR="754B3BB8">
        <w:rPr/>
        <w:t xml:space="preserve">. </w:t>
      </w:r>
      <w:r w:rsidR="569E2C3F">
        <w:rPr/>
        <w:t>Om barnet väntar på läkare</w:t>
      </w:r>
      <w:r w:rsidR="14D93A4E">
        <w:rPr/>
        <w:t xml:space="preserve"> </w:t>
      </w:r>
      <w:r w:rsidR="569E2C3F">
        <w:rPr/>
        <w:t xml:space="preserve">och </w:t>
      </w:r>
      <w:r w:rsidR="5197D10F">
        <w:rPr/>
        <w:t xml:space="preserve">varningssymtom/triagepoäng ej är röda/orange </w:t>
      </w:r>
      <w:r w:rsidR="569E2C3F">
        <w:rPr/>
        <w:t xml:space="preserve">kan </w:t>
      </w:r>
      <w:r w:rsidR="2FADF187">
        <w:rPr/>
        <w:t>barn/förälder</w:t>
      </w:r>
      <w:r w:rsidR="569E2C3F">
        <w:rPr/>
        <w:t xml:space="preserve"> v</w:t>
      </w:r>
      <w:r w:rsidR="32D53F73">
        <w:rPr/>
        <w:t>änta</w:t>
      </w:r>
      <w:r w:rsidR="569E2C3F">
        <w:rPr/>
        <w:t xml:space="preserve"> i barnväntrummet.</w:t>
      </w:r>
    </w:p>
    <w:p w:rsidR="7C6123CA" w:rsidP="761E3AFA" w:rsidRDefault="7C6123CA" w14:paraId="0D1085F9" w14:textId="60BB4BAB">
      <w:pPr>
        <w:pStyle w:val="MellanrubrikVGR"/>
        <w:keepNext w:val="0"/>
        <w:keepLines w:val="0"/>
        <w:widowControl w:val="0"/>
        <w:spacing w:before="120" w:beforeAutospacing="off" w:after="0" w:afterAutospacing="off" w:line="14" w:lineRule="atLeast"/>
      </w:pPr>
      <w:r w:rsidR="7C6123CA">
        <w:rPr/>
        <w:t>Kirurgklinikens rutiner</w:t>
      </w:r>
    </w:p>
    <w:p w:rsidR="21CE5C75" w:rsidP="761E3AFA" w:rsidRDefault="21CE5C75" w14:paraId="0569B493" w14:textId="3935377B">
      <w:pPr>
        <w:pStyle w:val="Normal"/>
        <w:keepNext w:val="0"/>
        <w:keepLines w:val="0"/>
        <w:widowControl w:val="0"/>
        <w:spacing w:after="0" w:afterAutospacing="off" w:line="14" w:lineRule="atLeast"/>
        <w:ind w:left="992"/>
      </w:pPr>
      <w:hyperlink r:id="Rc5b35a405d0044c8">
        <w:r w:rsidRPr="761E3AFA" w:rsidR="21CE5C75">
          <w:rPr>
            <w:rStyle w:val="Hyperlink"/>
          </w:rPr>
          <w:t>Akut buk hos barn</w:t>
        </w:r>
      </w:hyperlink>
    </w:p>
    <w:p w:rsidR="6C9EC9C0" w:rsidP="761E3AFA" w:rsidRDefault="6C9EC9C0" w14:paraId="6F4F6C2C" w14:textId="01E1B8F7">
      <w:pPr>
        <w:pStyle w:val="Normal"/>
        <w:keepNext w:val="0"/>
        <w:keepLines w:val="0"/>
        <w:widowControl w:val="0"/>
        <w:spacing w:after="0" w:afterAutospacing="off" w:line="14" w:lineRule="atLeast"/>
        <w:ind w:left="992"/>
      </w:pPr>
      <w:hyperlink r:id="Rf6f44a022eb949e4">
        <w:r w:rsidRPr="761E3AFA" w:rsidR="6C9EC9C0">
          <w:rPr>
            <w:rStyle w:val="Hyperlink"/>
          </w:rPr>
          <w:t>Akut appendicit - handläggning</w:t>
        </w:r>
      </w:hyperlink>
    </w:p>
    <w:p w:rsidR="669A9262" w:rsidP="761E3AFA" w:rsidRDefault="669A9262" w14:paraId="6F05CE8C" w14:textId="1C8D2989">
      <w:pPr>
        <w:pStyle w:val="Normal"/>
        <w:keepNext w:val="0"/>
        <w:keepLines w:val="0"/>
        <w:widowControl w:val="0"/>
        <w:spacing w:after="0" w:afterAutospacing="off" w:line="14" w:lineRule="atLeast"/>
        <w:ind w:left="992"/>
      </w:pPr>
      <w:hyperlink r:id="R3e1a6cf5cd8e4671">
        <w:r w:rsidRPr="761E3AFA" w:rsidR="669A9262">
          <w:rPr>
            <w:rStyle w:val="Hyperlink"/>
          </w:rPr>
          <w:t>Buktrauma hos barn</w:t>
        </w:r>
      </w:hyperlink>
    </w:p>
    <w:p w:rsidR="31DBD7E0" w:rsidP="761E3AFA" w:rsidRDefault="31DBD7E0" w14:paraId="08058823" w14:textId="15640EB5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a3e51100bfbb4e8b">
        <w:r w:rsidRPr="761E3AFA" w:rsidR="31DBD7E0">
          <w:rPr>
            <w:rStyle w:val="Hyperlink"/>
          </w:rPr>
          <w:t>Brännskador hos barn – Akut handläggning samt uppföljning</w:t>
        </w:r>
      </w:hyperlink>
    </w:p>
    <w:p w:rsidR="6BD63B97" w:rsidP="761E3AFA" w:rsidRDefault="6BD63B97" w14:paraId="0773F806" w14:textId="5D185DB4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849bd4dbe71f44a5">
        <w:r w:rsidRPr="761E3AFA" w:rsidR="6BD63B97">
          <w:rPr>
            <w:rStyle w:val="Hyperlink"/>
          </w:rPr>
          <w:t>Skallskador hos barn - Akut handläggning och  uppföljning</w:t>
        </w:r>
      </w:hyperlink>
    </w:p>
    <w:p w:rsidR="644CE1AA" w:rsidP="761E3AFA" w:rsidRDefault="644CE1AA" w14:paraId="090F9825" w14:textId="6BE8BC3B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a23afdb2d2a347c8">
        <w:r w:rsidRPr="761E3AFA" w:rsidR="644CE1AA">
          <w:rPr>
            <w:rStyle w:val="Hyperlink"/>
          </w:rPr>
          <w:t>Barn - Trauma initialt omhändertagande</w:t>
        </w:r>
      </w:hyperlink>
    </w:p>
    <w:p w:rsidR="7A2CE963" w:rsidP="761E3AFA" w:rsidRDefault="7A2CE963" w14:paraId="6CDDD0A0" w14:textId="7B88D8FA">
      <w:pPr>
        <w:pStyle w:val="MellanrubrikVGR"/>
        <w:keepNext w:val="0"/>
        <w:keepLines w:val="0"/>
        <w:widowControl w:val="0"/>
        <w:spacing w:before="120" w:beforeAutospacing="off" w:after="0" w:afterAutospacing="off" w:line="14" w:lineRule="atLeast"/>
      </w:pPr>
      <w:r w:rsidR="7A2CE963">
        <w:rPr/>
        <w:t>Provtagning</w:t>
      </w:r>
    </w:p>
    <w:p w:rsidR="0E6B3425" w:rsidP="761E3AFA" w:rsidRDefault="0E6B3425" w14:paraId="56175A73" w14:textId="44EA161E">
      <w:pPr>
        <w:pStyle w:val="Normal"/>
        <w:keepNext w:val="0"/>
        <w:keepLines w:val="0"/>
        <w:widowControl w:val="0"/>
        <w:spacing w:after="0" w:afterAutospacing="off" w:line="14" w:lineRule="atLeast"/>
      </w:pPr>
      <w:r w:rsidR="0E6B3425">
        <w:rPr/>
        <w:t xml:space="preserve">Tas efter </w:t>
      </w:r>
      <w:r w:rsidR="00BC14EA">
        <w:rPr/>
        <w:t>läkarordination</w:t>
      </w:r>
      <w:r w:rsidR="60520713">
        <w:rPr/>
        <w:t>, s</w:t>
      </w:r>
      <w:r w:rsidR="536B0EA2">
        <w:rPr/>
        <w:t>e</w:t>
      </w:r>
      <w:r w:rsidR="7A38B3BE">
        <w:rPr/>
        <w:t xml:space="preserve"> </w:t>
      </w:r>
      <w:hyperlink r:id="R19eb0f1b4d574bf2">
        <w:r w:rsidRPr="761E3AFA" w:rsidR="7A38B3BE">
          <w:rPr>
            <w:rStyle w:val="Hyperlink"/>
          </w:rPr>
          <w:t>Provtagning, barn</w:t>
        </w:r>
      </w:hyperlink>
      <w:r w:rsidR="7A38B3BE">
        <w:rPr/>
        <w:t xml:space="preserve"> och</w:t>
      </w:r>
      <w:r w:rsidR="3BC649D3">
        <w:rPr/>
        <w:t xml:space="preserve"> </w:t>
      </w:r>
      <w:hyperlink r:id="Rda1c3586dcd84f92">
        <w:r w:rsidRPr="761E3AFA" w:rsidR="536B0EA2">
          <w:rPr>
            <w:rStyle w:val="Hyperlink"/>
          </w:rPr>
          <w:t>Barn - bedömning och  handläggning,  Akutmottagningen NÄL</w:t>
        </w:r>
      </w:hyperlink>
    </w:p>
    <w:p w:rsidR="605FA234" w:rsidP="761E3AFA" w:rsidRDefault="605FA234" w14:paraId="0AAACDA2" w14:textId="76DE64D5">
      <w:pPr>
        <w:pStyle w:val="MellanrubrikVGR"/>
        <w:keepNext w:val="0"/>
        <w:keepLines w:val="0"/>
        <w:widowControl w:val="0"/>
        <w:spacing w:before="120" w:beforeAutospacing="off" w:after="0" w:afterAutospacing="off" w:line="14" w:lineRule="atLeast"/>
      </w:pPr>
      <w:r w:rsidR="605FA234">
        <w:rPr/>
        <w:t>Patientinformation</w:t>
      </w:r>
    </w:p>
    <w:p w:rsidR="1E353D67" w:rsidP="21A9CC01" w:rsidRDefault="1E353D67" w14:paraId="742AB23B" w14:textId="0C671A82">
      <w:pPr>
        <w:pStyle w:val="ListBullet"/>
        <w:keepNext w:val="0"/>
        <w:keepLines w:val="0"/>
        <w:widowControl w:val="0"/>
        <w:spacing w:after="0" w:afterAutospacing="off" w:line="14" w:lineRule="atLeast"/>
        <w:rPr>
          <w:sz w:val="22"/>
          <w:szCs w:val="22"/>
        </w:rPr>
      </w:pPr>
      <w:r w:rsidRPr="21A9CC01" w:rsidR="1E353D67">
        <w:rPr>
          <w:sz w:val="22"/>
          <w:szCs w:val="22"/>
        </w:rPr>
        <w:t>“</w:t>
      </w:r>
      <w:r w:rsidRPr="21A9CC01" w:rsidR="605FA234">
        <w:rPr>
          <w:sz w:val="22"/>
          <w:szCs w:val="22"/>
        </w:rPr>
        <w:t>Hjärnskakning hos barn</w:t>
      </w:r>
      <w:r w:rsidRPr="21A9CC01" w:rsidR="6A3FB0AC">
        <w:rPr>
          <w:sz w:val="22"/>
          <w:szCs w:val="22"/>
        </w:rPr>
        <w:t>”</w:t>
      </w:r>
    </w:p>
    <w:p w:rsidR="6A3FB0AC" w:rsidP="21A9CC01" w:rsidRDefault="6A3FB0AC" w14:paraId="107F07CC" w14:textId="6DBB104F">
      <w:pPr>
        <w:pStyle w:val="ListBullet"/>
        <w:keepNext w:val="0"/>
        <w:keepLines w:val="0"/>
        <w:widowControl w:val="0"/>
        <w:spacing w:line="14" w:lineRule="atLeast"/>
        <w:rPr>
          <w:sz w:val="22"/>
          <w:szCs w:val="22"/>
        </w:rPr>
      </w:pPr>
      <w:r w:rsidRPr="21A9CC01" w:rsidR="6A3FB0AC">
        <w:rPr>
          <w:sz w:val="22"/>
          <w:szCs w:val="22"/>
        </w:rPr>
        <w:t>“</w:t>
      </w:r>
      <w:r w:rsidRPr="21A9CC01" w:rsidR="605FA234">
        <w:rPr>
          <w:sz w:val="22"/>
          <w:szCs w:val="22"/>
        </w:rPr>
        <w:t>Att tänka på om Ditt barn varit med om en svår händelse/olycka</w:t>
      </w:r>
      <w:r w:rsidRPr="21A9CC01" w:rsidR="11D6DFA6">
        <w:rPr>
          <w:sz w:val="22"/>
          <w:szCs w:val="22"/>
        </w:rPr>
        <w:t>”</w:t>
      </w:r>
    </w:p>
    <w:bookmarkEnd w:id="0"/>
    <w:p w:rsidRPr="00536A5A" w:rsidR="00536A5A" w:rsidP="761E3AFA" w:rsidRDefault="00536A5A" w14:paraId="2F2DA583" w14:textId="3FAB7904">
      <w:pPr>
        <w:pStyle w:val="MellanrubrikVGR"/>
        <w:keepNext w:val="0"/>
        <w:keepLines w:val="0"/>
        <w:widowControl w:val="0"/>
        <w:spacing w:before="120" w:beforeAutospacing="off" w:after="0" w:afterAutospacing="off" w:line="14" w:lineRule="atLeast"/>
      </w:pPr>
      <w:r w:rsidR="7C0F7BDA">
        <w:rPr/>
        <w:t>I</w:t>
      </w:r>
      <w:r w:rsidR="4D6F403C">
        <w:rPr/>
        <w:t>nläggning</w:t>
      </w:r>
      <w:r w:rsidR="04A7CCA3">
        <w:rPr/>
        <w:t xml:space="preserve"> </w:t>
      </w:r>
      <w:r w:rsidR="32CC0E84">
        <w:rPr/>
        <w:t>AVD</w:t>
      </w:r>
      <w:r w:rsidR="04A7CCA3">
        <w:rPr/>
        <w:t xml:space="preserve"> 23</w:t>
      </w:r>
    </w:p>
    <w:p w:rsidRPr="00536A5A" w:rsidR="00536A5A" w:rsidP="761E3AFA" w:rsidRDefault="00536A5A" w14:paraId="5DEB75EE" w14:textId="524349DC">
      <w:pPr>
        <w:pStyle w:val="Normal"/>
        <w:keepNext w:val="0"/>
        <w:keepLines w:val="0"/>
        <w:widowControl w:val="0"/>
        <w:spacing w:after="0" w:afterAutospacing="off" w:line="14" w:lineRule="atLeast"/>
      </w:pPr>
      <w:r w:rsidR="60C61E92">
        <w:rPr/>
        <w:t>S</w:t>
      </w:r>
      <w:r w:rsidR="00BC14EA">
        <w:rPr/>
        <w:t xml:space="preserve">ka barnet läggas in för bukobservation, </w:t>
      </w:r>
      <w:r w:rsidR="3039C381">
        <w:rPr/>
        <w:t xml:space="preserve">fråga </w:t>
      </w:r>
      <w:r w:rsidR="00BC14EA">
        <w:rPr/>
        <w:t xml:space="preserve">när </w:t>
      </w:r>
      <w:r w:rsidR="34937D83">
        <w:rPr/>
        <w:t>barnet</w:t>
      </w:r>
      <w:r w:rsidR="00BC14EA">
        <w:rPr/>
        <w:t xml:space="preserve"> åt</w:t>
      </w:r>
      <w:r w:rsidR="4F1D09F6">
        <w:rPr/>
        <w:t>/drack</w:t>
      </w:r>
      <w:r w:rsidR="00BC14EA">
        <w:rPr/>
        <w:t xml:space="preserve"> senast.</w:t>
      </w:r>
      <w:r w:rsidR="73B78EB7">
        <w:rPr/>
        <w:t xml:space="preserve"> </w:t>
      </w:r>
      <w:r w:rsidR="063A5AE2">
        <w:rPr/>
        <w:t>Oavsett inläggningsorsak, f</w:t>
      </w:r>
      <w:r w:rsidR="4B6B5F28">
        <w:rPr/>
        <w:t xml:space="preserve">råga </w:t>
      </w:r>
      <w:r w:rsidR="380001CD">
        <w:rPr/>
        <w:t xml:space="preserve">alltid </w:t>
      </w:r>
      <w:r w:rsidR="4B6B5F28">
        <w:rPr/>
        <w:t>om barnet haft</w:t>
      </w:r>
      <w:r w:rsidR="6F41F2E7">
        <w:rPr/>
        <w:t xml:space="preserve"> vattkoppor eller </w:t>
      </w:r>
      <w:r w:rsidR="4B6B5F28">
        <w:rPr/>
        <w:t>varit utsatt för vattkoppor</w:t>
      </w:r>
      <w:r w:rsidR="37F09D4A">
        <w:rPr/>
        <w:t xml:space="preserve"> och när</w:t>
      </w:r>
      <w:r w:rsidR="5058D9FC">
        <w:rPr/>
        <w:t>.</w:t>
      </w:r>
    </w:p>
    <w:p w:rsidRPr="00536A5A" w:rsidR="00536A5A" w:rsidP="35661EE8" w:rsidRDefault="00536A5A" w14:paraId="1D9CDC0E" w14:textId="0E6FC605">
      <w:pPr>
        <w:pStyle w:val="MellanrubrikVGR"/>
        <w:keepNext w:val="0"/>
        <w:keepLines w:val="0"/>
        <w:widowControl w:val="0"/>
        <w:spacing w:before="120" w:beforeAutospacing="off"/>
      </w:pPr>
      <w:r w:rsidR="35440B20">
        <w:rPr/>
        <w:t>Smärtlindring</w:t>
      </w:r>
    </w:p>
    <w:p w:rsidRPr="00536A5A" w:rsidR="00536A5A" w:rsidP="761E3AFA" w:rsidRDefault="00536A5A" w14:paraId="2B4F52A8" w14:textId="60A8CA5A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8438c1ddfdde4b8f">
        <w:r w:rsidRPr="761E3AFA" w:rsidR="57E2ADBE">
          <w:rPr>
            <w:rStyle w:val="Hyperlink"/>
          </w:rPr>
          <w:t xml:space="preserve">ePed-instruktioner VGR </w:t>
        </w:r>
      </w:hyperlink>
    </w:p>
    <w:p w:rsidRPr="00536A5A" w:rsidR="00536A5A" w:rsidP="761E3AFA" w:rsidRDefault="00536A5A" w14:paraId="5163BFC1" w14:textId="028FF436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f3901f2549a64255">
        <w:r w:rsidRPr="761E3AFA" w:rsidR="688632E9">
          <w:rPr>
            <w:rStyle w:val="Hyperlink"/>
          </w:rPr>
          <w:t>Smärtbehandling av barn och  ungdomar</w:t>
        </w:r>
      </w:hyperlink>
    </w:p>
    <w:p w:rsidRPr="00536A5A" w:rsidR="00536A5A" w:rsidP="761E3AFA" w:rsidRDefault="00536A5A" w14:paraId="024BCC24" w14:textId="55FC67B3">
      <w:pPr>
        <w:pStyle w:val="Normal"/>
        <w:keepNext w:val="0"/>
        <w:keepLines w:val="0"/>
        <w:widowControl w:val="0"/>
        <w:spacing w:after="0" w:afterAutospacing="off" w:line="14" w:lineRule="atLeast"/>
      </w:pPr>
      <w:hyperlink r:id="Rda7a666ecda74eef">
        <w:r w:rsidRPr="761E3AFA" w:rsidR="688632E9">
          <w:rPr>
            <w:rStyle w:val="Hyperlink"/>
          </w:rPr>
          <w:t>Procedursedering på akutmottagningen</w:t>
        </w:r>
      </w:hyperlink>
    </w:p>
    <w:p w:rsidRPr="00536A5A" w:rsidR="00536A5A" w:rsidP="761E3AFA" w:rsidRDefault="00536A5A" w14:paraId="76B9F95B" w14:textId="7A918420">
      <w:pPr>
        <w:pStyle w:val="Normal"/>
        <w:keepNext w:val="0"/>
        <w:keepLines w:val="0"/>
        <w:widowControl w:val="0"/>
        <w:spacing w:after="0" w:afterAutospacing="off" w:line="14" w:lineRule="atLeast"/>
      </w:pPr>
      <w:r w:rsidR="5ED86407">
        <w:rPr/>
        <w:t>Hjälpmedel: Smärtpyramide</w:t>
      </w:r>
      <w:r w:rsidR="4D6EB947">
        <w:rPr/>
        <w:t>n.</w:t>
      </w:r>
    </w:p>
    <w:sectPr w:rsidRPr="00536A5A" w:rsidR="00536A5A" w:rsidSect="00BC14E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3">
    <w:nsid w:val="6253cc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352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6119f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352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4e77a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352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C07ACB"/>
    <w:multiLevelType w:val="hybridMultilevel"/>
    <w:tmpl w:val="2D2435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16D4DB6"/>
    <w:multiLevelType w:val="hybridMultilevel"/>
    <w:tmpl w:val="1BFCDD1A"/>
    <w:lvl w:ilvl="0" w:tplc="FFFFFFFF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EF39F0"/>
    <w:multiLevelType w:val="hybridMultilevel"/>
    <w:tmpl w:val="E2706FB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5">
    <w:abstractNumId w:val="23"/>
  </w:num>
  <w:num w:numId="24">
    <w:abstractNumId w:val="22"/>
  </w:num>
  <w:num w:numId="23">
    <w:abstractNumId w:val="21"/>
  </w:num>
  <w:num w:numId="1" w16cid:durableId="2134639106">
    <w:abstractNumId w:val="20"/>
  </w:num>
  <w:num w:numId="2" w16cid:durableId="806967655">
    <w:abstractNumId w:val="17"/>
  </w:num>
  <w:num w:numId="3" w16cid:durableId="1164780019">
    <w:abstractNumId w:val="0"/>
  </w:num>
  <w:num w:numId="4" w16cid:durableId="519272025">
    <w:abstractNumId w:val="7"/>
  </w:num>
  <w:num w:numId="5" w16cid:durableId="1417825271">
    <w:abstractNumId w:val="18"/>
  </w:num>
  <w:num w:numId="6" w16cid:durableId="1667124239">
    <w:abstractNumId w:val="3"/>
  </w:num>
  <w:num w:numId="7" w16cid:durableId="1926304239">
    <w:abstractNumId w:val="13"/>
  </w:num>
  <w:num w:numId="8" w16cid:durableId="562183360">
    <w:abstractNumId w:val="10"/>
  </w:num>
  <w:num w:numId="9" w16cid:durableId="1102529739">
    <w:abstractNumId w:val="1"/>
  </w:num>
  <w:num w:numId="10" w16cid:durableId="878207591">
    <w:abstractNumId w:val="1"/>
  </w:num>
  <w:num w:numId="11" w16cid:durableId="2091804798">
    <w:abstractNumId w:val="4"/>
  </w:num>
  <w:num w:numId="12" w16cid:durableId="1372652323">
    <w:abstractNumId w:val="5"/>
  </w:num>
  <w:num w:numId="13" w16cid:durableId="1661887710">
    <w:abstractNumId w:val="16"/>
  </w:num>
  <w:num w:numId="14" w16cid:durableId="1185048509">
    <w:abstractNumId w:val="11"/>
  </w:num>
  <w:num w:numId="15" w16cid:durableId="585698325">
    <w:abstractNumId w:val="8"/>
  </w:num>
  <w:num w:numId="16" w16cid:durableId="730424189">
    <w:abstractNumId w:val="15"/>
  </w:num>
  <w:num w:numId="17" w16cid:durableId="845050298">
    <w:abstractNumId w:val="6"/>
  </w:num>
  <w:num w:numId="18" w16cid:durableId="861089019">
    <w:abstractNumId w:val="12"/>
  </w:num>
  <w:num w:numId="19" w16cid:durableId="1339384077">
    <w:abstractNumId w:val="19"/>
  </w:num>
  <w:num w:numId="20" w16cid:durableId="10156876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732120567">
    <w:abstractNumId w:val="9"/>
  </w:num>
  <w:num w:numId="22" w16cid:durableId="13125618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DB978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855"/>
    <w:rsid w:val="00B46C03"/>
    <w:rsid w:val="00B58ED6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4EA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235360"/>
    <w:rsid w:val="01CABC3D"/>
    <w:rsid w:val="024801E3"/>
    <w:rsid w:val="02B4B20E"/>
    <w:rsid w:val="03F9F854"/>
    <w:rsid w:val="04A7CCA3"/>
    <w:rsid w:val="04FA3EBC"/>
    <w:rsid w:val="056415B5"/>
    <w:rsid w:val="0631154E"/>
    <w:rsid w:val="0633EA27"/>
    <w:rsid w:val="063A5AE2"/>
    <w:rsid w:val="0659C82A"/>
    <w:rsid w:val="06D70A6F"/>
    <w:rsid w:val="0782C3FD"/>
    <w:rsid w:val="07B0611F"/>
    <w:rsid w:val="07F464F3"/>
    <w:rsid w:val="0AACD3BF"/>
    <w:rsid w:val="0AEC1CF2"/>
    <w:rsid w:val="0B6AFE8B"/>
    <w:rsid w:val="0B9D748C"/>
    <w:rsid w:val="0CE78237"/>
    <w:rsid w:val="0D168DE3"/>
    <w:rsid w:val="0E6B3425"/>
    <w:rsid w:val="0F5FEED2"/>
    <w:rsid w:val="0F79B3F3"/>
    <w:rsid w:val="0F7CF9F7"/>
    <w:rsid w:val="0FBCFBFC"/>
    <w:rsid w:val="109D61ED"/>
    <w:rsid w:val="1146D55C"/>
    <w:rsid w:val="1186209C"/>
    <w:rsid w:val="119A38D1"/>
    <w:rsid w:val="11A867D3"/>
    <w:rsid w:val="11D6DFA6"/>
    <w:rsid w:val="1213FAC0"/>
    <w:rsid w:val="13216CBA"/>
    <w:rsid w:val="139F930E"/>
    <w:rsid w:val="13D84146"/>
    <w:rsid w:val="1408BA98"/>
    <w:rsid w:val="14D93A4E"/>
    <w:rsid w:val="1526C4CC"/>
    <w:rsid w:val="159A5575"/>
    <w:rsid w:val="162715C4"/>
    <w:rsid w:val="16C975E2"/>
    <w:rsid w:val="188F3415"/>
    <w:rsid w:val="18AD4971"/>
    <w:rsid w:val="18E129A7"/>
    <w:rsid w:val="19C55E04"/>
    <w:rsid w:val="1A1DA069"/>
    <w:rsid w:val="1A377C91"/>
    <w:rsid w:val="1A7C1C05"/>
    <w:rsid w:val="1AB5DF41"/>
    <w:rsid w:val="1BD838E6"/>
    <w:rsid w:val="1BE5826B"/>
    <w:rsid w:val="1C03F9FD"/>
    <w:rsid w:val="1C74F2DC"/>
    <w:rsid w:val="1CA9D2A6"/>
    <w:rsid w:val="1CDC19C8"/>
    <w:rsid w:val="1D5CDBF9"/>
    <w:rsid w:val="1E353D67"/>
    <w:rsid w:val="1EEB8654"/>
    <w:rsid w:val="1FB11520"/>
    <w:rsid w:val="20CF21FC"/>
    <w:rsid w:val="20D23972"/>
    <w:rsid w:val="214AC291"/>
    <w:rsid w:val="21A9CC01"/>
    <w:rsid w:val="21CE5C75"/>
    <w:rsid w:val="228AB941"/>
    <w:rsid w:val="22A58406"/>
    <w:rsid w:val="22C63121"/>
    <w:rsid w:val="233B7A87"/>
    <w:rsid w:val="24347A36"/>
    <w:rsid w:val="245F8D7B"/>
    <w:rsid w:val="2474E170"/>
    <w:rsid w:val="25C1744B"/>
    <w:rsid w:val="2623FDB0"/>
    <w:rsid w:val="26372723"/>
    <w:rsid w:val="26CD8FCE"/>
    <w:rsid w:val="2785BC65"/>
    <w:rsid w:val="284523FD"/>
    <w:rsid w:val="2852B02A"/>
    <w:rsid w:val="292EBFA6"/>
    <w:rsid w:val="29515624"/>
    <w:rsid w:val="29C94F4B"/>
    <w:rsid w:val="2B54E3D8"/>
    <w:rsid w:val="2BD4B682"/>
    <w:rsid w:val="2D08F2CA"/>
    <w:rsid w:val="2E0209CF"/>
    <w:rsid w:val="2FADF187"/>
    <w:rsid w:val="2FBD2EB7"/>
    <w:rsid w:val="2FD064B7"/>
    <w:rsid w:val="3039C381"/>
    <w:rsid w:val="30AFACB2"/>
    <w:rsid w:val="30D96042"/>
    <w:rsid w:val="31721C3D"/>
    <w:rsid w:val="31DBD7E0"/>
    <w:rsid w:val="32449F17"/>
    <w:rsid w:val="325721C4"/>
    <w:rsid w:val="32CC0E84"/>
    <w:rsid w:val="32D53F73"/>
    <w:rsid w:val="32DF3758"/>
    <w:rsid w:val="338BA457"/>
    <w:rsid w:val="3482AD3F"/>
    <w:rsid w:val="34880686"/>
    <w:rsid w:val="34937D83"/>
    <w:rsid w:val="35440B20"/>
    <w:rsid w:val="35661EE8"/>
    <w:rsid w:val="366972BB"/>
    <w:rsid w:val="36B112CE"/>
    <w:rsid w:val="37F09D4A"/>
    <w:rsid w:val="380001CD"/>
    <w:rsid w:val="3876571D"/>
    <w:rsid w:val="393AF7F1"/>
    <w:rsid w:val="39F8DCE3"/>
    <w:rsid w:val="3A0F7188"/>
    <w:rsid w:val="3A1F6970"/>
    <w:rsid w:val="3A633F91"/>
    <w:rsid w:val="3B14189A"/>
    <w:rsid w:val="3B359F83"/>
    <w:rsid w:val="3BA1892A"/>
    <w:rsid w:val="3BC649D3"/>
    <w:rsid w:val="3D0F1380"/>
    <w:rsid w:val="3D2D430B"/>
    <w:rsid w:val="3DF91584"/>
    <w:rsid w:val="3EAE5424"/>
    <w:rsid w:val="3F11D5B7"/>
    <w:rsid w:val="3F6717EC"/>
    <w:rsid w:val="3F93019B"/>
    <w:rsid w:val="3FE75BC9"/>
    <w:rsid w:val="4083DCBA"/>
    <w:rsid w:val="41B3396F"/>
    <w:rsid w:val="41E0FFAA"/>
    <w:rsid w:val="43B83D84"/>
    <w:rsid w:val="43E8C649"/>
    <w:rsid w:val="4483D7CC"/>
    <w:rsid w:val="4641D653"/>
    <w:rsid w:val="48C39CB0"/>
    <w:rsid w:val="490F6508"/>
    <w:rsid w:val="49932E49"/>
    <w:rsid w:val="49C37203"/>
    <w:rsid w:val="49E4EFE7"/>
    <w:rsid w:val="4A1530C1"/>
    <w:rsid w:val="4A2FDF25"/>
    <w:rsid w:val="4B6B5F28"/>
    <w:rsid w:val="4D05C413"/>
    <w:rsid w:val="4D6EB947"/>
    <w:rsid w:val="4D6F403C"/>
    <w:rsid w:val="4D7B1049"/>
    <w:rsid w:val="4DFF6444"/>
    <w:rsid w:val="4F1D09F6"/>
    <w:rsid w:val="5058D9FC"/>
    <w:rsid w:val="5197D10F"/>
    <w:rsid w:val="524A9154"/>
    <w:rsid w:val="532473CD"/>
    <w:rsid w:val="5354F9B7"/>
    <w:rsid w:val="536B0EA2"/>
    <w:rsid w:val="53BF686F"/>
    <w:rsid w:val="56189588"/>
    <w:rsid w:val="569E2C3F"/>
    <w:rsid w:val="57E2ADBE"/>
    <w:rsid w:val="583008A0"/>
    <w:rsid w:val="599345E0"/>
    <w:rsid w:val="5A31958B"/>
    <w:rsid w:val="5A5666E2"/>
    <w:rsid w:val="5A743075"/>
    <w:rsid w:val="5AA77DE8"/>
    <w:rsid w:val="5C366EA2"/>
    <w:rsid w:val="5D2ADEF0"/>
    <w:rsid w:val="5E0DC8A3"/>
    <w:rsid w:val="5E2C9362"/>
    <w:rsid w:val="5E83DCA8"/>
    <w:rsid w:val="5ED86407"/>
    <w:rsid w:val="5EF5A480"/>
    <w:rsid w:val="60520713"/>
    <w:rsid w:val="60543270"/>
    <w:rsid w:val="605FA234"/>
    <w:rsid w:val="607E1AAB"/>
    <w:rsid w:val="60C619C5"/>
    <w:rsid w:val="60C61E92"/>
    <w:rsid w:val="62983D54"/>
    <w:rsid w:val="62CD09D0"/>
    <w:rsid w:val="644CE1AA"/>
    <w:rsid w:val="647006E9"/>
    <w:rsid w:val="647B2B65"/>
    <w:rsid w:val="64844E1D"/>
    <w:rsid w:val="64D558BB"/>
    <w:rsid w:val="652591FC"/>
    <w:rsid w:val="65380C39"/>
    <w:rsid w:val="65C87760"/>
    <w:rsid w:val="65CE6FB4"/>
    <w:rsid w:val="65D385FB"/>
    <w:rsid w:val="66556D61"/>
    <w:rsid w:val="669A9262"/>
    <w:rsid w:val="67A2C41D"/>
    <w:rsid w:val="688632E9"/>
    <w:rsid w:val="69BAC94B"/>
    <w:rsid w:val="6A17FB1F"/>
    <w:rsid w:val="6A33E914"/>
    <w:rsid w:val="6A3FB0AC"/>
    <w:rsid w:val="6B189E00"/>
    <w:rsid w:val="6B2CF8ED"/>
    <w:rsid w:val="6BD63B97"/>
    <w:rsid w:val="6C055468"/>
    <w:rsid w:val="6C9EC9C0"/>
    <w:rsid w:val="6E25F473"/>
    <w:rsid w:val="6EAFB453"/>
    <w:rsid w:val="6EB071D1"/>
    <w:rsid w:val="6F0D35E0"/>
    <w:rsid w:val="6F41F2E7"/>
    <w:rsid w:val="70415851"/>
    <w:rsid w:val="705B5F8B"/>
    <w:rsid w:val="71718643"/>
    <w:rsid w:val="71ACEBB9"/>
    <w:rsid w:val="724DF068"/>
    <w:rsid w:val="73B78EB7"/>
    <w:rsid w:val="73CD089C"/>
    <w:rsid w:val="73DD66C7"/>
    <w:rsid w:val="7412E0AA"/>
    <w:rsid w:val="7427BBCC"/>
    <w:rsid w:val="74815BFB"/>
    <w:rsid w:val="7539467F"/>
    <w:rsid w:val="754B3BB8"/>
    <w:rsid w:val="756A5F82"/>
    <w:rsid w:val="75AFD5AD"/>
    <w:rsid w:val="75E58E86"/>
    <w:rsid w:val="761E3AFA"/>
    <w:rsid w:val="786D723A"/>
    <w:rsid w:val="78D6334C"/>
    <w:rsid w:val="7A2CE963"/>
    <w:rsid w:val="7A38B3BE"/>
    <w:rsid w:val="7ACCB29A"/>
    <w:rsid w:val="7AE28B4A"/>
    <w:rsid w:val="7AECD1E0"/>
    <w:rsid w:val="7B175BFC"/>
    <w:rsid w:val="7B2DE735"/>
    <w:rsid w:val="7BBB849F"/>
    <w:rsid w:val="7C0F7BDA"/>
    <w:rsid w:val="7C324557"/>
    <w:rsid w:val="7C6123CA"/>
    <w:rsid w:val="7CBFC418"/>
    <w:rsid w:val="7D15F330"/>
    <w:rsid w:val="7DA0B835"/>
    <w:rsid w:val="7E6BF295"/>
    <w:rsid w:val="7E8DCB97"/>
    <w:rsid w:val="7E8E4641"/>
    <w:rsid w:val="7E922DA2"/>
    <w:rsid w:val="7FD69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nu10087-2061947641-58/surrogate/Akut%20buk%20hos%20barn.pdf" TargetMode="External" Id="Rc5b35a405d0044c8" /><Relationship Type="http://schemas.openxmlformats.org/officeDocument/2006/relationships/hyperlink" Target="https://mellanarkiv-offentlig.vgregion.se/alfresco/s/archive/stream/public/v1/source/available/sofia/nu10087-1448824057-265/surrogate/Akut%20appendicit%20-%20handl%c3%a4ggning.pdf" TargetMode="External" Id="Rf6f44a022eb949e4" /><Relationship Type="http://schemas.openxmlformats.org/officeDocument/2006/relationships/hyperlink" Target="https://mellanarkiv-offentlig.vgregion.se/alfresco/s/archive/stream/public/v1/source/available/sofia/nu10087-2061947641-74/surrogate/Buktrauma%20hos%20barn.pdf" TargetMode="External" Id="R3e1a6cf5cd8e4671" /><Relationship Type="http://schemas.openxmlformats.org/officeDocument/2006/relationships/hyperlink" Target="https://mellanarkiv-offentlig.vgregion.se/alfresco/s/archive/stream/public/v1/source/available/sofia/nu10087-2061947641-72/surrogate/Br%c3%a4nnskador%20hos%20barn%20-%20Akut%20handl%c3%a4ggning%20samt%20uppf%c3%b6ljning.pdf" TargetMode="External" Id="Ra3e51100bfbb4e8b" /><Relationship Type="http://schemas.openxmlformats.org/officeDocument/2006/relationships/hyperlink" Target="https://mellanarkiv-offentlig.vgregion.se/alfresco/s/archive/stream/public/v1/source/available/sofia/nu10087-2061947641-156/surrogate/Skallskador%20hos%20barn%20-%20Akut%20handl%c3%a4ggning%20och%20uppf%c3%b6ljning.pdf" TargetMode="External" Id="R849bd4dbe71f44a5" /><Relationship Type="http://schemas.openxmlformats.org/officeDocument/2006/relationships/hyperlink" Target="https://mellanarkiv-offentlig.vgregion.se/alfresco/s/archive/stream/public/v1/source/available/sofia/nu10092-267416239-3/surrogate/Barn%20Trauma%20initialt%20omh%c3%a4ndertagande.pdf" TargetMode="External" Id="Ra23afdb2d2a347c8" /><Relationship Type="http://schemas.openxmlformats.org/officeDocument/2006/relationships/hyperlink" Target="https://mellanarkiv-offentlig.vgregion.se/alfresco/s/archive/stream/public/v1/source/available/sofia/nu10032-992003340-230/surrogate/Provtagning%2c%20barn.pdf" TargetMode="External" Id="R19eb0f1b4d574bf2" /><Relationship Type="http://schemas.openxmlformats.org/officeDocument/2006/relationships/hyperlink" Target="https://mellanarkiv-offentlig.vgregion.se/alfresco/s/archive/stream/public/v1/source/available/sofia/nu10032-992003340-268/surrogate/Barn%20-%20bed%c3%b6mning%20och%20handl%c3%a4ggning%2c%20Akutmottagningen%20N%c3%84L.pdf" TargetMode="External" Id="Rda1c3586dcd84f92" /><Relationship Type="http://schemas.openxmlformats.org/officeDocument/2006/relationships/hyperlink" Target="https://eped.se/backup/eped/lists/558705311745590767.html" TargetMode="External" Id="R8438c1ddfdde4b8f" /><Relationship Type="http://schemas.openxmlformats.org/officeDocument/2006/relationships/hyperlink" Target="https://mellanarkiv-offentlig.vgregion.se/alfresco/s/archive/stream/public/v1/source/available/sofia/nu10035-986315719-232/surrogate/Sm%c3%a4rtbehandling%20av%20barn%20och%20ungdomar.pdf" TargetMode="External" Id="Rf3901f2549a64255" /><Relationship Type="http://schemas.openxmlformats.org/officeDocument/2006/relationships/hyperlink" Target="https://mellanarkiv-offentlig.vgregion.se/alfresco/s/archive/stream/public/v1/source/available/sofia/nu10032-1320169253-503/surrogate/Procedursedering%20p%c3%a5%20Akutmottagningen%20N%c3%84L.pdf" TargetMode="External" Id="Rda7a666ecda74eef" /><Relationship Type="http://schemas.openxmlformats.org/officeDocument/2006/relationships/hyperlink" Target="https://mellanarkiv-offentlig.vgregion.se/alfresco/s/archive/stream/public/v1/source/available/sofia/nu10032-992003340-268/surrogate/Barn%20-%20bed%c3%b6mning%20och%20handl%c3%a4ggning%2c%20Akutmottagningen%20N%c3%84L.pdf" TargetMode="External" Id="R423aeac71fce4b92" /><Relationship Type="http://schemas.openxmlformats.org/officeDocument/2006/relationships/hyperlink" Target="https://vgregion.sharepoint.com/sites/sy-nu-akutmottagning-nal/SiteAssets/Forms/AllItems.aspx?id=%2Fsites%2Fsy%2Dnu%2Dakutmottagning%2Dnal%2FSiteAssets%2FSitePages%2FHome%2F2023%2DWEST%2Dp%2Dkompendium%2DVGR%5FNU%2DSjukv%C3%A5rden%2DV4%2Epdf&amp;parent=%2Fsites%2Fsy%2Dnu%2Dakutmottagning%2Dnal%2FSiteAssets%2FSitePages%2FHome" TargetMode="External" Id="R17d804b07aa8455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Kirurgbarn, omhändertagande</dc:title>
  <dc:subject/>
  <dc:creator>patrik.jens.johansson@vgregion.se</dc:creator>
  <keywords/>
  <lastModifiedBy>Päivi Kyllönen</lastModifiedBy>
  <revision>6</revision>
  <lastPrinted>2016-03-31T10:56:00.0000000Z</lastPrinted>
  <dcterms:created xsi:type="dcterms:W3CDTF">2022-05-05T11:32:00.0000000Z</dcterms:created>
  <dcterms:modified xsi:type="dcterms:W3CDTF">2025-04-16T11:32:03.0000000Z</dcterms:modified>
</coreProperties>
</file>