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E7A13" w:rsidP="5AA287E0" w:rsidRDefault="0043687A" w14:paraId="75E53A19" w14:textId="0089833B">
      <w:pPr>
        <w:pStyle w:val="Rubrik2"/>
        <w:sectPr w:rsidR="00CE7A13" w:rsidSect="00CE7A1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  <w:r w:rsidRPr="00CE7A1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9BEB2A" wp14:editId="010378E7">
                <wp:simplePos x="0" y="0"/>
                <wp:positionH relativeFrom="column">
                  <wp:posOffset>-333375</wp:posOffset>
                </wp:positionH>
                <wp:positionV relativeFrom="paragraph">
                  <wp:posOffset>619125</wp:posOffset>
                </wp:positionV>
                <wp:extent cx="3086100" cy="92202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86100" cy="922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43687A" w:rsidP="0072067C" w:rsidRDefault="0043687A" w14:paraId="71B64975" w14:textId="77777777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  <w:proofErr w:type="spellEnd"/>
                          </w:p>
                          <w:p w:rsidR="0043687A" w:rsidP="0043687A" w:rsidRDefault="0043687A" w14:paraId="792CFF2B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Tidigare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sjukdomar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4E460397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Händelseförlopp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6F049224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Läkemedel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Mängd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1D676A90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Alkohol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Droger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Mängd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236FD6FA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Svampförgiftning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1497054C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Orsak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22AFBE9F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43687A" w:rsidP="0043687A" w:rsidRDefault="0043687A" w14:paraId="00B2EB3C" w14:textId="01974146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Kramper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6AF7203B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Aggressiv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259C638F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Skalltrauma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7FB298A7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43687A" w:rsidP="0043687A" w:rsidRDefault="0043687A" w14:paraId="7BA42828" w14:textId="78D0DCC6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  <w:proofErr w:type="spellEnd"/>
                          </w:p>
                          <w:p w:rsidR="0043687A" w:rsidP="0043687A" w:rsidRDefault="0043687A" w14:paraId="63A5841C" w14:textId="77777777">
                            <w:pPr>
                              <w:spacing w:after="0" w:line="256" w:lineRule="auto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Kommunikation</w:t>
                            </w:r>
                            <w:proofErr w:type="spellEnd"/>
                          </w:p>
                          <w:p w:rsidR="0043687A" w:rsidP="0043687A" w:rsidRDefault="0043687A" w14:paraId="5FCA107E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 (RLS/GCS)</w:t>
                            </w:r>
                          </w:p>
                          <w:p w:rsidR="0043687A" w:rsidP="0043687A" w:rsidRDefault="0043687A" w14:paraId="65E7A84F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Orienterad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Motorisk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orolig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47112BF9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Pupiller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br/>
                            </w:r>
                          </w:p>
                          <w:p w:rsidRPr="0043687A" w:rsidR="0043687A" w:rsidP="0043687A" w:rsidRDefault="0043687A" w14:paraId="012F8046" w14:textId="7A0C5B22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  <w:proofErr w:type="spellEnd"/>
                          </w:p>
                          <w:p w:rsidR="0043687A" w:rsidP="0043687A" w:rsidRDefault="0043687A" w14:paraId="16589B55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Fria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luftvägar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604BC232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Andningspåverkad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5565D954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Aspirationsrisk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3F4F3D6A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AF?</w:t>
                            </w:r>
                          </w:p>
                          <w:p w:rsidR="0043687A" w:rsidP="0043687A" w:rsidRDefault="0043687A" w14:paraId="45ECB130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43687A" w:rsidP="0043687A" w:rsidRDefault="0043687A" w14:paraId="5DF3D370" w14:textId="7B7EAE2B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  <w:proofErr w:type="spellEnd"/>
                          </w:p>
                          <w:p w:rsidR="0043687A" w:rsidP="0043687A" w:rsidRDefault="0043687A" w14:paraId="6E0357E9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Pulskvalitet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frekvens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115078E3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6348D0CA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43687A" w:rsidP="0043687A" w:rsidRDefault="0043687A" w14:paraId="573A5E07" w14:textId="46B6863E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43687A" w:rsidP="0043687A" w:rsidRDefault="0043687A" w14:paraId="753609E8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Färg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3527018B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Varm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Kall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3472F981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Sårskada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Lokalisation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4528BBB9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43687A" w:rsidP="0043687A" w:rsidRDefault="0043687A" w14:paraId="39DA92B2" w14:textId="56599151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43687A" w:rsidP="0043687A" w:rsidRDefault="0043687A" w14:paraId="113A7F6C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0C371406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Illamående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4511C905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43687A" w:rsidP="0043687A" w:rsidRDefault="0043687A" w14:paraId="3807F017" w14:textId="7D29BBAD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Elimination</w:t>
                            </w:r>
                          </w:p>
                          <w:p w:rsidR="0043687A" w:rsidP="0043687A" w:rsidRDefault="0043687A" w14:paraId="239267E4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Urinavgång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Faecesavgång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  <w:p w:rsidR="0043687A" w:rsidP="0043687A" w:rsidRDefault="0043687A" w14:paraId="42A85EE2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Smärta</w:t>
                            </w:r>
                            <w:proofErr w:type="spellEnd"/>
                          </w:p>
                          <w:p w:rsidR="0043687A" w:rsidP="0043687A" w:rsidRDefault="0043687A" w14:paraId="504CE1C3" w14:textId="77777777">
                            <w:pPr>
                              <w:spacing w:after="0" w:line="256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Smärta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Lokalisation</w:t>
                            </w:r>
                            <w:proofErr w:type="spellEnd"/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1" style="position:absolute;left:0;text-align:left;margin-left:-26.25pt;margin-top:48.75pt;width:243pt;height:7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79BEB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">
                <v:textbox inset=",2.5mm">
                  <w:txbxContent>
                    <w:p w:rsidR="0043687A" w:rsidP="0072067C" w:rsidRDefault="0043687A" w14:paraId="71B64975" w14:textId="77777777">
                      <w:pPr>
                        <w:spacing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Omvårdnadsanamnes</w:t>
                      </w:r>
                      <w:proofErr w:type="spellEnd"/>
                    </w:p>
                    <w:p w:rsidR="0043687A" w:rsidP="0043687A" w:rsidRDefault="0043687A" w14:paraId="792CFF2B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Tidigare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sjukdomar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4E460397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Händelseförlopp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Tid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6F049224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Läkemedel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Mängd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1D676A90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Alkohol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Droger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Mängd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236FD6FA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Svampförgiftning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1497054C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Orsak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22AFBE9F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</w:p>
                    <w:p w:rsidR="0043687A" w:rsidP="0043687A" w:rsidRDefault="0043687A" w14:paraId="00B2EB3C" w14:textId="01974146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Kramper</w:t>
                      </w:r>
                      <w:proofErr w:type="spellEnd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6AF7203B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Aggressiv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259C638F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Skalltrauma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7FB298A7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</w:p>
                    <w:p w:rsidR="0043687A" w:rsidP="0043687A" w:rsidRDefault="0043687A" w14:paraId="7BA42828" w14:textId="78D0DCC6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Omvårdnadsstatus</w:t>
                      </w:r>
                      <w:proofErr w:type="spellEnd"/>
                    </w:p>
                    <w:p w:rsidR="0043687A" w:rsidP="0043687A" w:rsidRDefault="0043687A" w14:paraId="63A5841C" w14:textId="77777777">
                      <w:pPr>
                        <w:spacing w:after="0" w:line="256" w:lineRule="auto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Kommunikation</w:t>
                      </w:r>
                      <w:proofErr w:type="spellEnd"/>
                    </w:p>
                    <w:p w:rsidR="0043687A" w:rsidP="0043687A" w:rsidRDefault="0043687A" w14:paraId="5FCA107E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Medvetandegrad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 (RLS/GCS)</w:t>
                      </w:r>
                    </w:p>
                    <w:p w:rsidR="0043687A" w:rsidP="0043687A" w:rsidRDefault="0043687A" w14:paraId="65E7A84F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Orienterad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Motorisk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orolig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47112BF9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Pupiller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  <w:r>
                        <w:rPr>
                          <w:rFonts w:ascii="Cambria" w:hAnsi="Cambria" w:eastAsia="Cambria"/>
                          <w:lang w:val="en-US"/>
                        </w:rPr>
                        <w:br/>
                      </w:r>
                    </w:p>
                    <w:p w:rsidRPr="0043687A" w:rsidR="0043687A" w:rsidP="0043687A" w:rsidRDefault="0043687A" w14:paraId="012F8046" w14:textId="7A0C5B22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Andning</w:t>
                      </w:r>
                      <w:proofErr w:type="spellEnd"/>
                    </w:p>
                    <w:p w:rsidR="0043687A" w:rsidP="0043687A" w:rsidRDefault="0043687A" w14:paraId="16589B55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Fria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luftvägar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604BC232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Andningspåverkad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5565D954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Aspirationsrisk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3F4F3D6A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r>
                        <w:rPr>
                          <w:rFonts w:ascii="Cambria" w:hAnsi="Cambria" w:eastAsia="Cambria"/>
                          <w:lang w:val="en-US"/>
                        </w:rPr>
                        <w:t>AF?</w:t>
                      </w:r>
                    </w:p>
                    <w:p w:rsidR="0043687A" w:rsidP="0043687A" w:rsidRDefault="0043687A" w14:paraId="45ECB130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</w:p>
                    <w:p w:rsidR="0043687A" w:rsidP="0043687A" w:rsidRDefault="0043687A" w14:paraId="5DF3D370" w14:textId="7B7EAE2B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Cirkulation</w:t>
                      </w:r>
                      <w:proofErr w:type="spellEnd"/>
                    </w:p>
                    <w:p w:rsidR="0043687A" w:rsidP="0043687A" w:rsidRDefault="0043687A" w14:paraId="6E0357E9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Pulskvalitet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/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frekvens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115078E3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Blodtryck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6348D0CA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</w:p>
                    <w:p w:rsidR="0043687A" w:rsidP="0043687A" w:rsidRDefault="0043687A" w14:paraId="573A5E07" w14:textId="46B6863E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Hud</w:t>
                      </w:r>
                    </w:p>
                    <w:p w:rsidR="0043687A" w:rsidP="0043687A" w:rsidRDefault="0043687A" w14:paraId="753609E8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Färg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3527018B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Varm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Kall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3472F981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Sårskada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Lokalisation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4528BBB9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</w:p>
                    <w:p w:rsidR="0043687A" w:rsidP="0043687A" w:rsidRDefault="0043687A" w14:paraId="39DA92B2" w14:textId="56599151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Nutrition</w:t>
                      </w:r>
                    </w:p>
                    <w:p w:rsidR="0043687A" w:rsidP="0043687A" w:rsidRDefault="0043687A" w14:paraId="113A7F6C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Kräkning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0C371406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Illamående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4511C905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</w:p>
                    <w:p w:rsidR="0043687A" w:rsidP="0043687A" w:rsidRDefault="0043687A" w14:paraId="3807F017" w14:textId="7D29BBAD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Elimination</w:t>
                      </w:r>
                    </w:p>
                    <w:p w:rsidR="0043687A" w:rsidP="0043687A" w:rsidRDefault="0043687A" w14:paraId="239267E4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Urinavgång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Faecesavgång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  <w:p w:rsidR="0043687A" w:rsidP="0043687A" w:rsidRDefault="0043687A" w14:paraId="42A85EE2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b/>
                          <w:bCs/>
                          <w:lang w:val="en-US"/>
                        </w:rPr>
                        <w:t>Smärta</w:t>
                      </w:r>
                      <w:proofErr w:type="spellEnd"/>
                    </w:p>
                    <w:p w:rsidR="0043687A" w:rsidP="0043687A" w:rsidRDefault="0043687A" w14:paraId="504CE1C3" w14:textId="77777777">
                      <w:pPr>
                        <w:spacing w:after="0" w:line="256" w:lineRule="auto"/>
                        <w:rPr>
                          <w:rFonts w:ascii="Cambria" w:hAnsi="Cambria" w:eastAsia="Cambria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Smärta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 xml:space="preserve">? </w:t>
                      </w:r>
                      <w:proofErr w:type="spellStart"/>
                      <w:r>
                        <w:rPr>
                          <w:rFonts w:ascii="Cambria" w:hAnsi="Cambria" w:eastAsia="Cambria"/>
                          <w:lang w:val="en-US"/>
                        </w:rPr>
                        <w:t>Lokalisation</w:t>
                      </w:r>
                      <w:proofErr w:type="spellEnd"/>
                      <w:r>
                        <w:rPr>
                          <w:rFonts w:ascii="Cambria" w:hAnsi="Cambria" w:eastAsia="Cambria"/>
                          <w:lang w:val="en-US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Pr="00CE7A13" w:rsidR="00CE7A13" w:rsidP="00CE7A13" w:rsidRDefault="00CE7A13" w14:paraId="1784D08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CE7A13" w:rsidR="00CE7A13" w:rsidP="00CE7A13" w:rsidRDefault="0043687A" w14:paraId="5D4191A7" w14:textId="3DD88BE2">
      <w:pPr>
        <w:spacing w:after="0" w:line="240" w:lineRule="auto"/>
        <w:ind w:left="0" w:right="0"/>
        <w:rPr>
          <w:szCs w:val="20"/>
        </w:rPr>
      </w:pPr>
      <w:r w:rsidRPr="00CE7A1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E8833" wp14:editId="6B61F90A">
                <wp:simplePos x="0" y="0"/>
                <wp:positionH relativeFrom="column">
                  <wp:posOffset>2856230</wp:posOffset>
                </wp:positionH>
                <wp:positionV relativeFrom="paragraph">
                  <wp:posOffset>13335</wp:posOffset>
                </wp:positionV>
                <wp:extent cx="3086100" cy="91059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F56FF" w:rsidR="0043687A" w:rsidP="00AF56FF" w:rsidRDefault="0043687A" w14:paraId="369D5660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AF56FF">
                              <w:rPr>
                                <w:rFonts w:cs="Arial" w:asciiTheme="minorHAnsi" w:hAnsiTheme="minorHAnsi"/>
                                <w:b/>
                                <w:bCs/>
                                <w:smallCaps/>
                              </w:rPr>
                              <w:t>O</w:t>
                            </w:r>
                            <w:r w:rsidRPr="00AF56FF">
                              <w:rPr>
                                <w:rFonts w:cs="Arial" w:asciiTheme="minorHAnsi" w:hAnsiTheme="minorHAnsi"/>
                                <w:b/>
                                <w:bCs/>
                              </w:rPr>
                              <w:t>mvårdnadsåtgärder</w:t>
                            </w:r>
                          </w:p>
                          <w:p w:rsidRPr="00607830" w:rsidR="0043687A" w:rsidP="00607830" w:rsidRDefault="0043687A" w14:paraId="77F4B734" w14:textId="54241C6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Förberedelser</w:t>
                            </w:r>
                            <w:r w:rsid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br/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>Blodtryck och puls</w:t>
                            </w:r>
                            <w:r w:rsidR="00607830"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>EKG</w:t>
                            </w:r>
                            <w:r w:rsid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br/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>POX</w:t>
                            </w:r>
                            <w:r w:rsid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br/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>AF</w:t>
                            </w:r>
                            <w:r w:rsid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br/>
                            </w:r>
                            <w:r w:rsidRPr="00AF56FF">
                              <w:rPr>
                                <w:rFonts w:asciiTheme="minorHAnsi" w:hAnsiTheme="minorHAnsi"/>
                                <w:lang w:val="en-GB"/>
                              </w:rPr>
                              <w:t>Temp</w:t>
                            </w:r>
                            <w:r w:rsid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br/>
                            </w:r>
                            <w:r w:rsidRPr="00AF56FF">
                              <w:rPr>
                                <w:rFonts w:asciiTheme="minorHAnsi" w:hAnsiTheme="minorHAnsi"/>
                                <w:lang w:val="en-GB"/>
                              </w:rPr>
                              <w:t>PVK</w:t>
                            </w:r>
                          </w:p>
                          <w:p w:rsidRPr="00607830" w:rsidR="0043687A" w:rsidP="00607830" w:rsidRDefault="0043687A" w14:paraId="022539E2" w14:textId="7777777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Prover</w:t>
                            </w: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Pr="00AF56FF" w:rsidR="0043687A" w:rsidP="00607830" w:rsidRDefault="0043687A" w14:paraId="692A4D78" w14:textId="7777777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AF56FF">
                              <w:rPr>
                                <w:rFonts w:asciiTheme="minorHAnsi" w:hAnsiTheme="minorHAnsi"/>
                              </w:rPr>
                              <w:t xml:space="preserve">Akut </w:t>
                            </w:r>
                            <w:proofErr w:type="spellStart"/>
                            <w:r w:rsidRPr="00AF56FF">
                              <w:rPr>
                                <w:rFonts w:asciiTheme="minorHAnsi" w:hAnsiTheme="minorHAnsi"/>
                              </w:rPr>
                              <w:t>intox</w:t>
                            </w:r>
                            <w:proofErr w:type="spellEnd"/>
                            <w:r w:rsidRPr="00AF56FF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proofErr w:type="spellStart"/>
                            <w:r w:rsidRPr="00AF56FF">
                              <w:rPr>
                                <w:rFonts w:asciiTheme="minorHAnsi" w:hAnsiTheme="minorHAnsi"/>
                              </w:rPr>
                              <w:t>Akutrödaprover</w:t>
                            </w:r>
                            <w:proofErr w:type="spellEnd"/>
                            <w:r w:rsidRPr="00AF56FF">
                              <w:rPr>
                                <w:rFonts w:asciiTheme="minorHAnsi" w:hAnsiTheme="minorHAnsi"/>
                              </w:rPr>
                              <w:t xml:space="preserve"> samt </w:t>
                            </w:r>
                            <w:proofErr w:type="spellStart"/>
                            <w:r w:rsidRPr="00AF56FF">
                              <w:rPr>
                                <w:rFonts w:asciiTheme="minorHAnsi" w:hAnsiTheme="minorHAnsi"/>
                              </w:rPr>
                              <w:t>Akutintox</w:t>
                            </w:r>
                            <w:proofErr w:type="spellEnd"/>
                          </w:p>
                          <w:p w:rsidRPr="00AF56FF" w:rsidR="0043687A" w:rsidP="00607830" w:rsidRDefault="0043687A" w14:paraId="16EAE18B" w14:textId="7777777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Ej akut </w:t>
                            </w:r>
                            <w:proofErr w:type="spellStart"/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intox</w:t>
                            </w:r>
                            <w:proofErr w:type="spellEnd"/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:</w:t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 xml:space="preserve"> Akutmedicin samt </w:t>
                            </w:r>
                            <w:proofErr w:type="spellStart"/>
                            <w:r w:rsidRPr="00AF56FF">
                              <w:rPr>
                                <w:rFonts w:asciiTheme="minorHAnsi" w:hAnsiTheme="minorHAnsi"/>
                              </w:rPr>
                              <w:t>Akutintox</w:t>
                            </w:r>
                            <w:proofErr w:type="spellEnd"/>
                          </w:p>
                          <w:p w:rsidRPr="00AF56FF" w:rsidR="0043687A" w:rsidP="00607830" w:rsidRDefault="0043687A" w14:paraId="4BDB6005" w14:textId="77777777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AF56FF">
                              <w:rPr>
                                <w:rFonts w:asciiTheme="minorHAnsi" w:hAnsiTheme="minorHAnsi"/>
                              </w:rPr>
                              <w:t>Kapillärt P-</w:t>
                            </w:r>
                            <w:proofErr w:type="spellStart"/>
                            <w:r w:rsidRPr="00AF56FF">
                              <w:rPr>
                                <w:rFonts w:asciiTheme="minorHAnsi" w:hAnsiTheme="minorHAnsi"/>
                              </w:rPr>
                              <w:t>glucos</w:t>
                            </w:r>
                            <w:proofErr w:type="spellEnd"/>
                            <w:r w:rsidRPr="00AF56FF">
                              <w:rPr>
                                <w:rFonts w:asciiTheme="minorHAnsi" w:hAnsiTheme="minorHAnsi"/>
                              </w:rPr>
                              <w:t xml:space="preserve"> om </w:t>
                            </w:r>
                            <w:r w:rsidRPr="00AF56FF">
                              <w:rPr>
                                <w:rFonts w:asciiTheme="minorHAnsi" w:hAnsiTheme="minorHAnsi"/>
                              </w:rPr>
                              <w:t>patienten är medvetandesänkt.</w:t>
                            </w:r>
                          </w:p>
                          <w:p w:rsidRPr="00607830" w:rsidR="0043687A" w:rsidP="00AF56FF" w:rsidRDefault="0043687A" w14:paraId="39FF8771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/>
                                <w:bCs/>
                                <w:u w:val="single"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Arytmiövervakning</w:t>
                            </w:r>
                          </w:p>
                          <w:p w:rsidRPr="00607830" w:rsidR="0043687A" w:rsidP="00607830" w:rsidRDefault="0043687A" w14:paraId="507404C0" w14:textId="64A975D6">
                            <w:pPr>
                              <w:spacing w:line="240" w:lineRule="auto"/>
                              <w:ind w:left="0" w:firstLine="992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Läkemedelshantering</w:t>
                            </w:r>
                          </w:p>
                          <w:p w:rsidRPr="00607830" w:rsidR="0043687A" w:rsidP="00607830" w:rsidRDefault="0043687A" w14:paraId="0DE70C53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>Läkemedel enligt ordination.</w:t>
                            </w:r>
                          </w:p>
                          <w:p w:rsidRPr="00607830" w:rsidR="0043687A" w:rsidP="00607830" w:rsidRDefault="0043687A" w14:paraId="564B732E" w14:textId="77777777">
                            <w:pPr>
                              <w:spacing w:line="240" w:lineRule="auto"/>
                              <w:ind w:left="0" w:firstLine="992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Speciell omvårdnad</w:t>
                            </w:r>
                          </w:p>
                          <w:p w:rsidRPr="00607830" w:rsidR="0043687A" w:rsidP="00607830" w:rsidRDefault="0043687A" w14:paraId="278EA1E0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>Följ vitala parametrar: blodtryck, puls, AF</w:t>
                            </w:r>
                          </w:p>
                          <w:p w:rsidRPr="00607830" w:rsidR="0043687A" w:rsidP="00607830" w:rsidRDefault="0043687A" w14:paraId="25E4D303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>och POX.</w:t>
                            </w:r>
                          </w:p>
                          <w:p w:rsidRPr="00607830" w:rsidR="0043687A" w:rsidP="00CE7A13" w:rsidRDefault="0043687A" w14:paraId="567FDC40" w14:textId="77777777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</w:rPr>
                              <w:t>Lämna inte patienten utan tillsyn!</w:t>
                            </w:r>
                          </w:p>
                          <w:p w:rsidRPr="00607830" w:rsidR="0043687A" w:rsidP="00607830" w:rsidRDefault="0043687A" w14:paraId="3D09134B" w14:textId="77777777">
                            <w:pPr>
                              <w:spacing w:line="240" w:lineRule="auto"/>
                              <w:ind w:left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</w:rPr>
                              <w:t xml:space="preserve">Tänk på att köldhuttringar kan saknas hos </w:t>
                            </w:r>
                            <w:r w:rsidRPr="00607830">
                              <w:rPr>
                                <w:rFonts w:asciiTheme="minorHAnsi" w:hAnsiTheme="minorHAnsi"/>
                                <w:b/>
                              </w:rPr>
                              <w:t>drogpåverkade patienter.</w:t>
                            </w:r>
                          </w:p>
                          <w:p w:rsidRPr="00607830" w:rsidR="0043687A" w:rsidP="00607830" w:rsidRDefault="0043687A" w14:paraId="2035EF2E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 xml:space="preserve">Eventuellt värmetäcke – </w:t>
                            </w:r>
                            <w:proofErr w:type="spellStart"/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>Eqvator</w:t>
                            </w:r>
                            <w:proofErr w:type="spellEnd"/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>, endast på läkarordination.</w:t>
                            </w:r>
                          </w:p>
                          <w:p w:rsidRPr="00607830" w:rsidR="0043687A" w:rsidP="00607830" w:rsidRDefault="0043687A" w14:paraId="50257467" w14:textId="77777777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proofErr w:type="spellStart"/>
                            <w:r w:rsidRPr="00607830">
                              <w:rPr>
                                <w:rFonts w:asciiTheme="minorHAnsi" w:hAnsiTheme="minorHAnsi"/>
                                <w:bCs/>
                              </w:rPr>
                              <w:t>Bladderscan</w:t>
                            </w:r>
                            <w:proofErr w:type="spellEnd"/>
                          </w:p>
                          <w:p w:rsidR="0043687A" w:rsidP="00CE7A13" w:rsidRDefault="0043687A" w14:paraId="47EF7234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607830" w:rsidR="0043687A" w:rsidP="00607830" w:rsidRDefault="0043687A" w14:paraId="47FD061D" w14:textId="77777777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</w:pPr>
                            <w:r w:rsidRPr="00607830">
                              <w:rPr>
                                <w:rFonts w:asciiTheme="minorHAnsi" w:hAnsiTheme="minorHAnsi"/>
                                <w:b/>
                              </w:rPr>
                              <w:t>Glöm ej att dessa patienter ofta behöver uppföljning på psykkliniken!</w:t>
                            </w:r>
                          </w:p>
                          <w:p w:rsidRPr="00607830" w:rsidR="0043687A" w:rsidP="00CE7A13" w:rsidRDefault="0043687A" w14:paraId="50E05C7A" w14:textId="77777777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43687A" w:rsidP="00CE7A13" w:rsidRDefault="0043687A" w14:paraId="4A489B45" w14:textId="7777777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3687A" w:rsidP="00CE7A13" w:rsidRDefault="0043687A" w14:paraId="5E7995EF" w14:textId="7777777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43687A" w:rsidP="00CE7A13" w:rsidRDefault="0043687A" w14:paraId="7979D2EE" w14:textId="77777777">
                            <w:pPr>
                              <w:rPr>
                                <w:bCs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</w:rPr>
                              <w:t>Omprio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enligt RETTS</w:t>
                            </w:r>
                          </w:p>
                        </w:txbxContent>
                      </wps:txbx>
                      <wps:bodyPr rot="0" vert="horz" wrap="square" lIns="91440" tIns="90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A5E8833">
                <v:stroke joinstyle="miter"/>
                <v:path gradientshapeok="t" o:connecttype="rect"/>
              </v:shapetype>
              <v:shape id="Text Box 2" style="position:absolute;margin-left:224.9pt;margin-top:1.05pt;width:243pt;height:7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">
                <v:textbox inset=",2.5mm">
                  <w:txbxContent>
                    <w:p w:rsidRPr="00AF56FF" w:rsidR="0043687A" w:rsidP="00AF56FF" w:rsidRDefault="0043687A" w14:paraId="369D5660" w14:textId="77777777">
                      <w:pPr>
                        <w:spacing w:line="240" w:lineRule="auto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AF56FF">
                        <w:rPr>
                          <w:rFonts w:cs="Arial" w:asciiTheme="minorHAnsi" w:hAnsiTheme="minorHAnsi"/>
                          <w:b/>
                          <w:bCs/>
                          <w:smallCaps/>
                        </w:rPr>
                        <w:t>O</w:t>
                      </w:r>
                      <w:r w:rsidRPr="00AF56FF">
                        <w:rPr>
                          <w:rFonts w:cs="Arial" w:asciiTheme="minorHAnsi" w:hAnsiTheme="minorHAnsi"/>
                          <w:b/>
                          <w:bCs/>
                        </w:rPr>
                        <w:t>mvårdnadsåtgärder</w:t>
                      </w:r>
                    </w:p>
                    <w:p w:rsidRPr="00607830" w:rsidR="0043687A" w:rsidP="00607830" w:rsidRDefault="0043687A" w14:paraId="77F4B734" w14:textId="54241C67">
                      <w:pPr>
                        <w:spacing w:line="240" w:lineRule="auto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Förberedelser</w:t>
                      </w:r>
                      <w:r w:rsidR="00607830">
                        <w:rPr>
                          <w:rFonts w:asciiTheme="minorHAnsi" w:hAnsiTheme="minorHAnsi"/>
                          <w:b/>
                          <w:bCs/>
                        </w:rPr>
                        <w:br/>
                      </w:r>
                      <w:r w:rsidRPr="00AF56FF">
                        <w:rPr>
                          <w:rFonts w:asciiTheme="minorHAnsi" w:hAnsiTheme="minorHAnsi"/>
                        </w:rPr>
                        <w:t>Blodtryck och puls</w:t>
                      </w:r>
                      <w:r w:rsidR="00607830">
                        <w:rPr>
                          <w:rFonts w:asciiTheme="minorHAnsi" w:hAnsiTheme="minorHAnsi"/>
                        </w:rPr>
                        <w:br/>
                      </w:r>
                      <w:r w:rsidRPr="00AF56FF">
                        <w:rPr>
                          <w:rFonts w:asciiTheme="minorHAnsi" w:hAnsiTheme="minorHAnsi"/>
                        </w:rPr>
                        <w:t>EKG</w:t>
                      </w:r>
                      <w:r w:rsidR="00607830">
                        <w:rPr>
                          <w:rFonts w:asciiTheme="minorHAnsi" w:hAnsiTheme="minorHAnsi"/>
                          <w:b/>
                          <w:bCs/>
                        </w:rPr>
                        <w:br/>
                      </w:r>
                      <w:r w:rsidRPr="00AF56FF">
                        <w:rPr>
                          <w:rFonts w:asciiTheme="minorHAnsi" w:hAnsiTheme="minorHAnsi"/>
                        </w:rPr>
                        <w:t>POX</w:t>
                      </w:r>
                      <w:r w:rsidR="00607830">
                        <w:rPr>
                          <w:rFonts w:asciiTheme="minorHAnsi" w:hAnsiTheme="minorHAnsi"/>
                          <w:b/>
                          <w:bCs/>
                        </w:rPr>
                        <w:br/>
                      </w:r>
                      <w:r w:rsidRPr="00AF56FF">
                        <w:rPr>
                          <w:rFonts w:asciiTheme="minorHAnsi" w:hAnsiTheme="minorHAnsi"/>
                        </w:rPr>
                        <w:t>AF</w:t>
                      </w:r>
                      <w:r w:rsidR="00607830">
                        <w:rPr>
                          <w:rFonts w:asciiTheme="minorHAnsi" w:hAnsiTheme="minorHAnsi"/>
                          <w:b/>
                          <w:bCs/>
                        </w:rPr>
                        <w:br/>
                      </w:r>
                      <w:r w:rsidRPr="00AF56FF">
                        <w:rPr>
                          <w:rFonts w:asciiTheme="minorHAnsi" w:hAnsiTheme="minorHAnsi"/>
                          <w:lang w:val="en-GB"/>
                        </w:rPr>
                        <w:t>Temp</w:t>
                      </w:r>
                      <w:r w:rsidR="00607830">
                        <w:rPr>
                          <w:rFonts w:asciiTheme="minorHAnsi" w:hAnsiTheme="minorHAnsi"/>
                          <w:b/>
                          <w:bCs/>
                        </w:rPr>
                        <w:br/>
                      </w:r>
                      <w:r w:rsidRPr="00AF56FF">
                        <w:rPr>
                          <w:rFonts w:asciiTheme="minorHAnsi" w:hAnsiTheme="minorHAnsi"/>
                          <w:lang w:val="en-GB"/>
                        </w:rPr>
                        <w:t>PVK</w:t>
                      </w:r>
                    </w:p>
                    <w:p w:rsidRPr="00607830" w:rsidR="0043687A" w:rsidP="00607830" w:rsidRDefault="0043687A" w14:paraId="022539E2" w14:textId="77777777">
                      <w:pPr>
                        <w:spacing w:after="0" w:line="240" w:lineRule="auto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Prover</w:t>
                      </w: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:</w:t>
                      </w:r>
                    </w:p>
                    <w:p w:rsidRPr="00AF56FF" w:rsidR="0043687A" w:rsidP="00607830" w:rsidRDefault="0043687A" w14:paraId="692A4D78" w14:textId="7777777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AF56FF">
                        <w:rPr>
                          <w:rFonts w:asciiTheme="minorHAnsi" w:hAnsiTheme="minorHAnsi"/>
                        </w:rPr>
                        <w:t xml:space="preserve">Akut </w:t>
                      </w:r>
                      <w:proofErr w:type="spellStart"/>
                      <w:r w:rsidRPr="00AF56FF">
                        <w:rPr>
                          <w:rFonts w:asciiTheme="minorHAnsi" w:hAnsiTheme="minorHAnsi"/>
                        </w:rPr>
                        <w:t>intox</w:t>
                      </w:r>
                      <w:proofErr w:type="spellEnd"/>
                      <w:r w:rsidRPr="00AF56FF">
                        <w:rPr>
                          <w:rFonts w:asciiTheme="minorHAnsi" w:hAnsiTheme="minorHAnsi"/>
                        </w:rPr>
                        <w:t>:</w:t>
                      </w:r>
                      <w:r w:rsidRPr="00AF56FF">
                        <w:rPr>
                          <w:rFonts w:asciiTheme="minorHAnsi" w:hAnsiTheme="minorHAnsi"/>
                        </w:rPr>
                        <w:t xml:space="preserve"> </w:t>
                      </w:r>
                      <w:proofErr w:type="spellStart"/>
                      <w:r w:rsidRPr="00AF56FF">
                        <w:rPr>
                          <w:rFonts w:asciiTheme="minorHAnsi" w:hAnsiTheme="minorHAnsi"/>
                        </w:rPr>
                        <w:t>Akutrödaprover</w:t>
                      </w:r>
                      <w:proofErr w:type="spellEnd"/>
                      <w:r w:rsidRPr="00AF56FF">
                        <w:rPr>
                          <w:rFonts w:asciiTheme="minorHAnsi" w:hAnsiTheme="minorHAnsi"/>
                        </w:rPr>
                        <w:t xml:space="preserve"> samt </w:t>
                      </w:r>
                      <w:proofErr w:type="spellStart"/>
                      <w:r w:rsidRPr="00AF56FF">
                        <w:rPr>
                          <w:rFonts w:asciiTheme="minorHAnsi" w:hAnsiTheme="minorHAnsi"/>
                        </w:rPr>
                        <w:t>Akutintox</w:t>
                      </w:r>
                      <w:proofErr w:type="spellEnd"/>
                    </w:p>
                    <w:p w:rsidRPr="00AF56FF" w:rsidR="0043687A" w:rsidP="00607830" w:rsidRDefault="0043687A" w14:paraId="16EAE18B" w14:textId="7777777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 xml:space="preserve">Ej akut </w:t>
                      </w:r>
                      <w:proofErr w:type="spellStart"/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intox</w:t>
                      </w:r>
                      <w:proofErr w:type="spellEnd"/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:</w:t>
                      </w:r>
                      <w:r w:rsidRPr="00AF56FF">
                        <w:rPr>
                          <w:rFonts w:asciiTheme="minorHAnsi" w:hAnsiTheme="minorHAnsi"/>
                        </w:rPr>
                        <w:t xml:space="preserve"> Akutmedicin samt </w:t>
                      </w:r>
                      <w:proofErr w:type="spellStart"/>
                      <w:r w:rsidRPr="00AF56FF">
                        <w:rPr>
                          <w:rFonts w:asciiTheme="minorHAnsi" w:hAnsiTheme="minorHAnsi"/>
                        </w:rPr>
                        <w:t>Akutintox</w:t>
                      </w:r>
                      <w:proofErr w:type="spellEnd"/>
                    </w:p>
                    <w:p w:rsidRPr="00AF56FF" w:rsidR="0043687A" w:rsidP="00607830" w:rsidRDefault="0043687A" w14:paraId="4BDB6005" w14:textId="77777777">
                      <w:pPr>
                        <w:spacing w:after="0" w:line="240" w:lineRule="auto"/>
                        <w:rPr>
                          <w:rFonts w:asciiTheme="minorHAnsi" w:hAnsiTheme="minorHAnsi"/>
                        </w:rPr>
                      </w:pPr>
                      <w:r w:rsidRPr="00AF56FF">
                        <w:rPr>
                          <w:rFonts w:asciiTheme="minorHAnsi" w:hAnsiTheme="minorHAnsi"/>
                        </w:rPr>
                        <w:t>Kapillärt P-</w:t>
                      </w:r>
                      <w:proofErr w:type="spellStart"/>
                      <w:r w:rsidRPr="00AF56FF">
                        <w:rPr>
                          <w:rFonts w:asciiTheme="minorHAnsi" w:hAnsiTheme="minorHAnsi"/>
                        </w:rPr>
                        <w:t>glucos</w:t>
                      </w:r>
                      <w:proofErr w:type="spellEnd"/>
                      <w:r w:rsidRPr="00AF56FF">
                        <w:rPr>
                          <w:rFonts w:asciiTheme="minorHAnsi" w:hAnsiTheme="minorHAnsi"/>
                        </w:rPr>
                        <w:t xml:space="preserve"> om </w:t>
                      </w:r>
                      <w:r w:rsidRPr="00AF56FF">
                        <w:rPr>
                          <w:rFonts w:asciiTheme="minorHAnsi" w:hAnsiTheme="minorHAnsi"/>
                        </w:rPr>
                        <w:t>patienten är medvetandesänkt.</w:t>
                      </w:r>
                    </w:p>
                    <w:p w:rsidRPr="00607830" w:rsidR="0043687A" w:rsidP="00AF56FF" w:rsidRDefault="0043687A" w14:paraId="39FF8771" w14:textId="77777777">
                      <w:pPr>
                        <w:spacing w:line="240" w:lineRule="auto"/>
                        <w:rPr>
                          <w:rFonts w:asciiTheme="minorHAnsi" w:hAnsiTheme="minorHAnsi"/>
                          <w:b/>
                          <w:bCs/>
                          <w:u w:val="single"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Arytmiövervakning</w:t>
                      </w:r>
                    </w:p>
                    <w:p w:rsidRPr="00607830" w:rsidR="0043687A" w:rsidP="00607830" w:rsidRDefault="0043687A" w14:paraId="507404C0" w14:textId="64A975D6">
                      <w:pPr>
                        <w:spacing w:line="240" w:lineRule="auto"/>
                        <w:ind w:left="0" w:firstLine="992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Läkemedelshantering</w:t>
                      </w:r>
                    </w:p>
                    <w:p w:rsidRPr="00607830" w:rsidR="0043687A" w:rsidP="00607830" w:rsidRDefault="0043687A" w14:paraId="0DE70C53" w14:textId="77777777">
                      <w:pPr>
                        <w:spacing w:line="240" w:lineRule="auto"/>
                        <w:rPr>
                          <w:rFonts w:asciiTheme="minorHAnsi" w:hAnsiTheme="minorHAnsi"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Cs/>
                        </w:rPr>
                        <w:t>Läkemedel enligt ordination.</w:t>
                      </w:r>
                    </w:p>
                    <w:p w:rsidRPr="00607830" w:rsidR="0043687A" w:rsidP="00607830" w:rsidRDefault="0043687A" w14:paraId="564B732E" w14:textId="77777777">
                      <w:pPr>
                        <w:spacing w:line="240" w:lineRule="auto"/>
                        <w:ind w:left="0" w:firstLine="992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  <w:bCs/>
                        </w:rPr>
                        <w:t>Speciell omvårdnad</w:t>
                      </w:r>
                    </w:p>
                    <w:p w:rsidRPr="00607830" w:rsidR="0043687A" w:rsidP="00607830" w:rsidRDefault="0043687A" w14:paraId="278EA1E0" w14:textId="77777777">
                      <w:pPr>
                        <w:spacing w:line="240" w:lineRule="auto"/>
                        <w:rPr>
                          <w:rFonts w:asciiTheme="minorHAnsi" w:hAnsiTheme="minorHAnsi"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Cs/>
                        </w:rPr>
                        <w:t>Följ vitala parametrar: blodtryck, puls, AF</w:t>
                      </w:r>
                    </w:p>
                    <w:p w:rsidRPr="00607830" w:rsidR="0043687A" w:rsidP="00607830" w:rsidRDefault="0043687A" w14:paraId="25E4D303" w14:textId="77777777">
                      <w:pPr>
                        <w:spacing w:line="240" w:lineRule="auto"/>
                        <w:rPr>
                          <w:rFonts w:asciiTheme="minorHAnsi" w:hAnsiTheme="minorHAnsi"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Cs/>
                        </w:rPr>
                        <w:t>och POX.</w:t>
                      </w:r>
                    </w:p>
                    <w:p w:rsidRPr="00607830" w:rsidR="0043687A" w:rsidP="00CE7A13" w:rsidRDefault="0043687A" w14:paraId="567FDC40" w14:textId="77777777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</w:rPr>
                        <w:t>Lämna inte patienten utan tillsyn!</w:t>
                      </w:r>
                    </w:p>
                    <w:p w:rsidRPr="00607830" w:rsidR="0043687A" w:rsidP="00607830" w:rsidRDefault="0043687A" w14:paraId="3D09134B" w14:textId="77777777">
                      <w:pPr>
                        <w:spacing w:line="240" w:lineRule="auto"/>
                        <w:ind w:left="0"/>
                        <w:rPr>
                          <w:rFonts w:asciiTheme="minorHAnsi" w:hAnsiTheme="minorHAnsi"/>
                          <w:b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</w:rPr>
                        <w:t xml:space="preserve">Tänk på att köldhuttringar kan saknas hos </w:t>
                      </w:r>
                      <w:r w:rsidRPr="00607830">
                        <w:rPr>
                          <w:rFonts w:asciiTheme="minorHAnsi" w:hAnsiTheme="minorHAnsi"/>
                          <w:b/>
                        </w:rPr>
                        <w:t>drogpåverkade patienter.</w:t>
                      </w:r>
                    </w:p>
                    <w:p w:rsidRPr="00607830" w:rsidR="0043687A" w:rsidP="00607830" w:rsidRDefault="0043687A" w14:paraId="2035EF2E" w14:textId="77777777">
                      <w:pPr>
                        <w:spacing w:line="240" w:lineRule="auto"/>
                        <w:rPr>
                          <w:rFonts w:asciiTheme="minorHAnsi" w:hAnsiTheme="minorHAnsi"/>
                          <w:bCs/>
                        </w:rPr>
                      </w:pPr>
                      <w:r w:rsidRPr="00607830">
                        <w:rPr>
                          <w:rFonts w:asciiTheme="minorHAnsi" w:hAnsiTheme="minorHAnsi"/>
                          <w:bCs/>
                        </w:rPr>
                        <w:t xml:space="preserve">Eventuellt värmetäcke – </w:t>
                      </w:r>
                      <w:proofErr w:type="spellStart"/>
                      <w:r w:rsidRPr="00607830">
                        <w:rPr>
                          <w:rFonts w:asciiTheme="minorHAnsi" w:hAnsiTheme="minorHAnsi"/>
                          <w:bCs/>
                        </w:rPr>
                        <w:t>Eqvator</w:t>
                      </w:r>
                      <w:proofErr w:type="spellEnd"/>
                      <w:r w:rsidRPr="00607830">
                        <w:rPr>
                          <w:rFonts w:asciiTheme="minorHAnsi" w:hAnsiTheme="minorHAnsi"/>
                          <w:bCs/>
                        </w:rPr>
                        <w:t>, endast på läkarordination.</w:t>
                      </w:r>
                    </w:p>
                    <w:p w:rsidRPr="00607830" w:rsidR="0043687A" w:rsidP="00607830" w:rsidRDefault="0043687A" w14:paraId="50257467" w14:textId="77777777">
                      <w:pPr>
                        <w:spacing w:line="240" w:lineRule="auto"/>
                        <w:rPr>
                          <w:rFonts w:asciiTheme="minorHAnsi" w:hAnsiTheme="minorHAnsi"/>
                          <w:bCs/>
                        </w:rPr>
                      </w:pPr>
                      <w:proofErr w:type="spellStart"/>
                      <w:r w:rsidRPr="00607830">
                        <w:rPr>
                          <w:rFonts w:asciiTheme="minorHAnsi" w:hAnsiTheme="minorHAnsi"/>
                          <w:bCs/>
                        </w:rPr>
                        <w:t>Bladderscan</w:t>
                      </w:r>
                      <w:proofErr w:type="spellEnd"/>
                    </w:p>
                    <w:p w:rsidR="0043687A" w:rsidP="00CE7A13" w:rsidRDefault="0043687A" w14:paraId="47EF7234" w14:textId="77777777">
                      <w:pPr>
                        <w:rPr>
                          <w:b/>
                        </w:rPr>
                      </w:pPr>
                    </w:p>
                    <w:p w:rsidRPr="00607830" w:rsidR="0043687A" w:rsidP="00607830" w:rsidRDefault="0043687A" w14:paraId="47FD061D" w14:textId="77777777">
                      <w:pPr>
                        <w:spacing w:after="0"/>
                        <w:rPr>
                          <w:rFonts w:asciiTheme="minorHAnsi" w:hAnsiTheme="minorHAnsi"/>
                          <w:b/>
                          <w:u w:val="single"/>
                        </w:rPr>
                      </w:pPr>
                      <w:r w:rsidRPr="00607830">
                        <w:rPr>
                          <w:rFonts w:asciiTheme="minorHAnsi" w:hAnsiTheme="minorHAnsi"/>
                          <w:b/>
                        </w:rPr>
                        <w:t>Glöm ej att dessa patienter ofta behöver uppföljning på psykkliniken!</w:t>
                      </w:r>
                    </w:p>
                    <w:p w:rsidRPr="00607830" w:rsidR="0043687A" w:rsidP="00CE7A13" w:rsidRDefault="0043687A" w14:paraId="50E05C7A" w14:textId="77777777">
                      <w:pPr>
                        <w:rPr>
                          <w:b/>
                          <w:u w:val="single"/>
                        </w:rPr>
                      </w:pPr>
                    </w:p>
                    <w:p w:rsidR="0043687A" w:rsidP="00CE7A13" w:rsidRDefault="0043687A" w14:paraId="4A489B45" w14:textId="77777777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:rsidR="0043687A" w:rsidP="00CE7A13" w:rsidRDefault="0043687A" w14:paraId="5E7995EF" w14:textId="77777777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:rsidR="0043687A" w:rsidP="00CE7A13" w:rsidRDefault="0043687A" w14:paraId="7979D2EE" w14:textId="77777777">
                      <w:pPr>
                        <w:rPr>
                          <w:bCs/>
                          <w:u w:val="single"/>
                        </w:rPr>
                      </w:pPr>
                      <w:proofErr w:type="spellStart"/>
                      <w:r>
                        <w:rPr>
                          <w:bCs/>
                        </w:rPr>
                        <w:t>Omprio</w:t>
                      </w:r>
                      <w:proofErr w:type="spellEnd"/>
                      <w:r>
                        <w:rPr>
                          <w:bCs/>
                        </w:rPr>
                        <w:t xml:space="preserve"> enligt RETTS</w:t>
                      </w:r>
                    </w:p>
                  </w:txbxContent>
                </v:textbox>
              </v:shape>
            </w:pict>
          </mc:Fallback>
        </mc:AlternateContent>
      </w:r>
      <w:r w:rsidRPr="00CE7A13" w:rsidR="00CE7A1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B2A9B" wp14:editId="332F830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A13" w:rsidP="00CE7A13" w:rsidRDefault="00CE7A13" w14:paraId="23996D8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11802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w14:anchorId="7FBB2A9B">
                <v:textbox>
                  <w:txbxContent>
                    <w:p w:rsidR="00CE7A13" w:rsidP="00CE7A13" w:rsidRDefault="00CE7A13" w14:paraId="23996D8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11802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CE7A13" w:rsidR="00CE7A13" w:rsidTr="0CD237A0" w14:paraId="6B19F2D0" w14:textId="77777777">
        <w:trPr>
          <w:cantSplit/>
          <w:trHeight w:val="30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CE7A13" w:rsidR="00CE7A13" w:rsidP="0CD237A0" w:rsidRDefault="00CE7A13" w14:paraId="377DAB1B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bookmarkStart w:name="_1314629194" w:id="1"/>
            <w:bookmarkStart w:name="Rubrik" w:id="2"/>
            <w:bookmarkEnd w:id="1"/>
            <w:bookmarkEnd w:id="2"/>
            <w:r w:rsidRPr="0CD237A0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Intox</w:t>
            </w:r>
          </w:p>
        </w:tc>
      </w:tr>
    </w:tbl>
    <w:p w:rsidRPr="00CE7A13" w:rsidR="00CE7A13" w:rsidP="00CE7A13" w:rsidRDefault="00CE7A13" w14:paraId="5D8504C1" w14:textId="0D0605B8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CE7A1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99301330">
    <w:abstractNumId w:val="17"/>
  </w:num>
  <w:num w:numId="2" w16cid:durableId="792677582">
    <w:abstractNumId w:val="14"/>
  </w:num>
  <w:num w:numId="3" w16cid:durableId="20938209">
    <w:abstractNumId w:val="0"/>
  </w:num>
  <w:num w:numId="4" w16cid:durableId="425349231">
    <w:abstractNumId w:val="6"/>
  </w:num>
  <w:num w:numId="5" w16cid:durableId="557324646">
    <w:abstractNumId w:val="15"/>
  </w:num>
  <w:num w:numId="6" w16cid:durableId="869760538">
    <w:abstractNumId w:val="2"/>
  </w:num>
  <w:num w:numId="7" w16cid:durableId="820736616">
    <w:abstractNumId w:val="11"/>
  </w:num>
  <w:num w:numId="8" w16cid:durableId="2022077998">
    <w:abstractNumId w:val="8"/>
  </w:num>
  <w:num w:numId="9" w16cid:durableId="1934125411">
    <w:abstractNumId w:val="1"/>
  </w:num>
  <w:num w:numId="10" w16cid:durableId="708337263">
    <w:abstractNumId w:val="1"/>
  </w:num>
  <w:num w:numId="11" w16cid:durableId="1358039737">
    <w:abstractNumId w:val="3"/>
  </w:num>
  <w:num w:numId="12" w16cid:durableId="704214345">
    <w:abstractNumId w:val="4"/>
  </w:num>
  <w:num w:numId="13" w16cid:durableId="813760895">
    <w:abstractNumId w:val="13"/>
  </w:num>
  <w:num w:numId="14" w16cid:durableId="551428445">
    <w:abstractNumId w:val="9"/>
  </w:num>
  <w:num w:numId="15" w16cid:durableId="363291597">
    <w:abstractNumId w:val="7"/>
  </w:num>
  <w:num w:numId="16" w16cid:durableId="174730102">
    <w:abstractNumId w:val="12"/>
  </w:num>
  <w:num w:numId="17" w16cid:durableId="885796407">
    <w:abstractNumId w:val="5"/>
  </w:num>
  <w:num w:numId="18" w16cid:durableId="2020886413">
    <w:abstractNumId w:val="10"/>
  </w:num>
  <w:num w:numId="19" w16cid:durableId="18581592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87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7830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6F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A1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D237A0"/>
    <w:rsid w:val="49CE1443"/>
    <w:rsid w:val="4FEB77E2"/>
    <w:rsid w:val="5AA287E0"/>
    <w:rsid w:val="647B2B65"/>
    <w:rsid w:val="6A88FA83"/>
    <w:rsid w:val="6B2CF8ED"/>
    <w:rsid w:val="73EB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Intox</dc:title>
  <dc:subject/>
  <dc:creator>patrik.jens.johansson@vgregion.se</dc:creator>
  <keywords/>
  <lastModifiedBy>Emely Sandhöj</lastModifiedBy>
  <revision>7</revision>
  <lastPrinted>2016-03-31T10:56:00.0000000Z</lastPrinted>
  <dcterms:created xsi:type="dcterms:W3CDTF">2022-05-05T11:32:00.0000000Z</dcterms:created>
  <dcterms:modified xsi:type="dcterms:W3CDTF">2024-05-24T14:46:23.0000000Z</dcterms:modified>
</coreProperties>
</file>