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94C1C" w:rsidP="138B99F9" w:rsidRDefault="00194C1C" w14:paraId="0A7F2D4C" w14:textId="77777777">
      <w:pPr>
        <w:pStyle w:val="Heading2"/>
        <w:ind w:left="0"/>
        <w:sectPr w:rsidR="00194C1C" w:rsidSect="00194C1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94C1C" w:rsidR="00194C1C" w:rsidP="00194C1C" w:rsidRDefault="00194C1C" w14:paraId="5632F7B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194C1C" w:rsidR="00194C1C" w:rsidP="00194C1C" w:rsidRDefault="00194C1C" w14:paraId="7C570B63" w14:textId="3257B6D5">
      <w:pPr>
        <w:spacing w:after="0" w:line="240" w:lineRule="auto"/>
        <w:ind w:left="0" w:right="0"/>
        <w:rPr>
          <w:szCs w:val="20"/>
        </w:rPr>
      </w:pPr>
      <w:r w:rsidRPr="00194C1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58F7A" wp14:editId="59587A4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C1C" w:rsidP="00194C1C" w:rsidRDefault="00194C1C" w14:paraId="4405E37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11834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B258F7A">
                <v:stroke joinstyle="miter"/>
                <v:path gradientshapeok="t" o:connecttype="rect"/>
              </v:shapetype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194C1C" w:rsidP="00194C1C" w:rsidRDefault="00194C1C" w14:paraId="4405E37E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11834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194C1C" w:rsidR="00194C1C" w:rsidTr="00AE540E" w14:paraId="2D39F21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194C1C" w:rsidR="00194C1C" w:rsidP="00194C1C" w:rsidRDefault="00194C1C" w14:paraId="325CCD3A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194C1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Huvudvärk</w:t>
            </w:r>
          </w:p>
        </w:tc>
      </w:tr>
    </w:tbl>
    <w:p w:rsidRPr="00194C1C" w:rsidR="00194C1C" w:rsidP="00194C1C" w:rsidRDefault="00194C1C" w14:paraId="2308B219" w14:textId="7108392C">
      <w:pPr>
        <w:keepNext w:val="1"/>
        <w:tabs>
          <w:tab w:val="left" w:pos="4550"/>
        </w:tabs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194C1C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2AFE01AE" wp14:editId="63C0A85F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2857500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370580" cy="8415655"/>
                <wp:effectExtent l="0" t="0" r="20320" b="23495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70580" cy="841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7125A6" w:rsidP="000F773C" w:rsidRDefault="007125A6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color w:val="000000"/>
                                <w:lang w:val="en-US"/>
                              </w:rPr>
                              <w:t>Smärta</w:t>
                            </w:r>
                          </w:p>
                          <w:p w:rsidR="007125A6" w:rsidP="000F773C" w:rsidRDefault="007125A6">
                            <w:pPr>
                              <w:spacing w:line="254" w:lineRule="auto"/>
                              <w:rPr>
                                <w:rFonts w:ascii="Times New Roman" w:hAnsi="Times New Roman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Karaktär?</w:t>
                            </w:r>
                          </w:p>
                          <w:p w:rsidR="007125A6" w:rsidP="000F773C" w:rsidRDefault="007125A6">
                            <w:pPr>
                              <w:spacing w:line="254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Lokalisation?</w:t>
                            </w:r>
                          </w:p>
                          <w:p w:rsidR="007125A6" w:rsidP="000F773C" w:rsidRDefault="007125A6">
                            <w:pPr>
                              <w:spacing w:line="254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Nackstel?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Omvårdnadsåtgärder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Förberedelser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 och puls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EKG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POX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Temp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PVK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Prover: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 xml:space="preserve">edicinrutin 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Blododling enligt PM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Blodgruppering vid trauma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Ge läkemedel enligt ordination.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Speciell omvårdnad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Följ vitala parametrar: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lang w:val="en-US"/>
                              </w:rPr>
                              <w:t>lodtryck, puls, AF   och POX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Eventuellt dämpa belysningen på rummet.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7125A6" w:rsidP="000F773C" w:rsidRDefault="007125A6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 Omprio enligt RETTS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194C1C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6D933930" wp14:editId="3BD88F95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-571500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426460" cy="8725535"/>
                <wp:effectExtent l="0" t="0" r="21590" b="18415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6460" cy="872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Tidigare sjukdomar?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Pågående infektion?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Neurologiska bortfallssymtom?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Illamående? Kräkningar? Yrsel?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Ljudkänslig? Ljuskänslig?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Nackstel?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Personlighetsförändrad?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Akut debut? Trauma?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AK-behandling?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Kommunikation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Medvetandegrad? (RLS/GCS)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Pupiller?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Orienterad?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Andningspåverkad?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AF?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Pulskvalitet/frekvens?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Feber? Frossa?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Yrsel?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Färg?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Varm? Kall?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Petekier?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Illamående?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5A71F7" w:rsidP="00A70595" w:rsidRDefault="005A71F7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194C1C">
        <w:rPr>
          <w:rFonts w:ascii="Arial" w:hAnsi="Arial" w:cs="Arial"/>
        </w:rPr>
        <w:tab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94C1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01456242">
    <w:abstractNumId w:val="17"/>
  </w:num>
  <w:num w:numId="2" w16cid:durableId="579216392">
    <w:abstractNumId w:val="14"/>
  </w:num>
  <w:num w:numId="3" w16cid:durableId="1208370399">
    <w:abstractNumId w:val="0"/>
  </w:num>
  <w:num w:numId="4" w16cid:durableId="1600866512">
    <w:abstractNumId w:val="6"/>
  </w:num>
  <w:num w:numId="5" w16cid:durableId="404036769">
    <w:abstractNumId w:val="15"/>
  </w:num>
  <w:num w:numId="6" w16cid:durableId="1442532686">
    <w:abstractNumId w:val="2"/>
  </w:num>
  <w:num w:numId="7" w16cid:durableId="571280261">
    <w:abstractNumId w:val="11"/>
  </w:num>
  <w:num w:numId="8" w16cid:durableId="2038383688">
    <w:abstractNumId w:val="8"/>
  </w:num>
  <w:num w:numId="9" w16cid:durableId="1282344090">
    <w:abstractNumId w:val="1"/>
  </w:num>
  <w:num w:numId="10" w16cid:durableId="2032762070">
    <w:abstractNumId w:val="1"/>
  </w:num>
  <w:num w:numId="11" w16cid:durableId="1501771769">
    <w:abstractNumId w:val="3"/>
  </w:num>
  <w:num w:numId="12" w16cid:durableId="443959381">
    <w:abstractNumId w:val="4"/>
  </w:num>
  <w:num w:numId="13" w16cid:durableId="633953458">
    <w:abstractNumId w:val="13"/>
  </w:num>
  <w:num w:numId="14" w16cid:durableId="1250428144">
    <w:abstractNumId w:val="9"/>
  </w:num>
  <w:num w:numId="15" w16cid:durableId="772438764">
    <w:abstractNumId w:val="7"/>
  </w:num>
  <w:num w:numId="16" w16cid:durableId="1120760980">
    <w:abstractNumId w:val="12"/>
  </w:num>
  <w:num w:numId="17" w16cid:durableId="1958902515">
    <w:abstractNumId w:val="5"/>
  </w:num>
  <w:num w:numId="18" w16cid:durableId="1652251115">
    <w:abstractNumId w:val="10"/>
  </w:num>
  <w:num w:numId="19" w16cid:durableId="2938705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C1C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5B9C45"/>
    <w:rsid w:val="138B99F9"/>
    <w:rsid w:val="3FE4B1D0"/>
    <w:rsid w:val="4CFE0046"/>
    <w:rsid w:val="56FAB72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Huvudvärk</dc:title>
  <dc:subject/>
  <dc:creator>patrik.jens.johansson@vgregion.se</dc:creator>
  <keywords/>
  <lastModifiedBy>Emely Sandhöj</lastModifiedBy>
  <revision>4</revision>
  <lastPrinted>2016-03-31T10:56:00.0000000Z</lastPrinted>
  <dcterms:created xsi:type="dcterms:W3CDTF">2022-05-05T11:31:00.0000000Z</dcterms:created>
  <dcterms:modified xsi:type="dcterms:W3CDTF">2026-01-12T14:24:31.0000000Z</dcterms:modified>
</coreProperties>
</file>