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194C1C" w:rsidP="138B99F9" w:rsidRDefault="00194C1C" w14:paraId="0A7F2D4C" w14:textId="77777777">
      <w:pPr>
        <w:pStyle w:val="Heading2"/>
        <w:ind w:left="0"/>
        <w:sectPr w:rsidR="00194C1C" w:rsidSect="00194C1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194C1C" w:rsidR="00194C1C" w:rsidP="00194C1C" w:rsidRDefault="00194C1C" w14:paraId="5632F7BE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:rsidRPr="00194C1C" w:rsidR="00194C1C" w:rsidP="00194C1C" w:rsidRDefault="00194C1C" w14:paraId="7C570B63" w14:textId="3257B6D5">
      <w:pPr>
        <w:spacing w:after="0" w:line="240" w:lineRule="auto"/>
        <w:ind w:left="0" w:right="0"/>
        <w:rPr>
          <w:szCs w:val="20"/>
        </w:rPr>
      </w:pPr>
      <w:r w:rsidRPr="00194C1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258F7A" wp14:editId="59587A4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94C1C" w:rsidP="00194C1C" w:rsidRDefault="00194C1C" w14:paraId="4405E37E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11834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3B258F7A">
                <v:stroke joinstyle="miter"/>
                <v:path gradientshapeok="t" o:connecttype="rect"/>
              </v:shapetype>
              <v:shape id="Text Box 3" style="position:absolute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>
                <v:textbox>
                  <w:txbxContent>
                    <w:p w:rsidR="00194C1C" w:rsidP="00194C1C" w:rsidRDefault="00194C1C" w14:paraId="4405E37E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11834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194C1C" w:rsidR="00194C1C" w:rsidTr="00AE540E" w14:paraId="2D39F214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194C1C" w:rsidR="00194C1C" w:rsidP="00194C1C" w:rsidRDefault="00194C1C" w14:paraId="325CCD3A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194C1C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Huvudvärk</w:t>
            </w:r>
          </w:p>
        </w:tc>
      </w:tr>
    </w:tbl>
    <w:p w:rsidRPr="00194C1C" w:rsidR="00194C1C" w:rsidP="00194C1C" w:rsidRDefault="00194C1C" w14:paraId="2308B219" w14:textId="7108392C">
      <w:pPr>
        <w:keepNext w:val="1"/>
        <w:tabs>
          <w:tab w:val="left" w:pos="4550"/>
        </w:tabs>
        <w:spacing w:before="240" w:after="60" w:line="240" w:lineRule="auto"/>
        <w:ind w:left="0" w:right="1161"/>
        <w:outlineLvl w:val="1"/>
        <w:rPr>
          <w:rFonts w:ascii="Arial" w:hAnsi="Arial" w:cs="Arial"/>
        </w:rPr>
      </w:pPr>
      <w:r w:rsidRPr="00194C1C">
        <w:rPr>
          <w:rFonts w:ascii="Arial" w:hAnsi="Arial" w:cs="Arial"/>
          <w:noProof/>
          <w:sz w:val="20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1312" behindDoc="0" locked="0" layoutInCell="1" allowOverlap="1" wp14:anchorId="2AFE01AE" wp14:editId="63C0A85F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2857500</wp:posOffset>
                </wp:positionH>
                <wp:positionV xmlns:wp="http://schemas.openxmlformats.org/drawingml/2006/wordprocessingDrawing" relativeFrom="paragraph">
                  <wp:posOffset>49530</wp:posOffset>
                </wp:positionV>
                <wp:extent cx="3370580" cy="8415655"/>
                <wp:effectExtent l="0" t="0" r="20320" b="23495"/>
                <wp:wrapNone xmlns:wp="http://schemas.openxmlformats.org/drawingml/2006/wordprocessingDrawing"/>
                <wp:docPr xmlns:wp="http://schemas.openxmlformats.org/drawingml/2006/wordprocessingDrawing" id="2" name="Text Box 2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370580" cy="8415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7125A6" w:rsidP="000F773C" w:rsidRDefault="007125A6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color w:val="000000"/>
                                <w:kern w:val="0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color w:val="000000"/>
                                <w:lang w:val="en-US"/>
                              </w:rPr>
                              <w:t>Smärta</w:t>
                            </w:r>
                          </w:p>
                          <w:p w:rsidR="007125A6" w:rsidP="000F773C" w:rsidRDefault="007125A6">
                            <w:pPr>
                              <w:spacing w:line="254" w:lineRule="auto"/>
                              <w:rPr>
                                <w:rFonts w:ascii="Times New Roman" w:hAnsi="Times New Roman"/>
                                <w:color w:val="000000"/>
                                <w:lang w:val="en-US"/>
                              </w:rPr>
                            </w:pPr>
                            <w:r>
                              <w:rPr>
                                <w:color w:val="000000"/>
                                <w:lang w:val="en-US"/>
                              </w:rPr>
                              <w:t>Karaktär?</w:t>
                            </w:r>
                          </w:p>
                          <w:p w:rsidR="007125A6" w:rsidP="000F773C" w:rsidRDefault="007125A6">
                            <w:pPr>
                              <w:spacing w:line="254" w:lineRule="auto"/>
                              <w:rPr>
                                <w:color w:val="000000"/>
                                <w:lang w:val="en-US"/>
                              </w:rPr>
                            </w:pPr>
                            <w:r>
                              <w:rPr>
                                <w:color w:val="000000"/>
                                <w:lang w:val="en-US"/>
                              </w:rPr>
                              <w:t>Lokalisation?</w:t>
                            </w:r>
                          </w:p>
                          <w:p w:rsidR="007125A6" w:rsidP="000F773C" w:rsidRDefault="007125A6">
                            <w:pPr>
                              <w:spacing w:line="254" w:lineRule="auto"/>
                              <w:rPr>
                                <w:color w:val="000000"/>
                                <w:lang w:val="en-US"/>
                              </w:rPr>
                            </w:pPr>
                            <w:r>
                              <w:rPr>
                                <w:color w:val="000000"/>
                                <w:lang w:val="en-US"/>
                              </w:rPr>
                              <w:t>Nackstel?</w:t>
                            </w:r>
                          </w:p>
                          <w:p w:rsidR="007125A6" w:rsidP="000F773C" w:rsidRDefault="007125A6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Omvårdnadsåtgärder</w:t>
                            </w:r>
                          </w:p>
                          <w:p w:rsidR="007125A6" w:rsidP="000F773C" w:rsidRDefault="007125A6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Förberedelser</w:t>
                            </w:r>
                          </w:p>
                          <w:p w:rsidR="007125A6" w:rsidP="000F773C" w:rsidRDefault="007125A6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Blodtryck och puls</w:t>
                            </w:r>
                          </w:p>
                          <w:p w:rsidR="007125A6" w:rsidP="000F773C" w:rsidRDefault="007125A6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EKG</w:t>
                            </w:r>
                          </w:p>
                          <w:p w:rsidR="007125A6" w:rsidP="000F773C" w:rsidRDefault="007125A6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POX</w:t>
                            </w:r>
                          </w:p>
                          <w:p w:rsidR="007125A6" w:rsidP="000F773C" w:rsidRDefault="007125A6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AF</w:t>
                            </w:r>
                          </w:p>
                          <w:p w:rsidR="007125A6" w:rsidP="000F773C" w:rsidRDefault="007125A6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Temp</w:t>
                            </w:r>
                          </w:p>
                          <w:p w:rsidR="007125A6" w:rsidP="000F773C" w:rsidRDefault="007125A6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PVK</w:t>
                            </w:r>
                          </w:p>
                          <w:p w:rsidR="007125A6" w:rsidP="000F773C" w:rsidRDefault="007125A6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Prover: </w:t>
                            </w:r>
                            <w:r>
                              <w:rPr>
                                <w:color w:val="000000"/>
                                <w:lang w:val="en-US"/>
                              </w:rPr>
                              <w:t>M</w:t>
                            </w:r>
                            <w:r>
                              <w:rPr>
                                <w:lang w:val="en-US"/>
                              </w:rPr>
                              <w:t xml:space="preserve">edicinrutin </w:t>
                            </w:r>
                          </w:p>
                          <w:p w:rsidR="007125A6" w:rsidP="000F773C" w:rsidRDefault="007125A6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Blododling enligt PM</w:t>
                            </w:r>
                          </w:p>
                          <w:p w:rsidR="007125A6" w:rsidP="000F773C" w:rsidRDefault="007125A6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Blodgruppering vid trauma</w:t>
                            </w:r>
                          </w:p>
                          <w:p w:rsidR="007125A6" w:rsidP="000F773C" w:rsidRDefault="007125A6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7125A6" w:rsidP="000F773C" w:rsidRDefault="007125A6">
                            <w:pPr>
                              <w:spacing w:line="256" w:lineRule="auto"/>
                              <w:rPr>
                                <w:rFonts w:ascii="Times New Roman" w:hAnsi="Times New Roman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Läkemedelshantering</w:t>
                            </w:r>
                          </w:p>
                          <w:p w:rsidR="007125A6" w:rsidP="000F773C" w:rsidRDefault="007125A6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Ge läkemedel enligt ordination.</w:t>
                            </w:r>
                          </w:p>
                          <w:p w:rsidR="007125A6" w:rsidP="000F773C" w:rsidRDefault="007125A6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7125A6" w:rsidP="000F773C" w:rsidRDefault="007125A6">
                            <w:pPr>
                              <w:spacing w:line="256" w:lineRule="auto"/>
                              <w:rPr>
                                <w:rFonts w:ascii="Times New Roman" w:hAnsi="Times New Roman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Speciell omvårdnad</w:t>
                            </w:r>
                          </w:p>
                          <w:p w:rsidR="007125A6" w:rsidP="000F773C" w:rsidRDefault="007125A6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Följ vitala parametrar: </w:t>
                            </w:r>
                            <w:r>
                              <w:rPr>
                                <w:color w:val="000000"/>
                                <w:lang w:val="en-US"/>
                              </w:rPr>
                              <w:t>B</w:t>
                            </w:r>
                            <w:r>
                              <w:rPr>
                                <w:lang w:val="en-US"/>
                              </w:rPr>
                              <w:t>lodtryck, puls, AF   och POX</w:t>
                            </w:r>
                          </w:p>
                          <w:p w:rsidR="007125A6" w:rsidP="000F773C" w:rsidRDefault="007125A6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Eventuellt dämpa belysningen på rummet.</w:t>
                            </w:r>
                          </w:p>
                          <w:p w:rsidR="007125A6" w:rsidP="000F773C" w:rsidRDefault="007125A6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7125A6" w:rsidP="000F773C" w:rsidRDefault="007125A6">
                            <w:pPr>
                              <w:spacing w:line="256" w:lineRule="auto"/>
                              <w:rPr>
                                <w:rFonts w:ascii="Times New Roman" w:hAnsi="Times New Roman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 Omprio enligt RETTS</w:t>
                            </w:r>
                          </w:p>
                        </w:txbxContent>
                      </wps:txbx>
                      <wps:bodyPr wrap="square" lIns="91440" tIns="9000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 xmlns:a="http://schemas.openxmlformats.org/drawingml/2006/main"/>
        </mc:AlternateContent>
      </w:r>
      <w:r w:rsidRPr="00194C1C">
        <w:rPr>
          <w:rFonts w:ascii="Arial" w:hAnsi="Arial" w:cs="Arial"/>
          <w:noProof/>
          <w:sz w:val="20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0288" behindDoc="0" locked="0" layoutInCell="1" allowOverlap="1" wp14:anchorId="6D933930" wp14:editId="3BD88F95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-571500</wp:posOffset>
                </wp:positionH>
                <wp:positionV xmlns:wp="http://schemas.openxmlformats.org/drawingml/2006/wordprocessingDrawing" relativeFrom="paragraph">
                  <wp:posOffset>49530</wp:posOffset>
                </wp:positionV>
                <wp:extent cx="3426460" cy="8725535"/>
                <wp:effectExtent l="0" t="0" r="21590" b="18415"/>
                <wp:wrapNone xmlns:wp="http://schemas.openxmlformats.org/drawingml/2006/wordprocessingDrawing"/>
                <wp:docPr xmlns:wp="http://schemas.openxmlformats.org/drawingml/2006/wordprocessingDrawing" id="1" name="Text Box 1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426460" cy="87255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kern w:val="0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Omvårdnadsanamnes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Tidigare sjukdomar?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Pågående infektion?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Neurologiska bortfallssymtom?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Illamående? Kräkningar? Yrsel?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Ljudkänslig? Ljuskänslig?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Nackstel?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Personlighetsförändrad?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Akut debut? Trauma?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AK-behandling?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Omvårdnadsstatus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Kommunikation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Medvetandegrad? (RLS/GCS)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Pupiller?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Orienterad?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Andning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Andningspåverkad?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AF?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Cirkulation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Pulskvalitet/frekvens?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Blodtryck?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Feber? Frossa?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Yrsel?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Hud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Färg?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Varm? Kall?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Petekier?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Nutrition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Kräkning?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Illamående?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 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 </w:t>
                            </w:r>
                          </w:p>
                          <w:p w:rsidR="005A71F7" w:rsidP="00A70595" w:rsidRDefault="005A71F7">
                            <w:pPr>
                              <w:spacing w:line="254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 </w:t>
                            </w:r>
                          </w:p>
                        </w:txbxContent>
                      </wps:txbx>
                      <wps:bodyPr wrap="square" lIns="91440" tIns="9000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 xmlns:a="http://schemas.openxmlformats.org/drawingml/2006/main"/>
        </mc:AlternateContent>
      </w:r>
      <w:r w:rsidRPr="00194C1C">
        <w:rPr>
          <w:rFonts w:ascii="Arial" w:hAnsi="Arial" w:cs="Arial"/>
        </w:rPr>
        <w:tab/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194C1C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01456242">
    <w:abstractNumId w:val="17"/>
  </w:num>
  <w:num w:numId="2" w16cid:durableId="579216392">
    <w:abstractNumId w:val="14"/>
  </w:num>
  <w:num w:numId="3" w16cid:durableId="1208370399">
    <w:abstractNumId w:val="0"/>
  </w:num>
  <w:num w:numId="4" w16cid:durableId="1600866512">
    <w:abstractNumId w:val="6"/>
  </w:num>
  <w:num w:numId="5" w16cid:durableId="404036769">
    <w:abstractNumId w:val="15"/>
  </w:num>
  <w:num w:numId="6" w16cid:durableId="1442532686">
    <w:abstractNumId w:val="2"/>
  </w:num>
  <w:num w:numId="7" w16cid:durableId="571280261">
    <w:abstractNumId w:val="11"/>
  </w:num>
  <w:num w:numId="8" w16cid:durableId="2038383688">
    <w:abstractNumId w:val="8"/>
  </w:num>
  <w:num w:numId="9" w16cid:durableId="1282344090">
    <w:abstractNumId w:val="1"/>
  </w:num>
  <w:num w:numId="10" w16cid:durableId="2032762070">
    <w:abstractNumId w:val="1"/>
  </w:num>
  <w:num w:numId="11" w16cid:durableId="1501771769">
    <w:abstractNumId w:val="3"/>
  </w:num>
  <w:num w:numId="12" w16cid:durableId="443959381">
    <w:abstractNumId w:val="4"/>
  </w:num>
  <w:num w:numId="13" w16cid:durableId="633953458">
    <w:abstractNumId w:val="13"/>
  </w:num>
  <w:num w:numId="14" w16cid:durableId="1250428144">
    <w:abstractNumId w:val="9"/>
  </w:num>
  <w:num w:numId="15" w16cid:durableId="772438764">
    <w:abstractNumId w:val="7"/>
  </w:num>
  <w:num w:numId="16" w16cid:durableId="1120760980">
    <w:abstractNumId w:val="12"/>
  </w:num>
  <w:num w:numId="17" w16cid:durableId="1958902515">
    <w:abstractNumId w:val="5"/>
  </w:num>
  <w:num w:numId="18" w16cid:durableId="1652251115">
    <w:abstractNumId w:val="10"/>
  </w:num>
  <w:num w:numId="19" w16cid:durableId="29387050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4C1C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C5B9C45"/>
    <w:rsid w:val="138B99F9"/>
    <w:rsid w:val="3FE4B1D0"/>
    <w:rsid w:val="4CFE0046"/>
    <w:rsid w:val="56FAB72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Huvudvärk</dc:title>
  <dc:subject/>
  <dc:creator>patrik.jens.johansson@vgregion.se</dc:creator>
  <keywords/>
  <lastModifiedBy>Emely Sandhöj</lastModifiedBy>
  <revision>4</revision>
  <lastPrinted>2016-03-31T10:56:00.0000000Z</lastPrinted>
  <dcterms:created xsi:type="dcterms:W3CDTF">2022-05-05T11:31:00.0000000Z</dcterms:created>
  <dcterms:modified xsi:type="dcterms:W3CDTF">2026-01-12T14:24:31.0000000Z</dcterms:modified>
</coreProperties>
</file>