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541A3A" w:rsidP="00F35B05" w:rsidRDefault="00541A3A" w14:paraId="2D02A454" w14:textId="77777777">
      <w:pPr>
        <w:pStyle w:val="Heading2"/>
        <w:sectPr w:rsidR="00541A3A" w:rsidSect="00541A3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541A3A" w:rsidR="00541A3A" w:rsidP="65992DD7" w:rsidRDefault="00541A3A" w14:paraId="36A08860" w14:textId="3BF51F36">
      <w:pPr>
        <w:pStyle w:val="Heading1"/>
        <w:rPr>
          <w:rFonts w:ascii="Calibri" w:hAnsi="Calibri" w:cs="Calibri"/>
          <w:b w:val="1"/>
          <w:bCs w:val="1"/>
          <w:sz w:val="28"/>
          <w:szCs w:val="28"/>
        </w:rPr>
      </w:pPr>
      <w:r w:rsidRPr="00541A3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328EE" wp14:editId="0B96048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541A3A" w:rsidP="00541A3A" w:rsidRDefault="00541A3A" w14:paraId="5A56288C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12612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32C11E69">
              <v:shapetype id="_x0000_t202" coordsize="21600,21600" o:spt="202" path="m,l,21600r21600,l21600,xe" w14:anchorId="5D5328EE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541A3A" w:rsidP="00541A3A" w:rsidRDefault="00541A3A" w14:paraId="0421423B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12612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139E0800">
        <w:rPr/>
        <w:t xml:space="preserve">Halsböld, </w:t>
      </w:r>
      <w:r w:rsidR="139E0800">
        <w:rPr/>
        <w:t xml:space="preserve">incision</w:t>
      </w:r>
      <w:r w:rsidR="139E0800">
        <w:rPr/>
        <w:t xml:space="preserve"> </w:t>
      </w:r>
    </w:p>
    <w:p w:rsidRPr="00541A3A" w:rsidR="00541A3A" w:rsidP="65992DD7" w:rsidRDefault="00541A3A" w14:paraId="028CE40B" w14:textId="178CCB02">
      <w:pPr>
        <w:pStyle w:val="MellanrubrikVGR"/>
        <w:rPr>
          <w:rFonts w:ascii="Calibri" w:hAnsi="Calibri" w:cs="Calibri"/>
          <w:b w:val="1"/>
          <w:bCs w:val="1"/>
          <w:sz w:val="28"/>
          <w:szCs w:val="28"/>
        </w:rPr>
      </w:pPr>
      <w:r w:rsidR="6E8D3B43">
        <w:rPr/>
        <w:t>Revidering</w:t>
      </w:r>
      <w:bookmarkEnd w:id="0"/>
    </w:p>
    <w:p xmlns:wp14="http://schemas.microsoft.com/office/word/2010/wordml" w:rsidR="6E8D3B43" w:rsidP="65992DD7" w:rsidRDefault="6E8D3B43" w14:paraId="318830A6" wp14:textId="77777777">
      <w:pPr>
        <w:pStyle w:val="Normal"/>
        <w:keepNext w:val="1"/>
      </w:pPr>
      <w:r w:rsidR="6E8D3B43">
        <w:rPr/>
        <w:t>Inga förändringar vid denna revidering.</w:t>
      </w:r>
    </w:p>
    <w:p w:rsidR="6E8D3B43" w:rsidP="65992DD7" w:rsidRDefault="6E8D3B43" w14:paraId="78A5CFF6" w14:textId="5DE86A61">
      <w:pPr>
        <w:pStyle w:val="MellanrubrikVGR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6E8D3B43">
        <w:rPr/>
        <w:t>Användningsområde</w:t>
      </w:r>
    </w:p>
    <w:p xmlns:wp14="http://schemas.microsoft.com/office/word/2010/wordml" w:rsidR="3543811E" w:rsidP="65992DD7" w:rsidRDefault="3543811E" w14:paraId="5D1537E7" wp14:textId="48BBDABB">
      <w:pPr>
        <w:pStyle w:val="Normal"/>
      </w:pPr>
      <w:r w:rsidR="6E8D3B43">
        <w:rPr/>
        <w:t xml:space="preserve">Halsböld innebär en djup inflammation med varig smältning i eller kring tonsillen. </w:t>
      </w:r>
      <w:r w:rsidR="6E8D3B43">
        <w:rPr/>
        <w:t xml:space="preserve">Inflammationen orsakar en svullnad som ger sväljsvårigheter, patienten får en </w:t>
      </w:r>
      <w:r w:rsidR="6E8D3B43">
        <w:rPr/>
        <w:t>”grötig” röst och ibland t o m svårt att andas.</w:t>
      </w:r>
    </w:p>
    <w:p xmlns:wp14="http://schemas.microsoft.com/office/word/2010/wordml" w:rsidR="6E8D3B43" w:rsidP="65992DD7" w:rsidRDefault="6E8D3B43" w14:paraId="1F643D3B" wp14:textId="77777777">
      <w:pPr>
        <w:pStyle w:val="MellanrubrikVGR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6E8D3B43">
        <w:rPr/>
        <w:t>Utrustning</w:t>
      </w:r>
    </w:p>
    <w:p xmlns:wp14="http://schemas.microsoft.com/office/word/2010/wordml" w:rsidR="6E8D3B43" w:rsidP="65992DD7" w:rsidRDefault="6E8D3B43" w14:paraId="2A15DC8F" wp14:textId="77777777">
      <w:pPr>
        <w:pStyle w:val="ListParagraph"/>
        <w:keepNext w:val="1"/>
        <w:rPr/>
      </w:pPr>
      <w:r w:rsidR="6E8D3B43">
        <w:rPr/>
        <w:t>Carbocain</w:t>
      </w:r>
      <w:r w:rsidR="6E8D3B43">
        <w:rPr/>
        <w:t>-Adrenalin 10 mg/ml + 5 mikrogram/ml</w:t>
      </w:r>
    </w:p>
    <w:p xmlns:wp14="http://schemas.microsoft.com/office/word/2010/wordml" w:rsidR="6E8D3B43" w:rsidP="65992DD7" w:rsidRDefault="6E8D3B43" w14:paraId="63D5A577" wp14:textId="77777777">
      <w:pPr>
        <w:pStyle w:val="ListParagraph"/>
        <w:rPr/>
      </w:pPr>
      <w:r w:rsidR="6E8D3B43">
        <w:rPr/>
        <w:t>5 ml spruta och i m kanyl</w:t>
      </w:r>
    </w:p>
    <w:p xmlns:wp14="http://schemas.microsoft.com/office/word/2010/wordml" w:rsidR="6E8D3B43" w:rsidP="65992DD7" w:rsidRDefault="6E8D3B43" w14:paraId="183523E2" wp14:textId="77777777">
      <w:pPr>
        <w:pStyle w:val="ListParagraph"/>
        <w:rPr/>
      </w:pPr>
      <w:r w:rsidR="6E8D3B43">
        <w:rPr/>
        <w:t>debrideringstång</w:t>
      </w:r>
    </w:p>
    <w:p xmlns:wp14="http://schemas.microsoft.com/office/word/2010/wordml" w:rsidR="6E8D3B43" w:rsidP="65992DD7" w:rsidRDefault="6E8D3B43" w14:paraId="293DD29B" wp14:textId="77777777">
      <w:pPr>
        <w:pStyle w:val="ListParagraph"/>
        <w:rPr/>
      </w:pPr>
      <w:r w:rsidR="6E8D3B43">
        <w:rPr/>
        <w:t>lång sug</w:t>
      </w:r>
    </w:p>
    <w:p xmlns:wp14="http://schemas.microsoft.com/office/word/2010/wordml" w:rsidR="6E8D3B43" w:rsidP="65992DD7" w:rsidRDefault="6E8D3B43" w14:paraId="7FB98E12" wp14:textId="77777777">
      <w:pPr>
        <w:pStyle w:val="ListParagraph"/>
        <w:rPr/>
      </w:pPr>
      <w:r w:rsidR="6E8D3B43">
        <w:rPr/>
        <w:t xml:space="preserve">rondskål </w:t>
      </w:r>
    </w:p>
    <w:p xmlns:wp14="http://schemas.microsoft.com/office/word/2010/wordml" w:rsidR="6E8D3B43" w:rsidP="65992DD7" w:rsidRDefault="6E8D3B43" w14:paraId="79C55706" wp14:textId="77777777">
      <w:pPr>
        <w:pStyle w:val="ListParagraph"/>
        <w:rPr/>
      </w:pPr>
      <w:r w:rsidR="6E8D3B43">
        <w:rPr/>
        <w:t>plastförkläde</w:t>
      </w:r>
    </w:p>
    <w:p xmlns:wp14="http://schemas.microsoft.com/office/word/2010/wordml" w:rsidR="6E8D3B43" w:rsidP="65992DD7" w:rsidRDefault="6E8D3B43" w14:paraId="5F4B093B" wp14:textId="77777777">
      <w:pPr>
        <w:pStyle w:val="ListParagraph"/>
        <w:rPr/>
      </w:pPr>
      <w:r w:rsidR="6E8D3B43">
        <w:rPr/>
        <w:t>cellstoff</w:t>
      </w:r>
    </w:p>
    <w:p xmlns:wp14="http://schemas.microsoft.com/office/word/2010/wordml" w:rsidR="6E8D3B43" w:rsidP="65992DD7" w:rsidRDefault="6E8D3B43" w14:paraId="259EE357" wp14:textId="77777777">
      <w:pPr>
        <w:pStyle w:val="ListParagraph"/>
        <w:rPr/>
      </w:pPr>
      <w:r w:rsidR="6E8D3B43">
        <w:rPr/>
        <w:t>engångskniv</w:t>
      </w:r>
    </w:p>
    <w:p xmlns:wp14="http://schemas.microsoft.com/office/word/2010/wordml" w:rsidR="6E8D3B43" w:rsidP="65992DD7" w:rsidRDefault="6E8D3B43" w14:paraId="77424C06" wp14:textId="77777777">
      <w:pPr>
        <w:pStyle w:val="ListParagraph"/>
        <w:rPr/>
      </w:pPr>
      <w:r w:rsidR="6E8D3B43">
        <w:rPr/>
        <w:t>spatel</w:t>
      </w:r>
    </w:p>
    <w:p xmlns:wp14="http://schemas.microsoft.com/office/word/2010/wordml" w:rsidR="3543811E" w:rsidP="65992DD7" w:rsidRDefault="3543811E" w14:paraId="46069162" wp14:textId="33F9F051">
      <w:pPr>
        <w:pStyle w:val="ListParagraph"/>
        <w:rPr/>
      </w:pPr>
      <w:r w:rsidR="6E8D3B43">
        <w:rPr/>
        <w:t>en mugg vatten</w:t>
      </w:r>
    </w:p>
    <w:p xmlns:wp14="http://schemas.microsoft.com/office/word/2010/wordml" w:rsidR="6E8D3B43" w:rsidP="65992DD7" w:rsidRDefault="6E8D3B43" w14:paraId="25A8563A" wp14:textId="77777777">
      <w:pPr>
        <w:pStyle w:val="MellanrubrikVGR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6E8D3B43">
        <w:rPr/>
        <w:t>Genomförande</w:t>
      </w:r>
    </w:p>
    <w:p w:rsidR="7292B93D" w:rsidP="65992DD7" w:rsidRDefault="7292B93D" w14:paraId="41F7C3D7" w14:textId="3C18FC38">
      <w:pPr>
        <w:pStyle w:val="Normal"/>
        <w:keepNext w:val="1"/>
      </w:pPr>
      <w:r w:rsidR="7292B93D">
        <w:rPr/>
        <w:t xml:space="preserve">Observera patienten noga - patienten har många gånger inte kunnat äta och dricka p g a smärta och sitter upp under ingreppet, vilket kan leda till </w:t>
      </w:r>
      <w:r w:rsidRPr="65992DD7" w:rsidR="7292B93D">
        <w:rPr>
          <w:b w:val="1"/>
          <w:bCs w:val="1"/>
        </w:rPr>
        <w:t>ökad svimningsbenägenhet</w:t>
      </w:r>
      <w:r w:rsidR="7292B93D">
        <w:rPr/>
        <w:t>.</w:t>
      </w:r>
    </w:p>
    <w:p xmlns:wp14="http://schemas.microsoft.com/office/word/2010/wordml" w:rsidR="6E8D3B43" w:rsidP="65992DD7" w:rsidRDefault="6E8D3B43" w14:paraId="3079C052" wp14:textId="77777777">
      <w:pPr>
        <w:pStyle w:val="ListParagraph"/>
        <w:rPr/>
      </w:pPr>
      <w:r w:rsidR="6E8D3B43">
        <w:rPr/>
        <w:t>informera patienten</w:t>
      </w:r>
    </w:p>
    <w:p xmlns:wp14="http://schemas.microsoft.com/office/word/2010/wordml" w:rsidR="6E8D3B43" w:rsidP="65992DD7" w:rsidRDefault="6E8D3B43" w14:paraId="1BE9A318" wp14:textId="77777777">
      <w:pPr>
        <w:pStyle w:val="ListParagraph"/>
        <w:rPr/>
      </w:pPr>
      <w:r w:rsidR="6E8D3B43">
        <w:rPr/>
        <w:t>sätt plastförkläde på patienten</w:t>
      </w:r>
    </w:p>
    <w:p xmlns:wp14="http://schemas.microsoft.com/office/word/2010/wordml" w:rsidR="6E8D3B43" w:rsidP="65992DD7" w:rsidRDefault="6E8D3B43" w14:paraId="55488AA4" wp14:textId="77777777">
      <w:pPr>
        <w:pStyle w:val="ListParagraph"/>
        <w:rPr/>
      </w:pPr>
      <w:r w:rsidR="6E8D3B43">
        <w:rPr/>
        <w:t>ta fram rondskål och cellstoff</w:t>
      </w:r>
    </w:p>
    <w:p xmlns:wp14="http://schemas.microsoft.com/office/word/2010/wordml" w:rsidR="6E8D3B43" w:rsidP="65992DD7" w:rsidRDefault="6E8D3B43" w14:paraId="118B1B8F" wp14:textId="77777777">
      <w:pPr>
        <w:pStyle w:val="ListParagraph"/>
        <w:rPr/>
      </w:pPr>
      <w:r w:rsidR="6E8D3B43">
        <w:rPr/>
        <w:t>ta fram utensilier enligt ovan</w:t>
      </w:r>
    </w:p>
    <w:p xmlns:wp14="http://schemas.microsoft.com/office/word/2010/wordml" w:rsidR="6E8D3B43" w:rsidP="65992DD7" w:rsidRDefault="6E8D3B43" w14:paraId="11002492" wp14:textId="77777777">
      <w:pPr>
        <w:pStyle w:val="ListParagraph"/>
        <w:rPr/>
      </w:pPr>
      <w:r w:rsidR="6E8D3B43">
        <w:rPr/>
        <w:t xml:space="preserve">koppla lång </w:t>
      </w:r>
      <w:r w:rsidR="6E8D3B43">
        <w:rPr/>
        <w:t>metallsug</w:t>
      </w:r>
      <w:r w:rsidR="6E8D3B43">
        <w:rPr/>
        <w:t xml:space="preserve"> </w:t>
      </w:r>
    </w:p>
    <w:p xmlns:wp14="http://schemas.microsoft.com/office/word/2010/wordml" w:rsidR="6E8D3B43" w:rsidP="65992DD7" w:rsidRDefault="6E8D3B43" w14:paraId="7A405FBA" wp14:textId="4F527A8E">
      <w:pPr>
        <w:pStyle w:val="ListParagraph"/>
        <w:rPr>
          <w:b w:val="1"/>
          <w:bCs w:val="1"/>
        </w:rPr>
      </w:pPr>
      <w:r w:rsidR="6E8D3B43">
        <w:rPr/>
        <w:t xml:space="preserve">ställ dig snett bakom patienten. Sätt ena handen mot patientens panna och stötta huvudet mot din arm. </w:t>
      </w:r>
      <w:r w:rsidRPr="65992DD7" w:rsidR="6E8D3B43">
        <w:rPr>
          <w:b w:val="1"/>
          <w:bCs w:val="1"/>
        </w:rPr>
        <w:t>Håll stadigt</w:t>
      </w:r>
      <w:r w:rsidR="4B45FAF6">
        <w:rPr>
          <w:b w:val="0"/>
          <w:bCs w:val="0"/>
        </w:rPr>
        <w:t>.</w:t>
      </w:r>
    </w:p>
    <w:p xmlns:wp14="http://schemas.microsoft.com/office/word/2010/wordml" w:rsidR="6E8D3B43" w:rsidP="65992DD7" w:rsidRDefault="6E8D3B43" w14:paraId="0EC147DB" wp14:textId="51FAD5D7">
      <w:pPr>
        <w:pStyle w:val="ListParagraph"/>
        <w:rPr/>
      </w:pPr>
      <w:r w:rsidR="6E8D3B43">
        <w:rPr/>
        <w:t xml:space="preserve">efter att </w:t>
      </w:r>
      <w:r w:rsidR="638297C7">
        <w:rPr/>
        <w:t>ÖNH-</w:t>
      </w:r>
      <w:r w:rsidR="6E8D3B43">
        <w:rPr/>
        <w:t>läkaren bedövat, låt patienten skölja munnen</w:t>
      </w:r>
    </w:p>
    <w:p w:rsidR="3543811E" w:rsidP="65992DD7" w:rsidRDefault="3543811E" w14:paraId="53345FAE" w14:textId="171CB809">
      <w:pPr>
        <w:pStyle w:val="ListParagraph"/>
        <w:rPr/>
      </w:pPr>
      <w:r w:rsidR="64DEB885">
        <w:rPr/>
        <w:t>ÖNH-</w:t>
      </w:r>
      <w:r w:rsidR="6E8D3B43">
        <w:rPr/>
        <w:t xml:space="preserve">läkaren </w:t>
      </w:r>
      <w:r w:rsidR="6E8D3B43">
        <w:rPr/>
        <w:t>in</w:t>
      </w:r>
      <w:r w:rsidR="6E8D3B43">
        <w:rPr/>
        <w:t>ciderar</w:t>
      </w:r>
      <w:r w:rsidR="6E8D3B43">
        <w:rPr/>
        <w:t xml:space="preserve"> bölden och suger ut pus</w:t>
      </w:r>
    </w:p>
    <w:sectPr w:rsidRPr="00536A5A" w:rsidR="00536A5A" w:rsidSect="00541A3A">
      <w:type w:val="continuous"/>
      <w:pgSz w:w="11900" w:h="16840" w:orient="portrait"/>
      <w:pgMar w:top="1440" w:right="1440" w:bottom="1440" w:left="1440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7BDF85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91226C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2">
    <w:nsid w:val="356619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e0d11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D39022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2F4263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1C6D1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4">
    <w:abstractNumId w:val="22"/>
  </w:num>
  <w:num w:numId="23">
    <w:abstractNumId w:val="21"/>
  </w:num>
  <w:num w:numId="1" w16cid:durableId="1828596344">
    <w:abstractNumId w:val="20"/>
  </w:num>
  <w:num w:numId="2" w16cid:durableId="2017878738">
    <w:abstractNumId w:val="17"/>
  </w:num>
  <w:num w:numId="3" w16cid:durableId="408121321">
    <w:abstractNumId w:val="0"/>
  </w:num>
  <w:num w:numId="4" w16cid:durableId="1639214899">
    <w:abstractNumId w:val="7"/>
  </w:num>
  <w:num w:numId="5" w16cid:durableId="1941528453">
    <w:abstractNumId w:val="18"/>
  </w:num>
  <w:num w:numId="6" w16cid:durableId="1621641530">
    <w:abstractNumId w:val="2"/>
  </w:num>
  <w:num w:numId="7" w16cid:durableId="1475834257">
    <w:abstractNumId w:val="13"/>
  </w:num>
  <w:num w:numId="8" w16cid:durableId="1335500301">
    <w:abstractNumId w:val="10"/>
  </w:num>
  <w:num w:numId="9" w16cid:durableId="1690526110">
    <w:abstractNumId w:val="1"/>
  </w:num>
  <w:num w:numId="10" w16cid:durableId="854534663">
    <w:abstractNumId w:val="1"/>
  </w:num>
  <w:num w:numId="11" w16cid:durableId="1957440657">
    <w:abstractNumId w:val="3"/>
  </w:num>
  <w:num w:numId="12" w16cid:durableId="664473116">
    <w:abstractNumId w:val="5"/>
  </w:num>
  <w:num w:numId="13" w16cid:durableId="1065490253">
    <w:abstractNumId w:val="16"/>
  </w:num>
  <w:num w:numId="14" w16cid:durableId="64690523">
    <w:abstractNumId w:val="11"/>
  </w:num>
  <w:num w:numId="15" w16cid:durableId="1211579012">
    <w:abstractNumId w:val="8"/>
  </w:num>
  <w:num w:numId="16" w16cid:durableId="843938560">
    <w:abstractNumId w:val="15"/>
  </w:num>
  <w:num w:numId="17" w16cid:durableId="456414008">
    <w:abstractNumId w:val="6"/>
  </w:num>
  <w:num w:numId="18" w16cid:durableId="621612437">
    <w:abstractNumId w:val="12"/>
  </w:num>
  <w:num w:numId="19" w16cid:durableId="1649019734">
    <w:abstractNumId w:val="19"/>
  </w:num>
  <w:num w:numId="20" w16cid:durableId="1001271450">
    <w:abstractNumId w:val="14"/>
  </w:num>
  <w:num w:numId="21" w16cid:durableId="1140031413">
    <w:abstractNumId w:val="4"/>
  </w:num>
  <w:num w:numId="22" w16cid:durableId="459420091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A3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64D640E"/>
    <w:rsid w:val="139E0800"/>
    <w:rsid w:val="1948E59D"/>
    <w:rsid w:val="232B82D1"/>
    <w:rsid w:val="23CA6ADA"/>
    <w:rsid w:val="25F9C18D"/>
    <w:rsid w:val="2CA6681B"/>
    <w:rsid w:val="3024FE9C"/>
    <w:rsid w:val="3543811E"/>
    <w:rsid w:val="4054D1CA"/>
    <w:rsid w:val="4B45FAF6"/>
    <w:rsid w:val="4F7233BD"/>
    <w:rsid w:val="5278B66E"/>
    <w:rsid w:val="5830F333"/>
    <w:rsid w:val="60A1066E"/>
    <w:rsid w:val="638297C7"/>
    <w:rsid w:val="647B2B65"/>
    <w:rsid w:val="64DEB885"/>
    <w:rsid w:val="65992DD7"/>
    <w:rsid w:val="6B2CF8ED"/>
    <w:rsid w:val="6E8D3B43"/>
    <w:rsid w:val="721A650F"/>
    <w:rsid w:val="7292B93D"/>
    <w:rsid w:val="752E5ED2"/>
    <w:rsid w:val="7753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A3A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41A3A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5a7c324af39e44a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56dcb-4e55-4a1e-b941-927b279832d3}"/>
      </w:docPartPr>
      <w:docPartBody>
        <w:p xmlns:wp14="http://schemas.microsoft.com/office/word/2010/wordml" w14:paraId="75B4351D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Halsböld, incision</dc:title>
  <dc:subject/>
  <dc:creator>patrik.jens.johansson@vgregion.se</dc:creator>
  <keywords/>
  <lastModifiedBy>Päivi Kyllönen</lastModifiedBy>
  <revision>4</revision>
  <lastPrinted>2016-03-31T10:56:00.0000000Z</lastPrinted>
  <dcterms:created xsi:type="dcterms:W3CDTF">2022-05-05T11:31:00.0000000Z</dcterms:created>
  <dcterms:modified xsi:type="dcterms:W3CDTF">2024-09-27T06:58:25.0000000Z</dcterms:modified>
</coreProperties>
</file>