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1AFB" w:rsidP="00F35B05" w:rsidRDefault="008B1AFB" w14:paraId="58C5D976" w14:textId="77777777">
      <w:pPr>
        <w:pStyle w:val="Heading2"/>
        <w:sectPr w:rsidR="008B1AFB" w:rsidSect="008B1AF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="33C538CB" w:rsidP="177C9ADC" w:rsidRDefault="33C538CB" w14:paraId="20D8E830" w14:textId="12282727">
      <w:pPr>
        <w:pStyle w:val="Heading1"/>
        <w:keepNext w:val="1"/>
        <w:rPr>
          <w:rFonts w:ascii="Calibri" w:hAnsi="Calibri" w:cs="Calibri"/>
          <w:b w:val="1"/>
          <w:bCs w:val="1"/>
          <w:sz w:val="36"/>
          <w:szCs w:val="36"/>
        </w:rPr>
      </w:pPr>
      <w:r w:rsidR="33C538CB">
        <w:rPr/>
        <w:t>Främmande kropp i näsa</w:t>
      </w:r>
      <w:r w:rsidR="01A921B4">
        <w:rPr/>
        <w:t xml:space="preserve">, </w:t>
      </w:r>
      <w:r w:rsidR="33C538CB">
        <w:rPr/>
        <w:t>svalg</w:t>
      </w:r>
      <w:r w:rsidR="5AA44AE4">
        <w:rPr/>
        <w:t xml:space="preserve"> - undersökning</w:t>
      </w:r>
    </w:p>
    <w:p w:rsidRPr="008B1AFB" w:rsidR="008B1AFB" w:rsidP="177C9ADC" w:rsidRDefault="008B1AFB" w14:paraId="1D386AA7" w14:textId="77777777">
      <w:pPr>
        <w:pStyle w:val="MellanrubrikVGR"/>
        <w:keepNext w:val="1"/>
        <w:rPr>
          <w:rFonts w:ascii="Calibri" w:hAnsi="Calibri" w:cs="Calibri"/>
          <w:b w:val="1"/>
          <w:bCs w:val="1"/>
          <w:sz w:val="28"/>
          <w:szCs w:val="28"/>
        </w:rPr>
      </w:pPr>
      <w:r w:rsidR="1C2092EB">
        <w:rPr/>
        <w:t>Revidering</w:t>
      </w:r>
    </w:p>
    <w:p w:rsidRPr="008B1AFB" w:rsidR="008B1AFB" w:rsidP="177C9ADC" w:rsidRDefault="008B1AFB" w14:paraId="43319819" w14:textId="0ADBF990">
      <w:pPr>
        <w:pStyle w:val="Normal"/>
      </w:pPr>
      <w:r w:rsidR="1C2092EB">
        <w:rPr/>
        <w:t>Inga förändringar vid denna revidering.</w:t>
      </w:r>
    </w:p>
    <w:p w:rsidRPr="008B1AFB" w:rsidR="008B1AFB" w:rsidP="177C9ADC" w:rsidRDefault="008B1AFB" w14:paraId="60A4DB7C" w14:textId="77777777">
      <w:pPr>
        <w:pStyle w:val="Heading2"/>
        <w:keepNext w:val="1"/>
        <w:rPr>
          <w:rFonts w:ascii="Calibri" w:hAnsi="Calibri" w:cs="Calibri"/>
          <w:b w:val="1"/>
          <w:bCs w:val="1"/>
          <w:sz w:val="32"/>
          <w:szCs w:val="32"/>
        </w:rPr>
      </w:pPr>
      <w:r w:rsidR="1C2092EB">
        <w:rPr/>
        <w:t>Användningsområde</w:t>
      </w:r>
    </w:p>
    <w:p w:rsidRPr="008B1AFB" w:rsidR="008B1AFB" w:rsidP="177C9ADC" w:rsidRDefault="008B1AFB" w14:paraId="1E5724C2" w14:textId="44E5A610">
      <w:pPr>
        <w:pStyle w:val="Normal"/>
      </w:pPr>
      <w:r w:rsidR="1C2092EB">
        <w:rPr/>
        <w:t>Inspektion/avlägsnande av främmande kropp i näsa/svalg.</w:t>
      </w:r>
    </w:p>
    <w:p w:rsidRPr="008B1AFB" w:rsidR="008B1AFB" w:rsidP="177C9ADC" w:rsidRDefault="008B1AFB" w14:paraId="1029DCCE" w14:textId="77777777">
      <w:pPr>
        <w:pStyle w:val="Heading3"/>
        <w:keepNext w:val="1"/>
        <w:rPr>
          <w:rFonts w:ascii="Calibri" w:hAnsi="Calibri" w:cs="Calibri"/>
          <w:b w:val="1"/>
          <w:bCs w:val="1"/>
          <w:sz w:val="32"/>
          <w:szCs w:val="32"/>
        </w:rPr>
      </w:pPr>
      <w:r w:rsidR="1C2092EB">
        <w:rPr/>
        <w:t>Utrustning</w:t>
      </w:r>
    </w:p>
    <w:p w:rsidRPr="008B1AFB" w:rsidR="008B1AFB" w:rsidP="177C9ADC" w:rsidRDefault="008B1AFB" w14:paraId="31087266" w14:textId="77777777">
      <w:pPr>
        <w:pStyle w:val="ListParagraph"/>
        <w:rPr/>
      </w:pPr>
      <w:r w:rsidR="1C2092EB">
        <w:rPr/>
        <w:t>sug</w:t>
      </w:r>
    </w:p>
    <w:p w:rsidRPr="008B1AFB" w:rsidR="008B1AFB" w:rsidP="177C9ADC" w:rsidRDefault="008B1AFB" w14:paraId="2C19894C" w14:textId="77777777">
      <w:pPr>
        <w:pStyle w:val="ListParagraph"/>
        <w:rPr/>
      </w:pPr>
      <w:r w:rsidR="1C2092EB">
        <w:rPr/>
        <w:t>örontång</w:t>
      </w:r>
      <w:r w:rsidR="1C2092EB">
        <w:rPr/>
        <w:t xml:space="preserve"> liten – vid främmande kropp i näsa</w:t>
      </w:r>
    </w:p>
    <w:p w:rsidRPr="008B1AFB" w:rsidR="008B1AFB" w:rsidP="177C9ADC" w:rsidRDefault="008B1AFB" w14:paraId="6AB50512" w14:textId="77777777">
      <w:pPr>
        <w:pStyle w:val="ListParagraph"/>
        <w:rPr/>
      </w:pPr>
      <w:r w:rsidR="1C2092EB">
        <w:rPr/>
        <w:t>nästång</w:t>
      </w:r>
      <w:r w:rsidR="1C2092EB">
        <w:rPr/>
        <w:t xml:space="preserve"> lång, rak – vid främmande kropp i svalg</w:t>
      </w:r>
    </w:p>
    <w:p w:rsidRPr="008B1AFB" w:rsidR="008B1AFB" w:rsidP="177C9ADC" w:rsidRDefault="008B1AFB" w14:paraId="672FDA57" w14:textId="3375AE85">
      <w:pPr>
        <w:pStyle w:val="ListParagraph"/>
        <w:rPr/>
      </w:pPr>
      <w:r w:rsidR="1C2092EB">
        <w:rPr/>
        <w:t>fiberskop – för att lokalisera främmande kropp i svalg</w:t>
      </w:r>
    </w:p>
    <w:p w:rsidRPr="008B1AFB" w:rsidR="008B1AFB" w:rsidP="177C9ADC" w:rsidRDefault="008B1AFB" w14:paraId="31D816F2" w14:textId="77777777">
      <w:pPr>
        <w:pStyle w:val="Heading3"/>
        <w:keepNext w:val="1"/>
        <w:rPr>
          <w:rFonts w:ascii="Calibri" w:hAnsi="Calibri" w:cs="Calibri"/>
          <w:b w:val="1"/>
          <w:bCs w:val="1"/>
          <w:sz w:val="32"/>
          <w:szCs w:val="32"/>
        </w:rPr>
      </w:pPr>
      <w:r w:rsidR="1C2092EB">
        <w:rPr/>
        <w:t>Genomförande</w:t>
      </w:r>
    </w:p>
    <w:p w:rsidRPr="008B1AFB" w:rsidR="008B1AFB" w:rsidP="177C9ADC" w:rsidRDefault="008B1AFB" w14:paraId="49F50580" w14:textId="77777777">
      <w:pPr>
        <w:pStyle w:val="MellanrubrikVGR"/>
        <w:rPr>
          <w:b w:val="1"/>
          <w:bCs w:val="1"/>
        </w:rPr>
      </w:pPr>
      <w:r w:rsidR="1C2092EB">
        <w:rPr/>
        <w:t>Näsa</w:t>
      </w:r>
    </w:p>
    <w:p w:rsidRPr="008B1AFB" w:rsidR="008B1AFB" w:rsidP="177C9ADC" w:rsidRDefault="008B1AFB" w14:paraId="57E0D332" w14:textId="1D704428">
      <w:pPr>
        <w:pStyle w:val="Normal"/>
        <w:rPr>
          <w:b w:val="1"/>
          <w:bCs w:val="1"/>
        </w:rPr>
      </w:pPr>
      <w:r w:rsidR="1C2092EB">
        <w:rPr/>
        <w:t>Främmande kropp i näsan, t</w:t>
      </w:r>
      <w:r w:rsidR="4E846B1F">
        <w:rPr/>
        <w:t xml:space="preserve"> </w:t>
      </w:r>
      <w:r w:rsidR="1C2092EB">
        <w:rPr/>
        <w:t>ex pärla – i regel hos barn</w:t>
      </w:r>
    </w:p>
    <w:p w:rsidRPr="008B1AFB" w:rsidR="008B1AFB" w:rsidP="177C9ADC" w:rsidRDefault="008B1AFB" w14:paraId="6712FAE1" w14:textId="59EA6D33">
      <w:pPr>
        <w:pStyle w:val="ListParagraph"/>
        <w:rPr/>
      </w:pPr>
      <w:r w:rsidR="1C2092EB">
        <w:rPr/>
        <w:t xml:space="preserve">informera </w:t>
      </w:r>
      <w:r w:rsidR="3012553B">
        <w:rPr/>
        <w:t xml:space="preserve">patienten, </w:t>
      </w:r>
      <w:r w:rsidR="1C2092EB">
        <w:rPr/>
        <w:t>barnet/föräldern</w:t>
      </w:r>
    </w:p>
    <w:p w:rsidRPr="008B1AFB" w:rsidR="008B1AFB" w:rsidP="177C9ADC" w:rsidRDefault="008B1AFB" w14:paraId="5E2F8226" w14:textId="77777777">
      <w:pPr>
        <w:pStyle w:val="ListParagraph"/>
        <w:rPr/>
      </w:pPr>
      <w:r w:rsidR="1C2092EB">
        <w:rPr/>
        <w:t>barnet sitter i förälderns knä i undersökningsstolen</w:t>
      </w:r>
    </w:p>
    <w:p w:rsidRPr="008B1AFB" w:rsidR="008B1AFB" w:rsidP="177C9ADC" w:rsidRDefault="008B1AFB" w14:paraId="5FA0C1AC" w14:textId="77777777">
      <w:pPr>
        <w:pStyle w:val="ListParagraph"/>
        <w:rPr/>
      </w:pPr>
      <w:r w:rsidR="1C2092EB">
        <w:rPr/>
        <w:t>föräldern håller fast barnets armar och lägger sina ben i kors över barnets ben</w:t>
      </w:r>
    </w:p>
    <w:p w:rsidRPr="008B1AFB" w:rsidR="008B1AFB" w:rsidP="177C9ADC" w:rsidRDefault="008B1AFB" w14:paraId="7781A037" w14:textId="6EDA567B">
      <w:pPr>
        <w:pStyle w:val="ListParagraph"/>
        <w:rPr/>
      </w:pPr>
      <w:r w:rsidR="1C2092EB">
        <w:rPr/>
        <w:t xml:space="preserve">stå bakom patienten och stöd huvudet </w:t>
      </w:r>
      <w:r w:rsidRPr="177C9ADC" w:rsidR="1C2092EB">
        <w:rPr>
          <w:b w:val="1"/>
          <w:bCs w:val="1"/>
        </w:rPr>
        <w:t>stadigt</w:t>
      </w:r>
    </w:p>
    <w:p w:rsidRPr="008B1AFB" w:rsidR="008B1AFB" w:rsidP="177C9ADC" w:rsidRDefault="008B1AFB" w14:paraId="42EC6514" w14:textId="77777777">
      <w:pPr>
        <w:pStyle w:val="MellanrubrikVGR"/>
        <w:rPr>
          <w:b w:val="1"/>
          <w:bCs w:val="1"/>
        </w:rPr>
      </w:pPr>
      <w:r w:rsidR="1C2092EB">
        <w:rPr/>
        <w:t>Svalg</w:t>
      </w:r>
    </w:p>
    <w:p w:rsidRPr="008B1AFB" w:rsidR="008B1AFB" w:rsidP="177C9ADC" w:rsidRDefault="008B1AFB" w14:paraId="34552097" w14:textId="235BB510">
      <w:pPr>
        <w:pStyle w:val="Normal"/>
        <w:rPr>
          <w:b w:val="1"/>
          <w:bCs w:val="1"/>
        </w:rPr>
      </w:pPr>
      <w:r w:rsidR="1C2092EB">
        <w:rPr/>
        <w:t xml:space="preserve">Främmande kropp i svalg </w:t>
      </w:r>
      <w:r w:rsidR="1C2092EB">
        <w:rPr/>
        <w:t>t ex</w:t>
      </w:r>
      <w:r w:rsidR="1C2092EB">
        <w:rPr/>
        <w:t xml:space="preserve"> fiskben</w:t>
      </w:r>
      <w:r w:rsidR="1CA11DA5">
        <w:rPr/>
        <w:t>/</w:t>
      </w:r>
      <w:r w:rsidR="1C2092EB">
        <w:rPr/>
        <w:t>kycklingben</w:t>
      </w:r>
      <w:r w:rsidR="4F22C419">
        <w:rPr/>
        <w:t>/</w:t>
      </w:r>
      <w:r w:rsidR="1C2092EB">
        <w:rPr/>
        <w:t>stor karamell</w:t>
      </w:r>
      <w:r w:rsidR="6DE4D113">
        <w:rPr/>
        <w:t>/</w:t>
      </w:r>
      <w:r w:rsidR="1C2092EB">
        <w:rPr/>
        <w:t>mynt</w:t>
      </w:r>
      <w:r w:rsidR="6DE466E2">
        <w:rPr/>
        <w:t>/</w:t>
      </w:r>
      <w:r w:rsidR="1C2092EB">
        <w:rPr/>
        <w:t xml:space="preserve"> jordnötter.</w:t>
      </w:r>
      <w:r w:rsidR="6EC8021F">
        <w:rPr/>
        <w:t xml:space="preserve"> </w:t>
      </w:r>
      <w:r w:rsidRPr="177C9ADC" w:rsidR="1C2092EB">
        <w:rPr>
          <w:b w:val="1"/>
          <w:bCs w:val="1"/>
        </w:rPr>
        <w:t xml:space="preserve">Tillkalla jouren snarast om patienten är </w:t>
      </w:r>
      <w:r w:rsidRPr="177C9ADC" w:rsidR="1C2092EB">
        <w:rPr>
          <w:b w:val="1"/>
          <w:bCs w:val="1"/>
        </w:rPr>
        <w:t>andningspåverkad</w:t>
      </w:r>
      <w:r w:rsidRPr="177C9ADC" w:rsidR="1C2092EB">
        <w:rPr>
          <w:b w:val="1"/>
          <w:bCs w:val="1"/>
        </w:rPr>
        <w:t>!</w:t>
      </w:r>
    </w:p>
    <w:p w:rsidRPr="008B1AFB" w:rsidR="008B1AFB" w:rsidP="177C9ADC" w:rsidRDefault="008B1AFB" w14:paraId="40D00711" w14:textId="6EC42B2E">
      <w:pPr>
        <w:pStyle w:val="ListParagraph"/>
        <w:rPr/>
      </w:pPr>
      <w:r w:rsidR="1C2092EB">
        <w:rPr/>
        <w:t>informera patienten</w:t>
      </w:r>
      <w:r w:rsidR="040898DB">
        <w:rPr/>
        <w:t>, barnet/föräldern</w:t>
      </w:r>
      <w:r w:rsidR="1C2092EB">
        <w:rPr/>
        <w:t xml:space="preserve"> – ska vara fastande</w:t>
      </w:r>
    </w:p>
    <w:p w:rsidRPr="008B1AFB" w:rsidR="008B1AFB" w:rsidP="177C9ADC" w:rsidRDefault="008B1AFB" w14:paraId="07ABE93A" w14:textId="77777777">
      <w:pPr>
        <w:pStyle w:val="ListParagraph"/>
        <w:rPr/>
      </w:pPr>
      <w:r w:rsidR="1C2092EB">
        <w:rPr/>
        <w:t>håll barnet i stillhet – den främmande kroppen kan åka längre ner om barnet hoppar omkring</w:t>
      </w:r>
    </w:p>
    <w:p w:rsidRPr="008B1AFB" w:rsidR="008B1AFB" w:rsidP="177C9ADC" w:rsidRDefault="008B1AFB" w14:paraId="691F0593" w14:textId="77777777">
      <w:pPr>
        <w:pStyle w:val="ListParagraph"/>
        <w:rPr/>
      </w:pPr>
      <w:r w:rsidR="1C2092EB">
        <w:rPr/>
        <w:t>låt barnet sitta i undersökningsstolen</w:t>
      </w:r>
    </w:p>
    <w:p w:rsidRPr="008B1AFB" w:rsidR="008B1AFB" w:rsidP="177C9ADC" w:rsidRDefault="008B1AFB" w14:paraId="6625B862" w14:textId="77777777">
      <w:pPr>
        <w:pStyle w:val="ListParagraph"/>
        <w:rPr/>
      </w:pPr>
      <w:r w:rsidR="1C2092EB">
        <w:rPr/>
        <w:t xml:space="preserve">stå bakom patienten och stöd huvudet </w:t>
      </w:r>
      <w:r w:rsidR="1C2092EB">
        <w:rPr/>
        <w:t>stadigt</w:t>
      </w:r>
    </w:p>
    <w:p w:rsidRPr="008B1AFB" w:rsidR="008B1AFB" w:rsidP="177C9ADC" w:rsidRDefault="008B1AFB" w14:paraId="501F7B97" w14:textId="77777777">
      <w:pPr>
        <w:pStyle w:val="ListParagraph"/>
        <w:rPr/>
      </w:pPr>
      <w:r w:rsidR="1C2092EB">
        <w:rPr/>
        <w:t xml:space="preserve">fiskben kan i regel avlägsnas med en lång, rak </w:t>
      </w:r>
      <w:r w:rsidR="1C2092EB">
        <w:rPr/>
        <w:t>nästång</w:t>
      </w:r>
    </w:p>
    <w:bookmarkEnd w:id="0"/>
    <w:p w:rsidRPr="00536A5A" w:rsidR="00536A5A" w:rsidP="177C9ADC" w:rsidRDefault="00536A5A" w14:paraId="76B9F95B" w14:textId="2F78373A">
      <w:pPr>
        <w:pStyle w:val="ListParagraph"/>
        <w:rPr/>
      </w:pPr>
      <w:r w:rsidR="1C2092EB">
        <w:rPr/>
        <w:t>barn kan behöva sövas för att avlägsna en främmande kropp i svalg</w:t>
      </w:r>
    </w:p>
    <w:sectPr w:rsidRPr="00536A5A" w:rsidR="00536A5A" w:rsidSect="008B1AFB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4">
    <w:nsid w:val="39ae881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35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07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79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1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23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95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67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39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12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4d49a03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35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07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79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1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23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95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67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39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12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40b35a0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35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07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79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1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23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95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67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39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12" w:hanging="360"/>
      </w:pPr>
      <w:rPr>
        <w:rFonts w:hint="default" w:ascii="Wingdings" w:hAnsi="Wingdings"/>
      </w:rPr>
    </w:lvl>
  </w:abstractNum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34B14DB"/>
    <w:multiLevelType w:val="hybridMultilevel"/>
    <w:tmpl w:val="8320048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8785DA3"/>
    <w:multiLevelType w:val="hybridMultilevel"/>
    <w:tmpl w:val="090EBB4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52B949FD"/>
    <w:multiLevelType w:val="hybridMultilevel"/>
    <w:tmpl w:val="40EAC70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62937855"/>
    <w:multiLevelType w:val="hybridMultilevel"/>
    <w:tmpl w:val="64C6870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26">
    <w:abstractNumId w:val="24"/>
  </w:num>
  <w:num w:numId="25">
    <w:abstractNumId w:val="23"/>
  </w:num>
  <w:num w:numId="24">
    <w:abstractNumId w:val="22"/>
  </w:num>
  <w:num w:numId="1" w16cid:durableId="683435456">
    <w:abstractNumId w:val="21"/>
  </w:num>
  <w:num w:numId="2" w16cid:durableId="18556863">
    <w:abstractNumId w:val="17"/>
  </w:num>
  <w:num w:numId="3" w16cid:durableId="1475484528">
    <w:abstractNumId w:val="0"/>
  </w:num>
  <w:num w:numId="4" w16cid:durableId="1598564432">
    <w:abstractNumId w:val="7"/>
  </w:num>
  <w:num w:numId="5" w16cid:durableId="724912659">
    <w:abstractNumId w:val="19"/>
  </w:num>
  <w:num w:numId="6" w16cid:durableId="15349018">
    <w:abstractNumId w:val="3"/>
  </w:num>
  <w:num w:numId="7" w16cid:durableId="1159468830">
    <w:abstractNumId w:val="12"/>
  </w:num>
  <w:num w:numId="8" w16cid:durableId="161556689">
    <w:abstractNumId w:val="9"/>
  </w:num>
  <w:num w:numId="9" w16cid:durableId="885917827">
    <w:abstractNumId w:val="1"/>
  </w:num>
  <w:num w:numId="10" w16cid:durableId="1166476800">
    <w:abstractNumId w:val="1"/>
  </w:num>
  <w:num w:numId="11" w16cid:durableId="392970844">
    <w:abstractNumId w:val="4"/>
  </w:num>
  <w:num w:numId="12" w16cid:durableId="2067145162">
    <w:abstractNumId w:val="5"/>
  </w:num>
  <w:num w:numId="13" w16cid:durableId="1656762320">
    <w:abstractNumId w:val="16"/>
  </w:num>
  <w:num w:numId="14" w16cid:durableId="1891113541">
    <w:abstractNumId w:val="10"/>
  </w:num>
  <w:num w:numId="15" w16cid:durableId="1723169591">
    <w:abstractNumId w:val="8"/>
  </w:num>
  <w:num w:numId="16" w16cid:durableId="203293463">
    <w:abstractNumId w:val="14"/>
  </w:num>
  <w:num w:numId="17" w16cid:durableId="1886092359">
    <w:abstractNumId w:val="6"/>
  </w:num>
  <w:num w:numId="18" w16cid:durableId="410127133">
    <w:abstractNumId w:val="11"/>
  </w:num>
  <w:num w:numId="19" w16cid:durableId="1654067783">
    <w:abstractNumId w:val="20"/>
  </w:num>
  <w:num w:numId="20" w16cid:durableId="1952084702">
    <w:abstractNumId w:val="2"/>
  </w:num>
  <w:num w:numId="21" w16cid:durableId="219097365">
    <w:abstractNumId w:val="18"/>
  </w:num>
  <w:num w:numId="22" w16cid:durableId="1004670494">
    <w:abstractNumId w:val="15"/>
  </w:num>
  <w:num w:numId="23" w16cid:durableId="110842966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1AFB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1A921B4"/>
    <w:rsid w:val="024801E3"/>
    <w:rsid w:val="037DDA7D"/>
    <w:rsid w:val="040898DB"/>
    <w:rsid w:val="08C091E7"/>
    <w:rsid w:val="177C9ADC"/>
    <w:rsid w:val="1C2092EB"/>
    <w:rsid w:val="1CA11DA5"/>
    <w:rsid w:val="2C85A16B"/>
    <w:rsid w:val="2ECBC35B"/>
    <w:rsid w:val="3012553B"/>
    <w:rsid w:val="3374D060"/>
    <w:rsid w:val="33C538CB"/>
    <w:rsid w:val="3BD236FE"/>
    <w:rsid w:val="3FCE0472"/>
    <w:rsid w:val="47192F3B"/>
    <w:rsid w:val="4E846B1F"/>
    <w:rsid w:val="4F059D7B"/>
    <w:rsid w:val="4F22C419"/>
    <w:rsid w:val="5050C5C2"/>
    <w:rsid w:val="56AE3B0E"/>
    <w:rsid w:val="5AA44AE4"/>
    <w:rsid w:val="647B2B65"/>
    <w:rsid w:val="6B2CF8ED"/>
    <w:rsid w:val="6DE466E2"/>
    <w:rsid w:val="6DE4D113"/>
    <w:rsid w:val="6EC8021F"/>
    <w:rsid w:val="73410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1AFB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8B1AF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Främmande kropp i näsa, svalg - undersökning</dc:title>
  <dc:subject/>
  <dc:creator>patrik.jens.johansson@vgregion.se</dc:creator>
  <keywords/>
  <lastModifiedBy>Päivi Kyllönen</lastModifiedBy>
  <revision>3</revision>
  <lastPrinted>2016-03-31T10:56:00.0000000Z</lastPrinted>
  <dcterms:created xsi:type="dcterms:W3CDTF">2022-05-05T11:30:00.0000000Z</dcterms:created>
  <dcterms:modified xsi:type="dcterms:W3CDTF">2024-09-27T07:18:58.0000000Z</dcterms:modified>
</coreProperties>
</file>