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527846F2" w:rsidP="527846F2" w:rsidRDefault="527846F2" w14:paraId="57FF6DFE" w14:textId="2D2A6042">
      <w:pPr>
        <w:pStyle w:val="Heading1"/>
        <w:ind w:left="0"/>
      </w:pPr>
    </w:p>
    <w:p w:rsidR="00935152" w:rsidP="527846F2" w:rsidRDefault="00935152" w14:paraId="016360EA" w14:textId="0E213685">
      <w:pPr>
        <w:pStyle w:val="Heading1"/>
        <w:sectPr w:rsidR="00935152" w:rsidSect="0093515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</w:p>
    <w:p w:rsidRPr="00935152" w:rsidR="00935152" w:rsidP="527846F2" w:rsidRDefault="00935152" w14:paraId="7D172EE3" w14:textId="250EE951">
      <w:pPr>
        <w:pStyle w:val="Heading1"/>
        <w:tabs>
          <w:tab w:val="left" w:leader="none" w:pos="4590"/>
        </w:tabs>
        <w:spacing w:after="0" w:afterAutospacing="off"/>
      </w:pPr>
      <w:r w:rsidRPr="0093515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054F7" wp14:editId="5B1D48D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35152" w:rsidP="00935152" w:rsidRDefault="00935152" w14:paraId="3AB5E381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12908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5B339781">
              <v:shapetype id="_x0000_t202" coordsize="21600,21600" o:spt="202" path="m,l,21600r21600,l21600,xe" w14:anchorId="263054F7">
                <v:stroke joinstyle="miter"/>
                <v:path gradientshapeok="t" o:connecttype="rect"/>
              </v:shapetype>
              <v:shape id="Text Box 3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35152" w:rsidP="00935152" w:rsidRDefault="00935152" w14:paraId="070D6E9A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12908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name="_Toc321146591" w:id="0"/>
      <w:r w:rsidR="0C86571C">
        <w:rPr/>
        <w:t>Främmande kropp i näsa, svalg</w:t>
      </w:r>
    </w:p>
    <w:bookmarkEnd w:id="0"/>
    <w:p w:rsidRPr="00536A5A" w:rsidR="00536A5A" w:rsidP="527846F2" w:rsidRDefault="00536A5A" w14:paraId="2BCFD775" w14:textId="2C3A4D8B">
      <w:pPr>
        <w:pStyle w:val="Normal"/>
        <w:tabs>
          <w:tab w:val="left" w:leader="none" w:pos="4590"/>
        </w:tabs>
        <w:spacing w:after="0" w:afterAutospacing="off"/>
        <w:rPr>
          <w:rFonts w:ascii="Calibri" w:hAnsi="Calibri" w:eastAsia="Calibri" w:cs="Calibri" w:asciiTheme="majorAscii" w:hAnsiTheme="majorAscii" w:eastAsiaTheme="majorAscii" w:cstheme="majorAscii"/>
        </w:rPr>
      </w:pPr>
      <w:r w:rsidRPr="527846F2" w:rsidR="0C86571C">
        <w:rPr>
          <w:rFonts w:ascii="Calibri" w:hAnsi="Calibri" w:eastAsia="Calibri" w:cs="Calibri" w:asciiTheme="majorAscii" w:hAnsiTheme="majorAscii" w:eastAsiaTheme="majorAscii" w:cstheme="majorAscii"/>
        </w:rPr>
        <w:t>Vårdprogram Akutmottagningen NÄL</w:t>
      </w:r>
    </w:p>
    <w:tbl>
      <w:tblPr>
        <w:tblStyle w:val="TableGrid"/>
        <w:tblW w:w="0" w:type="auto"/>
        <w:tblInd w:w="992" w:type="dxa"/>
        <w:tblLayout w:type="fixed"/>
        <w:tblLook w:val="06A0" w:firstRow="1" w:lastRow="0" w:firstColumn="1" w:lastColumn="0" w:noHBand="1" w:noVBand="1"/>
      </w:tblPr>
      <w:tblGrid>
        <w:gridCol w:w="3968"/>
        <w:gridCol w:w="5102"/>
      </w:tblGrid>
      <w:tr w:rsidR="527846F2" w:rsidTr="586697AE" w14:paraId="4909D8B2">
        <w:trPr>
          <w:trHeight w:val="300"/>
        </w:trPr>
        <w:tc>
          <w:tcPr>
            <w:tcW w:w="3968" w:type="dxa"/>
            <w:tcMar/>
          </w:tcPr>
          <w:p w:rsidR="686AE382" w:rsidP="527846F2" w:rsidRDefault="686AE382" w14:paraId="549B6A44" w14:textId="0387BFA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</w:pPr>
            <w:r w:rsidRPr="527846F2" w:rsidR="686AE38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Omvårdnadsanamnes</w:t>
            </w:r>
          </w:p>
          <w:p w:rsidR="686AE382" w:rsidP="527846F2" w:rsidRDefault="686AE382" w14:paraId="57B25CCB" w14:textId="011E56B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27846F2" w:rsidR="686AE38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Patientens beskrivning av händelsen. </w:t>
            </w:r>
            <w:r w:rsidRPr="527846F2" w:rsidR="4942F60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Alla ≥75 år</w:t>
            </w:r>
            <w:r w:rsidRPr="527846F2" w:rsidR="4942F60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: Screening enligt FRESH, se WEST-A.</w:t>
            </w:r>
          </w:p>
          <w:p w:rsidR="686AE382" w:rsidP="527846F2" w:rsidRDefault="686AE382" w14:paraId="215B6CCF" w14:textId="25A821E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</w:pPr>
            <w:r w:rsidRPr="527846F2" w:rsidR="686AE38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Främmande kropp i näsan</w:t>
            </w:r>
            <w:r w:rsidRPr="527846F2" w:rsidR="686AE38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527846F2" w:rsidR="686AE38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 ex</w:t>
            </w:r>
            <w:r w:rsidRPr="527846F2" w:rsidR="686AE38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527846F2" w:rsidR="176A33C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en </w:t>
            </w:r>
            <w:r w:rsidRPr="527846F2" w:rsidR="686AE38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pärla - inträffar i regel hos barn.</w:t>
            </w:r>
          </w:p>
          <w:p w:rsidR="527846F2" w:rsidP="527846F2" w:rsidRDefault="527846F2" w14:paraId="480F2C21" w14:textId="29C675D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</w:p>
          <w:p w:rsidR="0B45CC5A" w:rsidP="527846F2" w:rsidRDefault="0B45CC5A" w14:paraId="220BD2A5" w14:textId="58F0B3E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27846F2" w:rsidR="0B45CC5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Främmande kropp i svalget</w:t>
            </w:r>
            <w:r w:rsidRPr="527846F2" w:rsidR="0B45CC5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527846F2" w:rsidR="0B45CC5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 ex</w:t>
            </w:r>
            <w:r w:rsidRPr="527846F2" w:rsidR="0B45CC5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ett fiskben</w:t>
            </w:r>
            <w:r w:rsidRPr="527846F2" w:rsidR="31DEE69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, en köttbit, ett mynt, stor karamell.</w:t>
            </w:r>
          </w:p>
          <w:p w:rsidR="527846F2" w:rsidP="527846F2" w:rsidRDefault="527846F2" w14:paraId="46A0FDFB" w14:textId="748D20C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  <w:p w:rsidR="31DEE694" w:rsidP="527846F2" w:rsidRDefault="31DEE694" w14:paraId="328A1801" w14:textId="52EF0F4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27846F2" w:rsidR="31DEE69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OBS!</w:t>
            </w:r>
            <w:r w:rsidRPr="527846F2" w:rsidR="31DEE69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Tillkalla ÖNH-jouren snarast om patienten är </w:t>
            </w:r>
            <w:r w:rsidRPr="527846F2" w:rsidR="31DEE69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andningspåverkad</w:t>
            </w:r>
            <w:r w:rsidRPr="527846F2" w:rsidR="31DEE69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och/eller om det finns misstank</w:t>
            </w: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e om att den främmande </w:t>
            </w: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kroppen kan</w:t>
            </w: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vara ett </w:t>
            </w: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batteri</w:t>
            </w: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av något slag.</w:t>
            </w:r>
          </w:p>
          <w:p w:rsidR="527846F2" w:rsidP="527846F2" w:rsidRDefault="527846F2" w14:paraId="3BA16237" w14:textId="066FCD4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  <w:p w:rsidR="33EB5125" w:rsidP="527846F2" w:rsidRDefault="33EB5125" w14:paraId="6FE395A7" w14:textId="1D08C93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</w:pP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Omvårdnadsstatus</w:t>
            </w:r>
          </w:p>
          <w:p w:rsidR="33EB5125" w:rsidP="527846F2" w:rsidRDefault="33EB5125" w14:paraId="45229A79" w14:textId="1A2E571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Kommunikation</w:t>
            </w:r>
          </w:p>
          <w:p w:rsidR="33EB5125" w:rsidP="527846F2" w:rsidRDefault="33EB5125" w14:paraId="7EB61E58" w14:textId="261B9AD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Medvetandegrad? (RLS, GCS)</w:t>
            </w:r>
          </w:p>
          <w:p w:rsidR="33EB5125" w:rsidP="527846F2" w:rsidRDefault="33EB5125" w14:paraId="1DDBEEFE" w14:textId="60D271C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Orienterad?</w:t>
            </w:r>
          </w:p>
          <w:p w:rsidR="33EB5125" w:rsidP="527846F2" w:rsidRDefault="33EB5125" w14:paraId="7B38C0E6" w14:textId="79C29FA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Talsvårigheter?</w:t>
            </w:r>
          </w:p>
          <w:p w:rsidR="527846F2" w:rsidP="527846F2" w:rsidRDefault="527846F2" w14:paraId="2A0FA4B8" w14:textId="11DC019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  <w:p w:rsidR="33EB5125" w:rsidP="527846F2" w:rsidRDefault="33EB5125" w14:paraId="6776F31D" w14:textId="3B9EB4C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Andning</w:t>
            </w:r>
          </w:p>
          <w:p w:rsidR="33EB5125" w:rsidP="527846F2" w:rsidRDefault="33EB5125" w14:paraId="3C500DCA" w14:textId="343C65E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Fri luftväg?</w:t>
            </w:r>
          </w:p>
          <w:p w:rsidR="33EB5125" w:rsidP="527846F2" w:rsidRDefault="33EB5125" w14:paraId="1F91499E" w14:textId="6BBF6E2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Andningspåverkan?</w:t>
            </w:r>
          </w:p>
          <w:p w:rsidR="33EB5125" w:rsidP="527846F2" w:rsidRDefault="33EB5125" w14:paraId="339471E2" w14:textId="4DC2F03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AF?</w:t>
            </w:r>
          </w:p>
        </w:tc>
        <w:tc>
          <w:tcPr>
            <w:tcW w:w="5102" w:type="dxa"/>
            <w:tcMar/>
          </w:tcPr>
          <w:p w:rsidR="33EB5125" w:rsidP="527846F2" w:rsidRDefault="33EB5125" w14:paraId="30A71C31" w14:textId="341244F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</w:pP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Omvårdnadsåtgärder</w:t>
            </w:r>
          </w:p>
          <w:p w:rsidR="33EB5125" w:rsidP="527846F2" w:rsidRDefault="33EB5125" w14:paraId="0720E764" w14:textId="5D73F0F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527846F2" w:rsidR="33EB512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Förberedelser</w:t>
            </w:r>
          </w:p>
          <w:p w:rsidR="76263BAC" w:rsidP="527846F2" w:rsidRDefault="76263BAC" w14:paraId="36AF128B" w14:textId="4B36AF8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86697AE" w:rsidR="76263BA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Alla ≥75 år</w:t>
            </w:r>
            <w:r w:rsidRPr="586697AE" w:rsidR="76263BA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: omvårdnadsåtgärder </w:t>
            </w:r>
            <w:r w:rsidRPr="586697AE" w:rsidR="76263BA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enl</w:t>
            </w:r>
            <w:r w:rsidRPr="586697AE" w:rsidR="6E539CE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  <w:r w:rsidRPr="586697AE" w:rsidR="76263BA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“Skör äldre behov/process”, se WEST-A</w:t>
            </w:r>
            <w:r w:rsidRPr="586697AE" w:rsidR="4421C6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4421C6C0" w:rsidP="527846F2" w:rsidRDefault="4421C6C0" w14:paraId="5D2DBCF0" w14:textId="3960635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27846F2" w:rsidR="4421C6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Vitala parametrar enligt NEWS2.</w:t>
            </w:r>
          </w:p>
          <w:p w:rsidR="527846F2" w:rsidP="527846F2" w:rsidRDefault="527846F2" w14:paraId="1DBD29A9" w14:textId="49811BC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  <w:p w:rsidR="4421C6C0" w:rsidP="527846F2" w:rsidRDefault="4421C6C0" w14:paraId="3A92F89E" w14:textId="21CFE4A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27846F2" w:rsidR="4421C6C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Allmänpåverkad patient</w:t>
            </w:r>
            <w:r w:rsidRPr="527846F2" w:rsidR="4421C6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kopplas upp på övervakningsmonitor och PVK sätts.</w:t>
            </w:r>
          </w:p>
          <w:p w:rsidR="527846F2" w:rsidP="527846F2" w:rsidRDefault="527846F2" w14:paraId="52D5FA20" w14:textId="44F529C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  <w:p w:rsidR="4421C6C0" w:rsidP="527846F2" w:rsidRDefault="4421C6C0" w14:paraId="5E2E126B" w14:textId="3664E63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86697AE" w:rsidR="4421C6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Se instruktionspärmen på bänken, </w:t>
            </w:r>
            <w:r w:rsidRPr="586697AE" w:rsidR="4421C6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öronrummet</w:t>
            </w:r>
            <w:r w:rsidRPr="586697AE" w:rsidR="4421C6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, R:35.</w:t>
            </w:r>
          </w:p>
          <w:p w:rsidR="586697AE" w:rsidP="586697AE" w:rsidRDefault="586697AE" w14:paraId="176FCF06" w14:textId="59E2138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  <w:p w:rsidR="735BB238" w:rsidP="586697AE" w:rsidRDefault="735BB238" w14:paraId="3E9D2DFF" w14:textId="70F42EC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86697AE" w:rsidR="735BB23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Provtagning enligt “Provtagningsrutin ÖNH-patienter, Akutmottagningen”</w:t>
            </w:r>
          </w:p>
          <w:p w:rsidR="586697AE" w:rsidP="586697AE" w:rsidRDefault="586697AE" w14:paraId="0A3E2F33" w14:textId="7FA1C8C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  <w:p w:rsidR="4421C6C0" w:rsidP="527846F2" w:rsidRDefault="4421C6C0" w14:paraId="5BBA534F" w14:textId="7533272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527846F2" w:rsidR="4421C6C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Läkemedelshantering</w:t>
            </w:r>
          </w:p>
          <w:p w:rsidR="4421C6C0" w:rsidP="527846F2" w:rsidRDefault="4421C6C0" w14:paraId="7D48E9F5" w14:textId="7D7FF55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527846F2" w:rsidR="4421C6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Ge ev. O2</w:t>
            </w:r>
          </w:p>
          <w:p w:rsidR="4421C6C0" w:rsidP="527846F2" w:rsidRDefault="4421C6C0" w14:paraId="04041AC8" w14:textId="2A37D87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27846F2" w:rsidR="4421C6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Läkemedel enligt läkarordination</w:t>
            </w:r>
          </w:p>
          <w:p w:rsidR="527846F2" w:rsidP="527846F2" w:rsidRDefault="527846F2" w14:paraId="5AC24037" w14:textId="5319A22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  <w:p w:rsidR="4421C6C0" w:rsidP="527846F2" w:rsidRDefault="4421C6C0" w14:paraId="2FAEDB7D" w14:textId="1AB8D66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527846F2" w:rsidR="4421C6C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Speciell omvårdnad</w:t>
            </w:r>
          </w:p>
          <w:p w:rsidR="4421C6C0" w:rsidP="527846F2" w:rsidRDefault="4421C6C0" w14:paraId="05998BA8" w14:textId="19524BB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586697AE" w:rsidR="4421C6C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Lämna ej patienten ensam!</w:t>
            </w:r>
          </w:p>
          <w:p w:rsidR="4421C6C0" w:rsidP="527846F2" w:rsidRDefault="4421C6C0" w14:paraId="00D6D471" w14:textId="1E4952F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86697AE" w:rsidR="4421C6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Barn ska hålla sig i stillhet.</w:t>
            </w:r>
          </w:p>
          <w:p w:rsidR="586697AE" w:rsidP="586697AE" w:rsidRDefault="586697AE" w14:paraId="05B1A0AF" w14:textId="0D42CB4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  <w:p w:rsidR="586697AE" w:rsidP="586697AE" w:rsidRDefault="586697AE" w14:paraId="59EE96BC" w14:textId="1921047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  <w:p w:rsidR="28DC3B4C" w:rsidP="586697AE" w:rsidRDefault="28DC3B4C" w14:paraId="305718E4" w14:textId="72C7CDE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86697AE" w:rsidR="28DC3B4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NEWS2-poäng styr behovet av övervakningsfrekvens, åtgärd, behov av läkarbedömning, tillsyn och kontroll av vitala parametrar (VP</w:t>
            </w:r>
            <w:r w:rsidRPr="586697AE" w:rsidR="6365AE6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).</w:t>
            </w:r>
          </w:p>
          <w:p w:rsidR="527846F2" w:rsidP="527846F2" w:rsidRDefault="527846F2" w14:paraId="3E7E8969" w14:textId="6392DF3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</w:tc>
      </w:tr>
    </w:tbl>
    <w:p w:rsidRPr="00536A5A" w:rsidR="00536A5A" w:rsidP="527846F2" w:rsidRDefault="00536A5A" w14:paraId="76B9F95B" w14:textId="1B382D99">
      <w:pPr>
        <w:pStyle w:val="Normal"/>
        <w:suppressLineNumbers w:val="0"/>
        <w:bidi w:val="0"/>
        <w:spacing w:before="0" w:beforeAutospacing="off" w:after="0" w:afterAutospacing="off" w:line="288" w:lineRule="auto"/>
        <w:ind w:left="992" w:right="868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</w:p>
    <w:sectPr w:rsidRPr="00536A5A" w:rsidR="00536A5A" w:rsidSect="0093515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FDEE4C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239352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807433280">
    <w:abstractNumId w:val="17"/>
  </w:num>
  <w:num w:numId="2" w16cid:durableId="407119193">
    <w:abstractNumId w:val="14"/>
  </w:num>
  <w:num w:numId="3" w16cid:durableId="521089629">
    <w:abstractNumId w:val="0"/>
  </w:num>
  <w:num w:numId="4" w16cid:durableId="1598171500">
    <w:abstractNumId w:val="6"/>
  </w:num>
  <w:num w:numId="5" w16cid:durableId="2011986031">
    <w:abstractNumId w:val="15"/>
  </w:num>
  <w:num w:numId="6" w16cid:durableId="928847750">
    <w:abstractNumId w:val="2"/>
  </w:num>
  <w:num w:numId="7" w16cid:durableId="529413305">
    <w:abstractNumId w:val="11"/>
  </w:num>
  <w:num w:numId="8" w16cid:durableId="12458495">
    <w:abstractNumId w:val="8"/>
  </w:num>
  <w:num w:numId="9" w16cid:durableId="978730232">
    <w:abstractNumId w:val="1"/>
  </w:num>
  <w:num w:numId="10" w16cid:durableId="1164005631">
    <w:abstractNumId w:val="1"/>
  </w:num>
  <w:num w:numId="11" w16cid:durableId="2146777573">
    <w:abstractNumId w:val="3"/>
  </w:num>
  <w:num w:numId="12" w16cid:durableId="1698310018">
    <w:abstractNumId w:val="4"/>
  </w:num>
  <w:num w:numId="13" w16cid:durableId="904418500">
    <w:abstractNumId w:val="13"/>
  </w:num>
  <w:num w:numId="14" w16cid:durableId="1117329234">
    <w:abstractNumId w:val="9"/>
  </w:num>
  <w:num w:numId="15" w16cid:durableId="909509651">
    <w:abstractNumId w:val="7"/>
  </w:num>
  <w:num w:numId="16" w16cid:durableId="912198814">
    <w:abstractNumId w:val="12"/>
  </w:num>
  <w:num w:numId="17" w16cid:durableId="390153821">
    <w:abstractNumId w:val="5"/>
  </w:num>
  <w:num w:numId="18" w16cid:durableId="1121260933">
    <w:abstractNumId w:val="10"/>
  </w:num>
  <w:num w:numId="19" w16cid:durableId="1790079495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5152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244E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1C3168"/>
    <w:rsid w:val="01EA4724"/>
    <w:rsid w:val="024801E3"/>
    <w:rsid w:val="033D8E5E"/>
    <w:rsid w:val="039FE648"/>
    <w:rsid w:val="043BF6F9"/>
    <w:rsid w:val="05C3CBE7"/>
    <w:rsid w:val="083DEE08"/>
    <w:rsid w:val="08B6A794"/>
    <w:rsid w:val="0A843107"/>
    <w:rsid w:val="0B45CC5A"/>
    <w:rsid w:val="0C283EE0"/>
    <w:rsid w:val="0C86571C"/>
    <w:rsid w:val="0D953B7C"/>
    <w:rsid w:val="0EFBB2B6"/>
    <w:rsid w:val="11183BB2"/>
    <w:rsid w:val="125B7D89"/>
    <w:rsid w:val="12C4A0A2"/>
    <w:rsid w:val="15B5C960"/>
    <w:rsid w:val="176A33C1"/>
    <w:rsid w:val="188AEE3A"/>
    <w:rsid w:val="18B3877D"/>
    <w:rsid w:val="1AAD38DE"/>
    <w:rsid w:val="1AF6906D"/>
    <w:rsid w:val="1CC456EF"/>
    <w:rsid w:val="1D072C15"/>
    <w:rsid w:val="1F062D49"/>
    <w:rsid w:val="2049184A"/>
    <w:rsid w:val="21FD9FE5"/>
    <w:rsid w:val="22913F01"/>
    <w:rsid w:val="246318B2"/>
    <w:rsid w:val="24636ACD"/>
    <w:rsid w:val="2483FE09"/>
    <w:rsid w:val="26082FE9"/>
    <w:rsid w:val="27B556E7"/>
    <w:rsid w:val="27D88D55"/>
    <w:rsid w:val="28BA758C"/>
    <w:rsid w:val="28CC97BC"/>
    <w:rsid w:val="28DC3B4C"/>
    <w:rsid w:val="293FE41D"/>
    <w:rsid w:val="2984FEBF"/>
    <w:rsid w:val="2A895C94"/>
    <w:rsid w:val="2B64F9C5"/>
    <w:rsid w:val="2BE5FE95"/>
    <w:rsid w:val="2C14651E"/>
    <w:rsid w:val="31DEE694"/>
    <w:rsid w:val="32BD448C"/>
    <w:rsid w:val="33EB5125"/>
    <w:rsid w:val="37099526"/>
    <w:rsid w:val="38857B34"/>
    <w:rsid w:val="39A58C1B"/>
    <w:rsid w:val="3B48EA08"/>
    <w:rsid w:val="3C5AE9D7"/>
    <w:rsid w:val="3D3458E7"/>
    <w:rsid w:val="3D488B7C"/>
    <w:rsid w:val="3DF5A0D9"/>
    <w:rsid w:val="3E45B58C"/>
    <w:rsid w:val="3F65BEA2"/>
    <w:rsid w:val="40FD83FA"/>
    <w:rsid w:val="41179AC8"/>
    <w:rsid w:val="433B160A"/>
    <w:rsid w:val="43DA268E"/>
    <w:rsid w:val="4421C6C0"/>
    <w:rsid w:val="457C96B2"/>
    <w:rsid w:val="482682D0"/>
    <w:rsid w:val="4827A08B"/>
    <w:rsid w:val="4925DFA5"/>
    <w:rsid w:val="4942F607"/>
    <w:rsid w:val="49763D38"/>
    <w:rsid w:val="4B90D01F"/>
    <w:rsid w:val="4D13BCAC"/>
    <w:rsid w:val="4DE20217"/>
    <w:rsid w:val="4F203FD1"/>
    <w:rsid w:val="4F58552F"/>
    <w:rsid w:val="527846F2"/>
    <w:rsid w:val="52926779"/>
    <w:rsid w:val="52F4C0B6"/>
    <w:rsid w:val="5338BA42"/>
    <w:rsid w:val="5370C4C2"/>
    <w:rsid w:val="577D2691"/>
    <w:rsid w:val="57C82327"/>
    <w:rsid w:val="586697AE"/>
    <w:rsid w:val="58D60179"/>
    <w:rsid w:val="5A77592B"/>
    <w:rsid w:val="60C62279"/>
    <w:rsid w:val="611B7E8D"/>
    <w:rsid w:val="61CD34BC"/>
    <w:rsid w:val="63180B02"/>
    <w:rsid w:val="6365AE6D"/>
    <w:rsid w:val="647B2B65"/>
    <w:rsid w:val="686AE382"/>
    <w:rsid w:val="6B2CF8ED"/>
    <w:rsid w:val="6BFA757D"/>
    <w:rsid w:val="6D0608D2"/>
    <w:rsid w:val="6D12B556"/>
    <w:rsid w:val="6E40041A"/>
    <w:rsid w:val="6E539CEF"/>
    <w:rsid w:val="71C87433"/>
    <w:rsid w:val="728AAB8F"/>
    <w:rsid w:val="735BB238"/>
    <w:rsid w:val="74A0F671"/>
    <w:rsid w:val="74C00EBE"/>
    <w:rsid w:val="74C92B7C"/>
    <w:rsid w:val="761443DF"/>
    <w:rsid w:val="76263BAC"/>
    <w:rsid w:val="765BA9E3"/>
    <w:rsid w:val="7719E689"/>
    <w:rsid w:val="78540230"/>
    <w:rsid w:val="78E8A8F1"/>
    <w:rsid w:val="7AD71A42"/>
    <w:rsid w:val="7C0D410F"/>
    <w:rsid w:val="7C9C40E8"/>
    <w:rsid w:val="7C9E86FF"/>
    <w:rsid w:val="7D36E226"/>
    <w:rsid w:val="7F00D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7450fd3e062a432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7ca0c-0317-476f-b784-4915a7653131}"/>
      </w:docPartPr>
      <w:docPartBody>
        <w:p xmlns:wp14="http://schemas.microsoft.com/office/word/2010/wordml" w14:paraId="726D5C91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Främmande kropp i näsa, svalg</dc:title>
  <dc:subject/>
  <dc:creator>patrik.jens.johansson@vgregion.se</dc:creator>
  <keywords/>
  <lastModifiedBy>Päivi Kyllönen</lastModifiedBy>
  <revision>5</revision>
  <lastPrinted>2016-03-31T10:56:00.0000000Z</lastPrinted>
  <dcterms:created xsi:type="dcterms:W3CDTF">2022-05-05T11:30:00.0000000Z</dcterms:created>
  <dcterms:modified xsi:type="dcterms:W3CDTF">2024-09-27T13:50:26.0000000Z</dcterms:modified>
</coreProperties>
</file>