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5EDD6A8E" w:rsidP="5EDD6A8E" w:rsidRDefault="5EDD6A8E" w14:paraId="74D271DC" w14:textId="2F748624">
      <w:pPr>
        <w:pStyle w:val="Heading1"/>
        <w:spacing w:after="0" w:afterAutospacing="off"/>
      </w:pPr>
    </w:p>
    <w:p w:rsidR="5EDD6A8E" w:rsidP="5EDD6A8E" w:rsidRDefault="5EDD6A8E" w14:paraId="125FC8C7" w14:textId="16FD9881">
      <w:pPr>
        <w:pStyle w:val="Heading1"/>
        <w:spacing w:after="0" w:afterAutospacing="off"/>
      </w:pPr>
    </w:p>
    <w:p w:rsidR="5EDD6A8E" w:rsidP="5EDD6A8E" w:rsidRDefault="5EDD6A8E" w14:paraId="3594BC12" w14:textId="534F97B0">
      <w:pPr>
        <w:pStyle w:val="Heading1"/>
        <w:keepNext w:val="0"/>
        <w:spacing w:after="0" w:afterAutospacing="off" w:line="14" w:lineRule="atLeast"/>
        <w:ind w:hanging="1442"/>
      </w:pPr>
    </w:p>
    <w:p w:rsidR="007E2FFD" w:rsidP="5EDD6A8E" w:rsidRDefault="007E2FFD" w14:paraId="7056AE39" w14:textId="00C6DD32">
      <w:pPr>
        <w:pStyle w:val="Heading1"/>
        <w:keepNext w:val="0"/>
        <w:spacing w:after="0" w:afterAutospacing="off" w:line="14" w:lineRule="atLeast"/>
        <w:ind w:hanging="1442"/>
      </w:pPr>
      <w:bookmarkStart w:name="_Toc321146591" w:id="0"/>
      <w:r w:rsidR="092661E0">
        <w:rPr/>
        <w:t>Erysipelas</w:t>
      </w:r>
    </w:p>
    <w:p w:rsidR="2DA83F1C" w:rsidP="5EDD6A8E" w:rsidRDefault="2DA83F1C" w14:paraId="7A1201E5" w14:textId="57DA3B17">
      <w:pPr>
        <w:pStyle w:val="Normal"/>
        <w:keepNext w:val="0"/>
        <w:spacing w:after="0" w:afterAutospacing="off" w:line="14" w:lineRule="atLeast"/>
        <w:ind w:left="-450"/>
        <w:rPr>
          <w:rFonts w:ascii="Calibri" w:hAnsi="Calibri" w:eastAsia="Calibri" w:cs="Calibri" w:asciiTheme="majorAscii" w:hAnsiTheme="majorAscii" w:eastAsiaTheme="majorAscii" w:cstheme="majorAscii"/>
        </w:rPr>
        <w:sectPr w:rsidR="007E2FFD" w:rsidSect="007E2FF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1440" w:right="1440" w:bottom="1440" w:left="1440" w:header="283" w:footer="737" w:gutter="0"/>
          <w:cols w:space="708"/>
          <w:noEndnote/>
          <w:titlePg/>
          <w:docGrid w:linePitch="326"/>
        </w:sectPr>
      </w:pPr>
      <w:r w:rsidRPr="5EDD6A8E" w:rsidR="2DA83F1C">
        <w:rPr>
          <w:rFonts w:ascii="Calibri" w:hAnsi="Calibri" w:eastAsia="Calibri" w:cs="Calibri" w:asciiTheme="majorAscii" w:hAnsiTheme="majorAscii" w:eastAsiaTheme="majorAscii" w:cstheme="majorAscii"/>
        </w:rPr>
        <w:t>Vårdprogram</w:t>
      </w:r>
      <w:r w:rsidRPr="5EDD6A8E" w:rsidR="4014DF3E">
        <w:rPr>
          <w:rFonts w:ascii="Calibri" w:hAnsi="Calibri" w:eastAsia="Calibri" w:cs="Calibri" w:asciiTheme="majorAscii" w:hAnsiTheme="majorAscii" w:eastAsiaTheme="majorAscii" w:cstheme="majorAscii"/>
        </w:rPr>
        <w:t xml:space="preserve"> MEDICIN,</w:t>
      </w:r>
      <w:r w:rsidRPr="5EDD6A8E" w:rsidR="2DA83F1C">
        <w:rPr>
          <w:rFonts w:ascii="Calibri" w:hAnsi="Calibri" w:eastAsia="Calibri" w:cs="Calibri" w:asciiTheme="majorAscii" w:hAnsiTheme="majorAscii" w:eastAsiaTheme="majorAscii" w:cstheme="majorAscii"/>
        </w:rPr>
        <w:t xml:space="preserve"> Akutmottagningen NÄL</w:t>
      </w:r>
    </w:p>
    <w:tbl>
      <w:tblPr>
        <w:tblStyle w:val="TableGrid"/>
        <w:tblW w:w="10488" w:type="dxa"/>
        <w:tblLayout w:type="fixed"/>
        <w:tblLook w:val="06A0" w:firstRow="1" w:lastRow="0" w:firstColumn="1" w:lastColumn="0" w:noHBand="1" w:noVBand="1"/>
      </w:tblPr>
      <w:tblGrid>
        <w:gridCol w:w="5102"/>
        <w:gridCol w:w="5386"/>
      </w:tblGrid>
      <w:tr xmlns:wp14="http://schemas.microsoft.com/office/word/2010/wordml" w:rsidR="227FA3CE" w:rsidTr="5EDD6A8E" w14:paraId="515D32AA" wp14:textId="77777777">
        <w:trPr>
          <w:trHeight w:val="300"/>
        </w:trPr>
        <w:tc>
          <w:tcPr>
            <w:tcW w:w="5102" w:type="dxa"/>
            <w:tcMar/>
          </w:tcPr>
          <w:p w:rsidR="3FA96723" w:rsidP="5EDD6A8E" w:rsidRDefault="3FA96723" w14:paraId="28B6FEE6" w14:textId="2AD501F2">
            <w:pPr>
              <w:pStyle w:val="Normal"/>
              <w:spacing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1"/>
                <w:bCs w:val="1"/>
                <w:sz w:val="26"/>
                <w:szCs w:val="26"/>
              </w:rPr>
            </w:pPr>
            <w:r w:rsidRPr="5EDD6A8E" w:rsidR="397CE6AD">
              <w:rPr>
                <w:rFonts w:ascii="Calibri" w:hAnsi="Calibri" w:eastAsia="Calibri" w:cs="Calibri"/>
                <w:b w:val="1"/>
                <w:bCs w:val="1"/>
                <w:sz w:val="26"/>
                <w:szCs w:val="26"/>
              </w:rPr>
              <w:t>Omvårdnadsanamnes</w:t>
            </w:r>
          </w:p>
          <w:p w:rsidR="3FA96723" w:rsidP="5EDD6A8E" w:rsidRDefault="3FA96723" w14:paraId="279B8944" w14:textId="7E66E7E7">
            <w:pPr>
              <w:pStyle w:val="Normal"/>
              <w:spacing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</w:rPr>
            </w:pPr>
            <w:r w:rsidRPr="5EDD6A8E" w:rsidR="397CE6AD">
              <w:rPr>
                <w:rFonts w:ascii="Calibri" w:hAnsi="Calibri" w:eastAsia="Calibri" w:cs="Calibri"/>
                <w:b w:val="0"/>
                <w:bCs w:val="0"/>
              </w:rPr>
              <w:t>Tidigare sjukdomar?</w:t>
            </w:r>
          </w:p>
          <w:p w:rsidR="3FA96723" w:rsidP="5EDD6A8E" w:rsidRDefault="3FA96723" w14:paraId="63827769" w14:textId="65759DF5">
            <w:pPr>
              <w:pStyle w:val="Normal"/>
              <w:spacing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</w:rPr>
            </w:pPr>
            <w:r w:rsidRPr="5EDD6A8E" w:rsidR="397CE6AD">
              <w:rPr>
                <w:rFonts w:ascii="Calibri" w:hAnsi="Calibri" w:eastAsia="Calibri" w:cs="Calibri"/>
                <w:b w:val="0"/>
                <w:bCs w:val="0"/>
              </w:rPr>
              <w:t>Besvär? Debut?</w:t>
            </w:r>
          </w:p>
          <w:p w:rsidR="3FA96723" w:rsidP="5EDD6A8E" w:rsidRDefault="3FA96723" w14:paraId="7EAA57AE" w14:textId="2F16643A">
            <w:pPr>
              <w:pStyle w:val="Normal"/>
              <w:spacing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</w:rPr>
            </w:pPr>
            <w:r w:rsidRPr="5EDD6A8E" w:rsidR="397CE6AD">
              <w:rPr>
                <w:rFonts w:ascii="Calibri" w:hAnsi="Calibri" w:eastAsia="Calibri" w:cs="Calibri"/>
                <w:b w:val="0"/>
                <w:bCs w:val="0"/>
              </w:rPr>
              <w:t>Känt sår sedan tidigare? Eksem?</w:t>
            </w:r>
          </w:p>
          <w:p w:rsidR="3FA96723" w:rsidP="5EDD6A8E" w:rsidRDefault="3FA96723" w14:paraId="35FA78F4" w14:textId="593C028B">
            <w:pPr>
              <w:pStyle w:val="Normal"/>
              <w:spacing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</w:rPr>
            </w:pPr>
            <w:r w:rsidRPr="5EDD6A8E" w:rsidR="397CE6AD">
              <w:rPr>
                <w:rFonts w:ascii="Calibri" w:hAnsi="Calibri" w:eastAsia="Calibri" w:cs="Calibri"/>
                <w:b w:val="0"/>
                <w:bCs w:val="0"/>
              </w:rPr>
              <w:t>Feber?</w:t>
            </w:r>
          </w:p>
          <w:p w:rsidR="6075F5AB" w:rsidP="5EDD6A8E" w:rsidRDefault="6075F5AB" w14:paraId="4B2F9AA2" w14:textId="6AC314FB">
            <w:pPr>
              <w:pStyle w:val="Normal"/>
              <w:spacing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</w:rPr>
            </w:pPr>
            <w:r w:rsidRPr="5EDD6A8E" w:rsidR="36C1EFD1">
              <w:rPr>
                <w:rFonts w:ascii="Calibri" w:hAnsi="Calibri" w:eastAsia="Calibri" w:cs="Calibri"/>
                <w:b w:val="0"/>
                <w:bCs w:val="0"/>
              </w:rPr>
              <w:t>Läkemedel</w:t>
            </w:r>
            <w:r w:rsidRPr="5EDD6A8E" w:rsidR="293A7591">
              <w:rPr>
                <w:rFonts w:ascii="Calibri" w:hAnsi="Calibri" w:eastAsia="Calibri" w:cs="Calibri"/>
                <w:b w:val="0"/>
                <w:bCs w:val="0"/>
              </w:rPr>
              <w:t>:</w:t>
            </w:r>
          </w:p>
          <w:p w:rsidR="7E6D4D75" w:rsidP="5EDD6A8E" w:rsidRDefault="7E6D4D75" w14:paraId="2356B282" w14:textId="5809FFB8">
            <w:pPr>
              <w:pStyle w:val="Normal"/>
              <w:spacing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</w:rPr>
            </w:pPr>
            <w:r w:rsidRPr="5EDD6A8E" w:rsidR="57142645">
              <w:rPr>
                <w:rFonts w:ascii="Calibri" w:hAnsi="Calibri" w:eastAsia="Calibri" w:cs="Calibri"/>
                <w:b w:val="0"/>
                <w:bCs w:val="0"/>
              </w:rPr>
              <w:t>I</w:t>
            </w:r>
            <w:r w:rsidRPr="5EDD6A8E" w:rsidR="7885851F">
              <w:rPr>
                <w:rFonts w:ascii="Calibri" w:hAnsi="Calibri" w:eastAsia="Calibri" w:cs="Calibri"/>
                <w:b w:val="0"/>
                <w:bCs w:val="0"/>
              </w:rPr>
              <w:t>mmun</w:t>
            </w:r>
            <w:r w:rsidRPr="5EDD6A8E" w:rsidR="7885851F">
              <w:rPr>
                <w:rFonts w:ascii="Calibri" w:hAnsi="Calibri" w:eastAsia="Calibri" w:cs="Calibri"/>
                <w:b w:val="0"/>
                <w:bCs w:val="0"/>
              </w:rPr>
              <w:t>sup</w:t>
            </w:r>
            <w:r w:rsidRPr="5EDD6A8E" w:rsidR="63837E03">
              <w:rPr>
                <w:rFonts w:ascii="Calibri" w:hAnsi="Calibri" w:eastAsia="Calibri" w:cs="Calibri"/>
                <w:b w:val="0"/>
                <w:bCs w:val="0"/>
              </w:rPr>
              <w:t>pression</w:t>
            </w:r>
            <w:r w:rsidRPr="5EDD6A8E" w:rsidR="63837E03">
              <w:rPr>
                <w:rFonts w:ascii="Calibri" w:hAnsi="Calibri" w:eastAsia="Calibri" w:cs="Calibri"/>
                <w:b w:val="0"/>
                <w:bCs w:val="0"/>
              </w:rPr>
              <w:t>?</w:t>
            </w:r>
            <w:r w:rsidRPr="5EDD6A8E" w:rsidR="7885851F">
              <w:rPr>
                <w:rFonts w:ascii="Calibri" w:hAnsi="Calibri" w:eastAsia="Calibri" w:cs="Calibri"/>
                <w:b w:val="0"/>
                <w:bCs w:val="0"/>
              </w:rPr>
              <w:t xml:space="preserve"> Cytostatika?</w:t>
            </w:r>
          </w:p>
          <w:p w:rsidR="28A6972A" w:rsidP="5EDD6A8E" w:rsidRDefault="28A6972A" w14:paraId="294C09ED" w14:textId="5438A5E5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i w:val="1"/>
                <w:iCs w:val="1"/>
              </w:rPr>
            </w:pPr>
            <w:r w:rsidRPr="5EDD6A8E" w:rsidR="320E9CA1">
              <w:rPr>
                <w:rFonts w:ascii="Calibri" w:hAnsi="Calibri" w:eastAsia="Calibri" w:cs="Calibri"/>
                <w:b w:val="0"/>
                <w:bCs w:val="0"/>
                <w:i w:val="1"/>
                <w:iCs w:val="1"/>
              </w:rPr>
              <w:t xml:space="preserve">Infektion hos </w:t>
            </w:r>
            <w:r w:rsidRPr="5EDD6A8E" w:rsidR="320E9CA1">
              <w:rPr>
                <w:rFonts w:ascii="Calibri" w:hAnsi="Calibri" w:eastAsia="Calibri" w:cs="Calibri"/>
                <w:b w:val="0"/>
                <w:bCs w:val="0"/>
                <w:i w:val="1"/>
                <w:iCs w:val="1"/>
              </w:rPr>
              <w:t>immun</w:t>
            </w:r>
            <w:r w:rsidRPr="5EDD6A8E" w:rsidR="320E9CA1">
              <w:rPr>
                <w:rFonts w:ascii="Calibri" w:hAnsi="Calibri" w:eastAsia="Calibri" w:cs="Calibri"/>
                <w:b w:val="0"/>
                <w:bCs w:val="0"/>
                <w:i w:val="1"/>
                <w:iCs w:val="1"/>
              </w:rPr>
              <w:t>sup</w:t>
            </w:r>
            <w:r w:rsidRPr="5EDD6A8E" w:rsidR="18263569">
              <w:rPr>
                <w:rFonts w:ascii="Calibri" w:hAnsi="Calibri" w:eastAsia="Calibri" w:cs="Calibri"/>
                <w:b w:val="0"/>
                <w:bCs w:val="0"/>
                <w:i w:val="1"/>
                <w:iCs w:val="1"/>
              </w:rPr>
              <w:t>p</w:t>
            </w:r>
            <w:r w:rsidRPr="5EDD6A8E" w:rsidR="320E9CA1">
              <w:rPr>
                <w:rFonts w:ascii="Calibri" w:hAnsi="Calibri" w:eastAsia="Calibri" w:cs="Calibri"/>
                <w:b w:val="0"/>
                <w:bCs w:val="0"/>
                <w:i w:val="1"/>
                <w:iCs w:val="1"/>
              </w:rPr>
              <w:t>rimerad</w:t>
            </w:r>
            <w:r w:rsidRPr="5EDD6A8E" w:rsidR="320E9CA1">
              <w:rPr>
                <w:rFonts w:ascii="Calibri" w:hAnsi="Calibri" w:eastAsia="Calibri" w:cs="Calibri"/>
                <w:b w:val="0"/>
                <w:bCs w:val="0"/>
                <w:i w:val="1"/>
                <w:iCs w:val="1"/>
              </w:rPr>
              <w:t xml:space="preserve"> är allvarlig oavsett NEWS2-poäng.</w:t>
            </w:r>
          </w:p>
          <w:p w:rsidR="40616B57" w:rsidP="5EDD6A8E" w:rsidRDefault="40616B57" w14:paraId="31EB40E8" w14:textId="15751C69">
            <w:pPr>
              <w:pStyle w:val="Normal"/>
              <w:spacing w:after="0" w:afterAutospacing="off" w:line="14" w:lineRule="atLeast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</w:rPr>
            </w:pPr>
            <w:r w:rsidRPr="5EDD6A8E" w:rsidR="5095EC07">
              <w:rPr>
                <w:rFonts w:ascii="Calibri" w:hAnsi="Calibri" w:eastAsia="Calibri" w:cs="Calibri"/>
                <w:b w:val="1"/>
                <w:bCs w:val="1"/>
              </w:rPr>
              <w:t>Alla</w:t>
            </w:r>
            <w:r w:rsidRPr="5EDD6A8E" w:rsidR="6026F7A0">
              <w:rPr>
                <w:rFonts w:ascii="Calibri" w:hAnsi="Calibri" w:eastAsia="Calibri" w:cs="Calibri"/>
                <w:b w:val="1"/>
                <w:bCs w:val="1"/>
              </w:rPr>
              <w:t xml:space="preserve"> </w:t>
            </w:r>
            <w:r w:rsidRPr="5EDD6A8E" w:rsidR="4C51734E">
              <w:rPr>
                <w:rFonts w:ascii="Calibri" w:hAnsi="Calibri" w:eastAsia="Calibri" w:cs="Calibri"/>
                <w:b w:val="1"/>
                <w:bCs w:val="1"/>
              </w:rPr>
              <w:t>&gt;75 å</w:t>
            </w:r>
            <w:r w:rsidRPr="5EDD6A8E" w:rsidR="27683591">
              <w:rPr>
                <w:rFonts w:ascii="Calibri" w:hAnsi="Calibri" w:eastAsia="Calibri" w:cs="Calibri"/>
                <w:b w:val="1"/>
                <w:bCs w:val="1"/>
              </w:rPr>
              <w:t>r</w:t>
            </w:r>
            <w:r w:rsidRPr="5EDD6A8E" w:rsidR="27683591">
              <w:rPr>
                <w:rFonts w:ascii="Calibri" w:hAnsi="Calibri" w:eastAsia="Calibri" w:cs="Calibri"/>
                <w:b w:val="0"/>
                <w:bCs w:val="0"/>
              </w:rPr>
              <w:t xml:space="preserve">: </w:t>
            </w:r>
            <w:r w:rsidRPr="5EDD6A8E" w:rsidR="52AAB93C">
              <w:rPr>
                <w:rFonts w:ascii="Calibri" w:hAnsi="Calibri" w:eastAsia="Calibri" w:cs="Calibri"/>
                <w:b w:val="0"/>
                <w:bCs w:val="0"/>
              </w:rPr>
              <w:t xml:space="preserve">screening </w:t>
            </w:r>
            <w:r w:rsidRPr="5EDD6A8E" w:rsidR="5BE0FA26">
              <w:rPr>
                <w:rFonts w:ascii="Calibri" w:hAnsi="Calibri" w:eastAsia="Calibri" w:cs="Calibri"/>
                <w:b w:val="0"/>
                <w:bCs w:val="0"/>
              </w:rPr>
              <w:t>enl</w:t>
            </w:r>
            <w:r w:rsidRPr="5EDD6A8E" w:rsidR="7843157E">
              <w:rPr>
                <w:rFonts w:ascii="Calibri" w:hAnsi="Calibri" w:eastAsia="Calibri" w:cs="Calibri"/>
                <w:b w:val="0"/>
                <w:bCs w:val="0"/>
              </w:rPr>
              <w:t>igt</w:t>
            </w:r>
            <w:r w:rsidRPr="5EDD6A8E" w:rsidR="5BE0FA26">
              <w:rPr>
                <w:rFonts w:ascii="Calibri" w:hAnsi="Calibri" w:eastAsia="Calibri" w:cs="Calibri"/>
                <w:b w:val="0"/>
                <w:bCs w:val="0"/>
              </w:rPr>
              <w:t xml:space="preserve"> </w:t>
            </w:r>
            <w:r w:rsidRPr="5EDD6A8E" w:rsidR="4C51734E">
              <w:rPr>
                <w:rFonts w:ascii="Calibri" w:hAnsi="Calibri" w:eastAsia="Calibri" w:cs="Calibri"/>
                <w:b w:val="0"/>
                <w:bCs w:val="0"/>
              </w:rPr>
              <w:t>F</w:t>
            </w:r>
            <w:r w:rsidRPr="5EDD6A8E" w:rsidR="6ECD8979">
              <w:rPr>
                <w:rFonts w:ascii="Calibri" w:hAnsi="Calibri" w:eastAsia="Calibri" w:cs="Calibri"/>
                <w:b w:val="0"/>
                <w:bCs w:val="0"/>
              </w:rPr>
              <w:t>RESH</w:t>
            </w:r>
            <w:r w:rsidRPr="5EDD6A8E" w:rsidR="22323EA6">
              <w:rPr>
                <w:rFonts w:ascii="Calibri" w:hAnsi="Calibri" w:eastAsia="Calibri" w:cs="Calibri"/>
                <w:b w:val="0"/>
                <w:bCs w:val="0"/>
              </w:rPr>
              <w:t>, se WEST-A</w:t>
            </w:r>
            <w:r w:rsidRPr="5EDD6A8E" w:rsidR="51C42C64">
              <w:rPr>
                <w:rFonts w:ascii="Calibri" w:hAnsi="Calibri" w:eastAsia="Calibri" w:cs="Calibri"/>
                <w:b w:val="0"/>
                <w:bCs w:val="0"/>
              </w:rPr>
              <w:t xml:space="preserve"> “Sköra äldre behov/process”.</w:t>
            </w:r>
          </w:p>
          <w:p w:rsidR="5EDD6A8E" w:rsidP="5EDD6A8E" w:rsidRDefault="5EDD6A8E" w14:paraId="4BAB51E6" w14:textId="659A9654">
            <w:pPr>
              <w:pStyle w:val="Normal"/>
              <w:spacing w:after="0" w:afterAutospacing="off" w:line="14" w:lineRule="atLeast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sz w:val="16"/>
                <w:szCs w:val="16"/>
              </w:rPr>
            </w:pPr>
          </w:p>
          <w:p w:rsidR="3FA96723" w:rsidP="5EDD6A8E" w:rsidRDefault="3FA96723" w14:paraId="23DE4316" w14:textId="0547CD79">
            <w:pPr>
              <w:pStyle w:val="Normal"/>
              <w:spacing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1"/>
                <w:bCs w:val="1"/>
                <w:sz w:val="26"/>
                <w:szCs w:val="26"/>
              </w:rPr>
            </w:pPr>
            <w:r w:rsidRPr="5EDD6A8E" w:rsidR="397CE6AD">
              <w:rPr>
                <w:rFonts w:ascii="Calibri" w:hAnsi="Calibri" w:eastAsia="Calibri" w:cs="Calibri"/>
                <w:b w:val="1"/>
                <w:bCs w:val="1"/>
                <w:sz w:val="26"/>
                <w:szCs w:val="26"/>
              </w:rPr>
              <w:t>Omvårdnadsstatus</w:t>
            </w:r>
          </w:p>
          <w:p w:rsidR="3FA96723" w:rsidP="5EDD6A8E" w:rsidRDefault="3FA96723" w14:paraId="6653EECC" w14:textId="1205C512">
            <w:pPr>
              <w:pStyle w:val="Normal"/>
              <w:spacing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1"/>
                <w:bCs w:val="1"/>
              </w:rPr>
            </w:pPr>
            <w:r w:rsidRPr="5EDD6A8E" w:rsidR="397CE6AD">
              <w:rPr>
                <w:rFonts w:ascii="Calibri" w:hAnsi="Calibri" w:eastAsia="Calibri" w:cs="Calibri"/>
                <w:b w:val="1"/>
                <w:bCs w:val="1"/>
              </w:rPr>
              <w:t>Kommunikation</w:t>
            </w:r>
          </w:p>
          <w:p w:rsidR="3FA96723" w:rsidP="5EDD6A8E" w:rsidRDefault="3FA96723" w14:paraId="3F149338" w14:textId="2B5167E7">
            <w:pPr>
              <w:pStyle w:val="Normal"/>
              <w:spacing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1"/>
                <w:bCs w:val="1"/>
              </w:rPr>
            </w:pPr>
            <w:r w:rsidRPr="5EDD6A8E" w:rsidR="397CE6AD">
              <w:rPr>
                <w:rFonts w:ascii="Calibri" w:hAnsi="Calibri" w:eastAsia="Calibri" w:cs="Calibri"/>
                <w:b w:val="0"/>
                <w:bCs w:val="0"/>
              </w:rPr>
              <w:t>Medvetandegrad? (GCS)</w:t>
            </w:r>
          </w:p>
          <w:p w:rsidR="2D69E2B0" w:rsidP="5EDD6A8E" w:rsidRDefault="2D69E2B0" w14:paraId="1539726B" w14:textId="45B1A798">
            <w:pPr>
              <w:pStyle w:val="Normal"/>
              <w:spacing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</w:rPr>
            </w:pPr>
            <w:r w:rsidRPr="5EDD6A8E" w:rsidR="37613131">
              <w:rPr>
                <w:rFonts w:ascii="Calibri" w:hAnsi="Calibri" w:eastAsia="Calibri" w:cs="Calibri"/>
                <w:b w:val="0"/>
                <w:bCs w:val="0"/>
              </w:rPr>
              <w:t>Påverka</w:t>
            </w:r>
            <w:r w:rsidRPr="5EDD6A8E" w:rsidR="56CF2005">
              <w:rPr>
                <w:rFonts w:ascii="Calibri" w:hAnsi="Calibri" w:eastAsia="Calibri" w:cs="Calibri"/>
                <w:b w:val="0"/>
                <w:bCs w:val="0"/>
              </w:rPr>
              <w:t>d och n</w:t>
            </w:r>
            <w:r w:rsidRPr="5EDD6A8E" w:rsidR="37613131">
              <w:rPr>
                <w:rFonts w:ascii="Calibri" w:hAnsi="Calibri" w:eastAsia="Calibri" w:cs="Calibri"/>
                <w:b w:val="0"/>
                <w:bCs w:val="0"/>
              </w:rPr>
              <w:t>ackstelhet?</w:t>
            </w:r>
          </w:p>
          <w:p w:rsidR="5EDD6A8E" w:rsidP="5EDD6A8E" w:rsidRDefault="5EDD6A8E" w14:paraId="538EEDC8" w14:textId="4C2291B5">
            <w:pPr>
              <w:pStyle w:val="Normal"/>
              <w:spacing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sz w:val="16"/>
                <w:szCs w:val="16"/>
              </w:rPr>
            </w:pPr>
          </w:p>
          <w:p w:rsidR="3FA96723" w:rsidP="5EDD6A8E" w:rsidRDefault="3FA96723" w14:paraId="2E05E52F" w14:textId="1DE4D884">
            <w:pPr>
              <w:pStyle w:val="Normal"/>
              <w:spacing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1"/>
                <w:bCs w:val="1"/>
              </w:rPr>
            </w:pPr>
            <w:r w:rsidRPr="5EDD6A8E" w:rsidR="397CE6AD">
              <w:rPr>
                <w:rFonts w:ascii="Calibri" w:hAnsi="Calibri" w:eastAsia="Calibri" w:cs="Calibri"/>
                <w:b w:val="1"/>
                <w:bCs w:val="1"/>
              </w:rPr>
              <w:t>Andning</w:t>
            </w:r>
          </w:p>
          <w:p w:rsidR="3FA96723" w:rsidP="5EDD6A8E" w:rsidRDefault="3FA96723" w14:paraId="596868C5" w14:textId="593CA824">
            <w:pPr>
              <w:pStyle w:val="Normal"/>
              <w:spacing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1"/>
                <w:bCs w:val="1"/>
              </w:rPr>
            </w:pPr>
            <w:r w:rsidRPr="5EDD6A8E" w:rsidR="397CE6AD">
              <w:rPr>
                <w:rFonts w:ascii="Calibri" w:hAnsi="Calibri" w:eastAsia="Calibri" w:cs="Calibri"/>
                <w:b w:val="0"/>
                <w:bCs w:val="0"/>
              </w:rPr>
              <w:t>Andningspåverkad</w:t>
            </w:r>
            <w:r w:rsidRPr="5EDD6A8E" w:rsidR="397CE6AD">
              <w:rPr>
                <w:rFonts w:ascii="Calibri" w:hAnsi="Calibri" w:eastAsia="Calibri" w:cs="Calibri"/>
                <w:b w:val="0"/>
                <w:bCs w:val="0"/>
              </w:rPr>
              <w:t>?</w:t>
            </w:r>
          </w:p>
          <w:p w:rsidR="3FA96723" w:rsidP="5EDD6A8E" w:rsidRDefault="3FA96723" w14:paraId="37815E29" w14:textId="14FC81AD">
            <w:pPr>
              <w:pStyle w:val="Normal"/>
              <w:spacing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sz w:val="16"/>
                <w:szCs w:val="16"/>
              </w:rPr>
            </w:pPr>
          </w:p>
          <w:p w:rsidR="3FA96723" w:rsidP="5EDD6A8E" w:rsidRDefault="3FA96723" w14:paraId="631E7482" w14:textId="4280F00E">
            <w:pPr>
              <w:pStyle w:val="Normal"/>
              <w:spacing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</w:rPr>
            </w:pPr>
            <w:r w:rsidRPr="5EDD6A8E" w:rsidR="397CE6AD">
              <w:rPr>
                <w:rFonts w:ascii="Calibri" w:hAnsi="Calibri" w:eastAsia="Calibri" w:cs="Calibri"/>
                <w:b w:val="0"/>
                <w:bCs w:val="0"/>
              </w:rPr>
              <w:t>Obstruktiv?</w:t>
            </w:r>
          </w:p>
          <w:p w:rsidR="3FA96723" w:rsidP="5EDD6A8E" w:rsidRDefault="3FA96723" w14:paraId="3046C138" w14:textId="77500A30">
            <w:pPr>
              <w:pStyle w:val="Normal"/>
              <w:spacing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</w:rPr>
            </w:pPr>
            <w:r w:rsidRPr="5EDD6A8E" w:rsidR="397CE6AD">
              <w:rPr>
                <w:rFonts w:ascii="Calibri" w:hAnsi="Calibri" w:eastAsia="Calibri" w:cs="Calibri"/>
                <w:b w:val="0"/>
                <w:bCs w:val="0"/>
              </w:rPr>
              <w:t xml:space="preserve">Hosta? Upphostningar? Färg på </w:t>
            </w:r>
            <w:r w:rsidRPr="5EDD6A8E" w:rsidR="397CE6AD">
              <w:rPr>
                <w:rFonts w:ascii="Calibri" w:hAnsi="Calibri" w:eastAsia="Calibri" w:cs="Calibri"/>
                <w:b w:val="0"/>
                <w:bCs w:val="0"/>
              </w:rPr>
              <w:t>sputa</w:t>
            </w:r>
            <w:r w:rsidRPr="5EDD6A8E" w:rsidR="397CE6AD">
              <w:rPr>
                <w:rFonts w:ascii="Calibri" w:hAnsi="Calibri" w:eastAsia="Calibri" w:cs="Calibri"/>
                <w:b w:val="0"/>
                <w:bCs w:val="0"/>
              </w:rPr>
              <w:t>?</w:t>
            </w:r>
          </w:p>
          <w:p w:rsidR="5EDD6A8E" w:rsidP="5EDD6A8E" w:rsidRDefault="5EDD6A8E" w14:paraId="1192FE05" w14:textId="5AF39B76">
            <w:pPr>
              <w:pStyle w:val="Normal"/>
              <w:spacing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sz w:val="16"/>
                <w:szCs w:val="16"/>
              </w:rPr>
            </w:pPr>
          </w:p>
          <w:p w:rsidR="3FA96723" w:rsidP="5EDD6A8E" w:rsidRDefault="3FA96723" w14:paraId="2F59059D" w14:textId="48F78437">
            <w:pPr>
              <w:pStyle w:val="Normal"/>
              <w:spacing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1"/>
                <w:bCs w:val="1"/>
              </w:rPr>
            </w:pPr>
            <w:r w:rsidRPr="5EDD6A8E" w:rsidR="397CE6AD">
              <w:rPr>
                <w:rFonts w:ascii="Calibri" w:hAnsi="Calibri" w:eastAsia="Calibri" w:cs="Calibri"/>
                <w:b w:val="1"/>
                <w:bCs w:val="1"/>
              </w:rPr>
              <w:t>Cirkulation</w:t>
            </w:r>
          </w:p>
          <w:p w:rsidR="3FA96723" w:rsidP="5EDD6A8E" w:rsidRDefault="3FA96723" w14:paraId="25CA1C7F" w14:textId="60BB91D0">
            <w:pPr>
              <w:pStyle w:val="Normal"/>
              <w:spacing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1"/>
                <w:bCs w:val="1"/>
              </w:rPr>
            </w:pPr>
            <w:r w:rsidRPr="5EDD6A8E" w:rsidR="397CE6AD">
              <w:rPr>
                <w:rFonts w:ascii="Calibri" w:hAnsi="Calibri" w:eastAsia="Calibri" w:cs="Calibri"/>
                <w:b w:val="0"/>
                <w:bCs w:val="0"/>
              </w:rPr>
              <w:t>Pulskvalitet</w:t>
            </w:r>
            <w:r w:rsidRPr="5EDD6A8E" w:rsidR="397CE6AD">
              <w:rPr>
                <w:rFonts w:ascii="Calibri" w:hAnsi="Calibri" w:eastAsia="Calibri" w:cs="Calibri"/>
                <w:b w:val="0"/>
                <w:bCs w:val="0"/>
              </w:rPr>
              <w:t>?</w:t>
            </w:r>
          </w:p>
          <w:p w:rsidR="3FA96723" w:rsidP="5EDD6A8E" w:rsidRDefault="3FA96723" w14:paraId="52445A93" w14:textId="3FEA3499">
            <w:pPr>
              <w:pStyle w:val="Normal"/>
              <w:spacing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</w:rPr>
            </w:pPr>
            <w:r w:rsidRPr="5EDD6A8E" w:rsidR="397CE6AD">
              <w:rPr>
                <w:rFonts w:ascii="Calibri" w:hAnsi="Calibri" w:eastAsia="Calibri" w:cs="Calibri"/>
                <w:b w:val="0"/>
                <w:bCs w:val="0"/>
              </w:rPr>
              <w:t>Feber? Frossa?</w:t>
            </w:r>
          </w:p>
          <w:p w:rsidR="5EDD6A8E" w:rsidP="5EDD6A8E" w:rsidRDefault="5EDD6A8E" w14:paraId="12FB5561" w14:textId="51930DE3">
            <w:pPr>
              <w:pStyle w:val="Normal"/>
              <w:spacing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sz w:val="16"/>
                <w:szCs w:val="16"/>
              </w:rPr>
            </w:pPr>
          </w:p>
          <w:p w:rsidR="3FA96723" w:rsidP="5EDD6A8E" w:rsidRDefault="3FA96723" w14:paraId="19384107" w14:textId="76F58EC7">
            <w:pPr>
              <w:pStyle w:val="Normal"/>
              <w:spacing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1"/>
                <w:bCs w:val="1"/>
              </w:rPr>
            </w:pPr>
            <w:r w:rsidRPr="5EDD6A8E" w:rsidR="397CE6AD">
              <w:rPr>
                <w:rFonts w:ascii="Calibri" w:hAnsi="Calibri" w:eastAsia="Calibri" w:cs="Calibri"/>
                <w:b w:val="1"/>
                <w:bCs w:val="1"/>
              </w:rPr>
              <w:t>Hud</w:t>
            </w:r>
          </w:p>
          <w:p w:rsidR="25F76A49" w:rsidP="5EDD6A8E" w:rsidRDefault="25F76A49" w14:paraId="63DBF194" w14:textId="147F209A">
            <w:pPr>
              <w:pStyle w:val="Normal"/>
              <w:spacing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</w:rPr>
            </w:pPr>
            <w:r w:rsidRPr="5EDD6A8E" w:rsidR="107B7499">
              <w:rPr>
                <w:rFonts w:ascii="Calibri" w:hAnsi="Calibri" w:eastAsia="Calibri" w:cs="Calibri"/>
                <w:b w:val="0"/>
                <w:bCs w:val="0"/>
              </w:rPr>
              <w:t>Rodnad</w:t>
            </w:r>
            <w:r w:rsidRPr="5EDD6A8E" w:rsidR="397CE6AD">
              <w:rPr>
                <w:rFonts w:ascii="Calibri" w:hAnsi="Calibri" w:eastAsia="Calibri" w:cs="Calibri"/>
                <w:b w:val="0"/>
                <w:bCs w:val="0"/>
              </w:rPr>
              <w:t>?</w:t>
            </w:r>
            <w:r w:rsidRPr="5EDD6A8E" w:rsidR="1E8ACFB4">
              <w:rPr>
                <w:rFonts w:ascii="Calibri" w:hAnsi="Calibri" w:eastAsia="Calibri" w:cs="Calibri"/>
                <w:b w:val="0"/>
                <w:bCs w:val="0"/>
              </w:rPr>
              <w:t xml:space="preserve"> Värmeökning? Svullnad?</w:t>
            </w:r>
          </w:p>
          <w:p w:rsidR="6A08BAB4" w:rsidP="5EDD6A8E" w:rsidRDefault="6A08BAB4" w14:paraId="3E9308CE" w14:textId="0BE56134">
            <w:pPr>
              <w:pStyle w:val="Normal"/>
              <w:spacing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</w:rPr>
            </w:pPr>
            <w:r w:rsidRPr="5EDD6A8E" w:rsidR="1CC5BC60">
              <w:rPr>
                <w:rFonts w:ascii="Calibri" w:hAnsi="Calibri" w:eastAsia="Calibri" w:cs="Calibri"/>
                <w:b w:val="0"/>
                <w:bCs w:val="0"/>
              </w:rPr>
              <w:t>Pete</w:t>
            </w:r>
            <w:r w:rsidRPr="5EDD6A8E" w:rsidR="0B513020">
              <w:rPr>
                <w:rFonts w:ascii="Calibri" w:hAnsi="Calibri" w:eastAsia="Calibri" w:cs="Calibri"/>
                <w:b w:val="0"/>
                <w:bCs w:val="0"/>
              </w:rPr>
              <w:t>k</w:t>
            </w:r>
            <w:r w:rsidRPr="5EDD6A8E" w:rsidR="1CC5BC60">
              <w:rPr>
                <w:rFonts w:ascii="Calibri" w:hAnsi="Calibri" w:eastAsia="Calibri" w:cs="Calibri"/>
                <w:b w:val="0"/>
                <w:bCs w:val="0"/>
              </w:rPr>
              <w:t>ier</w:t>
            </w:r>
            <w:r w:rsidRPr="5EDD6A8E" w:rsidR="1CC5BC60">
              <w:rPr>
                <w:rFonts w:ascii="Calibri" w:hAnsi="Calibri" w:eastAsia="Calibri" w:cs="Calibri"/>
                <w:b w:val="0"/>
                <w:bCs w:val="0"/>
              </w:rPr>
              <w:t>?</w:t>
            </w:r>
          </w:p>
          <w:p w:rsidR="5EDD6A8E" w:rsidP="5EDD6A8E" w:rsidRDefault="5EDD6A8E" w14:paraId="63653667" w14:textId="1DEB6085">
            <w:pPr>
              <w:pStyle w:val="Normal"/>
              <w:spacing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sz w:val="16"/>
                <w:szCs w:val="16"/>
              </w:rPr>
            </w:pPr>
          </w:p>
          <w:p w:rsidR="3FA96723" w:rsidP="5EDD6A8E" w:rsidRDefault="3FA96723" w14:paraId="4375407B" w14:textId="57B1F187">
            <w:pPr>
              <w:pStyle w:val="Normal"/>
              <w:spacing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1"/>
                <w:bCs w:val="1"/>
              </w:rPr>
            </w:pPr>
            <w:r w:rsidRPr="5EDD6A8E" w:rsidR="397CE6AD">
              <w:rPr>
                <w:rFonts w:ascii="Calibri" w:hAnsi="Calibri" w:eastAsia="Calibri" w:cs="Calibri"/>
                <w:b w:val="1"/>
                <w:bCs w:val="1"/>
              </w:rPr>
              <w:t>Nutrition</w:t>
            </w:r>
          </w:p>
          <w:p w:rsidR="3FA96723" w:rsidP="5EDD6A8E" w:rsidRDefault="3FA96723" w14:paraId="5B19867E" w14:textId="0469D89A">
            <w:pPr>
              <w:pStyle w:val="Normal"/>
              <w:spacing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1"/>
                <w:bCs w:val="1"/>
              </w:rPr>
            </w:pPr>
            <w:r w:rsidRPr="5EDD6A8E" w:rsidR="397CE6AD">
              <w:rPr>
                <w:rFonts w:ascii="Calibri" w:hAnsi="Calibri" w:eastAsia="Calibri" w:cs="Calibri"/>
                <w:b w:val="0"/>
                <w:bCs w:val="0"/>
              </w:rPr>
              <w:t>Illamående?</w:t>
            </w:r>
          </w:p>
          <w:p w:rsidR="5EDD6A8E" w:rsidP="5EDD6A8E" w:rsidRDefault="5EDD6A8E" w14:paraId="31D4DA41" w14:textId="2A0DD030">
            <w:pPr>
              <w:pStyle w:val="Normal"/>
              <w:spacing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  <w:sz w:val="16"/>
                <w:szCs w:val="16"/>
              </w:rPr>
            </w:pPr>
          </w:p>
          <w:p w:rsidR="3FA96723" w:rsidP="5EDD6A8E" w:rsidRDefault="3FA96723" w14:paraId="31581EBB" w14:textId="589119E9">
            <w:pPr>
              <w:pStyle w:val="Normal"/>
              <w:spacing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1"/>
                <w:bCs w:val="1"/>
              </w:rPr>
            </w:pPr>
            <w:r w:rsidRPr="5EDD6A8E" w:rsidR="397CE6AD">
              <w:rPr>
                <w:rFonts w:ascii="Calibri" w:hAnsi="Calibri" w:eastAsia="Calibri" w:cs="Calibri"/>
                <w:b w:val="1"/>
                <w:bCs w:val="1"/>
              </w:rPr>
              <w:t>Smärta</w:t>
            </w:r>
          </w:p>
          <w:p w:rsidR="4C0A5A2E" w:rsidP="5EDD6A8E" w:rsidRDefault="4C0A5A2E" w14:paraId="38F1F563" w14:textId="62B82DBC">
            <w:pPr>
              <w:pStyle w:val="Normal"/>
              <w:suppressLineNumbers w:val="0"/>
              <w:bidi w:val="0"/>
              <w:spacing w:before="0" w:beforeAutospacing="off" w:after="0" w:afterAutospacing="off" w:line="14" w:lineRule="atLeast"/>
              <w:ind w:left="0" w:right="0"/>
              <w:jc w:val="both"/>
              <w:rPr>
                <w:rFonts w:ascii="Calibri" w:hAnsi="Calibri" w:eastAsia="Calibri" w:cs="Calibri"/>
                <w:b w:val="0"/>
                <w:bCs w:val="0"/>
              </w:rPr>
            </w:pPr>
            <w:r w:rsidRPr="5EDD6A8E" w:rsidR="440C95C5">
              <w:rPr>
                <w:rFonts w:ascii="Calibri" w:hAnsi="Calibri" w:eastAsia="Calibri" w:cs="Calibri"/>
                <w:b w:val="0"/>
                <w:bCs w:val="0"/>
              </w:rPr>
              <w:t>Svår huvudvärk?</w:t>
            </w:r>
          </w:p>
        </w:tc>
        <w:tc>
          <w:tcPr>
            <w:tcW w:w="5386" w:type="dxa"/>
            <w:tcMar/>
          </w:tcPr>
          <w:p w:rsidR="3FA96723" w:rsidP="5EDD6A8E" w:rsidRDefault="3FA96723" w14:paraId="38CE648A" w14:textId="7AA4A000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sz w:val="26"/>
                <w:szCs w:val="26"/>
              </w:rPr>
            </w:pPr>
            <w:r w:rsidRPr="5EDD6A8E" w:rsidR="397CE6AD">
              <w:rPr>
                <w:rFonts w:ascii="Calibri" w:hAnsi="Calibri" w:eastAsia="Calibri" w:cs="Calibri"/>
                <w:b w:val="1"/>
                <w:bCs w:val="1"/>
                <w:sz w:val="26"/>
                <w:szCs w:val="26"/>
              </w:rPr>
              <w:t>Omvårdnadsåtgärder</w:t>
            </w:r>
          </w:p>
          <w:p w:rsidR="3FA96723" w:rsidP="5EDD6A8E" w:rsidRDefault="3FA96723" w14:paraId="36931ACB" w14:textId="08167232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</w:rPr>
            </w:pPr>
            <w:r w:rsidRPr="5EDD6A8E" w:rsidR="397CE6AD">
              <w:rPr>
                <w:rFonts w:ascii="Calibri" w:hAnsi="Calibri" w:eastAsia="Calibri" w:cs="Calibri"/>
                <w:b w:val="1"/>
                <w:bCs w:val="1"/>
              </w:rPr>
              <w:t>Fö</w:t>
            </w:r>
            <w:r w:rsidRPr="5EDD6A8E" w:rsidR="397CE6AD">
              <w:rPr>
                <w:rFonts w:ascii="Calibri" w:hAnsi="Calibri" w:eastAsia="Calibri" w:cs="Calibri"/>
                <w:b w:val="1"/>
                <w:bCs w:val="1"/>
              </w:rPr>
              <w:t>rberedelser</w:t>
            </w:r>
          </w:p>
          <w:p w:rsidR="6D57F364" w:rsidP="5EDD6A8E" w:rsidRDefault="6D57F364" w14:paraId="29904F90" w14:textId="234DC150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</w:rPr>
            </w:pPr>
            <w:r w:rsidRPr="5EDD6A8E" w:rsidR="7C21787F">
              <w:rPr>
                <w:rFonts w:ascii="Calibri" w:hAnsi="Calibri" w:eastAsia="Calibri" w:cs="Calibri"/>
                <w:b w:val="1"/>
                <w:bCs w:val="1"/>
              </w:rPr>
              <w:t>Alla ≥75</w:t>
            </w:r>
            <w:r w:rsidRPr="5EDD6A8E" w:rsidR="06CE36FF">
              <w:rPr>
                <w:rFonts w:ascii="Calibri" w:hAnsi="Calibri" w:eastAsia="Calibri" w:cs="Calibri"/>
                <w:b w:val="1"/>
                <w:bCs w:val="1"/>
              </w:rPr>
              <w:t xml:space="preserve"> </w:t>
            </w:r>
            <w:r w:rsidRPr="5EDD6A8E" w:rsidR="632C95A3">
              <w:rPr>
                <w:rFonts w:ascii="Calibri" w:hAnsi="Calibri" w:eastAsia="Calibri" w:cs="Calibri"/>
                <w:b w:val="1"/>
                <w:bCs w:val="1"/>
              </w:rPr>
              <w:t>år</w:t>
            </w:r>
            <w:r w:rsidRPr="5EDD6A8E" w:rsidR="632C95A3">
              <w:rPr>
                <w:rFonts w:ascii="Calibri" w:hAnsi="Calibri" w:eastAsia="Calibri" w:cs="Calibri"/>
                <w:b w:val="0"/>
                <w:bCs w:val="0"/>
              </w:rPr>
              <w:t xml:space="preserve">: </w:t>
            </w:r>
            <w:r w:rsidRPr="5EDD6A8E" w:rsidR="06CE36FF">
              <w:rPr>
                <w:rFonts w:ascii="Calibri" w:hAnsi="Calibri" w:eastAsia="Calibri" w:cs="Calibri"/>
                <w:b w:val="0"/>
                <w:bCs w:val="0"/>
              </w:rPr>
              <w:t>omvårdn</w:t>
            </w:r>
            <w:r w:rsidRPr="5EDD6A8E" w:rsidR="2AB7427C">
              <w:rPr>
                <w:rFonts w:ascii="Calibri" w:hAnsi="Calibri" w:eastAsia="Calibri" w:cs="Calibri"/>
                <w:b w:val="0"/>
                <w:bCs w:val="0"/>
              </w:rPr>
              <w:t>a</w:t>
            </w:r>
            <w:r w:rsidRPr="5EDD6A8E" w:rsidR="06CE36FF">
              <w:rPr>
                <w:rFonts w:ascii="Calibri" w:hAnsi="Calibri" w:eastAsia="Calibri" w:cs="Calibri"/>
                <w:b w:val="0"/>
                <w:bCs w:val="0"/>
              </w:rPr>
              <w:t>dsåtgärder</w:t>
            </w:r>
            <w:r w:rsidRPr="5EDD6A8E" w:rsidR="4B12D464">
              <w:rPr>
                <w:rFonts w:ascii="Calibri" w:hAnsi="Calibri" w:eastAsia="Calibri" w:cs="Calibri"/>
                <w:b w:val="0"/>
                <w:bCs w:val="0"/>
              </w:rPr>
              <w:t xml:space="preserve"> enl</w:t>
            </w:r>
            <w:r w:rsidRPr="5EDD6A8E" w:rsidR="3ECEDF48">
              <w:rPr>
                <w:rFonts w:ascii="Calibri" w:hAnsi="Calibri" w:eastAsia="Calibri" w:cs="Calibri"/>
                <w:b w:val="0"/>
                <w:bCs w:val="0"/>
              </w:rPr>
              <w:t>igt</w:t>
            </w:r>
            <w:r w:rsidRPr="5EDD6A8E" w:rsidR="4B12D464">
              <w:rPr>
                <w:rFonts w:ascii="Calibri" w:hAnsi="Calibri" w:eastAsia="Calibri" w:cs="Calibri"/>
                <w:b w:val="0"/>
                <w:bCs w:val="0"/>
              </w:rPr>
              <w:t xml:space="preserve"> “Skör</w:t>
            </w:r>
            <w:r w:rsidRPr="5EDD6A8E" w:rsidR="6B84B5F3">
              <w:rPr>
                <w:rFonts w:ascii="Calibri" w:hAnsi="Calibri" w:eastAsia="Calibri" w:cs="Calibri"/>
                <w:b w:val="0"/>
                <w:bCs w:val="0"/>
              </w:rPr>
              <w:t>a</w:t>
            </w:r>
            <w:r w:rsidRPr="5EDD6A8E" w:rsidR="4B12D464">
              <w:rPr>
                <w:rFonts w:ascii="Calibri" w:hAnsi="Calibri" w:eastAsia="Calibri" w:cs="Calibri"/>
                <w:b w:val="0"/>
                <w:bCs w:val="0"/>
              </w:rPr>
              <w:t xml:space="preserve"> äldre behov/process”</w:t>
            </w:r>
            <w:r w:rsidRPr="5EDD6A8E" w:rsidR="6423A481">
              <w:rPr>
                <w:rFonts w:ascii="Calibri" w:hAnsi="Calibri" w:eastAsia="Calibri" w:cs="Calibri"/>
                <w:b w:val="0"/>
                <w:bCs w:val="0"/>
              </w:rPr>
              <w:t>, se WEST-A</w:t>
            </w:r>
            <w:r w:rsidRPr="5EDD6A8E" w:rsidR="3E7967D5">
              <w:rPr>
                <w:rFonts w:ascii="Calibri" w:hAnsi="Calibri" w:eastAsia="Calibri" w:cs="Calibri"/>
                <w:b w:val="0"/>
                <w:bCs w:val="0"/>
              </w:rPr>
              <w:t>.</w:t>
            </w:r>
          </w:p>
          <w:p w:rsidR="3FA96723" w:rsidP="5EDD6A8E" w:rsidRDefault="3FA96723" w14:paraId="7C9DFF8D" w14:textId="10211C79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</w:rPr>
            </w:pPr>
            <w:r w:rsidRPr="5EDD6A8E" w:rsidR="6E5B33E2">
              <w:rPr>
                <w:rFonts w:ascii="Calibri" w:hAnsi="Calibri" w:eastAsia="Calibri" w:cs="Calibri"/>
                <w:b w:val="0"/>
                <w:bCs w:val="0"/>
              </w:rPr>
              <w:t>Vitalparametrar enligt NEWS</w:t>
            </w:r>
            <w:r w:rsidRPr="5EDD6A8E" w:rsidR="3A4D371D">
              <w:rPr>
                <w:rFonts w:ascii="Calibri" w:hAnsi="Calibri" w:eastAsia="Calibri" w:cs="Calibri"/>
                <w:b w:val="0"/>
                <w:bCs w:val="0"/>
              </w:rPr>
              <w:t>2</w:t>
            </w:r>
            <w:r w:rsidRPr="5EDD6A8E" w:rsidR="6DE340B8">
              <w:rPr>
                <w:rFonts w:ascii="Calibri" w:hAnsi="Calibri" w:eastAsia="Calibri" w:cs="Calibri"/>
                <w:b w:val="0"/>
                <w:bCs w:val="0"/>
              </w:rPr>
              <w:t>.</w:t>
            </w:r>
          </w:p>
          <w:p w:rsidR="2E88FB6C" w:rsidP="5EDD6A8E" w:rsidRDefault="2E88FB6C" w14:paraId="3E3AECC6" w14:textId="271A5ACF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</w:rPr>
            </w:pPr>
            <w:r w:rsidRPr="5EDD6A8E" w:rsidR="0AC2E94D">
              <w:rPr>
                <w:rFonts w:ascii="Calibri" w:hAnsi="Calibri" w:eastAsia="Calibri" w:cs="Calibri"/>
                <w:b w:val="1"/>
                <w:bCs w:val="1"/>
              </w:rPr>
              <w:t>Provtagning</w:t>
            </w:r>
            <w:r w:rsidRPr="5EDD6A8E" w:rsidR="6B04E365">
              <w:rPr>
                <w:rFonts w:ascii="Calibri" w:hAnsi="Calibri" w:eastAsia="Calibri" w:cs="Calibri"/>
                <w:b w:val="0"/>
                <w:bCs w:val="0"/>
              </w:rPr>
              <w:t>:</w:t>
            </w:r>
            <w:r w:rsidRPr="5EDD6A8E" w:rsidR="0AC2E94D">
              <w:rPr>
                <w:rFonts w:ascii="Calibri" w:hAnsi="Calibri" w:eastAsia="Calibri" w:cs="Calibri"/>
                <w:b w:val="0"/>
                <w:bCs w:val="0"/>
              </w:rPr>
              <w:t xml:space="preserve"> </w:t>
            </w:r>
            <w:r w:rsidRPr="5EDD6A8E" w:rsidR="0AC2E94D">
              <w:rPr>
                <w:rFonts w:ascii="Calibri" w:hAnsi="Calibri" w:eastAsia="Calibri" w:cs="Calibri"/>
                <w:b w:val="0"/>
                <w:bCs w:val="0"/>
              </w:rPr>
              <w:t>AkutTriage</w:t>
            </w:r>
            <w:r w:rsidRPr="5EDD6A8E" w:rsidR="13D8B95A">
              <w:rPr>
                <w:rFonts w:ascii="Calibri" w:hAnsi="Calibri" w:eastAsia="Calibri" w:cs="Calibri"/>
                <w:b w:val="0"/>
                <w:bCs w:val="0"/>
              </w:rPr>
              <w:t>, v</w:t>
            </w:r>
            <w:r w:rsidRPr="5EDD6A8E" w:rsidR="0AC2E94D">
              <w:rPr>
                <w:rFonts w:ascii="Calibri" w:hAnsi="Calibri" w:eastAsia="Calibri" w:cs="Calibri"/>
                <w:b w:val="0"/>
                <w:bCs w:val="0"/>
              </w:rPr>
              <w:t xml:space="preserve">enös </w:t>
            </w:r>
            <w:r w:rsidRPr="5EDD6A8E" w:rsidR="0AC2E94D">
              <w:rPr>
                <w:rFonts w:ascii="Calibri" w:hAnsi="Calibri" w:eastAsia="Calibri" w:cs="Calibri"/>
                <w:b w:val="0"/>
                <w:bCs w:val="0"/>
              </w:rPr>
              <w:t>blodgas</w:t>
            </w:r>
            <w:r w:rsidRPr="5EDD6A8E" w:rsidR="29D22352">
              <w:rPr>
                <w:rFonts w:ascii="Calibri" w:hAnsi="Calibri" w:eastAsia="Calibri" w:cs="Calibri"/>
                <w:b w:val="0"/>
                <w:bCs w:val="0"/>
              </w:rPr>
              <w:t>.</w:t>
            </w:r>
          </w:p>
          <w:p w:rsidR="0A5C28C1" w:rsidP="5EDD6A8E" w:rsidRDefault="0A5C28C1" w14:paraId="6E9D74F6" w14:textId="6F92EBC9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</w:rPr>
            </w:pPr>
            <w:r w:rsidRPr="5EDD6A8E" w:rsidR="4C1E6B82">
              <w:rPr>
                <w:rFonts w:ascii="Calibri" w:hAnsi="Calibri" w:eastAsia="Calibri" w:cs="Calibri"/>
                <w:b w:val="0"/>
                <w:bCs w:val="0"/>
              </w:rPr>
              <w:t>e</w:t>
            </w:r>
            <w:r w:rsidRPr="5EDD6A8E" w:rsidR="5E854DBB">
              <w:rPr>
                <w:rFonts w:ascii="Calibri" w:hAnsi="Calibri" w:eastAsia="Calibri" w:cs="Calibri"/>
                <w:b w:val="0"/>
                <w:bCs w:val="0"/>
              </w:rPr>
              <w:t>v. PVK</w:t>
            </w:r>
          </w:p>
          <w:p w:rsidR="5EDD6A8E" w:rsidP="5EDD6A8E" w:rsidRDefault="5EDD6A8E" w14:paraId="093511E9" w14:textId="26C5221E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sz w:val="16"/>
                <w:szCs w:val="16"/>
              </w:rPr>
            </w:pPr>
          </w:p>
          <w:p w:rsidR="2AEF9816" w:rsidP="5EDD6A8E" w:rsidRDefault="2AEF9816" w14:paraId="5DC71877" w14:textId="64E12AE2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color w:val="auto"/>
              </w:rPr>
            </w:pPr>
            <w:r w:rsidRPr="5EDD6A8E" w:rsidR="0054148D">
              <w:rPr>
                <w:rFonts w:ascii="Calibri" w:hAnsi="Calibri" w:eastAsia="Calibri" w:cs="Calibri"/>
                <w:b w:val="1"/>
                <w:bCs w:val="1"/>
                <w:color w:val="FF0000"/>
              </w:rPr>
              <w:t xml:space="preserve">Rött Sepsislarm </w:t>
            </w:r>
            <w:r w:rsidRPr="5EDD6A8E" w:rsidR="39657F62">
              <w:rPr>
                <w:rFonts w:ascii="Calibri" w:hAnsi="Calibri" w:eastAsia="Calibri" w:cs="Calibri"/>
                <w:b w:val="0"/>
                <w:bCs w:val="0"/>
                <w:color w:val="auto"/>
              </w:rPr>
              <w:t>aktiveras om</w:t>
            </w:r>
          </w:p>
          <w:p w:rsidR="5D193D37" w:rsidP="5EDD6A8E" w:rsidRDefault="5D193D37" w14:paraId="2A8D63FF" w14:textId="2964566D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sv-SE"/>
              </w:rPr>
            </w:pPr>
            <w:r w:rsidRPr="5EDD6A8E" w:rsidR="6D4539A4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  <w:t>NEWS</w:t>
            </w:r>
            <w:r w:rsidRPr="5EDD6A8E" w:rsidR="68CC928E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  <w:t>2</w:t>
            </w:r>
            <w:r w:rsidRPr="5EDD6A8E" w:rsidR="6F10F32D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  <w:t xml:space="preserve"> </w:t>
            </w:r>
            <w:r w:rsidRPr="5EDD6A8E" w:rsidR="6D4539A4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  <w:t xml:space="preserve">≥7 </w:t>
            </w:r>
            <w:r w:rsidRPr="5EDD6A8E" w:rsidR="6D4539A4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  <w:t>och</w:t>
            </w:r>
            <w:r w:rsidRPr="5EDD6A8E" w:rsidR="6D4539A4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  <w:t xml:space="preserve"> </w:t>
            </w:r>
            <w:r w:rsidRPr="5EDD6A8E" w:rsidR="4AF5C31A">
              <w:rPr>
                <w:rFonts w:ascii="Calibri" w:hAnsi="Calibri" w:eastAsia="Calibri" w:cs="Calibri"/>
                <w:b w:val="1"/>
                <w:bCs w:val="1"/>
                <w:noProof w:val="0"/>
                <w:sz w:val="24"/>
                <w:szCs w:val="24"/>
                <w:lang w:val="sv-SE"/>
              </w:rPr>
              <w:t>infektionsmisstanke</w:t>
            </w:r>
            <w:r w:rsidRPr="5EDD6A8E" w:rsidR="2F1A47D4"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sv-SE"/>
              </w:rPr>
              <w:t xml:space="preserve"> </w:t>
            </w:r>
            <w:r w:rsidRPr="5EDD6A8E" w:rsidR="2F1A47D4"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sv-SE"/>
              </w:rPr>
              <w:t>t ex</w:t>
            </w:r>
            <w:r w:rsidRPr="5EDD6A8E" w:rsidR="4AF5C31A">
              <w:rPr>
                <w:rFonts w:ascii="Calibri" w:hAnsi="Calibri" w:eastAsia="Calibri" w:cs="Calibri"/>
                <w:b w:val="0"/>
                <w:bCs w:val="0"/>
                <w:noProof w:val="0"/>
                <w:sz w:val="24"/>
                <w:szCs w:val="24"/>
                <w:lang w:val="sv-SE"/>
              </w:rPr>
              <w:t>:</w:t>
            </w:r>
          </w:p>
          <w:p w:rsidR="5D193D37" w:rsidP="5EDD6A8E" w:rsidRDefault="5D193D37" w14:paraId="5916A406" w14:textId="3954BF93">
            <w:pPr>
              <w:pStyle w:val="ListBullet"/>
              <w:spacing w:after="0" w:afterAutospacing="off" w:line="14" w:lineRule="atLeast"/>
              <w:ind w:left="357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5EDD6A8E" w:rsidR="6D4539A4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lang w:val="sv-SE"/>
              </w:rPr>
              <w:t>feber eller anamnes på</w:t>
            </w:r>
            <w:r w:rsidRPr="5EDD6A8E" w:rsidR="0779CCD7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lang w:val="sv-SE"/>
              </w:rPr>
              <w:t xml:space="preserve"> </w:t>
            </w:r>
            <w:r w:rsidRPr="5EDD6A8E" w:rsidR="6D4539A4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lang w:val="sv-SE"/>
              </w:rPr>
              <w:t xml:space="preserve">feber </w:t>
            </w:r>
          </w:p>
          <w:p w:rsidR="5D193D37" w:rsidP="5EDD6A8E" w:rsidRDefault="5D193D37" w14:paraId="798494CC" w14:textId="0B404BA0">
            <w:pPr>
              <w:pStyle w:val="ListBullet"/>
              <w:spacing w:after="0" w:afterAutospacing="off" w:line="14" w:lineRule="atLeast"/>
              <w:ind w:left="357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5EDD6A8E" w:rsidR="5A5B2C81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lang w:val="sv-SE"/>
              </w:rPr>
              <w:t>akut påkommen allmänpåverkan</w:t>
            </w:r>
          </w:p>
          <w:p w:rsidR="5D193D37" w:rsidP="5EDD6A8E" w:rsidRDefault="5D193D37" w14:paraId="044A2343" w14:textId="575A214C">
            <w:pPr>
              <w:pStyle w:val="ListBullet"/>
              <w:spacing w:after="0" w:afterAutospacing="off" w:line="14" w:lineRule="atLeast"/>
              <w:ind w:left="357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5EDD6A8E" w:rsidR="27BD2587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lang w:val="sv-SE"/>
              </w:rPr>
              <w:t>h</w:t>
            </w:r>
            <w:r w:rsidRPr="5EDD6A8E" w:rsidR="5A5B2C81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lang w:val="sv-SE"/>
              </w:rPr>
              <w:t>osta</w:t>
            </w:r>
          </w:p>
          <w:p w:rsidR="5D193D37" w:rsidP="5EDD6A8E" w:rsidRDefault="5D193D37" w14:paraId="2A298143" w14:textId="49742232">
            <w:pPr>
              <w:pStyle w:val="ListBullet"/>
              <w:spacing w:after="0" w:afterAutospacing="off" w:line="14" w:lineRule="atLeast"/>
              <w:ind w:left="357" w:right="0"/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</w:pPr>
            <w:r w:rsidRPr="5EDD6A8E" w:rsidR="5A5B2C81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lang w:val="sv-SE"/>
              </w:rPr>
              <w:t>hudrodnad</w:t>
            </w:r>
          </w:p>
          <w:p w:rsidR="5D193D37" w:rsidP="5EDD6A8E" w:rsidRDefault="5D193D37" w14:paraId="15E2F6FA" w14:textId="5C2DA5D6">
            <w:pPr>
              <w:pStyle w:val="ListBullet"/>
              <w:spacing w:after="0" w:afterAutospacing="off" w:line="14" w:lineRule="atLeast"/>
              <w:ind w:left="357" w:right="0"/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</w:pPr>
            <w:r w:rsidRPr="5EDD6A8E" w:rsidR="6D4539A4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lang w:val="sv-SE"/>
              </w:rPr>
              <w:t xml:space="preserve">central påverkan </w:t>
            </w:r>
            <w:r w:rsidRPr="5EDD6A8E" w:rsidR="47FDAA2F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lang w:val="sv-SE"/>
              </w:rPr>
              <w:t xml:space="preserve">+ </w:t>
            </w:r>
            <w:r w:rsidRPr="5EDD6A8E" w:rsidR="6D4539A4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lang w:val="sv-SE"/>
              </w:rPr>
              <w:t>misstanke om CNS-infektion</w:t>
            </w:r>
          </w:p>
          <w:p w:rsidR="629CB023" w:rsidP="5EDD6A8E" w:rsidRDefault="629CB023" w14:paraId="6CE4DDFC" w14:textId="409F8F8E">
            <w:pPr>
              <w:pStyle w:val="ListBullet"/>
              <w:spacing w:after="0" w:afterAutospacing="off" w:line="14" w:lineRule="atLeast"/>
              <w:ind w:left="357" w:right="0"/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sz w:val="24"/>
                <w:szCs w:val="24"/>
                <w:lang w:val="sv-SE"/>
              </w:rPr>
            </w:pPr>
            <w:r w:rsidRPr="5EDD6A8E" w:rsidR="629CB023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lang w:val="sv-SE"/>
              </w:rPr>
              <w:t>a</w:t>
            </w:r>
            <w:r w:rsidRPr="5EDD6A8E" w:rsidR="04A07C42">
              <w:rPr>
                <w:rFonts w:ascii="Calibri" w:hAnsi="Calibri" w:eastAsia="Calibri" w:cs="Calibri" w:asciiTheme="majorAscii" w:hAnsiTheme="majorAscii" w:eastAsiaTheme="majorAscii" w:cstheme="majorAscii"/>
                <w:noProof w:val="0"/>
                <w:lang w:val="sv-SE"/>
              </w:rPr>
              <w:t>kut påkomna urinvägsbesvär eller mag-tarmbesvär</w:t>
            </w:r>
          </w:p>
          <w:p w:rsidR="30897A3D" w:rsidP="5EDD6A8E" w:rsidRDefault="30897A3D" w14:paraId="371C7CAD" w14:textId="005F9869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  <w:sz w:val="16"/>
                <w:szCs w:val="16"/>
              </w:rPr>
            </w:pPr>
          </w:p>
          <w:p w:rsidR="4F9BB9D4" w:rsidP="5EDD6A8E" w:rsidRDefault="4F9BB9D4" w14:paraId="31369416" w14:textId="6A3B6577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</w:rPr>
            </w:pPr>
            <w:r w:rsidRPr="5EDD6A8E" w:rsidR="6F2F9942">
              <w:rPr>
                <w:rFonts w:ascii="Calibri" w:hAnsi="Calibri" w:eastAsia="Calibri" w:cs="Calibri"/>
                <w:b w:val="1"/>
                <w:bCs w:val="1"/>
              </w:rPr>
              <w:t>Läkemedelshantering</w:t>
            </w:r>
          </w:p>
          <w:p w:rsidR="4F9BB9D4" w:rsidP="5EDD6A8E" w:rsidRDefault="4F9BB9D4" w14:paraId="402C68F5" w14:textId="5FD824EF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</w:rPr>
            </w:pPr>
            <w:r w:rsidRPr="5EDD6A8E" w:rsidR="6F2F9942">
              <w:rPr>
                <w:rFonts w:ascii="Calibri" w:hAnsi="Calibri" w:eastAsia="Calibri" w:cs="Calibri"/>
                <w:b w:val="0"/>
                <w:bCs w:val="0"/>
              </w:rPr>
              <w:t>Läkemedel enligt läkarordination</w:t>
            </w:r>
            <w:r w:rsidRPr="5EDD6A8E" w:rsidR="2E18C199">
              <w:rPr>
                <w:rFonts w:ascii="Calibri" w:hAnsi="Calibri" w:eastAsia="Calibri" w:cs="Calibri"/>
                <w:b w:val="0"/>
                <w:bCs w:val="0"/>
              </w:rPr>
              <w:t>:</w:t>
            </w:r>
          </w:p>
          <w:p w:rsidR="7C260824" w:rsidP="5EDD6A8E" w:rsidRDefault="7C260824" w14:paraId="6392A3CE" w14:textId="25688EBB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</w:rPr>
            </w:pPr>
            <w:r w:rsidRPr="5EDD6A8E" w:rsidR="63454044">
              <w:rPr>
                <w:rFonts w:ascii="Calibri" w:hAnsi="Calibri" w:eastAsia="Calibri" w:cs="Calibri"/>
                <w:b w:val="0"/>
                <w:bCs w:val="0"/>
              </w:rPr>
              <w:t>Antibiotika</w:t>
            </w:r>
          </w:p>
          <w:p w:rsidR="4F9BB9D4" w:rsidP="5EDD6A8E" w:rsidRDefault="4F9BB9D4" w14:paraId="7363E224" w14:textId="6D4A5EB7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</w:rPr>
            </w:pPr>
            <w:r w:rsidRPr="5EDD6A8E" w:rsidR="6F2F9942">
              <w:rPr>
                <w:rFonts w:ascii="Calibri" w:hAnsi="Calibri" w:eastAsia="Calibri" w:cs="Calibri"/>
                <w:b w:val="0"/>
                <w:bCs w:val="0"/>
              </w:rPr>
              <w:t>Febernedsättande</w:t>
            </w:r>
          </w:p>
          <w:p w:rsidR="4F9BB9D4" w:rsidP="5EDD6A8E" w:rsidRDefault="4F9BB9D4" w14:paraId="4771BB78" w14:textId="25529EB2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</w:rPr>
            </w:pPr>
            <w:r w:rsidRPr="5EDD6A8E" w:rsidR="76AD1804">
              <w:rPr>
                <w:rFonts w:ascii="Calibri" w:hAnsi="Calibri" w:eastAsia="Calibri" w:cs="Calibri"/>
                <w:b w:val="0"/>
                <w:bCs w:val="0"/>
              </w:rPr>
              <w:t>Ringer</w:t>
            </w:r>
            <w:r w:rsidRPr="5EDD6A8E" w:rsidR="35EFDD35">
              <w:rPr>
                <w:rFonts w:ascii="Calibri" w:hAnsi="Calibri" w:eastAsia="Calibri" w:cs="Calibri"/>
                <w:b w:val="0"/>
                <w:bCs w:val="0"/>
              </w:rPr>
              <w:t>-</w:t>
            </w:r>
            <w:r w:rsidRPr="5EDD6A8E" w:rsidR="76AD1804">
              <w:rPr>
                <w:rFonts w:ascii="Calibri" w:hAnsi="Calibri" w:eastAsia="Calibri" w:cs="Calibri"/>
                <w:b w:val="0"/>
                <w:bCs w:val="0"/>
              </w:rPr>
              <w:t>Acetat</w:t>
            </w:r>
          </w:p>
          <w:p w:rsidR="7DE1E3BD" w:rsidP="5EDD6A8E" w:rsidRDefault="7DE1E3BD" w14:paraId="377BA988" w14:textId="637CCDE1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</w:rPr>
            </w:pPr>
            <w:r w:rsidRPr="5EDD6A8E" w:rsidR="7DE1E3BD">
              <w:rPr>
                <w:rFonts w:ascii="Calibri" w:hAnsi="Calibri" w:eastAsia="Calibri" w:cs="Calibri"/>
                <w:b w:val="0"/>
                <w:bCs w:val="0"/>
              </w:rPr>
              <w:t>O</w:t>
            </w:r>
            <w:r w:rsidRPr="5EDD6A8E" w:rsidR="7DE1E3BD">
              <w:rPr>
                <w:rFonts w:ascii="Calibri" w:hAnsi="Calibri" w:eastAsia="Calibri" w:cs="Calibri"/>
                <w:b w:val="0"/>
                <w:bCs w:val="0"/>
                <w:vertAlign w:val="subscript"/>
              </w:rPr>
              <w:t>2</w:t>
            </w:r>
          </w:p>
          <w:p w:rsidR="5EDD6A8E" w:rsidP="5EDD6A8E" w:rsidRDefault="5EDD6A8E" w14:paraId="64AFA6D6" w14:textId="1B5E4337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  <w:vertAlign w:val="subscript"/>
              </w:rPr>
            </w:pPr>
          </w:p>
          <w:p w:rsidR="4F9BB9D4" w:rsidP="5EDD6A8E" w:rsidRDefault="4F9BB9D4" w14:paraId="037A4176" w14:textId="7B1072A7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1"/>
                <w:bCs w:val="1"/>
              </w:rPr>
            </w:pPr>
            <w:r w:rsidRPr="5EDD6A8E" w:rsidR="6F2F9942">
              <w:rPr>
                <w:rFonts w:ascii="Calibri" w:hAnsi="Calibri" w:eastAsia="Calibri" w:cs="Calibri"/>
                <w:b w:val="1"/>
                <w:bCs w:val="1"/>
              </w:rPr>
              <w:t>Speciell omvårdnad</w:t>
            </w:r>
          </w:p>
          <w:p w:rsidR="4F9BB9D4" w:rsidP="5EDD6A8E" w:rsidRDefault="4F9BB9D4" w14:paraId="76CE83DF" w14:textId="4475831D">
            <w:pPr>
              <w:pStyle w:val="Normal"/>
              <w:spacing w:after="0" w:afterAutospacing="off" w:line="14" w:lineRule="atLeast"/>
              <w:ind w:left="0" w:right="0"/>
              <w:rPr>
                <w:rFonts w:ascii="Calibri" w:hAnsi="Calibri" w:eastAsia="Calibri" w:cs="Calibri"/>
                <w:b w:val="0"/>
                <w:bCs w:val="0"/>
              </w:rPr>
            </w:pPr>
            <w:r w:rsidRPr="5EDD6A8E" w:rsidR="76AD1804">
              <w:rPr>
                <w:rFonts w:ascii="Calibri" w:hAnsi="Calibri" w:eastAsia="Calibri" w:cs="Calibri"/>
                <w:b w:val="0"/>
                <w:bCs w:val="0"/>
              </w:rPr>
              <w:t>NEWS</w:t>
            </w:r>
            <w:r w:rsidRPr="5EDD6A8E" w:rsidR="184697F4">
              <w:rPr>
                <w:rFonts w:ascii="Calibri" w:hAnsi="Calibri" w:eastAsia="Calibri" w:cs="Calibri"/>
                <w:b w:val="0"/>
                <w:bCs w:val="0"/>
              </w:rPr>
              <w:t>2</w:t>
            </w:r>
            <w:r w:rsidRPr="5EDD6A8E" w:rsidR="14C12B4D">
              <w:rPr>
                <w:rFonts w:ascii="Calibri" w:hAnsi="Calibri" w:eastAsia="Calibri" w:cs="Calibri"/>
                <w:b w:val="0"/>
                <w:bCs w:val="0"/>
              </w:rPr>
              <w:t xml:space="preserve">-poäng styr </w:t>
            </w:r>
            <w:r w:rsidRPr="5EDD6A8E" w:rsidR="0D259A42">
              <w:rPr>
                <w:rFonts w:ascii="Calibri" w:hAnsi="Calibri" w:eastAsia="Calibri" w:cs="Calibri"/>
                <w:b w:val="0"/>
                <w:bCs w:val="0"/>
              </w:rPr>
              <w:t>behovet av övervakningsfrekvens, åtgärd, behov av läkarbedömning, tills</w:t>
            </w:r>
            <w:r w:rsidRPr="5EDD6A8E" w:rsidR="132DBD05">
              <w:rPr>
                <w:rFonts w:ascii="Calibri" w:hAnsi="Calibri" w:eastAsia="Calibri" w:cs="Calibri"/>
                <w:b w:val="0"/>
                <w:bCs w:val="0"/>
              </w:rPr>
              <w:t>yn och kontroll av vitalparametrar (VP).</w:t>
            </w:r>
            <w:r w:rsidRPr="5EDD6A8E" w:rsidR="35EEE27E">
              <w:rPr>
                <w:rFonts w:ascii="Calibri" w:hAnsi="Calibri" w:eastAsia="Calibri" w:cs="Calibri"/>
                <w:b w:val="0"/>
                <w:bCs w:val="0"/>
              </w:rPr>
              <w:t xml:space="preserve"> Teamets bedömning, tillsyn och </w:t>
            </w:r>
            <w:r w:rsidRPr="5EDD6A8E" w:rsidR="5C809519">
              <w:rPr>
                <w:rFonts w:ascii="Calibri" w:hAnsi="Calibri" w:eastAsia="Calibri" w:cs="Calibri"/>
                <w:b w:val="0"/>
                <w:bCs w:val="0"/>
              </w:rPr>
              <w:t>VP</w:t>
            </w:r>
            <w:r w:rsidRPr="5EDD6A8E" w:rsidR="35EEE27E">
              <w:rPr>
                <w:rFonts w:ascii="Calibri" w:hAnsi="Calibri" w:eastAsia="Calibri" w:cs="Calibri"/>
                <w:b w:val="0"/>
                <w:bCs w:val="0"/>
              </w:rPr>
              <w:t xml:space="preserve"> ska dokumenteras på Akutjournal.</w:t>
            </w:r>
          </w:p>
        </w:tc>
      </w:tr>
    </w:tbl>
    <w:p w:rsidR="227FA3CE" w:rsidP="227FA3CE" w:rsidRDefault="227FA3CE" w14:paraId="78F2C2B1" w14:textId="133BAE43">
      <w:pPr>
        <w:pStyle w:val="Normal"/>
        <w:spacing w:after="0" w:line="240" w:lineRule="auto"/>
        <w:ind w:left="0" w:right="0"/>
      </w:pPr>
    </w:p>
    <w:bookmarkEnd w:id="0"/>
    <w:sectPr w:rsidRPr="00536A5A" w:rsidR="00536A5A" w:rsidSect="007E2FFD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ADC88F2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3B67A52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8">
    <w:nsid w:val="50d3ac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20">
    <w:abstractNumId w:val="18"/>
  </w:num>
  <w:num w:numId="1" w16cid:durableId="162208422">
    <w:abstractNumId w:val="17"/>
  </w:num>
  <w:num w:numId="2" w16cid:durableId="535898716">
    <w:abstractNumId w:val="14"/>
  </w:num>
  <w:num w:numId="3" w16cid:durableId="206795548">
    <w:abstractNumId w:val="0"/>
  </w:num>
  <w:num w:numId="4" w16cid:durableId="2111000930">
    <w:abstractNumId w:val="6"/>
  </w:num>
  <w:num w:numId="5" w16cid:durableId="1529682560">
    <w:abstractNumId w:val="15"/>
  </w:num>
  <w:num w:numId="6" w16cid:durableId="1874689917">
    <w:abstractNumId w:val="2"/>
  </w:num>
  <w:num w:numId="7" w16cid:durableId="1429041873">
    <w:abstractNumId w:val="11"/>
  </w:num>
  <w:num w:numId="8" w16cid:durableId="2059473519">
    <w:abstractNumId w:val="8"/>
  </w:num>
  <w:num w:numId="9" w16cid:durableId="2056659898">
    <w:abstractNumId w:val="1"/>
  </w:num>
  <w:num w:numId="10" w16cid:durableId="1770200740">
    <w:abstractNumId w:val="1"/>
  </w:num>
  <w:num w:numId="11" w16cid:durableId="2035109674">
    <w:abstractNumId w:val="3"/>
  </w:num>
  <w:num w:numId="12" w16cid:durableId="652180524">
    <w:abstractNumId w:val="4"/>
  </w:num>
  <w:num w:numId="13" w16cid:durableId="214898666">
    <w:abstractNumId w:val="13"/>
  </w:num>
  <w:num w:numId="14" w16cid:durableId="1777483272">
    <w:abstractNumId w:val="9"/>
  </w:num>
  <w:num w:numId="15" w16cid:durableId="1308045951">
    <w:abstractNumId w:val="7"/>
  </w:num>
  <w:num w:numId="16" w16cid:durableId="2031490333">
    <w:abstractNumId w:val="12"/>
  </w:num>
  <w:num w:numId="17" w16cid:durableId="1858226701">
    <w:abstractNumId w:val="5"/>
  </w:num>
  <w:num w:numId="18" w16cid:durableId="1850828056">
    <w:abstractNumId w:val="10"/>
  </w:num>
  <w:num w:numId="19" w16cid:durableId="2061437071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EB4C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48D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E2FFD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63B8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3726B"/>
    <w:rsid w:val="00F413D9"/>
    <w:rsid w:val="00F5135F"/>
    <w:rsid w:val="00F51F78"/>
    <w:rsid w:val="00F6346C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0A2F7A"/>
    <w:rsid w:val="0225D1D8"/>
    <w:rsid w:val="024801E3"/>
    <w:rsid w:val="0354414F"/>
    <w:rsid w:val="039E6242"/>
    <w:rsid w:val="03A2F5C9"/>
    <w:rsid w:val="03C4C967"/>
    <w:rsid w:val="0472BBC3"/>
    <w:rsid w:val="0485FF32"/>
    <w:rsid w:val="04A07C42"/>
    <w:rsid w:val="050C1B30"/>
    <w:rsid w:val="05B8CD2E"/>
    <w:rsid w:val="06379BDE"/>
    <w:rsid w:val="067AC667"/>
    <w:rsid w:val="06CE36FF"/>
    <w:rsid w:val="07441AD9"/>
    <w:rsid w:val="076575F0"/>
    <w:rsid w:val="0779CCD7"/>
    <w:rsid w:val="079EEA68"/>
    <w:rsid w:val="07CEDACB"/>
    <w:rsid w:val="0827B272"/>
    <w:rsid w:val="08E4FBD3"/>
    <w:rsid w:val="092661E0"/>
    <w:rsid w:val="0933A0A8"/>
    <w:rsid w:val="09379CB7"/>
    <w:rsid w:val="0993B78C"/>
    <w:rsid w:val="09AA5A76"/>
    <w:rsid w:val="09C382D3"/>
    <w:rsid w:val="09EA068F"/>
    <w:rsid w:val="0A12374D"/>
    <w:rsid w:val="0A5C28C1"/>
    <w:rsid w:val="0ABE6290"/>
    <w:rsid w:val="0AC2E94D"/>
    <w:rsid w:val="0B513020"/>
    <w:rsid w:val="0B871591"/>
    <w:rsid w:val="0BA96A8A"/>
    <w:rsid w:val="0BD050D0"/>
    <w:rsid w:val="0BD30016"/>
    <w:rsid w:val="0D259A42"/>
    <w:rsid w:val="0D8F87C4"/>
    <w:rsid w:val="0D926941"/>
    <w:rsid w:val="0DD04E04"/>
    <w:rsid w:val="0FCB372C"/>
    <w:rsid w:val="1071BFD2"/>
    <w:rsid w:val="107B7499"/>
    <w:rsid w:val="10AB39F5"/>
    <w:rsid w:val="11157C33"/>
    <w:rsid w:val="1175BD11"/>
    <w:rsid w:val="117DE705"/>
    <w:rsid w:val="11CE94B8"/>
    <w:rsid w:val="1266FC10"/>
    <w:rsid w:val="12D1E037"/>
    <w:rsid w:val="132DBD05"/>
    <w:rsid w:val="134179A5"/>
    <w:rsid w:val="13B91993"/>
    <w:rsid w:val="13D8B95A"/>
    <w:rsid w:val="1400F6BD"/>
    <w:rsid w:val="14C12B4D"/>
    <w:rsid w:val="1554E9F4"/>
    <w:rsid w:val="16BBF786"/>
    <w:rsid w:val="16CC9799"/>
    <w:rsid w:val="16E2FEF3"/>
    <w:rsid w:val="16F0BA55"/>
    <w:rsid w:val="17A1D9A6"/>
    <w:rsid w:val="18263569"/>
    <w:rsid w:val="184697F4"/>
    <w:rsid w:val="1849F6B1"/>
    <w:rsid w:val="184CC1E3"/>
    <w:rsid w:val="184D9643"/>
    <w:rsid w:val="18A5B313"/>
    <w:rsid w:val="19142697"/>
    <w:rsid w:val="1971E4A4"/>
    <w:rsid w:val="1A635712"/>
    <w:rsid w:val="1AA71F11"/>
    <w:rsid w:val="1B24C94B"/>
    <w:rsid w:val="1B8D8421"/>
    <w:rsid w:val="1CC5BC60"/>
    <w:rsid w:val="1D1C30A9"/>
    <w:rsid w:val="1E53BECC"/>
    <w:rsid w:val="1E8ACFB4"/>
    <w:rsid w:val="1EB9B2C6"/>
    <w:rsid w:val="1EC575D4"/>
    <w:rsid w:val="1EE9509F"/>
    <w:rsid w:val="1EEC0DD8"/>
    <w:rsid w:val="1F446996"/>
    <w:rsid w:val="1F87B256"/>
    <w:rsid w:val="1F89CB29"/>
    <w:rsid w:val="219BF855"/>
    <w:rsid w:val="21A488C2"/>
    <w:rsid w:val="21E32762"/>
    <w:rsid w:val="22050780"/>
    <w:rsid w:val="22323EA6"/>
    <w:rsid w:val="22667B71"/>
    <w:rsid w:val="227FA3CE"/>
    <w:rsid w:val="23D72AE3"/>
    <w:rsid w:val="23F8FE81"/>
    <w:rsid w:val="24024BD2"/>
    <w:rsid w:val="242481E9"/>
    <w:rsid w:val="25A609B9"/>
    <w:rsid w:val="25F76A49"/>
    <w:rsid w:val="2645A854"/>
    <w:rsid w:val="2656474F"/>
    <w:rsid w:val="26D51854"/>
    <w:rsid w:val="27309F43"/>
    <w:rsid w:val="2739EC94"/>
    <w:rsid w:val="27683591"/>
    <w:rsid w:val="27BD2587"/>
    <w:rsid w:val="2869ADC5"/>
    <w:rsid w:val="288F0ECC"/>
    <w:rsid w:val="28A6972A"/>
    <w:rsid w:val="28D5BCF5"/>
    <w:rsid w:val="293A7591"/>
    <w:rsid w:val="299F1CB4"/>
    <w:rsid w:val="29A0C254"/>
    <w:rsid w:val="29D22352"/>
    <w:rsid w:val="2AB7427C"/>
    <w:rsid w:val="2AEF9816"/>
    <w:rsid w:val="2B191977"/>
    <w:rsid w:val="2B33DBBB"/>
    <w:rsid w:val="2BFCD896"/>
    <w:rsid w:val="2C0D5DB7"/>
    <w:rsid w:val="2CBDD60D"/>
    <w:rsid w:val="2D2C205E"/>
    <w:rsid w:val="2D69E2B0"/>
    <w:rsid w:val="2DA83F1C"/>
    <w:rsid w:val="2DD653C7"/>
    <w:rsid w:val="2E18C199"/>
    <w:rsid w:val="2E88FB6C"/>
    <w:rsid w:val="2F1A47D4"/>
    <w:rsid w:val="2F3BB128"/>
    <w:rsid w:val="2F4CEBFF"/>
    <w:rsid w:val="2F973E40"/>
    <w:rsid w:val="302EE76E"/>
    <w:rsid w:val="30897A3D"/>
    <w:rsid w:val="30F2C6BA"/>
    <w:rsid w:val="30F34AC8"/>
    <w:rsid w:val="31885AFB"/>
    <w:rsid w:val="31AEF4F1"/>
    <w:rsid w:val="320E9CA1"/>
    <w:rsid w:val="32848CC1"/>
    <w:rsid w:val="32CA94FF"/>
    <w:rsid w:val="32EF688D"/>
    <w:rsid w:val="33ED4EAD"/>
    <w:rsid w:val="355C56D5"/>
    <w:rsid w:val="35891F0E"/>
    <w:rsid w:val="35EEE27E"/>
    <w:rsid w:val="35EFDD35"/>
    <w:rsid w:val="35F3F460"/>
    <w:rsid w:val="3655E22C"/>
    <w:rsid w:val="3663B9A4"/>
    <w:rsid w:val="36C1EFD1"/>
    <w:rsid w:val="36E3F1DB"/>
    <w:rsid w:val="370F2111"/>
    <w:rsid w:val="37613131"/>
    <w:rsid w:val="38083546"/>
    <w:rsid w:val="3907B285"/>
    <w:rsid w:val="395FEB37"/>
    <w:rsid w:val="39657F62"/>
    <w:rsid w:val="397CE6AD"/>
    <w:rsid w:val="39BD2E04"/>
    <w:rsid w:val="3A0F7D3B"/>
    <w:rsid w:val="3A4D371D"/>
    <w:rsid w:val="3A4ED645"/>
    <w:rsid w:val="3AC71125"/>
    <w:rsid w:val="3C76C417"/>
    <w:rsid w:val="3D56F3BE"/>
    <w:rsid w:val="3DF9CC90"/>
    <w:rsid w:val="3E06EEB2"/>
    <w:rsid w:val="3E20170F"/>
    <w:rsid w:val="3E55A32C"/>
    <w:rsid w:val="3E7967D5"/>
    <w:rsid w:val="3ECEDF48"/>
    <w:rsid w:val="3FA96723"/>
    <w:rsid w:val="3FF1738D"/>
    <w:rsid w:val="4014DF3E"/>
    <w:rsid w:val="40616B57"/>
    <w:rsid w:val="408E9480"/>
    <w:rsid w:val="40AEAD49"/>
    <w:rsid w:val="40EC0ADF"/>
    <w:rsid w:val="41731560"/>
    <w:rsid w:val="41AF178C"/>
    <w:rsid w:val="4210997F"/>
    <w:rsid w:val="421FC9EC"/>
    <w:rsid w:val="42A6605F"/>
    <w:rsid w:val="42E3CEE2"/>
    <w:rsid w:val="435C22C4"/>
    <w:rsid w:val="440C95C5"/>
    <w:rsid w:val="4414F228"/>
    <w:rsid w:val="44A41196"/>
    <w:rsid w:val="4578CA72"/>
    <w:rsid w:val="45821E6C"/>
    <w:rsid w:val="46438708"/>
    <w:rsid w:val="46451A9F"/>
    <w:rsid w:val="47BAB924"/>
    <w:rsid w:val="47FDAA2F"/>
    <w:rsid w:val="4815ADCF"/>
    <w:rsid w:val="482F93E7"/>
    <w:rsid w:val="49352370"/>
    <w:rsid w:val="4AF5C31A"/>
    <w:rsid w:val="4B12D464"/>
    <w:rsid w:val="4B19EF9C"/>
    <w:rsid w:val="4B4D4E91"/>
    <w:rsid w:val="4C0A5A2E"/>
    <w:rsid w:val="4C13C1D1"/>
    <w:rsid w:val="4C1E6B82"/>
    <w:rsid w:val="4C51734E"/>
    <w:rsid w:val="4D03050A"/>
    <w:rsid w:val="4D5448B0"/>
    <w:rsid w:val="4DC67DCC"/>
    <w:rsid w:val="4DF6C7FD"/>
    <w:rsid w:val="4E5DEB01"/>
    <w:rsid w:val="4EA6C2F1"/>
    <w:rsid w:val="4F609B9A"/>
    <w:rsid w:val="4F6CC8B1"/>
    <w:rsid w:val="4F7808EA"/>
    <w:rsid w:val="4F9A85E4"/>
    <w:rsid w:val="4F9BB9D4"/>
    <w:rsid w:val="501CE09C"/>
    <w:rsid w:val="50296AF5"/>
    <w:rsid w:val="5095EC07"/>
    <w:rsid w:val="50A6AD05"/>
    <w:rsid w:val="517A7D5D"/>
    <w:rsid w:val="51C42C64"/>
    <w:rsid w:val="522F4DD4"/>
    <w:rsid w:val="52AAB93C"/>
    <w:rsid w:val="53305020"/>
    <w:rsid w:val="5349F4EE"/>
    <w:rsid w:val="53758B6F"/>
    <w:rsid w:val="538B6EEB"/>
    <w:rsid w:val="53ADE32E"/>
    <w:rsid w:val="53B61AA6"/>
    <w:rsid w:val="53CBAB4C"/>
    <w:rsid w:val="54BDDA71"/>
    <w:rsid w:val="54CE174F"/>
    <w:rsid w:val="54F430D7"/>
    <w:rsid w:val="54FCDC18"/>
    <w:rsid w:val="550E16EF"/>
    <w:rsid w:val="558EE61D"/>
    <w:rsid w:val="562D5A06"/>
    <w:rsid w:val="56900138"/>
    <w:rsid w:val="569872E6"/>
    <w:rsid w:val="56CF2005"/>
    <w:rsid w:val="57142645"/>
    <w:rsid w:val="57D6E542"/>
    <w:rsid w:val="59327ED2"/>
    <w:rsid w:val="5A5B2C81"/>
    <w:rsid w:val="5A5B36B6"/>
    <w:rsid w:val="5AD33902"/>
    <w:rsid w:val="5BAA54F1"/>
    <w:rsid w:val="5BE0FA26"/>
    <w:rsid w:val="5C4EA5B8"/>
    <w:rsid w:val="5C71277F"/>
    <w:rsid w:val="5C809519"/>
    <w:rsid w:val="5CAFC3F9"/>
    <w:rsid w:val="5CE21E50"/>
    <w:rsid w:val="5D193D37"/>
    <w:rsid w:val="5D60EC19"/>
    <w:rsid w:val="5E854DBB"/>
    <w:rsid w:val="5EDD6A8E"/>
    <w:rsid w:val="5F0DD0DC"/>
    <w:rsid w:val="6014CD94"/>
    <w:rsid w:val="6026F7A0"/>
    <w:rsid w:val="6058B71C"/>
    <w:rsid w:val="6075F5AB"/>
    <w:rsid w:val="60D7197A"/>
    <w:rsid w:val="621745B2"/>
    <w:rsid w:val="626CDF24"/>
    <w:rsid w:val="629CB023"/>
    <w:rsid w:val="62CD5753"/>
    <w:rsid w:val="632C95A3"/>
    <w:rsid w:val="63454044"/>
    <w:rsid w:val="63837E03"/>
    <w:rsid w:val="6423A481"/>
    <w:rsid w:val="6459B79D"/>
    <w:rsid w:val="647B2B65"/>
    <w:rsid w:val="64C5D85B"/>
    <w:rsid w:val="652C283F"/>
    <w:rsid w:val="66C7F8A0"/>
    <w:rsid w:val="66C8881B"/>
    <w:rsid w:val="673140D5"/>
    <w:rsid w:val="6791585F"/>
    <w:rsid w:val="67DA3542"/>
    <w:rsid w:val="67EB0AEF"/>
    <w:rsid w:val="67F8E7EF"/>
    <w:rsid w:val="68A64481"/>
    <w:rsid w:val="68BCA0A8"/>
    <w:rsid w:val="68CC928E"/>
    <w:rsid w:val="68CD1136"/>
    <w:rsid w:val="690786CE"/>
    <w:rsid w:val="691FB616"/>
    <w:rsid w:val="69319995"/>
    <w:rsid w:val="6A08BAB4"/>
    <w:rsid w:val="6A0A112C"/>
    <w:rsid w:val="6ADA33F8"/>
    <w:rsid w:val="6B04E365"/>
    <w:rsid w:val="6B2CF8ED"/>
    <w:rsid w:val="6B7B8448"/>
    <w:rsid w:val="6B84B5F3"/>
    <w:rsid w:val="6BACF464"/>
    <w:rsid w:val="6C1DDA55"/>
    <w:rsid w:val="6C5430BB"/>
    <w:rsid w:val="6C64C982"/>
    <w:rsid w:val="6CEE5D51"/>
    <w:rsid w:val="6D373A24"/>
    <w:rsid w:val="6D4539A4"/>
    <w:rsid w:val="6D57F364"/>
    <w:rsid w:val="6D61D9C6"/>
    <w:rsid w:val="6DA215F0"/>
    <w:rsid w:val="6DE340B8"/>
    <w:rsid w:val="6E0099E3"/>
    <w:rsid w:val="6E5B33E2"/>
    <w:rsid w:val="6E94781D"/>
    <w:rsid w:val="6ECD8979"/>
    <w:rsid w:val="6F10F32D"/>
    <w:rsid w:val="6F2F9942"/>
    <w:rsid w:val="6F89ADA1"/>
    <w:rsid w:val="71383AA5"/>
    <w:rsid w:val="71855C0E"/>
    <w:rsid w:val="72081D07"/>
    <w:rsid w:val="7212D53B"/>
    <w:rsid w:val="72B23768"/>
    <w:rsid w:val="72E545DD"/>
    <w:rsid w:val="740FC3DD"/>
    <w:rsid w:val="746FDB67"/>
    <w:rsid w:val="75049B33"/>
    <w:rsid w:val="750B4185"/>
    <w:rsid w:val="7542BD28"/>
    <w:rsid w:val="75EFA7BB"/>
    <w:rsid w:val="76AD1804"/>
    <w:rsid w:val="76E6465E"/>
    <w:rsid w:val="7843157E"/>
    <w:rsid w:val="7885851F"/>
    <w:rsid w:val="7900E23B"/>
    <w:rsid w:val="79D7667A"/>
    <w:rsid w:val="7A1DE720"/>
    <w:rsid w:val="7A6E94D3"/>
    <w:rsid w:val="7A7F0561"/>
    <w:rsid w:val="7BA91EBA"/>
    <w:rsid w:val="7C21787F"/>
    <w:rsid w:val="7C260824"/>
    <w:rsid w:val="7C7AED4C"/>
    <w:rsid w:val="7C8C2823"/>
    <w:rsid w:val="7CA03019"/>
    <w:rsid w:val="7D7FEB16"/>
    <w:rsid w:val="7DB247C4"/>
    <w:rsid w:val="7DE1E3BD"/>
    <w:rsid w:val="7E6D4D75"/>
    <w:rsid w:val="7F78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9421359ba85644f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ad73f-1b40-46d4-b3b3-86408ba1d38f}"/>
      </w:docPartPr>
      <w:docPartBody>
        <w:p xmlns:wp14="http://schemas.microsoft.com/office/word/2010/wordml" w14:paraId="0983D389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Erysipelas</dc:title>
  <dc:subject/>
  <dc:creator>patrik.jens.johansson@vgregion.se</dc:creator>
  <keywords/>
  <lastModifiedBy>Päivi Kyllönen</lastModifiedBy>
  <revision>7</revision>
  <lastPrinted>2016-03-31T10:56:00.0000000Z</lastPrinted>
  <dcterms:created xsi:type="dcterms:W3CDTF">2022-05-05T11:30:00.0000000Z</dcterms:created>
  <dcterms:modified xsi:type="dcterms:W3CDTF">2025-05-20T08:10:31.0000000Z</dcterms:modified>
</coreProperties>
</file>