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9D065D" w:rsidP="00F35B05" w:rsidRDefault="009D065D" w14:paraId="54A103A0" w14:textId="77777777">
      <w:pPr>
        <w:pStyle w:val="Heading2"/>
        <w:sectPr w:rsidR="009D065D" w:rsidSect="009D06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D065D" w:rsidR="009D065D" w:rsidP="417B91C5" w:rsidRDefault="009D065D" w14:paraId="5A07FC16" w14:textId="1626BA8B">
      <w:pPr>
        <w:pStyle w:val="Heading1"/>
        <w:tabs>
          <w:tab w:val="left" w:leader="none" w:pos="4590"/>
        </w:tabs>
        <w:spacing w:after="0" w:afterAutospacing="off"/>
      </w:pPr>
      <w:r w:rsidR="6F79C545">
        <w:rPr/>
        <w:t>Buksmärta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3968"/>
        <w:gridCol w:w="3968"/>
      </w:tblGrid>
      <w:tr w:rsidR="11091975" w:rsidTr="234CC557" w14:paraId="1DA901C2">
        <w:trPr>
          <w:trHeight w:val="300"/>
        </w:trPr>
        <w:tc>
          <w:tcPr>
            <w:tcW w:w="3968" w:type="dxa"/>
            <w:tcMar/>
          </w:tcPr>
          <w:p w:rsidR="761765F5" w:rsidP="417B91C5" w:rsidRDefault="761765F5" w14:paraId="41733A8F" w14:textId="7EDE3E6C">
            <w:pPr>
              <w:pStyle w:val="MellanrubrikVGR"/>
              <w:spacing w:before="0" w:beforeAutospacing="off" w:after="0" w:afterAutospacing="off"/>
              <w:ind w:left="0" w:right="0"/>
              <w:rPr>
                <w:sz w:val="22"/>
                <w:szCs w:val="22"/>
              </w:rPr>
            </w:pPr>
            <w:proofErr w:type="spellStart"/>
            <w:r w:rsidR="3AF5FAA4">
              <w:rPr/>
              <w:t>Omvårdnadanamnes</w:t>
            </w:r>
            <w:proofErr w:type="spellEnd"/>
          </w:p>
          <w:p w:rsidR="761765F5" w:rsidP="234CC557" w:rsidRDefault="761765F5" w14:paraId="50BCA6C5" w14:textId="4BD04453">
            <w:pPr>
              <w:pStyle w:val="Normal"/>
              <w:spacing w:after="0" w:afterAutospacing="off"/>
              <w:ind w:left="0" w:hanging="0"/>
              <w:rPr>
                <w:sz w:val="22"/>
                <w:szCs w:val="22"/>
              </w:rPr>
            </w:pPr>
            <w:r w:rsidRPr="234CC557" w:rsidR="3AF5FAA4">
              <w:rPr>
                <w:sz w:val="22"/>
                <w:szCs w:val="22"/>
              </w:rPr>
              <w:t>Besvär? Debut</w:t>
            </w:r>
            <w:r w:rsidRPr="234CC557" w:rsidR="48AA17A0">
              <w:rPr>
                <w:sz w:val="22"/>
                <w:szCs w:val="22"/>
              </w:rPr>
              <w:t>?</w:t>
            </w:r>
          </w:p>
          <w:p w:rsidR="5A0D4A8C" w:rsidP="234CC557" w:rsidRDefault="5A0D4A8C" w14:paraId="3C557EE4" w14:textId="76294B4C">
            <w:pPr>
              <w:pStyle w:val="Normal"/>
              <w:spacing w:after="0" w:afterAutospacing="off"/>
              <w:ind w:left="0" w:hanging="0"/>
              <w:rPr>
                <w:sz w:val="22"/>
                <w:szCs w:val="22"/>
              </w:rPr>
            </w:pPr>
            <w:r w:rsidRPr="234CC557" w:rsidR="3AF5FAA4">
              <w:rPr>
                <w:sz w:val="22"/>
                <w:szCs w:val="22"/>
              </w:rPr>
              <w:t>Tidigare sjukdomar? (</w:t>
            </w:r>
            <w:r w:rsidRPr="234CC557" w:rsidR="1C7897EB">
              <w:rPr>
                <w:sz w:val="22"/>
                <w:szCs w:val="22"/>
              </w:rPr>
              <w:t>g</w:t>
            </w:r>
            <w:r w:rsidRPr="234CC557" w:rsidR="3AF5FAA4">
              <w:rPr>
                <w:sz w:val="22"/>
                <w:szCs w:val="22"/>
              </w:rPr>
              <w:t>ravid</w:t>
            </w:r>
            <w:r w:rsidRPr="234CC557" w:rsidR="7B7024D4">
              <w:rPr>
                <w:sz w:val="22"/>
                <w:szCs w:val="22"/>
              </w:rPr>
              <w:t>, t</w:t>
            </w:r>
            <w:r w:rsidRPr="234CC557" w:rsidR="3AF5FAA4">
              <w:rPr>
                <w:sz w:val="22"/>
                <w:szCs w:val="22"/>
              </w:rPr>
              <w:t>rauma</w:t>
            </w:r>
            <w:r w:rsidRPr="234CC557" w:rsidR="22767D78">
              <w:rPr>
                <w:sz w:val="22"/>
                <w:szCs w:val="22"/>
              </w:rPr>
              <w:t xml:space="preserve">, </w:t>
            </w:r>
            <w:r w:rsidRPr="234CC557" w:rsidR="63962977">
              <w:rPr>
                <w:sz w:val="22"/>
                <w:szCs w:val="22"/>
              </w:rPr>
              <w:t xml:space="preserve">tidigare </w:t>
            </w:r>
            <w:r w:rsidRPr="234CC557" w:rsidR="22767D78">
              <w:rPr>
                <w:sz w:val="22"/>
                <w:szCs w:val="22"/>
              </w:rPr>
              <w:t>b</w:t>
            </w:r>
            <w:r w:rsidRPr="234CC557" w:rsidR="3AF5FAA4">
              <w:rPr>
                <w:sz w:val="22"/>
                <w:szCs w:val="22"/>
              </w:rPr>
              <w:t>uk</w:t>
            </w:r>
            <w:r w:rsidRPr="234CC557" w:rsidR="436F01D0">
              <w:rPr>
                <w:sz w:val="22"/>
                <w:szCs w:val="22"/>
              </w:rPr>
              <w:t>operation</w:t>
            </w:r>
            <w:r w:rsidRPr="234CC557" w:rsidR="4A317E74">
              <w:rPr>
                <w:sz w:val="22"/>
                <w:szCs w:val="22"/>
              </w:rPr>
              <w:t>)?</w:t>
            </w:r>
          </w:p>
          <w:p w:rsidR="1AC4AD79" w:rsidP="234CC557" w:rsidRDefault="1AC4AD79" w14:paraId="0F5B4B08" w14:textId="4902CA26">
            <w:pPr>
              <w:pStyle w:val="Normal"/>
              <w:spacing w:after="0" w:afterAutospacing="off"/>
              <w:ind w:left="0" w:hanging="0"/>
              <w:rPr>
                <w:sz w:val="22"/>
                <w:szCs w:val="22"/>
              </w:rPr>
            </w:pPr>
            <w:r w:rsidRPr="234CC557" w:rsidR="1AC4AD79">
              <w:rPr>
                <w:sz w:val="22"/>
                <w:szCs w:val="22"/>
              </w:rPr>
              <w:t xml:space="preserve">Ändrade avföringsvanor? </w:t>
            </w:r>
            <w:r w:rsidRPr="234CC557" w:rsidR="1AC4AD79">
              <w:rPr>
                <w:sz w:val="22"/>
                <w:szCs w:val="22"/>
              </w:rPr>
              <w:t>Mikionsbesvär</w:t>
            </w:r>
            <w:r w:rsidRPr="234CC557" w:rsidR="1AC4AD79">
              <w:rPr>
                <w:sz w:val="22"/>
                <w:szCs w:val="22"/>
              </w:rPr>
              <w:t>?</w:t>
            </w:r>
          </w:p>
          <w:p w:rsidR="1AC4AD79" w:rsidP="234CC557" w:rsidRDefault="1AC4AD79" w14:paraId="4657E3DF" w14:textId="693BBED6">
            <w:pPr>
              <w:pStyle w:val="Normal"/>
              <w:spacing w:after="0" w:afterAutospacing="off"/>
              <w:ind w:left="0" w:hanging="0"/>
              <w:rPr>
                <w:sz w:val="22"/>
                <w:szCs w:val="22"/>
              </w:rPr>
            </w:pPr>
            <w:r w:rsidRPr="234CC557" w:rsidR="1AC4AD79">
              <w:rPr>
                <w:sz w:val="22"/>
                <w:szCs w:val="22"/>
              </w:rPr>
              <w:t>Kräkningar? Gaser?</w:t>
            </w:r>
          </w:p>
          <w:p w:rsidR="1AC4AD79" w:rsidP="234CC557" w:rsidRDefault="1AC4AD79" w14:paraId="5E7BE7E5" w14:textId="2DA051C5">
            <w:pPr>
              <w:pStyle w:val="Normal"/>
              <w:spacing w:after="0" w:afterAutospacing="off"/>
              <w:ind w:left="0" w:hanging="0"/>
              <w:rPr>
                <w:sz w:val="22"/>
                <w:szCs w:val="22"/>
              </w:rPr>
            </w:pPr>
            <w:r w:rsidRPr="234CC557" w:rsidR="1AC4AD79">
              <w:rPr>
                <w:sz w:val="22"/>
                <w:szCs w:val="22"/>
              </w:rPr>
              <w:t>Allergier?</w:t>
            </w:r>
          </w:p>
          <w:p w:rsidR="1AC4AD79" w:rsidP="234CC557" w:rsidRDefault="1AC4AD79" w14:paraId="30E6B330" w14:textId="4830DBE5">
            <w:pPr>
              <w:pStyle w:val="Normal"/>
              <w:spacing w:after="0" w:afterAutospacing="off"/>
              <w:ind w:left="0" w:hanging="0"/>
              <w:rPr>
                <w:sz w:val="22"/>
                <w:szCs w:val="22"/>
              </w:rPr>
            </w:pPr>
            <w:r w:rsidRPr="234CC557" w:rsidR="1AC4AD79">
              <w:rPr>
                <w:sz w:val="22"/>
                <w:szCs w:val="22"/>
              </w:rPr>
              <w:t>Senaste måltid?</w:t>
            </w:r>
          </w:p>
          <w:p w:rsidR="5A0D4A8C" w:rsidP="234CC557" w:rsidRDefault="5A0D4A8C" w14:paraId="1E0E8E7F" w14:textId="2B2B57BC">
            <w:pPr>
              <w:pStyle w:val="Normal"/>
              <w:spacing w:after="0" w:afterAutospacing="off"/>
              <w:ind w:left="0" w:right="90" w:hanging="0"/>
              <w:rPr>
                <w:sz w:val="22"/>
                <w:szCs w:val="22"/>
              </w:rPr>
            </w:pPr>
            <w:r w:rsidRPr="234CC557" w:rsidR="436F01D0">
              <w:rPr>
                <w:sz w:val="22"/>
                <w:szCs w:val="22"/>
              </w:rPr>
              <w:t>Längd/vikt, registrera</w:t>
            </w:r>
            <w:r w:rsidRPr="234CC557" w:rsidR="636B205D">
              <w:rPr>
                <w:sz w:val="22"/>
                <w:szCs w:val="22"/>
              </w:rPr>
              <w:t xml:space="preserve"> i</w:t>
            </w:r>
            <w:r w:rsidRPr="234CC557" w:rsidR="436F01D0">
              <w:rPr>
                <w:sz w:val="22"/>
                <w:szCs w:val="22"/>
              </w:rPr>
              <w:t xml:space="preserve"> </w:t>
            </w:r>
            <w:r w:rsidRPr="234CC557" w:rsidR="436F01D0">
              <w:rPr>
                <w:sz w:val="22"/>
                <w:szCs w:val="22"/>
              </w:rPr>
              <w:t>Melior</w:t>
            </w:r>
          </w:p>
          <w:p w:rsidR="5F4CDCBE" w:rsidP="417B91C5" w:rsidRDefault="5F4CDCBE" w14:paraId="2B727210" w14:textId="0F82A352">
            <w:pPr>
              <w:pStyle w:val="MellanrubrikVGR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="5F4CDCBE">
              <w:rPr/>
              <w:t>Omvårdnadsstatus</w:t>
            </w:r>
          </w:p>
          <w:p w:rsidR="4F8ABFBE" w:rsidP="234CC557" w:rsidRDefault="4F8ABFBE" w14:paraId="6234455C" w14:textId="0FE04E97">
            <w:pPr>
              <w:pStyle w:val="Normal"/>
              <w:spacing w:after="0" w:afterAutospacing="off"/>
              <w:ind w:left="0" w:right="90" w:firstLine="0"/>
              <w:rPr>
                <w:b w:val="1"/>
                <w:bCs w:val="1"/>
              </w:rPr>
            </w:pPr>
            <w:r w:rsidRPr="234CC557" w:rsidR="4F8ABFBE">
              <w:rPr>
                <w:b w:val="1"/>
                <w:bCs w:val="1"/>
              </w:rPr>
              <w:t>Kommunikation</w:t>
            </w:r>
          </w:p>
          <w:p w:rsidR="4F8ABFBE" w:rsidP="234CC557" w:rsidRDefault="4F8ABFBE" w14:paraId="643FD41F" w14:textId="2F55BEDF">
            <w:pPr>
              <w:pStyle w:val="Normal"/>
              <w:spacing w:after="0" w:afterAutospacing="off"/>
              <w:ind w:left="0" w:right="90" w:firstLine="0"/>
              <w:rPr>
                <w:b w:val="0"/>
                <w:bCs w:val="0"/>
                <w:sz w:val="22"/>
                <w:szCs w:val="22"/>
              </w:rPr>
            </w:pPr>
            <w:r w:rsidRPr="234CC557" w:rsidR="4F8ABFBE">
              <w:rPr>
                <w:b w:val="0"/>
                <w:bCs w:val="0"/>
                <w:sz w:val="22"/>
                <w:szCs w:val="22"/>
              </w:rPr>
              <w:t>Medvetandegrad? AVPU orienterad?</w:t>
            </w:r>
          </w:p>
          <w:p w:rsidR="61391CE2" w:rsidP="234CC557" w:rsidRDefault="61391CE2" w14:paraId="4F636CC2" w14:textId="77A8A02F">
            <w:pPr>
              <w:pStyle w:val="Normal"/>
              <w:spacing w:after="0" w:afterAutospacing="off"/>
              <w:ind w:left="0" w:right="90" w:firstLine="0"/>
              <w:rPr>
                <w:b w:val="1"/>
                <w:bCs w:val="1"/>
              </w:rPr>
            </w:pPr>
            <w:r w:rsidRPr="234CC557" w:rsidR="61391CE2">
              <w:rPr>
                <w:b w:val="1"/>
                <w:bCs w:val="1"/>
              </w:rPr>
              <w:t>Andning</w:t>
            </w:r>
          </w:p>
          <w:p w:rsidR="70AE462D" w:rsidP="234CC557" w:rsidRDefault="70AE462D" w14:paraId="76C9AB2A" w14:textId="67BBB4A3">
            <w:pPr>
              <w:pStyle w:val="Normal"/>
              <w:spacing w:after="0" w:afterAutospacing="off"/>
              <w:ind w:left="0" w:right="90" w:firstLine="0"/>
              <w:rPr>
                <w:b w:val="0"/>
                <w:bCs w:val="0"/>
                <w:sz w:val="22"/>
                <w:szCs w:val="22"/>
              </w:rPr>
            </w:pPr>
            <w:r w:rsidRPr="234CC557" w:rsidR="70AE462D">
              <w:rPr>
                <w:b w:val="0"/>
                <w:bCs w:val="0"/>
                <w:sz w:val="22"/>
                <w:szCs w:val="22"/>
              </w:rPr>
              <w:t>Andning</w:t>
            </w:r>
            <w:r w:rsidRPr="234CC557" w:rsidR="70AE462D">
              <w:rPr>
                <w:b w:val="0"/>
                <w:bCs w:val="0"/>
                <w:sz w:val="22"/>
                <w:szCs w:val="22"/>
              </w:rPr>
              <w:t>spåverkan</w:t>
            </w:r>
            <w:r w:rsidRPr="234CC557" w:rsidR="61391CE2">
              <w:rPr>
                <w:b w:val="0"/>
                <w:bCs w:val="0"/>
                <w:sz w:val="22"/>
                <w:szCs w:val="22"/>
              </w:rPr>
              <w:t>? (AF)</w:t>
            </w:r>
          </w:p>
          <w:p w:rsidR="5A0D4A8C" w:rsidP="417B91C5" w:rsidRDefault="5A0D4A8C" w14:paraId="56726297" w14:textId="5E91B191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436F01D0">
              <w:rPr>
                <w:b w:val="1"/>
                <w:bCs w:val="1"/>
                <w:sz w:val="22"/>
                <w:szCs w:val="22"/>
              </w:rPr>
              <w:t>Cirkulation</w:t>
            </w:r>
          </w:p>
          <w:p w:rsidR="5A0D4A8C" w:rsidP="417B91C5" w:rsidRDefault="5A0D4A8C" w14:paraId="57F9F57E" w14:textId="22C07211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436F01D0">
              <w:rPr>
                <w:b w:val="0"/>
                <w:bCs w:val="0"/>
                <w:sz w:val="22"/>
                <w:szCs w:val="22"/>
              </w:rPr>
              <w:t>Pulskvalitet/frekvens?</w:t>
            </w:r>
          </w:p>
          <w:p w:rsidR="5A0D4A8C" w:rsidP="417B91C5" w:rsidRDefault="5A0D4A8C" w14:paraId="04C15E17" w14:textId="7594176E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436F01D0">
              <w:rPr>
                <w:b w:val="0"/>
                <w:bCs w:val="0"/>
                <w:sz w:val="22"/>
                <w:szCs w:val="22"/>
              </w:rPr>
              <w:t xml:space="preserve">Feber? </w:t>
            </w:r>
            <w:r w:rsidRPr="234CC557" w:rsidR="03DA1490">
              <w:rPr>
                <w:b w:val="0"/>
                <w:bCs w:val="0"/>
                <w:sz w:val="22"/>
                <w:szCs w:val="22"/>
              </w:rPr>
              <w:t>F</w:t>
            </w:r>
            <w:r w:rsidRPr="234CC557" w:rsidR="436F01D0">
              <w:rPr>
                <w:b w:val="0"/>
                <w:bCs w:val="0"/>
                <w:sz w:val="22"/>
                <w:szCs w:val="22"/>
              </w:rPr>
              <w:t>rossa?</w:t>
            </w:r>
          </w:p>
          <w:p w:rsidR="5A0D4A8C" w:rsidP="417B91C5" w:rsidRDefault="5A0D4A8C" w14:paraId="43DA6CD5" w14:textId="30A8149E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436F01D0">
              <w:rPr>
                <w:b w:val="1"/>
                <w:bCs w:val="1"/>
                <w:sz w:val="22"/>
                <w:szCs w:val="22"/>
              </w:rPr>
              <w:t>Hud</w:t>
            </w:r>
          </w:p>
          <w:p w:rsidR="5A0D4A8C" w:rsidP="417B91C5" w:rsidRDefault="5A0D4A8C" w14:paraId="389ADF69" w14:textId="0FF7B44C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436F01D0">
              <w:rPr>
                <w:b w:val="0"/>
                <w:bCs w:val="0"/>
                <w:sz w:val="22"/>
                <w:szCs w:val="22"/>
              </w:rPr>
              <w:t xml:space="preserve">Färg? Varm? Kall? </w:t>
            </w:r>
            <w:proofErr w:type="spellStart"/>
            <w:r w:rsidRPr="417B91C5" w:rsidR="436F01D0">
              <w:rPr>
                <w:b w:val="0"/>
                <w:bCs w:val="0"/>
                <w:sz w:val="22"/>
                <w:szCs w:val="22"/>
              </w:rPr>
              <w:t>Turgor</w:t>
            </w:r>
            <w:proofErr w:type="spellEnd"/>
            <w:r w:rsidRPr="417B91C5" w:rsidR="436F01D0">
              <w:rPr>
                <w:b w:val="0"/>
                <w:bCs w:val="0"/>
                <w:sz w:val="22"/>
                <w:szCs w:val="22"/>
              </w:rPr>
              <w:t>?</w:t>
            </w:r>
          </w:p>
          <w:p w:rsidR="5A0D4A8C" w:rsidP="417B91C5" w:rsidRDefault="5A0D4A8C" w14:paraId="269E289E" w14:textId="294E94D3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436F01D0">
              <w:rPr>
                <w:b w:val="1"/>
                <w:bCs w:val="1"/>
                <w:sz w:val="22"/>
                <w:szCs w:val="22"/>
              </w:rPr>
              <w:t>Nutrition</w:t>
            </w:r>
          </w:p>
          <w:p w:rsidR="4759C1CF" w:rsidP="417B91C5" w:rsidRDefault="4759C1CF" w14:paraId="24A81AA6" w14:textId="1578766B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29EA0D55">
              <w:rPr>
                <w:b w:val="0"/>
                <w:bCs w:val="0"/>
                <w:sz w:val="22"/>
                <w:szCs w:val="22"/>
              </w:rPr>
              <w:t>Senaste måltid?</w:t>
            </w:r>
            <w:r w:rsidRPr="417B91C5" w:rsidR="659C21F3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417B91C5" w:rsidR="659C21F3">
              <w:rPr>
                <w:b w:val="0"/>
                <w:bCs w:val="0"/>
                <w:sz w:val="22"/>
                <w:szCs w:val="22"/>
              </w:rPr>
              <w:t>Aptit?</w:t>
            </w:r>
            <w:r w:rsidRPr="417B91C5" w:rsidR="7C422BE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417B91C5" w:rsidR="659C21F3">
              <w:rPr>
                <w:b w:val="0"/>
                <w:bCs w:val="0"/>
                <w:sz w:val="22"/>
                <w:szCs w:val="22"/>
              </w:rPr>
              <w:t>Viktnedgång</w:t>
            </w:r>
            <w:r w:rsidRPr="417B91C5" w:rsidR="659C21F3">
              <w:rPr>
                <w:b w:val="0"/>
                <w:bCs w:val="0"/>
                <w:sz w:val="22"/>
                <w:szCs w:val="22"/>
              </w:rPr>
              <w:t>?</w:t>
            </w:r>
            <w:r w:rsidRPr="417B91C5" w:rsidR="29EA0D55">
              <w:rPr>
                <w:b w:val="0"/>
                <w:bCs w:val="0"/>
                <w:sz w:val="22"/>
                <w:szCs w:val="22"/>
              </w:rPr>
              <w:t xml:space="preserve"> Illam</w:t>
            </w:r>
            <w:r w:rsidRPr="417B91C5" w:rsidR="4BCC3B00">
              <w:rPr>
                <w:b w:val="0"/>
                <w:bCs w:val="0"/>
                <w:sz w:val="22"/>
                <w:szCs w:val="22"/>
              </w:rPr>
              <w:t>ående</w:t>
            </w:r>
            <w:r w:rsidRPr="417B91C5" w:rsidR="3E554FEB">
              <w:rPr>
                <w:b w:val="0"/>
                <w:bCs w:val="0"/>
                <w:sz w:val="22"/>
                <w:szCs w:val="22"/>
              </w:rPr>
              <w:t>? K</w:t>
            </w:r>
            <w:r w:rsidRPr="417B91C5" w:rsidR="4BCC3B00">
              <w:rPr>
                <w:b w:val="0"/>
                <w:bCs w:val="0"/>
                <w:sz w:val="22"/>
                <w:szCs w:val="22"/>
              </w:rPr>
              <w:t>räkningar</w:t>
            </w:r>
            <w:r w:rsidRPr="417B91C5" w:rsidR="7E82F329">
              <w:rPr>
                <w:b w:val="0"/>
                <w:bCs w:val="0"/>
                <w:sz w:val="22"/>
                <w:szCs w:val="22"/>
              </w:rPr>
              <w:t xml:space="preserve"> (blodig, mörk)</w:t>
            </w:r>
            <w:r w:rsidRPr="417B91C5" w:rsidR="4BCC3B00">
              <w:rPr>
                <w:b w:val="0"/>
                <w:bCs w:val="0"/>
                <w:sz w:val="22"/>
                <w:szCs w:val="22"/>
              </w:rPr>
              <w:t>?</w:t>
            </w:r>
            <w:r w:rsidRPr="417B91C5" w:rsidR="29EA0D55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3BC520EC" w:rsidP="234CC557" w:rsidRDefault="3BC520EC" w14:paraId="277446B4" w14:textId="52286915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234CC557" w:rsidR="3BC520EC">
              <w:rPr>
                <w:b w:val="1"/>
                <w:bCs w:val="1"/>
                <w:sz w:val="22"/>
                <w:szCs w:val="22"/>
              </w:rPr>
              <w:t>Elimination</w:t>
            </w:r>
          </w:p>
          <w:p w:rsidR="55689AAC" w:rsidP="417B91C5" w:rsidRDefault="55689AAC" w14:paraId="3BDF536B" w14:textId="2D5E9831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54CA1929">
              <w:rPr>
                <w:b w:val="0"/>
                <w:bCs w:val="0"/>
                <w:sz w:val="22"/>
                <w:szCs w:val="22"/>
              </w:rPr>
              <w:t>Senaste avföring</w:t>
            </w:r>
            <w:r w:rsidRPr="417B91C5" w:rsidR="264EFE14">
              <w:rPr>
                <w:b w:val="0"/>
                <w:bCs w:val="0"/>
                <w:sz w:val="22"/>
                <w:szCs w:val="22"/>
              </w:rPr>
              <w:t>/gaser</w:t>
            </w:r>
            <w:r w:rsidRPr="417B91C5" w:rsidR="54CA1929">
              <w:rPr>
                <w:b w:val="0"/>
                <w:bCs w:val="0"/>
                <w:sz w:val="22"/>
                <w:szCs w:val="22"/>
              </w:rPr>
              <w:t xml:space="preserve"> när</w:t>
            </w:r>
            <w:r w:rsidRPr="417B91C5" w:rsidR="3F2B0967">
              <w:rPr>
                <w:b w:val="0"/>
                <w:bCs w:val="0"/>
                <w:sz w:val="22"/>
                <w:szCs w:val="22"/>
              </w:rPr>
              <w:t>?</w:t>
            </w:r>
            <w:r w:rsidRPr="417B91C5" w:rsidR="4BFB591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417B91C5" w:rsidR="33259AC6">
              <w:rPr>
                <w:b w:val="0"/>
                <w:bCs w:val="0"/>
                <w:sz w:val="22"/>
                <w:szCs w:val="22"/>
              </w:rPr>
              <w:t>Diarré? Förstoppning?</w:t>
            </w:r>
            <w:r w:rsidRPr="417B91C5" w:rsidR="54CA192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417B91C5" w:rsidR="7D81064F">
              <w:rPr>
                <w:b w:val="0"/>
                <w:bCs w:val="0"/>
                <w:sz w:val="22"/>
                <w:szCs w:val="22"/>
              </w:rPr>
              <w:t>Färg? Blodig</w:t>
            </w:r>
            <w:r w:rsidRPr="417B91C5" w:rsidR="44850BD1">
              <w:rPr>
                <w:b w:val="0"/>
                <w:bCs w:val="0"/>
                <w:sz w:val="22"/>
                <w:szCs w:val="22"/>
              </w:rPr>
              <w:t xml:space="preserve">? </w:t>
            </w:r>
            <w:r w:rsidRPr="417B91C5" w:rsidR="0B1BB3C2">
              <w:rPr>
                <w:b w:val="0"/>
                <w:bCs w:val="0"/>
                <w:sz w:val="22"/>
                <w:szCs w:val="22"/>
              </w:rPr>
              <w:t>Gaser?</w:t>
            </w:r>
          </w:p>
          <w:p w:rsidR="05155857" w:rsidP="417B91C5" w:rsidRDefault="05155857" w14:paraId="690879D4" w14:textId="63561CAC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3BC520EC">
              <w:rPr>
                <w:b w:val="0"/>
                <w:bCs w:val="0"/>
                <w:sz w:val="22"/>
                <w:szCs w:val="22"/>
              </w:rPr>
              <w:t xml:space="preserve">Ändrade avföringsvanor?  </w:t>
            </w:r>
          </w:p>
          <w:p w:rsidR="385A918C" w:rsidP="234CC557" w:rsidRDefault="385A918C" w14:paraId="47DED3C7" w14:textId="627B3468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740CE33B">
              <w:rPr>
                <w:b w:val="0"/>
                <w:bCs w:val="0"/>
                <w:sz w:val="22"/>
                <w:szCs w:val="22"/>
              </w:rPr>
              <w:t xml:space="preserve">Senaste </w:t>
            </w:r>
            <w:r w:rsidRPr="234CC557" w:rsidR="740CE33B">
              <w:rPr>
                <w:b w:val="0"/>
                <w:bCs w:val="0"/>
                <w:sz w:val="22"/>
                <w:szCs w:val="22"/>
              </w:rPr>
              <w:t>miktion</w:t>
            </w:r>
            <w:r w:rsidRPr="234CC557" w:rsidR="6F5C6A25">
              <w:rPr>
                <w:b w:val="0"/>
                <w:bCs w:val="0"/>
                <w:sz w:val="22"/>
                <w:szCs w:val="22"/>
              </w:rPr>
              <w:t xml:space="preserve">? </w:t>
            </w:r>
            <w:r w:rsidRPr="234CC557" w:rsidR="08FD92CF">
              <w:rPr>
                <w:b w:val="0"/>
                <w:bCs w:val="0"/>
                <w:sz w:val="22"/>
                <w:szCs w:val="22"/>
              </w:rPr>
              <w:t>Miktionsbesvär</w:t>
            </w:r>
            <w:r w:rsidRPr="234CC557" w:rsidR="08FD92CF">
              <w:rPr>
                <w:b w:val="0"/>
                <w:bCs w:val="0"/>
                <w:sz w:val="22"/>
                <w:szCs w:val="22"/>
              </w:rPr>
              <w:t>?</w:t>
            </w:r>
            <w:r w:rsidRPr="234CC557" w:rsidR="6B957713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385A918C" w:rsidP="417B91C5" w:rsidRDefault="385A918C" w14:paraId="177B07F0" w14:textId="11ADFC3C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6B957713">
              <w:rPr>
                <w:b w:val="0"/>
                <w:bCs w:val="0"/>
                <w:sz w:val="22"/>
                <w:szCs w:val="22"/>
              </w:rPr>
              <w:t>Färg på urinen?</w:t>
            </w:r>
          </w:p>
          <w:p w:rsidR="735FF276" w:rsidP="417B91C5" w:rsidRDefault="735FF276" w14:paraId="5C848B46" w14:textId="755A890E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08FD92CF">
              <w:rPr>
                <w:b w:val="1"/>
                <w:bCs w:val="1"/>
                <w:sz w:val="22"/>
                <w:szCs w:val="22"/>
              </w:rPr>
              <w:t>Smärta</w:t>
            </w:r>
          </w:p>
          <w:p w:rsidR="735FF276" w:rsidP="417B91C5" w:rsidRDefault="735FF276" w14:paraId="4A3B0F77" w14:textId="2DC5F55E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08FD92CF">
              <w:rPr>
                <w:b w:val="0"/>
                <w:bCs w:val="0"/>
                <w:sz w:val="22"/>
                <w:szCs w:val="22"/>
              </w:rPr>
              <w:t>Bukstatus</w:t>
            </w:r>
            <w:r w:rsidRPr="234CC557" w:rsidR="2CFCD4E1">
              <w:rPr>
                <w:b w:val="0"/>
                <w:bCs w:val="0"/>
                <w:sz w:val="22"/>
                <w:szCs w:val="22"/>
              </w:rPr>
              <w:t xml:space="preserve"> -</w:t>
            </w:r>
            <w:r w:rsidRPr="234CC557" w:rsidR="08FD92CF">
              <w:rPr>
                <w:b w:val="0"/>
                <w:bCs w:val="0"/>
                <w:sz w:val="22"/>
                <w:szCs w:val="22"/>
              </w:rPr>
              <w:t xml:space="preserve"> se, lyssna, känn.</w:t>
            </w:r>
          </w:p>
          <w:p w:rsidR="735FF276" w:rsidP="417B91C5" w:rsidRDefault="735FF276" w14:paraId="377DB287" w14:textId="609420B5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08FD92CF">
              <w:rPr>
                <w:b w:val="0"/>
                <w:bCs w:val="0"/>
                <w:sz w:val="22"/>
                <w:szCs w:val="22"/>
              </w:rPr>
              <w:t>Karaktär (konstant/intervall)? Lokalisation? Utstrålning</w:t>
            </w:r>
            <w:r w:rsidRPr="417B91C5" w:rsidR="7D0ADD11">
              <w:rPr>
                <w:b w:val="0"/>
                <w:bCs w:val="0"/>
                <w:sz w:val="22"/>
                <w:szCs w:val="22"/>
              </w:rPr>
              <w:t>?</w:t>
            </w:r>
            <w:r w:rsidRPr="417B91C5" w:rsidR="32DEE15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417B91C5" w:rsidR="08FD92CF">
              <w:rPr>
                <w:b w:val="0"/>
                <w:bCs w:val="0"/>
                <w:sz w:val="22"/>
                <w:szCs w:val="22"/>
              </w:rPr>
              <w:t>VAS?</w:t>
            </w:r>
          </w:p>
        </w:tc>
        <w:tc>
          <w:tcPr>
            <w:tcW w:w="3968" w:type="dxa"/>
            <w:tcMar/>
          </w:tcPr>
          <w:p w:rsidR="761765F5" w:rsidP="417B91C5" w:rsidRDefault="761765F5" w14:paraId="72BC0B70" w14:textId="1F3BE154">
            <w:pPr>
              <w:pStyle w:val="MellanrubrikVGR"/>
              <w:spacing w:before="0" w:beforeAutospacing="off" w:after="0" w:afterAutospacing="off"/>
              <w:ind w:left="0" w:right="0"/>
              <w:rPr>
                <w:sz w:val="22"/>
                <w:szCs w:val="22"/>
              </w:rPr>
            </w:pPr>
            <w:r w:rsidR="3AF5FAA4">
              <w:rPr/>
              <w:t>Omvårdnadsåtgärder</w:t>
            </w:r>
          </w:p>
          <w:p w:rsidR="6358C12E" w:rsidP="417B91C5" w:rsidRDefault="6358C12E" w14:paraId="6F7B102B" w14:textId="77A30614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772DB3B9">
              <w:rPr>
                <w:b w:val="1"/>
                <w:bCs w:val="1"/>
                <w:sz w:val="22"/>
                <w:szCs w:val="22"/>
              </w:rPr>
              <w:t>Förberedelser</w:t>
            </w:r>
          </w:p>
          <w:p w:rsidR="6358C12E" w:rsidP="417B91C5" w:rsidRDefault="6358C12E" w14:paraId="46457F05" w14:textId="1D982313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772DB3B9">
              <w:rPr>
                <w:sz w:val="22"/>
                <w:szCs w:val="22"/>
              </w:rPr>
              <w:t>NEWS</w:t>
            </w:r>
          </w:p>
          <w:p w:rsidR="6358C12E" w:rsidP="417B91C5" w:rsidRDefault="6358C12E" w14:paraId="74AC94E9" w14:textId="330D1F5F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772DB3B9">
              <w:rPr>
                <w:sz w:val="22"/>
                <w:szCs w:val="22"/>
              </w:rPr>
              <w:t>Rektaltemp</w:t>
            </w:r>
          </w:p>
          <w:p w:rsidR="6358C12E" w:rsidP="417B91C5" w:rsidRDefault="6358C12E" w14:paraId="63053664" w14:textId="7A11FEA2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772DB3B9">
              <w:rPr>
                <w:sz w:val="22"/>
                <w:szCs w:val="22"/>
              </w:rPr>
              <w:t>EKG (om höga buksmärtor</w:t>
            </w:r>
            <w:r w:rsidRPr="234CC557" w:rsidR="1E378287">
              <w:rPr>
                <w:sz w:val="22"/>
                <w:szCs w:val="22"/>
              </w:rPr>
              <w:t>)</w:t>
            </w:r>
          </w:p>
          <w:p w:rsidR="6358C12E" w:rsidP="417B91C5" w:rsidRDefault="6358C12E" w14:paraId="4B35DE0E" w14:textId="210886A0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772DB3B9">
              <w:rPr>
                <w:sz w:val="22"/>
                <w:szCs w:val="22"/>
              </w:rPr>
              <w:t>PVK</w:t>
            </w:r>
          </w:p>
          <w:p w:rsidR="015018F9" w:rsidP="234CC557" w:rsidRDefault="015018F9" w14:paraId="089C1B31" w14:textId="17A1C84A">
            <w:pPr>
              <w:pStyle w:val="Normal"/>
              <w:spacing w:after="0" w:afterAutospacing="off"/>
              <w:ind w:left="0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2"/>
                <w:szCs w:val="22"/>
                <w:lang w:val="sv-SE"/>
              </w:rPr>
            </w:pPr>
            <w:r w:rsidRPr="234CC557" w:rsidR="772DB3B9">
              <w:rPr>
                <w:sz w:val="22"/>
                <w:szCs w:val="22"/>
              </w:rPr>
              <w:t>Prover</w:t>
            </w:r>
            <w:r w:rsidRPr="234CC557" w:rsidR="108D24A7">
              <w:rPr>
                <w:sz w:val="22"/>
                <w:szCs w:val="22"/>
              </w:rPr>
              <w:t>:</w:t>
            </w:r>
          </w:p>
          <w:p w:rsidR="015018F9" w:rsidP="417B91C5" w:rsidRDefault="015018F9" w14:paraId="210D9CB4" w14:textId="52F53213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772DB3B9">
              <w:rPr>
                <w:sz w:val="22"/>
                <w:szCs w:val="22"/>
              </w:rPr>
              <w:t>AkutBuk</w:t>
            </w:r>
            <w:r w:rsidRPr="234CC557" w:rsidR="772DB3B9">
              <w:rPr>
                <w:sz w:val="22"/>
                <w:szCs w:val="22"/>
              </w:rPr>
              <w:t xml:space="preserve">, venös </w:t>
            </w:r>
            <w:r w:rsidRPr="234CC557" w:rsidR="772DB3B9">
              <w:rPr>
                <w:sz w:val="22"/>
                <w:szCs w:val="22"/>
              </w:rPr>
              <w:t>blodgas</w:t>
            </w:r>
            <w:r w:rsidRPr="234CC557" w:rsidR="772DB3B9">
              <w:rPr>
                <w:sz w:val="22"/>
                <w:szCs w:val="22"/>
              </w:rPr>
              <w:t>, Blodgrupp</w:t>
            </w:r>
            <w:r w:rsidRPr="234CC557" w:rsidR="0D18010A">
              <w:rPr>
                <w:sz w:val="22"/>
                <w:szCs w:val="22"/>
              </w:rPr>
              <w:t>/</w:t>
            </w:r>
            <w:r w:rsidRPr="234CC557" w:rsidR="0D18010A">
              <w:rPr>
                <w:sz w:val="22"/>
                <w:szCs w:val="22"/>
              </w:rPr>
              <w:t>Rh</w:t>
            </w:r>
            <w:r w:rsidRPr="234CC557" w:rsidR="772DB3B9">
              <w:rPr>
                <w:sz w:val="22"/>
                <w:szCs w:val="22"/>
              </w:rPr>
              <w:t>,</w:t>
            </w:r>
            <w:r w:rsidRPr="234CC557" w:rsidR="772DB3B9">
              <w:rPr>
                <w:sz w:val="22"/>
                <w:szCs w:val="22"/>
              </w:rPr>
              <w:t xml:space="preserve"> </w:t>
            </w:r>
            <w:r w:rsidRPr="234CC557" w:rsidR="772DB3B9">
              <w:rPr>
                <w:sz w:val="22"/>
                <w:szCs w:val="22"/>
              </w:rPr>
              <w:t>Bastes</w:t>
            </w:r>
            <w:r w:rsidRPr="234CC557" w:rsidR="772DB3B9">
              <w:rPr>
                <w:sz w:val="22"/>
                <w:szCs w:val="22"/>
              </w:rPr>
              <w:t>t</w:t>
            </w:r>
            <w:r w:rsidRPr="234CC557" w:rsidR="107ABB01">
              <w:rPr>
                <w:sz w:val="22"/>
                <w:szCs w:val="22"/>
              </w:rPr>
              <w:t xml:space="preserve"> om blödning/op.</w:t>
            </w:r>
          </w:p>
          <w:p w:rsidR="015018F9" w:rsidP="417B91C5" w:rsidRDefault="015018F9" w14:paraId="43E96148" w14:textId="3A108D7F">
            <w:pPr>
              <w:pStyle w:val="Normal"/>
              <w:spacing w:after="0" w:afterAutospacing="off"/>
              <w:ind w:left="0" w:right="0"/>
              <w:rPr>
                <w:sz w:val="22"/>
                <w:szCs w:val="22"/>
              </w:rPr>
            </w:pPr>
            <w:r w:rsidRPr="234CC557" w:rsidR="4EBFE472">
              <w:rPr>
                <w:sz w:val="22"/>
                <w:szCs w:val="22"/>
              </w:rPr>
              <w:t>U</w:t>
            </w:r>
            <w:r w:rsidRPr="234CC557" w:rsidR="6023835F">
              <w:rPr>
                <w:sz w:val="22"/>
                <w:szCs w:val="22"/>
              </w:rPr>
              <w:t>rinprov</w:t>
            </w:r>
            <w:r w:rsidRPr="234CC557" w:rsidR="0E5EFD22">
              <w:rPr>
                <w:sz w:val="22"/>
                <w:szCs w:val="22"/>
              </w:rPr>
              <w:t>,</w:t>
            </w:r>
            <w:r w:rsidRPr="234CC557" w:rsidR="6023835F">
              <w:rPr>
                <w:sz w:val="22"/>
                <w:szCs w:val="22"/>
              </w:rPr>
              <w:t xml:space="preserve"> </w:t>
            </w:r>
            <w:r w:rsidRPr="234CC557" w:rsidR="6023835F">
              <w:rPr>
                <w:sz w:val="22"/>
                <w:szCs w:val="22"/>
              </w:rPr>
              <w:t>urinsticka</w:t>
            </w:r>
            <w:r w:rsidRPr="234CC557" w:rsidR="34C824FF">
              <w:rPr>
                <w:sz w:val="22"/>
                <w:szCs w:val="22"/>
              </w:rPr>
              <w:t>. G</w:t>
            </w:r>
            <w:r w:rsidRPr="234CC557" w:rsidR="6023835F">
              <w:rPr>
                <w:sz w:val="22"/>
                <w:szCs w:val="22"/>
              </w:rPr>
              <w:t xml:space="preserve">ravtest </w:t>
            </w:r>
            <w:r w:rsidRPr="234CC557" w:rsidR="01745A60">
              <w:rPr>
                <w:sz w:val="22"/>
                <w:szCs w:val="22"/>
              </w:rPr>
              <w:t xml:space="preserve">på kvinnor </w:t>
            </w:r>
            <w:r w:rsidRPr="234CC557" w:rsidR="6023835F">
              <w:rPr>
                <w:sz w:val="22"/>
                <w:szCs w:val="22"/>
              </w:rPr>
              <w:t>i fertil ålder</w:t>
            </w:r>
            <w:r w:rsidRPr="234CC557" w:rsidR="0E3E0169">
              <w:rPr>
                <w:sz w:val="22"/>
                <w:szCs w:val="22"/>
              </w:rPr>
              <w:t>.</w:t>
            </w:r>
          </w:p>
          <w:p w:rsidR="015018F9" w:rsidP="417B91C5" w:rsidRDefault="015018F9" w14:paraId="3014BCF7" w14:textId="25BA85A3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6023835F">
              <w:rPr>
                <w:sz w:val="22"/>
                <w:szCs w:val="22"/>
              </w:rPr>
              <w:t>Blod-/urinodling</w:t>
            </w:r>
            <w:r w:rsidRPr="234CC557" w:rsidR="507FBBD7">
              <w:rPr>
                <w:sz w:val="22"/>
                <w:szCs w:val="22"/>
              </w:rPr>
              <w:t xml:space="preserve"> </w:t>
            </w:r>
            <w:r w:rsidRPr="234CC557" w:rsidR="0ECF33B0">
              <w:rPr>
                <w:sz w:val="22"/>
                <w:szCs w:val="22"/>
              </w:rPr>
              <w:t>om feber &gt;38,5°.</w:t>
            </w:r>
          </w:p>
          <w:p w:rsidR="015018F9" w:rsidP="417B91C5" w:rsidRDefault="015018F9" w14:paraId="57F19A78" w14:textId="3AB2F575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6023835F">
              <w:rPr>
                <w:sz w:val="22"/>
                <w:szCs w:val="22"/>
              </w:rPr>
              <w:t>Bladderscan</w:t>
            </w:r>
            <w:r w:rsidRPr="234CC557" w:rsidR="6023835F">
              <w:rPr>
                <w:sz w:val="22"/>
                <w:szCs w:val="22"/>
              </w:rPr>
              <w:t xml:space="preserve"> (om misstanke om </w:t>
            </w:r>
            <w:r w:rsidRPr="234CC557" w:rsidR="6023835F">
              <w:rPr>
                <w:sz w:val="22"/>
                <w:szCs w:val="22"/>
              </w:rPr>
              <w:t>resurin</w:t>
            </w:r>
            <w:r w:rsidRPr="234CC557" w:rsidR="6023835F">
              <w:rPr>
                <w:sz w:val="22"/>
                <w:szCs w:val="22"/>
              </w:rPr>
              <w:t>, blödning).</w:t>
            </w:r>
          </w:p>
          <w:p w:rsidR="015018F9" w:rsidP="417B91C5" w:rsidRDefault="015018F9" w14:paraId="5E3C476E" w14:textId="04B6EC5A">
            <w:pPr>
              <w:pStyle w:val="Normal"/>
              <w:spacing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6023835F">
              <w:rPr>
                <w:sz w:val="22"/>
                <w:szCs w:val="22"/>
              </w:rPr>
              <w:t>KAD enligt läkarordination.</w:t>
            </w:r>
          </w:p>
          <w:p w:rsidR="015018F9" w:rsidP="417B91C5" w:rsidRDefault="015018F9" w14:paraId="53B89B3C" w14:textId="5C243D1D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234CC557" w:rsidR="6023835F">
              <w:rPr>
                <w:b w:val="1"/>
                <w:bCs w:val="1"/>
                <w:sz w:val="22"/>
                <w:szCs w:val="22"/>
              </w:rPr>
              <w:t>Läkemedelshantering</w:t>
            </w:r>
          </w:p>
          <w:p w:rsidR="6023835F" w:rsidP="417B91C5" w:rsidRDefault="6023835F" w14:paraId="486809B4" w14:textId="157B7A03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6023835F">
              <w:rPr>
                <w:b w:val="0"/>
                <w:bCs w:val="0"/>
                <w:sz w:val="22"/>
                <w:szCs w:val="22"/>
              </w:rPr>
              <w:t>Smärtlindring/läkemedel enligt läkarordination.</w:t>
            </w:r>
          </w:p>
          <w:p w:rsidR="015018F9" w:rsidP="417B91C5" w:rsidRDefault="015018F9" w14:paraId="69EE6073" w14:textId="68136578">
            <w:pPr>
              <w:pStyle w:val="Normal"/>
              <w:spacing w:before="0" w:beforeAutospacing="off" w:after="0" w:afterAutospacing="off"/>
              <w:ind w:left="0" w:right="0"/>
              <w:rPr>
                <w:b w:val="1"/>
                <w:bCs w:val="1"/>
                <w:sz w:val="22"/>
                <w:szCs w:val="22"/>
              </w:rPr>
            </w:pPr>
            <w:r w:rsidRPr="417B91C5" w:rsidR="6023835F">
              <w:rPr>
                <w:b w:val="1"/>
                <w:bCs w:val="1"/>
                <w:sz w:val="22"/>
                <w:szCs w:val="22"/>
              </w:rPr>
              <w:t>Speciell omvårdnad</w:t>
            </w:r>
          </w:p>
          <w:p w:rsidR="015018F9" w:rsidP="417B91C5" w:rsidRDefault="015018F9" w14:paraId="399DED47" w14:textId="68CFAF42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6023835F">
              <w:rPr>
                <w:b w:val="0"/>
                <w:bCs w:val="0"/>
                <w:sz w:val="22"/>
                <w:szCs w:val="22"/>
              </w:rPr>
              <w:t>NEWS</w:t>
            </w:r>
          </w:p>
          <w:p w:rsidR="015018F9" w:rsidP="417B91C5" w:rsidRDefault="015018F9" w14:paraId="47C88BD2" w14:textId="23B3BA31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417B91C5" w:rsidR="6023835F">
              <w:rPr>
                <w:b w:val="0"/>
                <w:bCs w:val="0"/>
                <w:sz w:val="22"/>
                <w:szCs w:val="22"/>
              </w:rPr>
              <w:t>Håll patienten FASTANDE!</w:t>
            </w:r>
          </w:p>
          <w:p w:rsidR="015018F9" w:rsidP="417B91C5" w:rsidRDefault="015018F9" w14:paraId="2F8126D0" w14:textId="53C1210C">
            <w:pPr>
              <w:pStyle w:val="Normal"/>
              <w:spacing w:before="0" w:beforeAutospacing="off" w:after="0" w:afterAutospacing="off"/>
              <w:ind w:left="0" w:right="0"/>
              <w:rPr>
                <w:b w:val="0"/>
                <w:bCs w:val="0"/>
                <w:sz w:val="22"/>
                <w:szCs w:val="22"/>
              </w:rPr>
            </w:pPr>
            <w:r w:rsidRPr="234CC557" w:rsidR="6023835F">
              <w:rPr>
                <w:b w:val="0"/>
                <w:bCs w:val="0"/>
                <w:sz w:val="22"/>
                <w:szCs w:val="22"/>
              </w:rPr>
              <w:t>Utvärdera smärta (se, lyssna, känn vid behov).</w:t>
            </w:r>
          </w:p>
          <w:p w:rsidR="015018F9" w:rsidP="234CC557" w:rsidRDefault="015018F9" w14:paraId="4D506D87" w14:textId="2AE6C171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</w:pPr>
            <w:r w:rsidRPr="234CC557" w:rsidR="5FDB0129">
              <w:rPr>
                <w:b w:val="0"/>
                <w:bCs w:val="0"/>
                <w:sz w:val="22"/>
                <w:szCs w:val="22"/>
              </w:rPr>
              <w:t>Övervakningsfrekvens utifrån       NEWS2- poäng</w:t>
            </w:r>
            <w:r w:rsidRPr="234CC557" w:rsidR="4AF23C46">
              <w:rPr>
                <w:b w:val="0"/>
                <w:bCs w:val="0"/>
                <w:sz w:val="22"/>
                <w:szCs w:val="22"/>
              </w:rPr>
              <w:t>.</w:t>
            </w:r>
          </w:p>
          <w:p w:rsidR="015018F9" w:rsidP="234CC557" w:rsidRDefault="015018F9" w14:paraId="41C730A7" w14:textId="4DD5D56E">
            <w:pPr>
              <w:pStyle w:val="Normal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b w:val="0"/>
                <w:bCs w:val="0"/>
                <w:sz w:val="22"/>
                <w:szCs w:val="22"/>
              </w:rPr>
            </w:pPr>
            <w:r w:rsidRPr="234CC557" w:rsidR="4AF23C46">
              <w:rPr>
                <w:b w:val="0"/>
                <w:bCs w:val="0"/>
                <w:sz w:val="22"/>
                <w:szCs w:val="22"/>
              </w:rPr>
              <w:t>Teamets bedöm</w:t>
            </w:r>
            <w:r w:rsidRPr="234CC557" w:rsidR="4AF23C46">
              <w:rPr>
                <w:b w:val="0"/>
                <w:bCs w:val="0"/>
                <w:sz w:val="22"/>
                <w:szCs w:val="22"/>
              </w:rPr>
              <w:t>n</w:t>
            </w:r>
            <w:r w:rsidRPr="234CC557" w:rsidR="4AF23C46">
              <w:rPr>
                <w:b w:val="0"/>
                <w:bCs w:val="0"/>
                <w:sz w:val="22"/>
                <w:szCs w:val="22"/>
              </w:rPr>
              <w:t>ing,</w:t>
            </w:r>
            <w:r w:rsidRPr="234CC557" w:rsidR="4AF23C46">
              <w:rPr>
                <w:b w:val="0"/>
                <w:bCs w:val="0"/>
                <w:sz w:val="22"/>
                <w:szCs w:val="22"/>
              </w:rPr>
              <w:t xml:space="preserve"> tillsyn </w:t>
            </w:r>
            <w:r w:rsidRPr="234CC557" w:rsidR="4E2CA405">
              <w:rPr>
                <w:b w:val="0"/>
                <w:bCs w:val="0"/>
                <w:sz w:val="22"/>
                <w:szCs w:val="22"/>
              </w:rPr>
              <w:t xml:space="preserve">och </w:t>
            </w:r>
            <w:r w:rsidRPr="234CC557" w:rsidR="4E2CA405">
              <w:rPr>
                <w:b w:val="0"/>
                <w:bCs w:val="0"/>
                <w:sz w:val="22"/>
                <w:szCs w:val="22"/>
              </w:rPr>
              <w:t>vitalparametrar</w:t>
            </w:r>
            <w:r w:rsidRPr="234CC557" w:rsidR="09A55A92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234CC557" w:rsidR="4E2CA405">
              <w:rPr>
                <w:b w:val="0"/>
                <w:bCs w:val="0"/>
                <w:sz w:val="22"/>
                <w:szCs w:val="22"/>
              </w:rPr>
              <w:t>dokumenteras</w:t>
            </w:r>
            <w:r w:rsidRPr="234CC557" w:rsidR="4E2CA405">
              <w:rPr>
                <w:b w:val="0"/>
                <w:bCs w:val="0"/>
                <w:sz w:val="22"/>
                <w:szCs w:val="22"/>
              </w:rPr>
              <w:t xml:space="preserve"> på Akutjournal.</w:t>
            </w:r>
          </w:p>
        </w:tc>
      </w:tr>
    </w:tbl>
    <w:p w:rsidRPr="009D065D" w:rsidR="009D065D" w:rsidP="11091975" w:rsidRDefault="009D065D" w14:paraId="15D12E22" w14:textId="696130F7">
      <w:pPr>
        <w:pStyle w:val="Normal"/>
        <w:tabs>
          <w:tab w:val="left" w:leader="none" w:pos="4590"/>
        </w:tabs>
      </w:pPr>
      <w:bookmarkEnd w:id="0"/>
    </w:p>
    <w:sectPr w:rsidRPr="00536A5A" w:rsidR="00536A5A" w:rsidSect="009D065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intelligence2.xml><?xml version="1.0" encoding="utf-8"?>
<int2:intelligence xmlns:int2="http://schemas.microsoft.com/office/intelligence/2020/intelligence">
  <int2:observations>
    <int2:textHash int2:hashCode="hcRhyIhkduwLzj" int2:id="CMzUZIiR">
      <int2:state int2:type="LegacyProofing" int2:value="Rejected"/>
    </int2:textHash>
    <int2:textHash int2:hashCode="QUvd3xpKnw5Qm3" int2:id="EP3Ci6fc">
      <int2:state int2:type="LegacyProofing" int2:value="Rejected"/>
    </int2:textHash>
    <int2:textHash int2:hashCode="FrxwvQQDCPSEFq" int2:id="SXpAArqs">
      <int2:state int2:type="LegacyProofing" int2:value="Rejected"/>
    </int2:textHash>
    <int2:textHash int2:hashCode="uVYFv3FnNnuKV1" int2:id="nIS1NK7z">
      <int2:state int2:type="LegacyProofing" int2:value="Rejected"/>
    </int2:textHash>
    <int2:textHash int2:hashCode="a3tGly8IYkBd5g" int2:id="Yxk99qSe">
      <int2:state int2:type="LegacyProofing" int2:value="Rejected"/>
    </int2:textHash>
    <int2:textHash int2:hashCode="qp2BTvTkHGXzj/" int2:id="zemwOBQ0">
      <int2:state int2:type="LegacyProofing" int2:value="Rejected"/>
    </int2:textHash>
    <int2:textHash int2:hashCode="z0bCVW8JQvc8qN" int2:id="S3BOykbe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6E117C0"/>
    <w:multiLevelType w:val="hybridMultilevel"/>
    <w:tmpl w:val="8ED401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39820891">
    <w:abstractNumId w:val="18"/>
  </w:num>
  <w:num w:numId="2" w16cid:durableId="1108354765">
    <w:abstractNumId w:val="14"/>
  </w:num>
  <w:num w:numId="3" w16cid:durableId="446585121">
    <w:abstractNumId w:val="0"/>
  </w:num>
  <w:num w:numId="4" w16cid:durableId="1490560883">
    <w:abstractNumId w:val="6"/>
  </w:num>
  <w:num w:numId="5" w16cid:durableId="780149542">
    <w:abstractNumId w:val="16"/>
  </w:num>
  <w:num w:numId="6" w16cid:durableId="634484463">
    <w:abstractNumId w:val="2"/>
  </w:num>
  <w:num w:numId="7" w16cid:durableId="412437956">
    <w:abstractNumId w:val="11"/>
  </w:num>
  <w:num w:numId="8" w16cid:durableId="258022607">
    <w:abstractNumId w:val="8"/>
  </w:num>
  <w:num w:numId="9" w16cid:durableId="444613592">
    <w:abstractNumId w:val="1"/>
  </w:num>
  <w:num w:numId="10" w16cid:durableId="556549331">
    <w:abstractNumId w:val="1"/>
  </w:num>
  <w:num w:numId="11" w16cid:durableId="854345586">
    <w:abstractNumId w:val="3"/>
  </w:num>
  <w:num w:numId="12" w16cid:durableId="110786391">
    <w:abstractNumId w:val="4"/>
  </w:num>
  <w:num w:numId="13" w16cid:durableId="1137575833">
    <w:abstractNumId w:val="13"/>
  </w:num>
  <w:num w:numId="14" w16cid:durableId="1063064697">
    <w:abstractNumId w:val="9"/>
  </w:num>
  <w:num w:numId="15" w16cid:durableId="1460494264">
    <w:abstractNumId w:val="7"/>
  </w:num>
  <w:num w:numId="16" w16cid:durableId="1098141441">
    <w:abstractNumId w:val="12"/>
  </w:num>
  <w:num w:numId="17" w16cid:durableId="257298192">
    <w:abstractNumId w:val="5"/>
  </w:num>
  <w:num w:numId="18" w16cid:durableId="400754583">
    <w:abstractNumId w:val="10"/>
  </w:num>
  <w:num w:numId="19" w16cid:durableId="447551353">
    <w:abstractNumId w:val="17"/>
  </w:num>
  <w:num w:numId="20" w16cid:durableId="644774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BCF3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065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D10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235C3D"/>
    <w:rsid w:val="015018F9"/>
    <w:rsid w:val="01745A60"/>
    <w:rsid w:val="019154B2"/>
    <w:rsid w:val="01D3EA30"/>
    <w:rsid w:val="022141D1"/>
    <w:rsid w:val="024801E3"/>
    <w:rsid w:val="025F22BA"/>
    <w:rsid w:val="02FFF12F"/>
    <w:rsid w:val="039143A0"/>
    <w:rsid w:val="03A0F578"/>
    <w:rsid w:val="03DA1490"/>
    <w:rsid w:val="03DA59EF"/>
    <w:rsid w:val="04F4058C"/>
    <w:rsid w:val="05155857"/>
    <w:rsid w:val="0756C348"/>
    <w:rsid w:val="07C59A97"/>
    <w:rsid w:val="08FD92CF"/>
    <w:rsid w:val="092E6E22"/>
    <w:rsid w:val="09616AF8"/>
    <w:rsid w:val="096F32B3"/>
    <w:rsid w:val="09A55A92"/>
    <w:rsid w:val="09F9C77B"/>
    <w:rsid w:val="0A3B5972"/>
    <w:rsid w:val="0B0EA901"/>
    <w:rsid w:val="0B1BB3C2"/>
    <w:rsid w:val="0C2933D3"/>
    <w:rsid w:val="0CA6D375"/>
    <w:rsid w:val="0D18010A"/>
    <w:rsid w:val="0E13EF6C"/>
    <w:rsid w:val="0E3E0169"/>
    <w:rsid w:val="0E5BD6CB"/>
    <w:rsid w:val="0E5EFD22"/>
    <w:rsid w:val="0ECF33B0"/>
    <w:rsid w:val="0F4FA2A6"/>
    <w:rsid w:val="0FA59D2C"/>
    <w:rsid w:val="0FDE7437"/>
    <w:rsid w:val="0FF71345"/>
    <w:rsid w:val="104E017C"/>
    <w:rsid w:val="107ABB01"/>
    <w:rsid w:val="108D24A7"/>
    <w:rsid w:val="11091975"/>
    <w:rsid w:val="117A4498"/>
    <w:rsid w:val="1192E3A6"/>
    <w:rsid w:val="11CC56A2"/>
    <w:rsid w:val="11CE812B"/>
    <w:rsid w:val="12BF286A"/>
    <w:rsid w:val="147120C9"/>
    <w:rsid w:val="14CB184F"/>
    <w:rsid w:val="165FC904"/>
    <w:rsid w:val="1662C950"/>
    <w:rsid w:val="16AED6E4"/>
    <w:rsid w:val="18021701"/>
    <w:rsid w:val="1813C5A3"/>
    <w:rsid w:val="1A7389CA"/>
    <w:rsid w:val="1AC4AD79"/>
    <w:rsid w:val="1AE8F90A"/>
    <w:rsid w:val="1C7897EB"/>
    <w:rsid w:val="1CD58824"/>
    <w:rsid w:val="1D156D48"/>
    <w:rsid w:val="1D42A12E"/>
    <w:rsid w:val="1D89CA1A"/>
    <w:rsid w:val="1E285766"/>
    <w:rsid w:val="1E378287"/>
    <w:rsid w:val="22767D78"/>
    <w:rsid w:val="22AE6ADC"/>
    <w:rsid w:val="23456BB8"/>
    <w:rsid w:val="234CC557"/>
    <w:rsid w:val="244A3B3D"/>
    <w:rsid w:val="25BECF85"/>
    <w:rsid w:val="264EFE14"/>
    <w:rsid w:val="2820367A"/>
    <w:rsid w:val="29BC06DB"/>
    <w:rsid w:val="29EA0D55"/>
    <w:rsid w:val="2BD90E33"/>
    <w:rsid w:val="2C3C24C5"/>
    <w:rsid w:val="2C8A9693"/>
    <w:rsid w:val="2CB4842C"/>
    <w:rsid w:val="2CD6F3C7"/>
    <w:rsid w:val="2CFCD4E1"/>
    <w:rsid w:val="2DA6AC7A"/>
    <w:rsid w:val="2EC590FB"/>
    <w:rsid w:val="2FEFE282"/>
    <w:rsid w:val="30E55661"/>
    <w:rsid w:val="31901C82"/>
    <w:rsid w:val="31D389AE"/>
    <w:rsid w:val="32311182"/>
    <w:rsid w:val="328126C2"/>
    <w:rsid w:val="32DEE158"/>
    <w:rsid w:val="32DFB54D"/>
    <w:rsid w:val="33259AC6"/>
    <w:rsid w:val="34A62EAE"/>
    <w:rsid w:val="34C824FF"/>
    <w:rsid w:val="34D4FC03"/>
    <w:rsid w:val="3566C81C"/>
    <w:rsid w:val="3617560F"/>
    <w:rsid w:val="3819A66E"/>
    <w:rsid w:val="385A918C"/>
    <w:rsid w:val="38ED7B50"/>
    <w:rsid w:val="399C4E72"/>
    <w:rsid w:val="3A2AB8D1"/>
    <w:rsid w:val="3A8BA12F"/>
    <w:rsid w:val="3AF5FAA4"/>
    <w:rsid w:val="3B03EF8F"/>
    <w:rsid w:val="3B21A3A9"/>
    <w:rsid w:val="3BC520EC"/>
    <w:rsid w:val="3D8B025E"/>
    <w:rsid w:val="3E2267F4"/>
    <w:rsid w:val="3E38F3B7"/>
    <w:rsid w:val="3E554FEB"/>
    <w:rsid w:val="3F2B0967"/>
    <w:rsid w:val="3FBE3855"/>
    <w:rsid w:val="3FD760B2"/>
    <w:rsid w:val="417B91C5"/>
    <w:rsid w:val="41DE0247"/>
    <w:rsid w:val="429F3812"/>
    <w:rsid w:val="436F01D0"/>
    <w:rsid w:val="4371FF51"/>
    <w:rsid w:val="4379D2A8"/>
    <w:rsid w:val="44850BD1"/>
    <w:rsid w:val="4491A978"/>
    <w:rsid w:val="44DF0119"/>
    <w:rsid w:val="450DB583"/>
    <w:rsid w:val="450EC048"/>
    <w:rsid w:val="45D6E36C"/>
    <w:rsid w:val="468B9CB6"/>
    <w:rsid w:val="46B1736A"/>
    <w:rsid w:val="4759C1CF"/>
    <w:rsid w:val="48AA17A0"/>
    <w:rsid w:val="49651A9B"/>
    <w:rsid w:val="496D7B4D"/>
    <w:rsid w:val="4A317E74"/>
    <w:rsid w:val="4A39293B"/>
    <w:rsid w:val="4AF23C46"/>
    <w:rsid w:val="4B84E48D"/>
    <w:rsid w:val="4BCC3B00"/>
    <w:rsid w:val="4BFB5910"/>
    <w:rsid w:val="4C4624F0"/>
    <w:rsid w:val="4CDF311B"/>
    <w:rsid w:val="4DC05833"/>
    <w:rsid w:val="4E2CA405"/>
    <w:rsid w:val="4EBFE472"/>
    <w:rsid w:val="4F1FB5E6"/>
    <w:rsid w:val="4F8ABFBE"/>
    <w:rsid w:val="507FBBD7"/>
    <w:rsid w:val="50AF0E48"/>
    <w:rsid w:val="50C78C13"/>
    <w:rsid w:val="50FA88E9"/>
    <w:rsid w:val="524AC716"/>
    <w:rsid w:val="5407D94A"/>
    <w:rsid w:val="545094C5"/>
    <w:rsid w:val="54CA1929"/>
    <w:rsid w:val="5553BC15"/>
    <w:rsid w:val="55689AAC"/>
    <w:rsid w:val="55A371D7"/>
    <w:rsid w:val="584A3F38"/>
    <w:rsid w:val="58D29DF8"/>
    <w:rsid w:val="5924A7F8"/>
    <w:rsid w:val="59BE7365"/>
    <w:rsid w:val="59E60F99"/>
    <w:rsid w:val="59F16DEA"/>
    <w:rsid w:val="5A0D4A8C"/>
    <w:rsid w:val="5B949E82"/>
    <w:rsid w:val="5BF1A95C"/>
    <w:rsid w:val="5D36D8B8"/>
    <w:rsid w:val="5EEA8335"/>
    <w:rsid w:val="5F4CDCBE"/>
    <w:rsid w:val="5F6C7F1E"/>
    <w:rsid w:val="5FDB0129"/>
    <w:rsid w:val="6023835F"/>
    <w:rsid w:val="6035A26F"/>
    <w:rsid w:val="6055511D"/>
    <w:rsid w:val="6087AC6F"/>
    <w:rsid w:val="61391CE2"/>
    <w:rsid w:val="61EA1859"/>
    <w:rsid w:val="620A5473"/>
    <w:rsid w:val="6358C12E"/>
    <w:rsid w:val="636B205D"/>
    <w:rsid w:val="63962977"/>
    <w:rsid w:val="63B73166"/>
    <w:rsid w:val="64051BF3"/>
    <w:rsid w:val="647B2B65"/>
    <w:rsid w:val="659C21F3"/>
    <w:rsid w:val="66DD2386"/>
    <w:rsid w:val="68685088"/>
    <w:rsid w:val="6A156658"/>
    <w:rsid w:val="6A73EA4B"/>
    <w:rsid w:val="6B2CF8ED"/>
    <w:rsid w:val="6B957713"/>
    <w:rsid w:val="6BB094A9"/>
    <w:rsid w:val="6BD9B16E"/>
    <w:rsid w:val="6C1CCCD2"/>
    <w:rsid w:val="6C5D124D"/>
    <w:rsid w:val="6D2DF9F0"/>
    <w:rsid w:val="6D4D071A"/>
    <w:rsid w:val="6D8CE28A"/>
    <w:rsid w:val="6E97607A"/>
    <w:rsid w:val="6F475B6E"/>
    <w:rsid w:val="6F48FB77"/>
    <w:rsid w:val="6F5C6A25"/>
    <w:rsid w:val="6F79C545"/>
    <w:rsid w:val="7077085A"/>
    <w:rsid w:val="709E9E13"/>
    <w:rsid w:val="70AE462D"/>
    <w:rsid w:val="720F32CE"/>
    <w:rsid w:val="721176FA"/>
    <w:rsid w:val="735FF276"/>
    <w:rsid w:val="73613058"/>
    <w:rsid w:val="736A3E9E"/>
    <w:rsid w:val="73BC489E"/>
    <w:rsid w:val="73D63ED5"/>
    <w:rsid w:val="740CE33B"/>
    <w:rsid w:val="74D510F5"/>
    <w:rsid w:val="74E89AB9"/>
    <w:rsid w:val="75060EFF"/>
    <w:rsid w:val="75AF189F"/>
    <w:rsid w:val="75EACC36"/>
    <w:rsid w:val="761765F5"/>
    <w:rsid w:val="76F3E960"/>
    <w:rsid w:val="772DB3B9"/>
    <w:rsid w:val="7897A747"/>
    <w:rsid w:val="7A133B8E"/>
    <w:rsid w:val="7A7E094D"/>
    <w:rsid w:val="7ACD4315"/>
    <w:rsid w:val="7B64A8AB"/>
    <w:rsid w:val="7B7024D4"/>
    <w:rsid w:val="7B71383D"/>
    <w:rsid w:val="7C422BE9"/>
    <w:rsid w:val="7CE1DAFF"/>
    <w:rsid w:val="7D0ADD11"/>
    <w:rsid w:val="7D51F00D"/>
    <w:rsid w:val="7D6B186A"/>
    <w:rsid w:val="7D81064F"/>
    <w:rsid w:val="7E2C800B"/>
    <w:rsid w:val="7E82F329"/>
    <w:rsid w:val="7E9C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D065D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9D065D"/>
    <w:rPr>
      <w:sz w:val="24"/>
      <w:szCs w:val="24"/>
    </w:rPr>
  </w:style>
  <w:style w:type="paragraph" w:styleId="Ballongtext1" w:customStyle="1">
    <w:name w:val="Ballongtext1"/>
    <w:basedOn w:val="Normal"/>
    <w:semiHidden/>
    <w:rsid w:val="009D065D"/>
    <w:pPr>
      <w:spacing w:after="0" w:line="240" w:lineRule="auto"/>
      <w:ind w:left="0" w:right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17b89cf603e04786" /><Relationship Type="http://schemas.microsoft.com/office/2020/10/relationships/intelligence" Target="intelligence2.xml" Id="Rb585d76fa60840e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18d58-4347-4243-8cc1-0be458dcfe20}"/>
      </w:docPartPr>
      <w:docPartBody>
        <w:p w14:paraId="780D492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Buksmärta</dc:title>
  <dc:subject/>
  <dc:creator>patrik.jens.johansson@vgregion.se</dc:creator>
  <keywords/>
  <lastModifiedBy>Monica Ivarsson</lastModifiedBy>
  <revision>6</revision>
  <lastPrinted>2016-03-31T10:56:00.0000000Z</lastPrinted>
  <dcterms:created xsi:type="dcterms:W3CDTF">2022-05-05T11:28:00.0000000Z</dcterms:created>
  <dcterms:modified xsi:type="dcterms:W3CDTF">2023-05-09T13:07:32.0000000Z</dcterms:modified>
</coreProperties>
</file>