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95515" w:rsidP="00F35B05" w:rsidRDefault="00395515" w14:paraId="012B9CFA" w14:textId="77777777">
      <w:pPr>
        <w:pStyle w:val="Heading2"/>
        <w:sectPr w:rsidR="00395515" w:rsidSect="003955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bookmarkEnd w:id="0"/>
    <w:p w:rsidR="703B9C41" w:rsidP="4DD4C42F" w:rsidRDefault="703B9C41" w14:paraId="5133A9D9" w14:textId="73FDA51B">
      <w:pPr>
        <w:pStyle w:val="Heading1"/>
        <w:tabs>
          <w:tab w:val="left" w:leader="none" w:pos="4590"/>
        </w:tabs>
        <w:spacing w:after="0" w:afterAutospacing="off"/>
      </w:pPr>
      <w:r w:rsidR="703B9C41">
        <w:rPr/>
        <w:t>Bröstsmärta</w:t>
      </w:r>
    </w:p>
    <w:p w:rsidR="703B9C41" w:rsidP="4DD4C42F" w:rsidRDefault="703B9C41" w14:paraId="114A7040" w14:textId="40C6B284">
      <w:pPr>
        <w:pStyle w:val="Normal"/>
        <w:tabs>
          <w:tab w:val="left" w:leader="none" w:pos="4590"/>
        </w:tabs>
        <w:spacing w:after="0" w:afterAutospacing="off"/>
        <w:rPr>
          <w:rFonts w:ascii="Arial" w:hAnsi="Arial" w:eastAsia="Arial" w:cs="Arial"/>
        </w:rPr>
      </w:pPr>
      <w:r w:rsidRPr="4DD4C42F" w:rsidR="703B9C41">
        <w:rPr>
          <w:rFonts w:ascii="Arial" w:hAnsi="Arial" w:eastAsia="Arial" w:cs="Arial"/>
        </w:rPr>
        <w:t>Vårdprogram Akutmottagningen NÄL</w:t>
      </w:r>
    </w:p>
    <w:tbl>
      <w:tblPr>
        <w:tblStyle w:val="TableGrid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3685"/>
        <w:gridCol w:w="5102"/>
      </w:tblGrid>
      <w:tr xmlns:wp14="http://schemas.microsoft.com/office/word/2010/wordml" w:rsidR="4DD4C42F" w:rsidTr="6147A8BA" w14:paraId="3BD737BE" wp14:textId="77777777">
        <w:trPr>
          <w:trHeight w:val="300"/>
        </w:trPr>
        <w:tc>
          <w:tcPr>
            <w:tcW w:w="3685" w:type="dxa"/>
            <w:tcMar/>
          </w:tcPr>
          <w:p w:rsidR="703B9C41" w:rsidP="4DD4C42F" w:rsidRDefault="703B9C41" w14:paraId="12728CCE" w14:textId="0EDF1CF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</w:pPr>
            <w:r w:rsidRPr="4DD4C42F" w:rsidR="703B9C4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Omvårdnadsanamnes</w:t>
            </w:r>
          </w:p>
          <w:p w:rsidR="703B9C41" w:rsidP="4DD4C42F" w:rsidRDefault="703B9C41" w14:paraId="7AB5D687" w14:textId="5FD86C1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4DD4C42F" w:rsidR="703B9C4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Tidigare sjukdomar? Hjärtsjukdomar?</w:t>
            </w:r>
          </w:p>
          <w:p w:rsidR="703B9C41" w:rsidP="4DD4C42F" w:rsidRDefault="703B9C41" w14:paraId="4195E9DD" w14:textId="70A9562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4DD4C42F" w:rsidR="703B9C4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Händelseförlopp?</w:t>
            </w:r>
          </w:p>
          <w:p w:rsidR="703B9C41" w:rsidP="4DD4C42F" w:rsidRDefault="703B9C41" w14:paraId="78B5EEDA" w14:textId="446463F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4DD4C42F" w:rsidR="703B9C4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Besvär? Debut?</w:t>
            </w:r>
          </w:p>
          <w:p w:rsidR="69E9AD85" w:rsidP="4DD4C42F" w:rsidRDefault="69E9AD85" w14:paraId="6990DE18" w14:textId="71729B1D">
            <w:pPr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Alla &gt;75 år</w:t>
            </w: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: screening enligt FRESH, se WEST-A</w:t>
            </w:r>
          </w:p>
          <w:p w:rsidR="69E9AD85" w:rsidP="4DD4C42F" w:rsidRDefault="69E9AD85" w14:paraId="4FF32138" w14:textId="0A96DBF5">
            <w:pPr>
              <w:pStyle w:val="Normal"/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Omvårdnadsstatuts</w:t>
            </w:r>
          </w:p>
          <w:p w:rsidR="69E9AD85" w:rsidP="4DD4C42F" w:rsidRDefault="69E9AD85" w14:paraId="63144269" w14:textId="516BD1CB">
            <w:pPr>
              <w:pStyle w:val="Normal"/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Kommunikation</w:t>
            </w:r>
          </w:p>
          <w:p w:rsidR="69E9AD85" w:rsidP="4DD4C42F" w:rsidRDefault="69E9AD85" w14:paraId="7D9E6B81" w14:textId="5DBF1097">
            <w:pPr>
              <w:pStyle w:val="Normal"/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Medvetandegrad? (GCS)</w:t>
            </w:r>
          </w:p>
          <w:p w:rsidR="69E9AD85" w:rsidP="4DD4C42F" w:rsidRDefault="69E9AD85" w14:paraId="3BE447F4" w14:textId="31B596CB">
            <w:pPr>
              <w:pStyle w:val="Normal"/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Orienterad?</w:t>
            </w:r>
          </w:p>
          <w:p w:rsidR="69E9AD85" w:rsidP="4DD4C42F" w:rsidRDefault="69E9AD85" w14:paraId="40D102F1" w14:textId="022339C9">
            <w:pPr>
              <w:pStyle w:val="Normal"/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Andning</w:t>
            </w:r>
          </w:p>
          <w:p w:rsidR="69E9AD85" w:rsidP="4DD4C42F" w:rsidRDefault="69E9AD85" w14:paraId="425D6466" w14:textId="26E32211">
            <w:pPr>
              <w:pStyle w:val="Normal"/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Andningspåverkad</w:t>
            </w: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?</w:t>
            </w:r>
            <w:r w:rsidRPr="4DD4C42F" w:rsidR="21D5B07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AF?</w:t>
            </w:r>
          </w:p>
          <w:p w:rsidR="69E9AD85" w:rsidP="4DD4C42F" w:rsidRDefault="69E9AD85" w14:paraId="53F7E520" w14:textId="3AF94C42">
            <w:pPr>
              <w:pStyle w:val="Normal"/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Cirkulation</w:t>
            </w:r>
          </w:p>
          <w:p w:rsidR="69E9AD85" w:rsidP="4DD4C42F" w:rsidRDefault="69E9AD85" w14:paraId="243577E1" w14:textId="33BFEDEC">
            <w:pPr>
              <w:pStyle w:val="Normal"/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Pulskvalitet/frekvens?</w:t>
            </w:r>
          </w:p>
          <w:p w:rsidR="69E9AD85" w:rsidP="4DD4C42F" w:rsidRDefault="69E9AD85" w14:paraId="017AB678" w14:textId="00ED2A13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Blodtryck?</w:t>
            </w:r>
          </w:p>
          <w:p w:rsidR="69E9AD85" w:rsidP="4DD4C42F" w:rsidRDefault="69E9AD85" w14:paraId="5F9E578D" w14:textId="66245621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Arytmi?</w:t>
            </w:r>
          </w:p>
          <w:p w:rsidR="69E9AD85" w:rsidP="4DD4C42F" w:rsidRDefault="69E9AD85" w14:paraId="6291C74A" w14:textId="7D5AC853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Yrsel?</w:t>
            </w:r>
          </w:p>
          <w:p w:rsidR="69E9AD85" w:rsidP="4DD4C42F" w:rsidRDefault="69E9AD85" w14:paraId="088A7776" w14:textId="702DB0B2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Hud</w:t>
            </w:r>
          </w:p>
          <w:p w:rsidR="69E9AD85" w:rsidP="4DD4C42F" w:rsidRDefault="69E9AD85" w14:paraId="3133F857" w14:textId="7D271FCA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Färg?</w:t>
            </w:r>
          </w:p>
          <w:p w:rsidR="69E9AD85" w:rsidP="4DD4C42F" w:rsidRDefault="69E9AD85" w14:paraId="264522D3" w14:textId="256DFC9F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Kallsvettig?</w:t>
            </w:r>
          </w:p>
          <w:p w:rsidR="69E9AD85" w:rsidP="4DD4C42F" w:rsidRDefault="69E9AD85" w14:paraId="1B4043FC" w14:textId="3638CEE9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Nutrition</w:t>
            </w:r>
          </w:p>
          <w:p w:rsidR="69E9AD85" w:rsidP="4DD4C42F" w:rsidRDefault="69E9AD85" w14:paraId="5A81E7E3" w14:textId="1EDB576D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Kräkning/illamående?</w:t>
            </w:r>
          </w:p>
          <w:p w:rsidR="69E9AD85" w:rsidP="4DD4C42F" w:rsidRDefault="69E9AD85" w14:paraId="7AA61FA2" w14:textId="0EEC869B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Smärta</w:t>
            </w:r>
          </w:p>
          <w:p w:rsidR="5C2D7891" w:rsidP="4DD4C42F" w:rsidRDefault="5C2D7891" w14:paraId="1061E468" w14:textId="04627353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5C2D789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Pågående smärta? </w:t>
            </w:r>
            <w:r w:rsidRPr="4DD4C42F" w:rsidR="073816E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Lokalisation? </w:t>
            </w: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Karaktär</w:t>
            </w:r>
            <w:r w:rsidRPr="4DD4C42F" w:rsidR="7807377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? Intensitet?</w:t>
            </w: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</w:p>
          <w:p w:rsidR="69E9AD85" w:rsidP="4DD4C42F" w:rsidRDefault="69E9AD85" w14:paraId="35DFE2A4" w14:textId="5CD9B350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Andnings-/rörelsekorrelerad?</w:t>
            </w:r>
          </w:p>
          <w:p w:rsidR="69E9AD85" w:rsidP="4DD4C42F" w:rsidRDefault="69E9AD85" w14:paraId="200F0E4E" w14:textId="3A37A6A6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9E9AD8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Utstrålning (hals/rygg/arm)?</w:t>
            </w:r>
          </w:p>
        </w:tc>
        <w:tc>
          <w:tcPr>
            <w:tcW w:w="5102" w:type="dxa"/>
            <w:tcMar/>
          </w:tcPr>
          <w:p w:rsidR="71B106E6" w:rsidP="4DD4C42F" w:rsidRDefault="71B106E6" w14:paraId="0D0BD831" w14:textId="6422C9C5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4DD4C42F" w:rsidR="71B106E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8"/>
                <w:szCs w:val="28"/>
                <w:lang w:val="sv-SE"/>
              </w:rPr>
              <w:t>Omvårdnadsåtgärder</w:t>
            </w:r>
          </w:p>
          <w:p w:rsidR="71B106E6" w:rsidP="4DD4C42F" w:rsidRDefault="71B106E6" w14:paraId="57B00B86" w14:textId="5DC9E1E6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71B106E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Förberedelser</w:t>
            </w:r>
          </w:p>
          <w:p w:rsidR="71B106E6" w:rsidP="4DD4C42F" w:rsidRDefault="71B106E6" w14:paraId="355DB778" w14:textId="581A589A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71B106E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Alla ≥75 år</w:t>
            </w:r>
            <w:r w:rsidRPr="4DD4C42F" w:rsidR="71B106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: omvårdnadsåtgärder enl. “Skör äldre behov/process”, se WEST-A</w:t>
            </w:r>
            <w:r w:rsidRPr="4DD4C42F" w:rsidR="17E8EA0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71B106E6" w:rsidP="4DD4C42F" w:rsidRDefault="71B106E6" w14:paraId="0DC5DC8D" w14:textId="08EBBCB0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71B106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Vitala parametrar enligt NEWS2</w:t>
            </w:r>
            <w:r w:rsidRPr="4DD4C42F" w:rsidR="00A6F66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6499361E" w:rsidP="6147A8BA" w:rsidRDefault="6499361E" w14:paraId="0DB45080" w14:textId="57FF2788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6147A8BA" w:rsidR="6499361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EKG. Om pågående </w:t>
            </w:r>
            <w:r w:rsidRPr="6147A8BA" w:rsidR="6499361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br</w:t>
            </w:r>
            <w:r w:rsidRPr="6147A8BA" w:rsidR="419FAB0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sm</w:t>
            </w:r>
            <w:r w:rsidRPr="6147A8BA" w:rsidR="6499361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vid ankomst</w:t>
            </w:r>
            <w:r w:rsidRPr="6147A8BA" w:rsidR="6549555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:</w:t>
            </w:r>
            <w:r w:rsidRPr="6147A8BA" w:rsidR="6499361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6147A8BA" w:rsidR="6499361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ta </w:t>
            </w:r>
            <w:r w:rsidRPr="6147A8BA" w:rsidR="6DECF3A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alltid nytt </w:t>
            </w:r>
            <w:r w:rsidRPr="6147A8BA" w:rsidR="6499361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EKG</w:t>
            </w:r>
            <w:r w:rsidRPr="6147A8BA" w:rsidR="46DDAC9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  <w:r w:rsidRPr="6147A8BA" w:rsidR="7BACA17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OBS!</w:t>
            </w:r>
            <w:r w:rsidRPr="6147A8BA" w:rsidR="7BACA17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6147A8BA" w:rsidR="457480F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Osäkerhet</w:t>
            </w:r>
            <w:r w:rsidRPr="6147A8BA" w:rsidR="7BACA17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6147A8BA" w:rsidR="05271B9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vid</w:t>
            </w:r>
            <w:r w:rsidRPr="6147A8BA" w:rsidR="7BACA17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6147A8BA" w:rsidR="7BACA17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EKG</w:t>
            </w:r>
            <w:r w:rsidRPr="6147A8BA" w:rsidR="11A13B7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-</w:t>
            </w:r>
            <w:r w:rsidRPr="6147A8BA" w:rsidR="7BACA17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bedömning</w:t>
            </w:r>
            <w:r w:rsidRPr="6147A8BA" w:rsidR="0D8AF72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:</w:t>
            </w:r>
            <w:r w:rsidRPr="6147A8BA" w:rsidR="7BACA17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visa alltid EKG:et för erfaren läk</w:t>
            </w:r>
            <w:r w:rsidRPr="6147A8BA" w:rsidR="4F8563F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, läk sign</w:t>
            </w:r>
            <w:r w:rsidRPr="6147A8BA" w:rsidR="6A72767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erar</w:t>
            </w:r>
            <w:r w:rsidRPr="6147A8BA" w:rsidR="4F8563F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på Akutjournal</w:t>
            </w:r>
            <w:r w:rsidRPr="6147A8BA" w:rsidR="0E3DB60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: </w:t>
            </w:r>
            <w:r w:rsidRPr="6147A8BA" w:rsidR="510ADE5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ruta </w:t>
            </w:r>
            <w:r w:rsidRPr="6147A8BA" w:rsidR="510ADE5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EKG taget </w:t>
            </w:r>
            <w:r w:rsidRPr="6147A8BA" w:rsidR="510ADE5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läk.sign</w:t>
            </w:r>
            <w:r w:rsidRPr="6147A8BA" w:rsidR="510ADE5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:</w:t>
            </w:r>
          </w:p>
          <w:p w:rsidR="7BACA174" w:rsidP="6147A8BA" w:rsidRDefault="7BACA174" w14:paraId="483D27A9" w14:textId="67736ECA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6147A8BA" w:rsidR="7BACA17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Arytmiövervakning</w:t>
            </w:r>
            <w:r w:rsidRPr="6147A8BA" w:rsidR="3ACB4115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:</w:t>
            </w:r>
            <w:r w:rsidRPr="6147A8BA" w:rsidR="3ACB411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6147A8BA" w:rsidR="2477D66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om NEWS2 ≥7 eller enligt </w:t>
            </w:r>
            <w:r w:rsidRPr="6147A8BA" w:rsidR="1911B73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teamets bedömning eller efter läkarordination.</w:t>
            </w:r>
          </w:p>
          <w:p w:rsidR="71B106E6" w:rsidP="4DD4C42F" w:rsidRDefault="71B106E6" w14:paraId="7612D28E" w14:textId="77B8A132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71B106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Provtagning: </w:t>
            </w:r>
            <w:r w:rsidRPr="4DD4C42F" w:rsidR="71B106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Akut</w:t>
            </w:r>
            <w:r w:rsidRPr="4DD4C42F" w:rsidR="6907FB0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Brsm</w:t>
            </w:r>
            <w:r w:rsidRPr="4DD4C42F" w:rsidR="71B106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, venös </w:t>
            </w:r>
            <w:r w:rsidRPr="4DD4C42F" w:rsidR="71B106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blodgas</w:t>
            </w:r>
            <w:r w:rsidRPr="4DD4C42F" w:rsidR="6EBE151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71B106E6" w:rsidP="4DD4C42F" w:rsidRDefault="71B106E6" w14:paraId="0E15A458" w14:textId="78F32824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71B106E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PVK</w:t>
            </w:r>
          </w:p>
          <w:p w:rsidR="67E4E0E2" w:rsidP="4DD4C42F" w:rsidRDefault="67E4E0E2" w14:paraId="6835681C" w14:textId="5BA85E13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7E4E0E2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Läkemedelshantering</w:t>
            </w:r>
          </w:p>
          <w:p w:rsidR="67E4E0E2" w:rsidP="4DD4C42F" w:rsidRDefault="67E4E0E2" w14:paraId="78ED010F" w14:textId="0C0950BA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7E4E0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O</w:t>
            </w:r>
            <w:r w:rsidRPr="4DD4C42F" w:rsidR="67E4E0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vertAlign w:val="subscript"/>
                <w:lang w:val="sv-SE"/>
              </w:rPr>
              <w:t>2</w:t>
            </w:r>
          </w:p>
          <w:p w:rsidR="67E4E0E2" w:rsidP="4DD4C42F" w:rsidRDefault="67E4E0E2" w14:paraId="024F2182" w14:textId="293D4B8C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7E4E0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Nitrolingualspray</w:t>
            </w:r>
            <w:r w:rsidRPr="4DD4C42F" w:rsidR="67E4E0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1 - 2 puffar </w:t>
            </w:r>
            <w:r w:rsidRPr="4DD4C42F" w:rsidR="67E4E0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sublingualt</w:t>
            </w:r>
            <w:r w:rsidRPr="4DD4C42F" w:rsidR="67E4E0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enligt </w:t>
            </w:r>
            <w:r w:rsidRPr="4DD4C42F" w:rsidR="67E4E0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generellla</w:t>
            </w:r>
            <w:r w:rsidRPr="4DD4C42F" w:rsidR="67E4E0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direktiv. Utvärdera effekten.</w:t>
            </w:r>
          </w:p>
          <w:p w:rsidR="67E4E0E2" w:rsidP="4DD4C42F" w:rsidRDefault="67E4E0E2" w14:paraId="265C333E" w14:textId="3BE6F4C6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7E4E0E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Läkemedel enligt läkarordination</w:t>
            </w:r>
            <w:r w:rsidRPr="4DD4C42F" w:rsidR="7274371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67E4E0E2" w:rsidP="4DD4C42F" w:rsidRDefault="67E4E0E2" w14:paraId="22127103" w14:textId="6B8C391D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67E4E0E2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Speciell omvårdnad</w:t>
            </w:r>
          </w:p>
          <w:p w:rsidR="58B9ED17" w:rsidP="4DD4C42F" w:rsidRDefault="58B9ED17" w14:paraId="3A32E013" w14:textId="16F87DBE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58B9ED1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NEWS2-poäng styr behovet av övervakningsfrekvens, åtgärd, behov av läkarbedömning, tillsyn och kontroll av vitala parametrar (VP).</w:t>
            </w:r>
          </w:p>
          <w:p w:rsidR="2B31C704" w:rsidP="4DD4C42F" w:rsidRDefault="2B31C704" w14:paraId="048A7DF9" w14:textId="71F1E22D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2B31C7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Följ NEWS2</w:t>
            </w:r>
          </w:p>
          <w:p w:rsidR="2B31C704" w:rsidP="4DD4C42F" w:rsidRDefault="2B31C704" w14:paraId="0F0E78D8" w14:textId="63CA44E4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2B31C7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EKG vid återkommande smärta</w:t>
            </w:r>
          </w:p>
          <w:p w:rsidR="2B31C704" w:rsidP="4DD4C42F" w:rsidRDefault="2B31C704" w14:paraId="32854524" w14:textId="29D9CC01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2B31C7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Sängläge ev. </w:t>
            </w:r>
            <w:r w:rsidRPr="4DD4C42F" w:rsidR="2B31C7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Hjärtläge</w:t>
            </w:r>
          </w:p>
          <w:p w:rsidR="2B31C704" w:rsidP="4DD4C42F" w:rsidRDefault="2B31C704" w14:paraId="4D16D109" w14:textId="470BBEEE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2B31C7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Lämna inte patienten utan tillsyn!</w:t>
            </w:r>
          </w:p>
          <w:p w:rsidR="2B31C704" w:rsidP="4DD4C42F" w:rsidRDefault="2B31C704" w14:paraId="2E858476" w14:textId="7493DD06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2B31C70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Vid transport till </w:t>
            </w:r>
            <w:r w:rsidRPr="4DD4C42F" w:rsidR="2B31C70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avd</w:t>
            </w:r>
            <w:r w:rsidRPr="4DD4C42F" w:rsidR="2B31C70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43HIA </w:t>
            </w:r>
            <w:r w:rsidRPr="4DD4C42F" w:rsidR="2B31C70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där läkare medföljer ska pat</w:t>
            </w:r>
            <w:r w:rsidRPr="4DD4C42F" w:rsidR="29052CAF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  <w:r w:rsidRPr="4DD4C42F" w:rsidR="2B31C704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vara uppkopplad med defibrillator</w:t>
            </w:r>
            <w:r w:rsidRPr="4DD4C42F" w:rsidR="2B31C7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. Ta med </w:t>
            </w:r>
            <w:r w:rsidRPr="4DD4C42F" w:rsidR="289ED6D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syrgas, </w:t>
            </w:r>
            <w:r w:rsidRPr="4DD4C42F" w:rsidR="2B31C7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an</w:t>
            </w:r>
            <w:r w:rsidRPr="4DD4C42F" w:rsidR="421474D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dn</w:t>
            </w:r>
            <w:r w:rsidRPr="4DD4C42F" w:rsidR="2B31C7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ings</w:t>
            </w:r>
            <w:r w:rsidRPr="4DD4C42F" w:rsidR="662B0A5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blå</w:t>
            </w:r>
            <w:r w:rsidRPr="4DD4C42F" w:rsidR="2B31C704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sa</w:t>
            </w:r>
            <w:r w:rsidRPr="4DD4C42F" w:rsidR="617071F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och</w:t>
            </w:r>
            <w:r w:rsidRPr="4DD4C42F" w:rsidR="617071F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</w:t>
            </w:r>
            <w:r w:rsidRPr="4DD4C42F" w:rsidR="4831563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läkemedelsväska</w:t>
            </w:r>
            <w:r w:rsidRPr="4DD4C42F" w:rsidR="0EC55A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.</w:t>
            </w:r>
          </w:p>
          <w:p w:rsidR="30624E15" w:rsidP="4DD4C42F" w:rsidRDefault="30624E15" w14:paraId="443984D9" w14:textId="691B9300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</w:pPr>
            <w:r w:rsidRPr="4DD4C42F" w:rsidR="30624E1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Transport till </w:t>
            </w:r>
            <w:r w:rsidRPr="4DD4C42F" w:rsidR="30624E1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>avd</w:t>
            </w:r>
            <w:r w:rsidRPr="4DD4C42F" w:rsidR="30624E1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2"/>
                <w:szCs w:val="22"/>
                <w:lang w:val="sv-SE"/>
              </w:rPr>
              <w:t xml:space="preserve"> 43: fråga läk. om vårdnivå under transporten.</w:t>
            </w:r>
          </w:p>
        </w:tc>
      </w:tr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9551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2BEF46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06B59E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8125090">
    <w:abstractNumId w:val="17"/>
  </w:num>
  <w:num w:numId="2" w16cid:durableId="559826449">
    <w:abstractNumId w:val="14"/>
  </w:num>
  <w:num w:numId="3" w16cid:durableId="1565524870">
    <w:abstractNumId w:val="0"/>
  </w:num>
  <w:num w:numId="4" w16cid:durableId="1500732838">
    <w:abstractNumId w:val="6"/>
  </w:num>
  <w:num w:numId="5" w16cid:durableId="827289358">
    <w:abstractNumId w:val="15"/>
  </w:num>
  <w:num w:numId="6" w16cid:durableId="197398812">
    <w:abstractNumId w:val="2"/>
  </w:num>
  <w:num w:numId="7" w16cid:durableId="1823961678">
    <w:abstractNumId w:val="11"/>
  </w:num>
  <w:num w:numId="8" w16cid:durableId="773474486">
    <w:abstractNumId w:val="8"/>
  </w:num>
  <w:num w:numId="9" w16cid:durableId="1898348292">
    <w:abstractNumId w:val="1"/>
  </w:num>
  <w:num w:numId="10" w16cid:durableId="1898320173">
    <w:abstractNumId w:val="1"/>
  </w:num>
  <w:num w:numId="11" w16cid:durableId="1072235241">
    <w:abstractNumId w:val="3"/>
  </w:num>
  <w:num w:numId="12" w16cid:durableId="1600791271">
    <w:abstractNumId w:val="4"/>
  </w:num>
  <w:num w:numId="13" w16cid:durableId="494808996">
    <w:abstractNumId w:val="13"/>
  </w:num>
  <w:num w:numId="14" w16cid:durableId="1793278744">
    <w:abstractNumId w:val="9"/>
  </w:num>
  <w:num w:numId="15" w16cid:durableId="2014795714">
    <w:abstractNumId w:val="7"/>
  </w:num>
  <w:num w:numId="16" w16cid:durableId="158467061">
    <w:abstractNumId w:val="12"/>
  </w:num>
  <w:num w:numId="17" w16cid:durableId="2095395446">
    <w:abstractNumId w:val="5"/>
  </w:num>
  <w:num w:numId="18" w16cid:durableId="1373190047">
    <w:abstractNumId w:val="10"/>
  </w:num>
  <w:num w:numId="19" w16cid:durableId="1572542896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515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F66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DC5596"/>
    <w:rsid w:val="024801E3"/>
    <w:rsid w:val="02F8BFED"/>
    <w:rsid w:val="05271B9D"/>
    <w:rsid w:val="063060AF"/>
    <w:rsid w:val="073816E5"/>
    <w:rsid w:val="07CC3110"/>
    <w:rsid w:val="0A6511B5"/>
    <w:rsid w:val="0B5E4988"/>
    <w:rsid w:val="0C7FA124"/>
    <w:rsid w:val="0D23FA6A"/>
    <w:rsid w:val="0D8AF721"/>
    <w:rsid w:val="0E3DB60C"/>
    <w:rsid w:val="0EC55A95"/>
    <w:rsid w:val="11A13B70"/>
    <w:rsid w:val="1413E181"/>
    <w:rsid w:val="15A7C45C"/>
    <w:rsid w:val="15C0ECB9"/>
    <w:rsid w:val="174394BD"/>
    <w:rsid w:val="175CBD1A"/>
    <w:rsid w:val="17E8EA05"/>
    <w:rsid w:val="18835930"/>
    <w:rsid w:val="18F88D7B"/>
    <w:rsid w:val="1911B73E"/>
    <w:rsid w:val="1A832305"/>
    <w:rsid w:val="1AC9B5F1"/>
    <w:rsid w:val="1B9D622F"/>
    <w:rsid w:val="1C05CB09"/>
    <w:rsid w:val="1DCBFE9E"/>
    <w:rsid w:val="20F26489"/>
    <w:rsid w:val="21C977CF"/>
    <w:rsid w:val="21D5B07A"/>
    <w:rsid w:val="2263D1B6"/>
    <w:rsid w:val="22750C8D"/>
    <w:rsid w:val="242A054B"/>
    <w:rsid w:val="2477D661"/>
    <w:rsid w:val="259B7278"/>
    <w:rsid w:val="26554BD2"/>
    <w:rsid w:val="2761A60D"/>
    <w:rsid w:val="289ED6DD"/>
    <w:rsid w:val="28D3133A"/>
    <w:rsid w:val="29052CAF"/>
    <w:rsid w:val="2A6EE39B"/>
    <w:rsid w:val="2B31C704"/>
    <w:rsid w:val="2BF97925"/>
    <w:rsid w:val="2D954986"/>
    <w:rsid w:val="2F4A4244"/>
    <w:rsid w:val="30624E15"/>
    <w:rsid w:val="3268BAA9"/>
    <w:rsid w:val="34048B0A"/>
    <w:rsid w:val="3415C5E1"/>
    <w:rsid w:val="34326A33"/>
    <w:rsid w:val="36CFBC69"/>
    <w:rsid w:val="3ACB4115"/>
    <w:rsid w:val="3D149AB9"/>
    <w:rsid w:val="3EC1A5F1"/>
    <w:rsid w:val="40769EAF"/>
    <w:rsid w:val="419FAB00"/>
    <w:rsid w:val="421474D7"/>
    <w:rsid w:val="4385D47B"/>
    <w:rsid w:val="43C58EC3"/>
    <w:rsid w:val="4472F804"/>
    <w:rsid w:val="457480F7"/>
    <w:rsid w:val="4670B118"/>
    <w:rsid w:val="46AA4228"/>
    <w:rsid w:val="46DDAC9F"/>
    <w:rsid w:val="48315636"/>
    <w:rsid w:val="48574D60"/>
    <w:rsid w:val="49D9F564"/>
    <w:rsid w:val="4A045898"/>
    <w:rsid w:val="4A9D236D"/>
    <w:rsid w:val="4B75C5C5"/>
    <w:rsid w:val="4C9C8342"/>
    <w:rsid w:val="4DD4C42F"/>
    <w:rsid w:val="4EAD6687"/>
    <w:rsid w:val="4F8563F8"/>
    <w:rsid w:val="504936E8"/>
    <w:rsid w:val="50FF114B"/>
    <w:rsid w:val="510ADE54"/>
    <w:rsid w:val="55249591"/>
    <w:rsid w:val="56A73D95"/>
    <w:rsid w:val="56AF2B1B"/>
    <w:rsid w:val="57E1D625"/>
    <w:rsid w:val="58B9ED17"/>
    <w:rsid w:val="59DF9D44"/>
    <w:rsid w:val="5C2D7891"/>
    <w:rsid w:val="5C55DB56"/>
    <w:rsid w:val="5EBA3D00"/>
    <w:rsid w:val="603CE504"/>
    <w:rsid w:val="611C62B6"/>
    <w:rsid w:val="6147A8BA"/>
    <w:rsid w:val="617071F1"/>
    <w:rsid w:val="6319513A"/>
    <w:rsid w:val="638DAE23"/>
    <w:rsid w:val="647B2B65"/>
    <w:rsid w:val="648ABE67"/>
    <w:rsid w:val="6499361E"/>
    <w:rsid w:val="65495551"/>
    <w:rsid w:val="662B0A58"/>
    <w:rsid w:val="67E4E0E2"/>
    <w:rsid w:val="6907FB01"/>
    <w:rsid w:val="69E9AD85"/>
    <w:rsid w:val="6A72767D"/>
    <w:rsid w:val="6AE8C514"/>
    <w:rsid w:val="6B2CF8ED"/>
    <w:rsid w:val="6CA70B23"/>
    <w:rsid w:val="6DECF3AE"/>
    <w:rsid w:val="6EBE151A"/>
    <w:rsid w:val="7025C556"/>
    <w:rsid w:val="703B9C41"/>
    <w:rsid w:val="7060880F"/>
    <w:rsid w:val="71B106E6"/>
    <w:rsid w:val="71F6C6B5"/>
    <w:rsid w:val="7274371F"/>
    <w:rsid w:val="72F3D6F9"/>
    <w:rsid w:val="748FA75A"/>
    <w:rsid w:val="74A0E231"/>
    <w:rsid w:val="74A8CFB7"/>
    <w:rsid w:val="74BA0A8E"/>
    <w:rsid w:val="7594A524"/>
    <w:rsid w:val="761A3CE4"/>
    <w:rsid w:val="779CE4E8"/>
    <w:rsid w:val="7807377B"/>
    <w:rsid w:val="7A264686"/>
    <w:rsid w:val="7AA7F09A"/>
    <w:rsid w:val="7BACA174"/>
    <w:rsid w:val="7C03E6A8"/>
    <w:rsid w:val="7C70560B"/>
    <w:rsid w:val="7D9FB709"/>
    <w:rsid w:val="7E254EC9"/>
    <w:rsid w:val="7FEB8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e23942dd2e34470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80e6ef-4f5e-47de-9a38-ee9f73dafd83}"/>
      </w:docPartPr>
      <w:docPartBody>
        <w:p xmlns:wp14="http://schemas.microsoft.com/office/word/2010/wordml" w14:paraId="62C646A2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Bröstsmärta</dc:title>
  <dc:subject/>
  <dc:creator>patrik.jens.johansson@vgregion.se</dc:creator>
  <keywords/>
  <lastModifiedBy>Päivi Kyllönen</lastModifiedBy>
  <revision>5</revision>
  <lastPrinted>2016-03-31T10:56:00.0000000Z</lastPrinted>
  <dcterms:created xsi:type="dcterms:W3CDTF">2022-05-05T11:28:00.0000000Z</dcterms:created>
  <dcterms:modified xsi:type="dcterms:W3CDTF">2024-09-27T13:10:21.0000000Z</dcterms:modified>
</coreProperties>
</file>