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4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glossary/document.xml" ContentType="application/vnd.openxmlformats-officedocument.wordprocessingml.document.glossary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95515" w:rsidP="00F35B05" w:rsidRDefault="00395515" w14:paraId="012B9CFA" w14:textId="77777777">
      <w:pPr>
        <w:pStyle w:val="Heading2"/>
        <w:sectPr w:rsidR="00395515" w:rsidSect="00395515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 w:orient="portrait"/>
          <w:pgMar w:top="1440" w:right="1440" w:bottom="1440" w:left="1440" w:header="283" w:footer="737" w:gutter="0"/>
          <w:cols w:space="708"/>
          <w:noEndnote/>
          <w:titlePg/>
          <w:docGrid w:linePitch="326"/>
        </w:sectPr>
      </w:pPr>
      <w:bookmarkStart w:name="_Toc321146591" w:id="0"/>
    </w:p>
    <w:bookmarkEnd w:id="0"/>
    <w:p w:rsidR="703B9C41" w:rsidP="4DD4C42F" w:rsidRDefault="703B9C41" w14:paraId="5133A9D9" w14:textId="73FDA51B">
      <w:pPr>
        <w:pStyle w:val="Heading1"/>
        <w:tabs>
          <w:tab w:val="left" w:leader="none" w:pos="4590"/>
        </w:tabs>
        <w:spacing w:after="0" w:afterAutospacing="off"/>
      </w:pPr>
      <w:r w:rsidR="703B9C41">
        <w:rPr/>
        <w:t>Bröstsmärta</w:t>
      </w:r>
    </w:p>
    <w:p w:rsidR="703B9C41" w:rsidP="4DD4C42F" w:rsidRDefault="703B9C41" w14:paraId="114A7040" w14:textId="40C6B284">
      <w:pPr>
        <w:pStyle w:val="Normal"/>
        <w:tabs>
          <w:tab w:val="left" w:leader="none" w:pos="4590"/>
        </w:tabs>
        <w:spacing w:after="0" w:afterAutospacing="off"/>
        <w:rPr>
          <w:rFonts w:ascii="Arial" w:hAnsi="Arial" w:eastAsia="Arial" w:cs="Arial"/>
        </w:rPr>
      </w:pPr>
      <w:r w:rsidRPr="4DD4C42F" w:rsidR="703B9C41">
        <w:rPr>
          <w:rFonts w:ascii="Arial" w:hAnsi="Arial" w:eastAsia="Arial" w:cs="Arial"/>
        </w:rPr>
        <w:t>Vårdprogram Akutmottagningen NÄL</w:t>
      </w:r>
    </w:p>
    <w:tbl>
      <w:tblPr>
        <w:tblStyle w:val="TableGrid"/>
        <w:tblW w:w="0" w:type="auto"/>
        <w:tblInd w:w="992" w:type="dxa"/>
        <w:tblLayout w:type="fixed"/>
        <w:tblLook w:val="06A0" w:firstRow="1" w:lastRow="0" w:firstColumn="1" w:lastColumn="0" w:noHBand="1" w:noVBand="1"/>
      </w:tblPr>
      <w:tblGrid>
        <w:gridCol w:w="3685"/>
        <w:gridCol w:w="5102"/>
      </w:tblGrid>
      <w:tr xmlns:wp14="http://schemas.microsoft.com/office/word/2010/wordml" w:rsidR="4DD4C42F" w:rsidTr="6147A8BA" w14:paraId="3BD737BE" wp14:textId="77777777">
        <w:trPr>
          <w:trHeight w:val="300"/>
        </w:trPr>
        <w:tc>
          <w:tcPr>
            <w:tcW w:w="3685" w:type="dxa"/>
            <w:tcMar/>
          </w:tcPr>
          <w:p w:rsidR="703B9C41" w:rsidP="4DD4C42F" w:rsidRDefault="703B9C41" w14:paraId="12728CCE" w14:textId="0EDF1CFE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6"/>
                <w:szCs w:val="26"/>
              </w:rPr>
            </w:pPr>
            <w:r w:rsidRPr="4DD4C42F" w:rsidR="703B9C41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6"/>
                <w:szCs w:val="26"/>
              </w:rPr>
              <w:t>Omvårdnadsanamnes</w:t>
            </w:r>
          </w:p>
          <w:p w:rsidR="703B9C41" w:rsidP="4DD4C42F" w:rsidRDefault="703B9C41" w14:paraId="7AB5D687" w14:textId="5FD86C10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</w:rPr>
            </w:pPr>
            <w:r w:rsidRPr="4DD4C42F" w:rsidR="703B9C41"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</w:rPr>
              <w:t>Tidigare sjukdomar? Hjärtsjukdomar?</w:t>
            </w:r>
          </w:p>
          <w:p w:rsidR="703B9C41" w:rsidP="4DD4C42F" w:rsidRDefault="703B9C41" w14:paraId="4195E9DD" w14:textId="70A9562F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</w:rPr>
            </w:pPr>
            <w:r w:rsidRPr="4DD4C42F" w:rsidR="703B9C41"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</w:rPr>
              <w:t>Händelseförlopp?</w:t>
            </w:r>
          </w:p>
          <w:p w:rsidR="703B9C41" w:rsidP="4DD4C42F" w:rsidRDefault="703B9C41" w14:paraId="78B5EEDA" w14:textId="446463F1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</w:rPr>
            </w:pPr>
            <w:r w:rsidRPr="4DD4C42F" w:rsidR="703B9C41">
              <w:rPr>
                <w:rFonts w:ascii="Calibri" w:hAnsi="Calibri" w:eastAsia="Calibri" w:cs="Calibri" w:asciiTheme="majorAscii" w:hAnsiTheme="majorAscii" w:eastAsiaTheme="majorAscii" w:cstheme="majorAscii"/>
                <w:sz w:val="22"/>
                <w:szCs w:val="22"/>
              </w:rPr>
              <w:t>Besvär? Debut?</w:t>
            </w:r>
          </w:p>
          <w:p w:rsidR="69E9AD85" w:rsidP="4DD4C42F" w:rsidRDefault="69E9AD85" w14:paraId="6990DE18" w14:textId="71729B1D">
            <w:pPr>
              <w:spacing w:after="0" w:afterAutospacing="off" w:line="288" w:lineRule="auto"/>
              <w:ind w:left="0" w:right="0"/>
              <w:jc w:val="left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2"/>
                <w:szCs w:val="22"/>
                <w:lang w:val="sv-SE"/>
              </w:rPr>
            </w:pPr>
            <w:r w:rsidRPr="4DD4C42F" w:rsidR="69E9AD85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2"/>
                <w:szCs w:val="22"/>
                <w:lang w:val="sv-SE"/>
              </w:rPr>
              <w:t>Alla &gt;75 år</w:t>
            </w:r>
            <w:r w:rsidRPr="4DD4C42F" w:rsidR="69E9AD85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2"/>
                <w:szCs w:val="22"/>
                <w:lang w:val="sv-SE"/>
              </w:rPr>
              <w:t>: screening enligt FRESH, se WEST-A</w:t>
            </w:r>
          </w:p>
          <w:p w:rsidR="69E9AD85" w:rsidP="4DD4C42F" w:rsidRDefault="69E9AD85" w14:paraId="4FF32138" w14:textId="0A96DBF5">
            <w:pPr>
              <w:pStyle w:val="Normal"/>
              <w:spacing w:after="0" w:afterAutospacing="off" w:line="288" w:lineRule="auto"/>
              <w:ind w:left="0" w:right="0"/>
              <w:jc w:val="left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6"/>
                <w:szCs w:val="26"/>
                <w:lang w:val="sv-SE"/>
              </w:rPr>
            </w:pPr>
            <w:r w:rsidRPr="4DD4C42F" w:rsidR="69E9AD85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6"/>
                <w:szCs w:val="26"/>
                <w:lang w:val="sv-SE"/>
              </w:rPr>
              <w:t>Omvårdnadsstatuts</w:t>
            </w:r>
          </w:p>
          <w:p w:rsidR="69E9AD85" w:rsidP="4DD4C42F" w:rsidRDefault="69E9AD85" w14:paraId="63144269" w14:textId="516BD1CB">
            <w:pPr>
              <w:pStyle w:val="Normal"/>
              <w:spacing w:after="0" w:afterAutospacing="off" w:line="288" w:lineRule="auto"/>
              <w:ind w:left="0" w:right="0"/>
              <w:jc w:val="left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2"/>
                <w:szCs w:val="22"/>
                <w:lang w:val="sv-SE"/>
              </w:rPr>
            </w:pPr>
            <w:r w:rsidRPr="4DD4C42F" w:rsidR="69E9AD85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2"/>
                <w:szCs w:val="22"/>
                <w:lang w:val="sv-SE"/>
              </w:rPr>
              <w:t>Kommunikation</w:t>
            </w:r>
          </w:p>
          <w:p w:rsidR="69E9AD85" w:rsidP="4DD4C42F" w:rsidRDefault="69E9AD85" w14:paraId="7D9E6B81" w14:textId="5DBF1097">
            <w:pPr>
              <w:pStyle w:val="Normal"/>
              <w:spacing w:after="0" w:afterAutospacing="off" w:line="288" w:lineRule="auto"/>
              <w:ind w:left="0" w:right="0"/>
              <w:jc w:val="left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2"/>
                <w:szCs w:val="22"/>
                <w:lang w:val="sv-SE"/>
              </w:rPr>
            </w:pPr>
            <w:r w:rsidRPr="4DD4C42F" w:rsidR="69E9AD85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2"/>
                <w:szCs w:val="22"/>
                <w:lang w:val="sv-SE"/>
              </w:rPr>
              <w:t>Medvetandegrad? (GCS)</w:t>
            </w:r>
          </w:p>
          <w:p w:rsidR="69E9AD85" w:rsidP="4DD4C42F" w:rsidRDefault="69E9AD85" w14:paraId="3BE447F4" w14:textId="31B596CB">
            <w:pPr>
              <w:pStyle w:val="Normal"/>
              <w:spacing w:after="0" w:afterAutospacing="off" w:line="288" w:lineRule="auto"/>
              <w:ind w:left="0" w:right="0"/>
              <w:jc w:val="left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2"/>
                <w:szCs w:val="22"/>
                <w:lang w:val="sv-SE"/>
              </w:rPr>
            </w:pPr>
            <w:r w:rsidRPr="4DD4C42F" w:rsidR="69E9AD85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2"/>
                <w:szCs w:val="22"/>
                <w:lang w:val="sv-SE"/>
              </w:rPr>
              <w:t>Orienterad?</w:t>
            </w:r>
          </w:p>
          <w:p w:rsidR="69E9AD85" w:rsidP="4DD4C42F" w:rsidRDefault="69E9AD85" w14:paraId="40D102F1" w14:textId="022339C9">
            <w:pPr>
              <w:pStyle w:val="Normal"/>
              <w:spacing w:after="0" w:afterAutospacing="off" w:line="288" w:lineRule="auto"/>
              <w:ind w:left="0" w:right="0"/>
              <w:jc w:val="left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2"/>
                <w:szCs w:val="22"/>
                <w:lang w:val="sv-SE"/>
              </w:rPr>
            </w:pPr>
            <w:r w:rsidRPr="4DD4C42F" w:rsidR="69E9AD85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2"/>
                <w:szCs w:val="22"/>
                <w:lang w:val="sv-SE"/>
              </w:rPr>
              <w:t>Andning</w:t>
            </w:r>
          </w:p>
          <w:p w:rsidR="69E9AD85" w:rsidP="4DD4C42F" w:rsidRDefault="69E9AD85" w14:paraId="425D6466" w14:textId="26E32211">
            <w:pPr>
              <w:pStyle w:val="Normal"/>
              <w:spacing w:after="0" w:afterAutospacing="off" w:line="288" w:lineRule="auto"/>
              <w:ind w:left="0" w:right="0"/>
              <w:jc w:val="left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2"/>
                <w:szCs w:val="22"/>
                <w:lang w:val="sv-SE"/>
              </w:rPr>
            </w:pPr>
            <w:r w:rsidRPr="4DD4C42F" w:rsidR="69E9AD85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2"/>
                <w:szCs w:val="22"/>
                <w:lang w:val="sv-SE"/>
              </w:rPr>
              <w:t>Andningspåverkad</w:t>
            </w:r>
            <w:r w:rsidRPr="4DD4C42F" w:rsidR="69E9AD85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2"/>
                <w:szCs w:val="22"/>
                <w:lang w:val="sv-SE"/>
              </w:rPr>
              <w:t>?</w:t>
            </w:r>
            <w:r w:rsidRPr="4DD4C42F" w:rsidR="21D5B07A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2"/>
                <w:szCs w:val="22"/>
                <w:lang w:val="sv-SE"/>
              </w:rPr>
              <w:t xml:space="preserve"> </w:t>
            </w:r>
            <w:r w:rsidRPr="4DD4C42F" w:rsidR="69E9AD85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2"/>
                <w:szCs w:val="22"/>
                <w:lang w:val="sv-SE"/>
              </w:rPr>
              <w:t>AF?</w:t>
            </w:r>
          </w:p>
          <w:p w:rsidR="69E9AD85" w:rsidP="4DD4C42F" w:rsidRDefault="69E9AD85" w14:paraId="53F7E520" w14:textId="3AF94C42">
            <w:pPr>
              <w:pStyle w:val="Normal"/>
              <w:spacing w:after="0" w:afterAutospacing="off" w:line="288" w:lineRule="auto"/>
              <w:ind w:left="0" w:right="0"/>
              <w:jc w:val="left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2"/>
                <w:szCs w:val="22"/>
                <w:lang w:val="sv-SE"/>
              </w:rPr>
            </w:pPr>
            <w:r w:rsidRPr="4DD4C42F" w:rsidR="69E9AD85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2"/>
                <w:szCs w:val="22"/>
                <w:lang w:val="sv-SE"/>
              </w:rPr>
              <w:t>Cirkulation</w:t>
            </w:r>
          </w:p>
          <w:p w:rsidR="69E9AD85" w:rsidP="4DD4C42F" w:rsidRDefault="69E9AD85" w14:paraId="243577E1" w14:textId="33BFEDEC">
            <w:pPr>
              <w:pStyle w:val="Normal"/>
              <w:spacing w:after="0" w:afterAutospacing="off" w:line="288" w:lineRule="auto"/>
              <w:ind w:left="0" w:right="0"/>
              <w:jc w:val="both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2"/>
                <w:szCs w:val="22"/>
                <w:lang w:val="sv-SE"/>
              </w:rPr>
            </w:pPr>
            <w:r w:rsidRPr="4DD4C42F" w:rsidR="69E9AD85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2"/>
                <w:szCs w:val="22"/>
                <w:lang w:val="sv-SE"/>
              </w:rPr>
              <w:t>Pulskvalitet/frekvens?</w:t>
            </w:r>
          </w:p>
          <w:p w:rsidR="69E9AD85" w:rsidP="4DD4C42F" w:rsidRDefault="69E9AD85" w14:paraId="017AB678" w14:textId="00ED2A13">
            <w:pPr>
              <w:pStyle w:val="Normal"/>
              <w:suppressLineNumbers w:val="0"/>
              <w:bidi w:val="0"/>
              <w:spacing w:before="0" w:beforeAutospacing="off" w:after="0" w:afterAutospacing="off" w:line="288" w:lineRule="auto"/>
              <w:ind w:left="0" w:right="0"/>
              <w:jc w:val="both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2"/>
                <w:szCs w:val="22"/>
                <w:lang w:val="sv-SE"/>
              </w:rPr>
            </w:pPr>
            <w:r w:rsidRPr="4DD4C42F" w:rsidR="69E9AD85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2"/>
                <w:szCs w:val="22"/>
                <w:lang w:val="sv-SE"/>
              </w:rPr>
              <w:t>Blodtryck?</w:t>
            </w:r>
          </w:p>
          <w:p w:rsidR="69E9AD85" w:rsidP="4DD4C42F" w:rsidRDefault="69E9AD85" w14:paraId="5F9E578D" w14:textId="66245621">
            <w:pPr>
              <w:pStyle w:val="Normal"/>
              <w:suppressLineNumbers w:val="0"/>
              <w:bidi w:val="0"/>
              <w:spacing w:before="0" w:beforeAutospacing="off" w:after="0" w:afterAutospacing="off" w:line="288" w:lineRule="auto"/>
              <w:ind w:left="0" w:right="0"/>
              <w:jc w:val="both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2"/>
                <w:szCs w:val="22"/>
                <w:lang w:val="sv-SE"/>
              </w:rPr>
            </w:pPr>
            <w:r w:rsidRPr="4DD4C42F" w:rsidR="69E9AD85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2"/>
                <w:szCs w:val="22"/>
                <w:lang w:val="sv-SE"/>
              </w:rPr>
              <w:t>Arytmi?</w:t>
            </w:r>
          </w:p>
          <w:p w:rsidR="69E9AD85" w:rsidP="4DD4C42F" w:rsidRDefault="69E9AD85" w14:paraId="6291C74A" w14:textId="7D5AC853">
            <w:pPr>
              <w:pStyle w:val="Normal"/>
              <w:suppressLineNumbers w:val="0"/>
              <w:bidi w:val="0"/>
              <w:spacing w:before="0" w:beforeAutospacing="off" w:after="0" w:afterAutospacing="off" w:line="288" w:lineRule="auto"/>
              <w:ind w:left="0" w:right="0"/>
              <w:jc w:val="both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2"/>
                <w:szCs w:val="22"/>
                <w:lang w:val="sv-SE"/>
              </w:rPr>
            </w:pPr>
            <w:r w:rsidRPr="4DD4C42F" w:rsidR="69E9AD85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2"/>
                <w:szCs w:val="22"/>
                <w:lang w:val="sv-SE"/>
              </w:rPr>
              <w:t>Yrsel?</w:t>
            </w:r>
          </w:p>
          <w:p w:rsidR="69E9AD85" w:rsidP="4DD4C42F" w:rsidRDefault="69E9AD85" w14:paraId="088A7776" w14:textId="702DB0B2">
            <w:pPr>
              <w:spacing w:after="0" w:afterAutospacing="off" w:line="288" w:lineRule="auto"/>
              <w:ind w:left="0" w:right="0"/>
              <w:jc w:val="both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2"/>
                <w:szCs w:val="22"/>
                <w:lang w:val="sv-SE"/>
              </w:rPr>
            </w:pPr>
            <w:r w:rsidRPr="4DD4C42F" w:rsidR="69E9AD85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2"/>
                <w:szCs w:val="22"/>
                <w:lang w:val="sv-SE"/>
              </w:rPr>
              <w:t>Hud</w:t>
            </w:r>
          </w:p>
          <w:p w:rsidR="69E9AD85" w:rsidP="4DD4C42F" w:rsidRDefault="69E9AD85" w14:paraId="3133F857" w14:textId="7D271FCA">
            <w:pPr>
              <w:pStyle w:val="Normal"/>
              <w:suppressLineNumbers w:val="0"/>
              <w:bidi w:val="0"/>
              <w:spacing w:before="0" w:beforeAutospacing="off" w:after="0" w:afterAutospacing="off" w:line="288" w:lineRule="auto"/>
              <w:ind w:left="0" w:right="0"/>
              <w:jc w:val="both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2"/>
                <w:szCs w:val="22"/>
                <w:lang w:val="sv-SE"/>
              </w:rPr>
            </w:pPr>
            <w:r w:rsidRPr="4DD4C42F" w:rsidR="69E9AD85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2"/>
                <w:szCs w:val="22"/>
                <w:lang w:val="sv-SE"/>
              </w:rPr>
              <w:t>Färg?</w:t>
            </w:r>
          </w:p>
          <w:p w:rsidR="69E9AD85" w:rsidP="4DD4C42F" w:rsidRDefault="69E9AD85" w14:paraId="264522D3" w14:textId="256DFC9F">
            <w:pPr>
              <w:pStyle w:val="Normal"/>
              <w:suppressLineNumbers w:val="0"/>
              <w:bidi w:val="0"/>
              <w:spacing w:before="0" w:beforeAutospacing="off" w:after="0" w:afterAutospacing="off" w:line="288" w:lineRule="auto"/>
              <w:ind w:left="0" w:right="0"/>
              <w:jc w:val="both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2"/>
                <w:szCs w:val="22"/>
                <w:lang w:val="sv-SE"/>
              </w:rPr>
            </w:pPr>
            <w:r w:rsidRPr="4DD4C42F" w:rsidR="69E9AD85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2"/>
                <w:szCs w:val="22"/>
                <w:lang w:val="sv-SE"/>
              </w:rPr>
              <w:t>Kallsvettig?</w:t>
            </w:r>
          </w:p>
          <w:p w:rsidR="69E9AD85" w:rsidP="4DD4C42F" w:rsidRDefault="69E9AD85" w14:paraId="1B4043FC" w14:textId="3638CEE9">
            <w:pPr>
              <w:spacing w:after="0" w:afterAutospacing="off" w:line="288" w:lineRule="auto"/>
              <w:ind w:left="0" w:right="0"/>
              <w:jc w:val="both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2"/>
                <w:szCs w:val="22"/>
                <w:lang w:val="sv-SE"/>
              </w:rPr>
            </w:pPr>
            <w:r w:rsidRPr="4DD4C42F" w:rsidR="69E9AD85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2"/>
                <w:szCs w:val="22"/>
                <w:lang w:val="sv-SE"/>
              </w:rPr>
              <w:t>Nutrition</w:t>
            </w:r>
          </w:p>
          <w:p w:rsidR="69E9AD85" w:rsidP="4DD4C42F" w:rsidRDefault="69E9AD85" w14:paraId="5A81E7E3" w14:textId="1EDB576D">
            <w:pPr>
              <w:spacing w:after="0" w:afterAutospacing="off" w:line="288" w:lineRule="auto"/>
              <w:ind w:left="0" w:right="0"/>
              <w:jc w:val="both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2"/>
                <w:szCs w:val="22"/>
                <w:lang w:val="sv-SE"/>
              </w:rPr>
            </w:pPr>
            <w:r w:rsidRPr="4DD4C42F" w:rsidR="69E9AD85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2"/>
                <w:szCs w:val="22"/>
                <w:lang w:val="sv-SE"/>
              </w:rPr>
              <w:t>Kräkning/illamående?</w:t>
            </w:r>
          </w:p>
          <w:p w:rsidR="69E9AD85" w:rsidP="4DD4C42F" w:rsidRDefault="69E9AD85" w14:paraId="7AA61FA2" w14:textId="0EEC869B">
            <w:pPr>
              <w:spacing w:after="0" w:afterAutospacing="off" w:line="288" w:lineRule="auto"/>
              <w:ind w:left="0" w:right="0"/>
              <w:jc w:val="both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2"/>
                <w:szCs w:val="22"/>
                <w:lang w:val="sv-SE"/>
              </w:rPr>
            </w:pPr>
            <w:r w:rsidRPr="4DD4C42F" w:rsidR="69E9AD85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2"/>
                <w:szCs w:val="22"/>
                <w:lang w:val="sv-SE"/>
              </w:rPr>
              <w:t>Smärta</w:t>
            </w:r>
          </w:p>
          <w:p w:rsidR="5C2D7891" w:rsidP="4DD4C42F" w:rsidRDefault="5C2D7891" w14:paraId="1061E468" w14:textId="04627353">
            <w:pPr>
              <w:pStyle w:val="Normal"/>
              <w:suppressLineNumbers w:val="0"/>
              <w:bidi w:val="0"/>
              <w:spacing w:before="0" w:beforeAutospacing="off" w:after="0" w:afterAutospacing="off" w:line="288" w:lineRule="auto"/>
              <w:ind w:left="0" w:right="0"/>
              <w:jc w:val="left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2"/>
                <w:szCs w:val="22"/>
                <w:lang w:val="sv-SE"/>
              </w:rPr>
            </w:pPr>
            <w:r w:rsidRPr="4DD4C42F" w:rsidR="5C2D7891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2"/>
                <w:szCs w:val="22"/>
                <w:lang w:val="sv-SE"/>
              </w:rPr>
              <w:t xml:space="preserve">Pågående smärta? </w:t>
            </w:r>
            <w:r w:rsidRPr="4DD4C42F" w:rsidR="073816E5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2"/>
                <w:szCs w:val="22"/>
                <w:lang w:val="sv-SE"/>
              </w:rPr>
              <w:t xml:space="preserve">Lokalisation? </w:t>
            </w:r>
            <w:r w:rsidRPr="4DD4C42F" w:rsidR="69E9AD85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2"/>
                <w:szCs w:val="22"/>
                <w:lang w:val="sv-SE"/>
              </w:rPr>
              <w:t>Karaktär</w:t>
            </w:r>
            <w:r w:rsidRPr="4DD4C42F" w:rsidR="7807377B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2"/>
                <w:szCs w:val="22"/>
                <w:lang w:val="sv-SE"/>
              </w:rPr>
              <w:t>? Intensitet?</w:t>
            </w:r>
            <w:r w:rsidRPr="4DD4C42F" w:rsidR="69E9AD85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2"/>
                <w:szCs w:val="22"/>
                <w:lang w:val="sv-SE"/>
              </w:rPr>
              <w:t xml:space="preserve"> </w:t>
            </w:r>
          </w:p>
          <w:p w:rsidR="69E9AD85" w:rsidP="4DD4C42F" w:rsidRDefault="69E9AD85" w14:paraId="35DFE2A4" w14:textId="5CD9B350">
            <w:pPr>
              <w:pStyle w:val="Normal"/>
              <w:suppressLineNumbers w:val="0"/>
              <w:bidi w:val="0"/>
              <w:spacing w:before="0" w:beforeAutospacing="off" w:after="0" w:afterAutospacing="off" w:line="288" w:lineRule="auto"/>
              <w:ind w:left="0" w:right="0"/>
              <w:jc w:val="left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2"/>
                <w:szCs w:val="22"/>
                <w:lang w:val="sv-SE"/>
              </w:rPr>
            </w:pPr>
            <w:r w:rsidRPr="4DD4C42F" w:rsidR="69E9AD85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2"/>
                <w:szCs w:val="22"/>
                <w:lang w:val="sv-SE"/>
              </w:rPr>
              <w:t>Andnings-/rörelsekorrelerad?</w:t>
            </w:r>
          </w:p>
          <w:p w:rsidR="69E9AD85" w:rsidP="4DD4C42F" w:rsidRDefault="69E9AD85" w14:paraId="200F0E4E" w14:textId="3A37A6A6">
            <w:pPr>
              <w:pStyle w:val="Normal"/>
              <w:suppressLineNumbers w:val="0"/>
              <w:bidi w:val="0"/>
              <w:spacing w:before="0" w:beforeAutospacing="off" w:after="0" w:afterAutospacing="off" w:line="288" w:lineRule="auto"/>
              <w:ind w:left="0" w:right="0"/>
              <w:jc w:val="both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2"/>
                <w:szCs w:val="22"/>
                <w:lang w:val="sv-SE"/>
              </w:rPr>
            </w:pPr>
            <w:r w:rsidRPr="4DD4C42F" w:rsidR="69E9AD85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2"/>
                <w:szCs w:val="22"/>
                <w:lang w:val="sv-SE"/>
              </w:rPr>
              <w:t>Utstrålning (hals/rygg/arm)?</w:t>
            </w:r>
          </w:p>
        </w:tc>
        <w:tc>
          <w:tcPr>
            <w:tcW w:w="5102" w:type="dxa"/>
            <w:tcMar/>
          </w:tcPr>
          <w:p w:rsidR="71B106E6" w:rsidP="4DD4C42F" w:rsidRDefault="71B106E6" w14:paraId="0D0BD831" w14:textId="6422C9C5">
            <w:pPr>
              <w:spacing w:after="0" w:afterAutospacing="off" w:line="288" w:lineRule="auto"/>
              <w:ind w:left="0" w:right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8"/>
                <w:szCs w:val="28"/>
                <w:lang w:val="sv-SE"/>
              </w:rPr>
            </w:pPr>
            <w:r w:rsidRPr="4DD4C42F" w:rsidR="71B106E6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8"/>
                <w:szCs w:val="28"/>
                <w:lang w:val="sv-SE"/>
              </w:rPr>
              <w:t>Omvårdnadsåtgärder</w:t>
            </w:r>
          </w:p>
          <w:p w:rsidR="71B106E6" w:rsidP="4DD4C42F" w:rsidRDefault="71B106E6" w14:paraId="57B00B86" w14:textId="5DC9E1E6">
            <w:pPr>
              <w:spacing w:after="0" w:afterAutospacing="off" w:line="288" w:lineRule="auto"/>
              <w:ind w:left="0" w:right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2"/>
                <w:szCs w:val="22"/>
                <w:lang w:val="sv-SE"/>
              </w:rPr>
            </w:pPr>
            <w:r w:rsidRPr="4DD4C42F" w:rsidR="71B106E6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2"/>
                <w:szCs w:val="22"/>
                <w:lang w:val="sv-SE"/>
              </w:rPr>
              <w:t>Förberedelser</w:t>
            </w:r>
          </w:p>
          <w:p w:rsidR="71B106E6" w:rsidP="4DD4C42F" w:rsidRDefault="71B106E6" w14:paraId="355DB778" w14:textId="581A589A">
            <w:pPr>
              <w:spacing w:after="0" w:afterAutospacing="off" w:line="288" w:lineRule="auto"/>
              <w:ind w:left="0" w:right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2"/>
                <w:szCs w:val="22"/>
                <w:lang w:val="sv-SE"/>
              </w:rPr>
            </w:pPr>
            <w:r w:rsidRPr="4DD4C42F" w:rsidR="71B106E6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2"/>
                <w:szCs w:val="22"/>
                <w:lang w:val="sv-SE"/>
              </w:rPr>
              <w:t>Alla ≥75 år</w:t>
            </w:r>
            <w:r w:rsidRPr="4DD4C42F" w:rsidR="71B106E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2"/>
                <w:szCs w:val="22"/>
                <w:lang w:val="sv-SE"/>
              </w:rPr>
              <w:t>: omvårdnadsåtgärder enl. “Skör äldre behov/process”, se WEST-A</w:t>
            </w:r>
            <w:r w:rsidRPr="4DD4C42F" w:rsidR="17E8EA0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2"/>
                <w:szCs w:val="22"/>
                <w:lang w:val="sv-SE"/>
              </w:rPr>
              <w:t>.</w:t>
            </w:r>
          </w:p>
          <w:p w:rsidR="71B106E6" w:rsidP="4DD4C42F" w:rsidRDefault="71B106E6" w14:paraId="0DC5DC8D" w14:textId="08EBBCB0">
            <w:pPr>
              <w:spacing w:after="0" w:afterAutospacing="off" w:line="288" w:lineRule="auto"/>
              <w:ind w:left="0" w:right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2"/>
                <w:szCs w:val="22"/>
                <w:lang w:val="sv-SE"/>
              </w:rPr>
            </w:pPr>
            <w:r w:rsidRPr="4DD4C42F" w:rsidR="71B106E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2"/>
                <w:szCs w:val="22"/>
                <w:lang w:val="sv-SE"/>
              </w:rPr>
              <w:t>Vitala parametrar enligt NEWS2</w:t>
            </w:r>
            <w:r w:rsidRPr="4DD4C42F" w:rsidR="00A6F66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2"/>
                <w:szCs w:val="22"/>
                <w:lang w:val="sv-SE"/>
              </w:rPr>
              <w:t>.</w:t>
            </w:r>
          </w:p>
          <w:p w:rsidR="6499361E" w:rsidP="6147A8BA" w:rsidRDefault="6499361E" w14:paraId="0DB45080" w14:textId="57FF2788">
            <w:pPr>
              <w:pStyle w:val="Normal"/>
              <w:spacing w:after="0" w:afterAutospacing="off" w:line="288" w:lineRule="auto"/>
              <w:ind w:left="0" w:right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2"/>
                <w:szCs w:val="22"/>
                <w:lang w:val="sv-SE"/>
              </w:rPr>
            </w:pPr>
            <w:r w:rsidRPr="6147A8BA" w:rsidR="6499361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2"/>
                <w:szCs w:val="22"/>
                <w:lang w:val="sv-SE"/>
              </w:rPr>
              <w:t xml:space="preserve">EKG. Om pågående </w:t>
            </w:r>
            <w:r w:rsidRPr="6147A8BA" w:rsidR="6499361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2"/>
                <w:szCs w:val="22"/>
                <w:lang w:val="sv-SE"/>
              </w:rPr>
              <w:t>br</w:t>
            </w:r>
            <w:r w:rsidRPr="6147A8BA" w:rsidR="419FAB0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2"/>
                <w:szCs w:val="22"/>
                <w:lang w:val="sv-SE"/>
              </w:rPr>
              <w:t>sm</w:t>
            </w:r>
            <w:r w:rsidRPr="6147A8BA" w:rsidR="6499361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2"/>
                <w:szCs w:val="22"/>
                <w:lang w:val="sv-SE"/>
              </w:rPr>
              <w:t xml:space="preserve"> vid ankomst</w:t>
            </w:r>
            <w:r w:rsidRPr="6147A8BA" w:rsidR="6549555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2"/>
                <w:szCs w:val="22"/>
                <w:lang w:val="sv-SE"/>
              </w:rPr>
              <w:t>:</w:t>
            </w:r>
            <w:r w:rsidRPr="6147A8BA" w:rsidR="6499361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2"/>
                <w:szCs w:val="22"/>
                <w:lang w:val="sv-SE"/>
              </w:rPr>
              <w:t xml:space="preserve"> </w:t>
            </w:r>
            <w:r w:rsidRPr="6147A8BA" w:rsidR="6499361E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2"/>
                <w:szCs w:val="22"/>
                <w:lang w:val="sv-SE"/>
              </w:rPr>
              <w:t xml:space="preserve">ta </w:t>
            </w:r>
            <w:r w:rsidRPr="6147A8BA" w:rsidR="6DECF3AE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2"/>
                <w:szCs w:val="22"/>
                <w:lang w:val="sv-SE"/>
              </w:rPr>
              <w:t xml:space="preserve">alltid nytt </w:t>
            </w:r>
            <w:r w:rsidRPr="6147A8BA" w:rsidR="6499361E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2"/>
                <w:szCs w:val="22"/>
                <w:lang w:val="sv-SE"/>
              </w:rPr>
              <w:t>EKG</w:t>
            </w:r>
            <w:r w:rsidRPr="6147A8BA" w:rsidR="46DDAC9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2"/>
                <w:szCs w:val="22"/>
                <w:lang w:val="sv-SE"/>
              </w:rPr>
              <w:t>.</w:t>
            </w:r>
            <w:r w:rsidRPr="6147A8BA" w:rsidR="7BACA17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2"/>
                <w:szCs w:val="22"/>
                <w:lang w:val="sv-SE"/>
              </w:rPr>
              <w:t xml:space="preserve"> OBS!</w:t>
            </w:r>
            <w:r w:rsidRPr="6147A8BA" w:rsidR="7BACA17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2"/>
                <w:szCs w:val="22"/>
                <w:lang w:val="sv-SE"/>
              </w:rPr>
              <w:t xml:space="preserve"> </w:t>
            </w:r>
            <w:r w:rsidRPr="6147A8BA" w:rsidR="457480F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2"/>
                <w:szCs w:val="22"/>
                <w:lang w:val="sv-SE"/>
              </w:rPr>
              <w:t>Osäkerhet</w:t>
            </w:r>
            <w:r w:rsidRPr="6147A8BA" w:rsidR="7BACA17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2"/>
                <w:szCs w:val="22"/>
                <w:lang w:val="sv-SE"/>
              </w:rPr>
              <w:t xml:space="preserve"> </w:t>
            </w:r>
            <w:r w:rsidRPr="6147A8BA" w:rsidR="05271B9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2"/>
                <w:szCs w:val="22"/>
                <w:lang w:val="sv-SE"/>
              </w:rPr>
              <w:t>vid</w:t>
            </w:r>
            <w:r w:rsidRPr="6147A8BA" w:rsidR="7BACA17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2"/>
                <w:szCs w:val="22"/>
                <w:lang w:val="sv-SE"/>
              </w:rPr>
              <w:t xml:space="preserve"> </w:t>
            </w:r>
            <w:r w:rsidRPr="6147A8BA" w:rsidR="7BACA17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2"/>
                <w:szCs w:val="22"/>
                <w:lang w:val="sv-SE"/>
              </w:rPr>
              <w:t>EKG</w:t>
            </w:r>
            <w:r w:rsidRPr="6147A8BA" w:rsidR="11A13B7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2"/>
                <w:szCs w:val="22"/>
                <w:lang w:val="sv-SE"/>
              </w:rPr>
              <w:t>-</w:t>
            </w:r>
            <w:r w:rsidRPr="6147A8BA" w:rsidR="7BACA17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2"/>
                <w:szCs w:val="22"/>
                <w:lang w:val="sv-SE"/>
              </w:rPr>
              <w:t>bedömning</w:t>
            </w:r>
            <w:r w:rsidRPr="6147A8BA" w:rsidR="0D8AF72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2"/>
                <w:szCs w:val="22"/>
                <w:lang w:val="sv-SE"/>
              </w:rPr>
              <w:t>:</w:t>
            </w:r>
            <w:r w:rsidRPr="6147A8BA" w:rsidR="7BACA17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2"/>
                <w:szCs w:val="22"/>
                <w:lang w:val="sv-SE"/>
              </w:rPr>
              <w:t xml:space="preserve"> visa alltid EKG:et för erfaren läk</w:t>
            </w:r>
            <w:r w:rsidRPr="6147A8BA" w:rsidR="4F8563F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2"/>
                <w:szCs w:val="22"/>
                <w:lang w:val="sv-SE"/>
              </w:rPr>
              <w:t>, läk sign</w:t>
            </w:r>
            <w:r w:rsidRPr="6147A8BA" w:rsidR="6A72767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2"/>
                <w:szCs w:val="22"/>
                <w:lang w:val="sv-SE"/>
              </w:rPr>
              <w:t>erar</w:t>
            </w:r>
            <w:r w:rsidRPr="6147A8BA" w:rsidR="4F8563F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2"/>
                <w:szCs w:val="22"/>
                <w:lang w:val="sv-SE"/>
              </w:rPr>
              <w:t xml:space="preserve"> på Akutjournal</w:t>
            </w:r>
            <w:r w:rsidRPr="6147A8BA" w:rsidR="0E3DB60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2"/>
                <w:szCs w:val="22"/>
                <w:lang w:val="sv-SE"/>
              </w:rPr>
              <w:t xml:space="preserve">: </w:t>
            </w:r>
            <w:r w:rsidRPr="6147A8BA" w:rsidR="510ADE5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2"/>
                <w:szCs w:val="22"/>
                <w:lang w:val="sv-SE"/>
              </w:rPr>
              <w:t xml:space="preserve">ruta </w:t>
            </w:r>
            <w:r w:rsidRPr="6147A8BA" w:rsidR="510ADE54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2"/>
                <w:szCs w:val="22"/>
                <w:lang w:val="sv-SE"/>
              </w:rPr>
              <w:t xml:space="preserve">EKG taget </w:t>
            </w:r>
            <w:r w:rsidRPr="6147A8BA" w:rsidR="510ADE54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2"/>
                <w:szCs w:val="22"/>
                <w:lang w:val="sv-SE"/>
              </w:rPr>
              <w:t>läk.sign</w:t>
            </w:r>
            <w:r w:rsidRPr="6147A8BA" w:rsidR="510ADE54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2"/>
                <w:szCs w:val="22"/>
                <w:lang w:val="sv-SE"/>
              </w:rPr>
              <w:t>:</w:t>
            </w:r>
          </w:p>
          <w:p w:rsidR="7BACA174" w:rsidP="6147A8BA" w:rsidRDefault="7BACA174" w14:paraId="483D27A9" w14:textId="67736ECA">
            <w:pPr>
              <w:pStyle w:val="Normal"/>
              <w:spacing w:after="0" w:afterAutospacing="off" w:line="288" w:lineRule="auto"/>
              <w:ind w:left="0" w:right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2"/>
                <w:szCs w:val="22"/>
                <w:lang w:val="sv-SE"/>
              </w:rPr>
            </w:pPr>
            <w:r w:rsidRPr="6147A8BA" w:rsidR="7BACA174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2"/>
                <w:szCs w:val="22"/>
                <w:lang w:val="sv-SE"/>
              </w:rPr>
              <w:t>Arytmiövervakning</w:t>
            </w:r>
            <w:r w:rsidRPr="6147A8BA" w:rsidR="3ACB411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2"/>
                <w:szCs w:val="22"/>
                <w:lang w:val="sv-SE"/>
              </w:rPr>
              <w:t>:</w:t>
            </w:r>
            <w:r w:rsidRPr="6147A8BA" w:rsidR="3ACB411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2"/>
                <w:szCs w:val="22"/>
                <w:lang w:val="sv-SE"/>
              </w:rPr>
              <w:t xml:space="preserve"> </w:t>
            </w:r>
            <w:r w:rsidRPr="6147A8BA" w:rsidR="2477D66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2"/>
                <w:szCs w:val="22"/>
                <w:lang w:val="sv-SE"/>
              </w:rPr>
              <w:t xml:space="preserve">om NEWS2 ≥7 eller enligt </w:t>
            </w:r>
            <w:r w:rsidRPr="6147A8BA" w:rsidR="1911B73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2"/>
                <w:szCs w:val="22"/>
                <w:lang w:val="sv-SE"/>
              </w:rPr>
              <w:t>teamets bedömning eller efter läkarordination.</w:t>
            </w:r>
          </w:p>
          <w:p w:rsidR="71B106E6" w:rsidP="4DD4C42F" w:rsidRDefault="71B106E6" w14:paraId="7612D28E" w14:textId="77B8A132">
            <w:pPr>
              <w:spacing w:after="0" w:afterAutospacing="off" w:line="288" w:lineRule="auto"/>
              <w:ind w:left="0" w:right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2"/>
                <w:szCs w:val="22"/>
                <w:lang w:val="sv-SE"/>
              </w:rPr>
            </w:pPr>
            <w:r w:rsidRPr="4DD4C42F" w:rsidR="71B106E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2"/>
                <w:szCs w:val="22"/>
                <w:lang w:val="sv-SE"/>
              </w:rPr>
              <w:t xml:space="preserve">Provtagning: </w:t>
            </w:r>
            <w:r w:rsidRPr="4DD4C42F" w:rsidR="71B106E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2"/>
                <w:szCs w:val="22"/>
                <w:lang w:val="sv-SE"/>
              </w:rPr>
              <w:t>Akut</w:t>
            </w:r>
            <w:r w:rsidRPr="4DD4C42F" w:rsidR="6907FB0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2"/>
                <w:szCs w:val="22"/>
                <w:lang w:val="sv-SE"/>
              </w:rPr>
              <w:t>Brsm</w:t>
            </w:r>
            <w:r w:rsidRPr="4DD4C42F" w:rsidR="71B106E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2"/>
                <w:szCs w:val="22"/>
                <w:lang w:val="sv-SE"/>
              </w:rPr>
              <w:t xml:space="preserve">, venös </w:t>
            </w:r>
            <w:r w:rsidRPr="4DD4C42F" w:rsidR="71B106E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2"/>
                <w:szCs w:val="22"/>
                <w:lang w:val="sv-SE"/>
              </w:rPr>
              <w:t>blodgas</w:t>
            </w:r>
            <w:r w:rsidRPr="4DD4C42F" w:rsidR="6EBE151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2"/>
                <w:szCs w:val="22"/>
                <w:lang w:val="sv-SE"/>
              </w:rPr>
              <w:t>.</w:t>
            </w:r>
          </w:p>
          <w:p w:rsidR="71B106E6" w:rsidP="4DD4C42F" w:rsidRDefault="71B106E6" w14:paraId="0E15A458" w14:textId="78F32824">
            <w:pPr>
              <w:spacing w:after="0" w:afterAutospacing="off" w:line="288" w:lineRule="auto"/>
              <w:ind w:left="0" w:right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2"/>
                <w:szCs w:val="22"/>
                <w:lang w:val="sv-SE"/>
              </w:rPr>
            </w:pPr>
            <w:r w:rsidRPr="4DD4C42F" w:rsidR="71B106E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2"/>
                <w:szCs w:val="22"/>
                <w:lang w:val="sv-SE"/>
              </w:rPr>
              <w:t>PVK</w:t>
            </w:r>
          </w:p>
          <w:p w:rsidR="67E4E0E2" w:rsidP="4DD4C42F" w:rsidRDefault="67E4E0E2" w14:paraId="6835681C" w14:textId="5BA85E13">
            <w:pPr>
              <w:spacing w:after="0" w:afterAutospacing="off" w:line="288" w:lineRule="auto"/>
              <w:ind w:left="0" w:right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2"/>
                <w:szCs w:val="22"/>
                <w:lang w:val="sv-SE"/>
              </w:rPr>
            </w:pPr>
            <w:r w:rsidRPr="4DD4C42F" w:rsidR="67E4E0E2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2"/>
                <w:szCs w:val="22"/>
                <w:lang w:val="sv-SE"/>
              </w:rPr>
              <w:t>Läkemedelshantering</w:t>
            </w:r>
          </w:p>
          <w:p w:rsidR="67E4E0E2" w:rsidP="4DD4C42F" w:rsidRDefault="67E4E0E2" w14:paraId="78ED010F" w14:textId="0C0950BA">
            <w:pPr>
              <w:spacing w:after="0" w:afterAutospacing="off" w:line="288" w:lineRule="auto"/>
              <w:ind w:left="0" w:right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2"/>
                <w:szCs w:val="22"/>
                <w:lang w:val="sv-SE"/>
              </w:rPr>
            </w:pPr>
            <w:r w:rsidRPr="4DD4C42F" w:rsidR="67E4E0E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2"/>
                <w:szCs w:val="22"/>
                <w:lang w:val="sv-SE"/>
              </w:rPr>
              <w:t>O</w:t>
            </w:r>
            <w:r w:rsidRPr="4DD4C42F" w:rsidR="67E4E0E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2"/>
                <w:szCs w:val="22"/>
                <w:vertAlign w:val="subscript"/>
                <w:lang w:val="sv-SE"/>
              </w:rPr>
              <w:t>2</w:t>
            </w:r>
          </w:p>
          <w:p w:rsidR="67E4E0E2" w:rsidP="4DD4C42F" w:rsidRDefault="67E4E0E2" w14:paraId="024F2182" w14:textId="293D4B8C">
            <w:pPr>
              <w:pStyle w:val="Normal"/>
              <w:spacing w:after="0" w:afterAutospacing="off" w:line="288" w:lineRule="auto"/>
              <w:ind w:left="0" w:right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2"/>
                <w:szCs w:val="22"/>
                <w:lang w:val="sv-SE"/>
              </w:rPr>
            </w:pPr>
            <w:r w:rsidRPr="4DD4C42F" w:rsidR="67E4E0E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2"/>
                <w:szCs w:val="22"/>
                <w:lang w:val="sv-SE"/>
              </w:rPr>
              <w:t>Nitrolingualspray</w:t>
            </w:r>
            <w:r w:rsidRPr="4DD4C42F" w:rsidR="67E4E0E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2"/>
                <w:szCs w:val="22"/>
                <w:lang w:val="sv-SE"/>
              </w:rPr>
              <w:t xml:space="preserve"> 1 - 2 puffar </w:t>
            </w:r>
            <w:r w:rsidRPr="4DD4C42F" w:rsidR="67E4E0E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2"/>
                <w:szCs w:val="22"/>
                <w:lang w:val="sv-SE"/>
              </w:rPr>
              <w:t>sublingualt</w:t>
            </w:r>
            <w:r w:rsidRPr="4DD4C42F" w:rsidR="67E4E0E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2"/>
                <w:szCs w:val="22"/>
                <w:lang w:val="sv-SE"/>
              </w:rPr>
              <w:t xml:space="preserve"> enligt </w:t>
            </w:r>
            <w:r w:rsidRPr="4DD4C42F" w:rsidR="67E4E0E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2"/>
                <w:szCs w:val="22"/>
                <w:lang w:val="sv-SE"/>
              </w:rPr>
              <w:t>generellla</w:t>
            </w:r>
            <w:r w:rsidRPr="4DD4C42F" w:rsidR="67E4E0E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2"/>
                <w:szCs w:val="22"/>
                <w:lang w:val="sv-SE"/>
              </w:rPr>
              <w:t xml:space="preserve"> direktiv. Utvärdera effekten.</w:t>
            </w:r>
          </w:p>
          <w:p w:rsidR="67E4E0E2" w:rsidP="4DD4C42F" w:rsidRDefault="67E4E0E2" w14:paraId="265C333E" w14:textId="3BE6F4C6">
            <w:pPr>
              <w:spacing w:after="0" w:afterAutospacing="off" w:line="288" w:lineRule="auto"/>
              <w:ind w:left="0" w:right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2"/>
                <w:szCs w:val="22"/>
                <w:lang w:val="sv-SE"/>
              </w:rPr>
            </w:pPr>
            <w:r w:rsidRPr="4DD4C42F" w:rsidR="67E4E0E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2"/>
                <w:szCs w:val="22"/>
                <w:lang w:val="sv-SE"/>
              </w:rPr>
              <w:t>Läkemedel enligt läkarordination</w:t>
            </w:r>
            <w:r w:rsidRPr="4DD4C42F" w:rsidR="7274371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2"/>
                <w:szCs w:val="22"/>
                <w:lang w:val="sv-SE"/>
              </w:rPr>
              <w:t>.</w:t>
            </w:r>
          </w:p>
          <w:p w:rsidR="67E4E0E2" w:rsidP="4DD4C42F" w:rsidRDefault="67E4E0E2" w14:paraId="22127103" w14:textId="6B8C391D">
            <w:pPr>
              <w:spacing w:after="0" w:afterAutospacing="off" w:line="288" w:lineRule="auto"/>
              <w:ind w:left="0" w:right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2"/>
                <w:szCs w:val="22"/>
                <w:lang w:val="sv-SE"/>
              </w:rPr>
            </w:pPr>
            <w:r w:rsidRPr="4DD4C42F" w:rsidR="67E4E0E2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2"/>
                <w:szCs w:val="22"/>
                <w:lang w:val="sv-SE"/>
              </w:rPr>
              <w:t>Speciell omvårdnad</w:t>
            </w:r>
          </w:p>
          <w:p w:rsidR="58B9ED17" w:rsidP="4DD4C42F" w:rsidRDefault="58B9ED17" w14:paraId="3A32E013" w14:textId="16F87DBE">
            <w:pPr>
              <w:spacing w:after="0" w:afterAutospacing="off" w:line="288" w:lineRule="auto"/>
              <w:ind w:left="0" w:right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2"/>
                <w:szCs w:val="22"/>
                <w:lang w:val="sv-SE"/>
              </w:rPr>
            </w:pPr>
            <w:r w:rsidRPr="4DD4C42F" w:rsidR="58B9ED1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2"/>
                <w:szCs w:val="22"/>
                <w:lang w:val="sv-SE"/>
              </w:rPr>
              <w:t>NEWS2-poäng styr behovet av övervakningsfrekvens, åtgärd, behov av läkarbedömning, tillsyn och kontroll av vitala parametrar (VP).</w:t>
            </w:r>
          </w:p>
          <w:p w:rsidR="2B31C704" w:rsidP="4DD4C42F" w:rsidRDefault="2B31C704" w14:paraId="048A7DF9" w14:textId="71F1E22D">
            <w:pPr>
              <w:spacing w:after="0" w:afterAutospacing="off" w:line="288" w:lineRule="auto"/>
              <w:ind w:left="0" w:right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2"/>
                <w:szCs w:val="22"/>
                <w:lang w:val="sv-SE"/>
              </w:rPr>
            </w:pPr>
            <w:r w:rsidRPr="4DD4C42F" w:rsidR="2B31C70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2"/>
                <w:szCs w:val="22"/>
                <w:lang w:val="sv-SE"/>
              </w:rPr>
              <w:t>Följ NEWS2</w:t>
            </w:r>
          </w:p>
          <w:p w:rsidR="2B31C704" w:rsidP="4DD4C42F" w:rsidRDefault="2B31C704" w14:paraId="0F0E78D8" w14:textId="63CA44E4">
            <w:pPr>
              <w:pStyle w:val="Normal"/>
              <w:spacing w:after="0" w:afterAutospacing="off" w:line="288" w:lineRule="auto"/>
              <w:ind w:left="0" w:right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2"/>
                <w:szCs w:val="22"/>
                <w:lang w:val="sv-SE"/>
              </w:rPr>
            </w:pPr>
            <w:r w:rsidRPr="4DD4C42F" w:rsidR="2B31C70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2"/>
                <w:szCs w:val="22"/>
                <w:lang w:val="sv-SE"/>
              </w:rPr>
              <w:t>EKG vid återkommande smärta</w:t>
            </w:r>
          </w:p>
          <w:p w:rsidR="2B31C704" w:rsidP="4DD4C42F" w:rsidRDefault="2B31C704" w14:paraId="32854524" w14:textId="29D9CC01">
            <w:pPr>
              <w:pStyle w:val="Normal"/>
              <w:spacing w:after="0" w:afterAutospacing="off" w:line="288" w:lineRule="auto"/>
              <w:ind w:left="0" w:right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2"/>
                <w:szCs w:val="22"/>
                <w:lang w:val="sv-SE"/>
              </w:rPr>
            </w:pPr>
            <w:r w:rsidRPr="4DD4C42F" w:rsidR="2B31C70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2"/>
                <w:szCs w:val="22"/>
                <w:lang w:val="sv-SE"/>
              </w:rPr>
              <w:t xml:space="preserve">Sängläge ev. </w:t>
            </w:r>
            <w:r w:rsidRPr="4DD4C42F" w:rsidR="2B31C70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2"/>
                <w:szCs w:val="22"/>
                <w:lang w:val="sv-SE"/>
              </w:rPr>
              <w:t>Hjärtläge</w:t>
            </w:r>
          </w:p>
          <w:p w:rsidR="2B31C704" w:rsidP="4DD4C42F" w:rsidRDefault="2B31C704" w14:paraId="4D16D109" w14:textId="470BBEEE">
            <w:pPr>
              <w:pStyle w:val="Normal"/>
              <w:spacing w:after="0" w:afterAutospacing="off" w:line="288" w:lineRule="auto"/>
              <w:ind w:left="0" w:right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2"/>
                <w:szCs w:val="22"/>
                <w:lang w:val="sv-SE"/>
              </w:rPr>
            </w:pPr>
            <w:r w:rsidRPr="4DD4C42F" w:rsidR="2B31C70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2"/>
                <w:szCs w:val="22"/>
                <w:lang w:val="sv-SE"/>
              </w:rPr>
              <w:t>Lämna inte patienten utan tillsyn!</w:t>
            </w:r>
          </w:p>
          <w:p w:rsidR="2B31C704" w:rsidP="4DD4C42F" w:rsidRDefault="2B31C704" w14:paraId="2E858476" w14:textId="7493DD06">
            <w:pPr>
              <w:pStyle w:val="Normal"/>
              <w:spacing w:after="0" w:afterAutospacing="off" w:line="288" w:lineRule="auto"/>
              <w:ind w:left="0" w:right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2"/>
                <w:szCs w:val="22"/>
                <w:lang w:val="sv-SE"/>
              </w:rPr>
            </w:pPr>
            <w:r w:rsidRPr="4DD4C42F" w:rsidR="2B31C704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2"/>
                <w:szCs w:val="22"/>
                <w:lang w:val="sv-SE"/>
              </w:rPr>
              <w:t xml:space="preserve">Vid transport till </w:t>
            </w:r>
            <w:r w:rsidRPr="4DD4C42F" w:rsidR="2B31C704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2"/>
                <w:szCs w:val="22"/>
                <w:lang w:val="sv-SE"/>
              </w:rPr>
              <w:t>avd</w:t>
            </w:r>
            <w:r w:rsidRPr="4DD4C42F" w:rsidR="2B31C704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2"/>
                <w:szCs w:val="22"/>
                <w:lang w:val="sv-SE"/>
              </w:rPr>
              <w:t xml:space="preserve"> 43HIA </w:t>
            </w:r>
            <w:r w:rsidRPr="4DD4C42F" w:rsidR="2B31C704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2"/>
                <w:szCs w:val="22"/>
                <w:lang w:val="sv-SE"/>
              </w:rPr>
              <w:t>där läkare medföljer ska pat</w:t>
            </w:r>
            <w:r w:rsidRPr="4DD4C42F" w:rsidR="29052CAF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2"/>
                <w:szCs w:val="22"/>
                <w:lang w:val="sv-SE"/>
              </w:rPr>
              <w:t>.</w:t>
            </w:r>
            <w:r w:rsidRPr="4DD4C42F" w:rsidR="2B31C704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2"/>
                <w:szCs w:val="22"/>
                <w:lang w:val="sv-SE"/>
              </w:rPr>
              <w:t xml:space="preserve"> vara uppkopplad med defibrillator</w:t>
            </w:r>
            <w:r w:rsidRPr="4DD4C42F" w:rsidR="2B31C70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2"/>
                <w:szCs w:val="22"/>
                <w:lang w:val="sv-SE"/>
              </w:rPr>
              <w:t xml:space="preserve">. Ta med </w:t>
            </w:r>
            <w:r w:rsidRPr="4DD4C42F" w:rsidR="289ED6D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2"/>
                <w:szCs w:val="22"/>
                <w:lang w:val="sv-SE"/>
              </w:rPr>
              <w:t xml:space="preserve">syrgas, </w:t>
            </w:r>
            <w:r w:rsidRPr="4DD4C42F" w:rsidR="2B31C70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2"/>
                <w:szCs w:val="22"/>
                <w:lang w:val="sv-SE"/>
              </w:rPr>
              <w:t>an</w:t>
            </w:r>
            <w:r w:rsidRPr="4DD4C42F" w:rsidR="421474D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2"/>
                <w:szCs w:val="22"/>
                <w:lang w:val="sv-SE"/>
              </w:rPr>
              <w:t>dn</w:t>
            </w:r>
            <w:r w:rsidRPr="4DD4C42F" w:rsidR="2B31C70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2"/>
                <w:szCs w:val="22"/>
                <w:lang w:val="sv-SE"/>
              </w:rPr>
              <w:t>ings</w:t>
            </w:r>
            <w:r w:rsidRPr="4DD4C42F" w:rsidR="662B0A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2"/>
                <w:szCs w:val="22"/>
                <w:lang w:val="sv-SE"/>
              </w:rPr>
              <w:t>blå</w:t>
            </w:r>
            <w:r w:rsidRPr="4DD4C42F" w:rsidR="2B31C70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2"/>
                <w:szCs w:val="22"/>
                <w:lang w:val="sv-SE"/>
              </w:rPr>
              <w:t>sa</w:t>
            </w:r>
            <w:r w:rsidRPr="4DD4C42F" w:rsidR="617071F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2"/>
                <w:szCs w:val="22"/>
                <w:lang w:val="sv-SE"/>
              </w:rPr>
              <w:t xml:space="preserve"> och</w:t>
            </w:r>
            <w:r w:rsidRPr="4DD4C42F" w:rsidR="617071F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2"/>
                <w:szCs w:val="22"/>
                <w:lang w:val="sv-SE"/>
              </w:rPr>
              <w:t xml:space="preserve"> </w:t>
            </w:r>
            <w:r w:rsidRPr="4DD4C42F" w:rsidR="4831563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2"/>
                <w:szCs w:val="22"/>
                <w:lang w:val="sv-SE"/>
              </w:rPr>
              <w:t>läkemedelsväska</w:t>
            </w:r>
            <w:r w:rsidRPr="4DD4C42F" w:rsidR="0EC55A9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2"/>
                <w:szCs w:val="22"/>
                <w:lang w:val="sv-SE"/>
              </w:rPr>
              <w:t>.</w:t>
            </w:r>
          </w:p>
          <w:p w:rsidR="30624E15" w:rsidP="4DD4C42F" w:rsidRDefault="30624E15" w14:paraId="443984D9" w14:textId="691B9300">
            <w:pPr>
              <w:pStyle w:val="Normal"/>
              <w:spacing w:after="0" w:afterAutospacing="off" w:line="288" w:lineRule="auto"/>
              <w:ind w:left="0" w:right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2"/>
                <w:szCs w:val="22"/>
                <w:lang w:val="sv-SE"/>
              </w:rPr>
            </w:pPr>
            <w:r w:rsidRPr="4DD4C42F" w:rsidR="30624E1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2"/>
                <w:szCs w:val="22"/>
                <w:lang w:val="sv-SE"/>
              </w:rPr>
              <w:t xml:space="preserve">Transport till </w:t>
            </w:r>
            <w:r w:rsidRPr="4DD4C42F" w:rsidR="30624E1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2"/>
                <w:szCs w:val="22"/>
                <w:lang w:val="sv-SE"/>
              </w:rPr>
              <w:t>avd</w:t>
            </w:r>
            <w:r w:rsidRPr="4DD4C42F" w:rsidR="30624E1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2" w:themeTint="FF" w:themeShade="FF"/>
                <w:sz w:val="22"/>
                <w:szCs w:val="22"/>
                <w:lang w:val="sv-SE"/>
              </w:rPr>
              <w:t xml:space="preserve"> 43: fråga läk. om vårdnivå under transporten.</w:t>
            </w:r>
          </w:p>
        </w:tc>
      </w:tr>
    </w:tbl>
    <w:p w:rsidRPr="00536A5A" w:rsidR="00536A5A" w:rsidP="00536A5A" w:rsidRDefault="00536A5A" w14:paraId="76B9F95B" w14:textId="24513497">
      <w:pPr>
        <w:spacing w:after="0" w:line="240" w:lineRule="auto"/>
        <w:ind w:left="0" w:right="0"/>
      </w:pPr>
    </w:p>
    <w:sectPr w:rsidRPr="00536A5A" w:rsidR="00536A5A" w:rsidSect="00395515">
      <w:type w:val="continuous"/>
      <w:pgSz w:w="11900" w:h="16840" w:orient="portrait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63B23" w:rsidRDefault="00363B23" w14:paraId="496D9698" w14:textId="77777777">
      <w:r>
        <w:separator/>
      </w:r>
    </w:p>
  </w:endnote>
  <w:endnote w:type="continuationSeparator" w:id="0">
    <w:p w:rsidR="00363B23" w:rsidRDefault="00363B23" w14:paraId="38030764" w14:textId="77777777">
      <w:r>
        <w:continuationSeparator/>
      </w:r>
    </w:p>
  </w:endnote>
  <w:endnote w:type="continuationNotice" w:id="1">
    <w:p w:rsidR="00363B23" w:rsidRDefault="00363B23" w14:paraId="0576E0AF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Footer"/>
      <w:framePr w:wrap="around" w:hAnchor="margin" w:vAnchor="tex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60269" w:rsidP="00C43BDD" w:rsidRDefault="00660269" w14:paraId="1FE2B821" w14:textId="77777777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660269" w:rsidP="00FB2F0F" w:rsidRDefault="009228AB" w14:paraId="1FE2B822" w14:textId="063AE373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63B23" w:rsidRDefault="00363B23" w14:paraId="6E5526E6" w14:textId="77777777"/>
  </w:footnote>
  <w:footnote w:type="continuationSeparator" w:id="0">
    <w:p w:rsidR="00363B23" w:rsidRDefault="00363B23" w14:paraId="5C57738A" w14:textId="77777777">
      <w:r>
        <w:continuationSeparator/>
      </w:r>
    </w:p>
  </w:footnote>
  <w:footnote w:type="continuationNotice" w:id="1">
    <w:p w:rsidR="00363B23" w:rsidRDefault="00363B23" w14:paraId="4F5088BD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42BEF46B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">
              <v:textbox>
                <w:txbxContent>
                  <w:p w:rsidR="00DA65C4" w:rsidP="00DA65C4" w:rsidRDefault="00DA65C4" w14:paraId="6D41DF98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8A4EB9" w:rsidP="00413A60" w:rsidRDefault="00413A60" w14:paraId="058CDD4D" w14:textId="4A49575C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406B59EF"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">
              <v:textbox>
                <w:txbxContent>
                  <w:p w:rsidR="00413A60" w:rsidRDefault="00413A60" w14:paraId="685B7E76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1628125090">
    <w:abstractNumId w:val="17"/>
  </w:num>
  <w:num w:numId="2" w16cid:durableId="559826449">
    <w:abstractNumId w:val="14"/>
  </w:num>
  <w:num w:numId="3" w16cid:durableId="1565524870">
    <w:abstractNumId w:val="0"/>
  </w:num>
  <w:num w:numId="4" w16cid:durableId="1500732838">
    <w:abstractNumId w:val="6"/>
  </w:num>
  <w:num w:numId="5" w16cid:durableId="827289358">
    <w:abstractNumId w:val="15"/>
  </w:num>
  <w:num w:numId="6" w16cid:durableId="197398812">
    <w:abstractNumId w:val="2"/>
  </w:num>
  <w:num w:numId="7" w16cid:durableId="1823961678">
    <w:abstractNumId w:val="11"/>
  </w:num>
  <w:num w:numId="8" w16cid:durableId="773474486">
    <w:abstractNumId w:val="8"/>
  </w:num>
  <w:num w:numId="9" w16cid:durableId="1898348292">
    <w:abstractNumId w:val="1"/>
  </w:num>
  <w:num w:numId="10" w16cid:durableId="1898320173">
    <w:abstractNumId w:val="1"/>
  </w:num>
  <w:num w:numId="11" w16cid:durableId="1072235241">
    <w:abstractNumId w:val="3"/>
  </w:num>
  <w:num w:numId="12" w16cid:durableId="1600791271">
    <w:abstractNumId w:val="4"/>
  </w:num>
  <w:num w:numId="13" w16cid:durableId="494808996">
    <w:abstractNumId w:val="13"/>
  </w:num>
  <w:num w:numId="14" w16cid:durableId="1793278744">
    <w:abstractNumId w:val="9"/>
  </w:num>
  <w:num w:numId="15" w16cid:durableId="2014795714">
    <w:abstractNumId w:val="7"/>
  </w:num>
  <w:num w:numId="16" w16cid:durableId="158467061">
    <w:abstractNumId w:val="12"/>
  </w:num>
  <w:num w:numId="17" w16cid:durableId="2095395446">
    <w:abstractNumId w:val="5"/>
  </w:num>
  <w:num w:numId="18" w16cid:durableId="1373190047">
    <w:abstractNumId w:val="10"/>
  </w:num>
  <w:num w:numId="19" w16cid:durableId="1572542896">
    <w:abstractNumId w:val="16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5515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6F661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1DC5596"/>
    <w:rsid w:val="024801E3"/>
    <w:rsid w:val="02F8BFED"/>
    <w:rsid w:val="05271B9D"/>
    <w:rsid w:val="063060AF"/>
    <w:rsid w:val="073816E5"/>
    <w:rsid w:val="07CC3110"/>
    <w:rsid w:val="0A6511B5"/>
    <w:rsid w:val="0B5E4988"/>
    <w:rsid w:val="0C7FA124"/>
    <w:rsid w:val="0D23FA6A"/>
    <w:rsid w:val="0D8AF721"/>
    <w:rsid w:val="0E3DB60C"/>
    <w:rsid w:val="0EC55A95"/>
    <w:rsid w:val="11A13B70"/>
    <w:rsid w:val="1413E181"/>
    <w:rsid w:val="15A7C45C"/>
    <w:rsid w:val="15C0ECB9"/>
    <w:rsid w:val="174394BD"/>
    <w:rsid w:val="175CBD1A"/>
    <w:rsid w:val="17E8EA05"/>
    <w:rsid w:val="18835930"/>
    <w:rsid w:val="18F88D7B"/>
    <w:rsid w:val="1911B73E"/>
    <w:rsid w:val="1A832305"/>
    <w:rsid w:val="1AC9B5F1"/>
    <w:rsid w:val="1B9D622F"/>
    <w:rsid w:val="1C05CB09"/>
    <w:rsid w:val="1DCBFE9E"/>
    <w:rsid w:val="20F26489"/>
    <w:rsid w:val="21C977CF"/>
    <w:rsid w:val="21D5B07A"/>
    <w:rsid w:val="2263D1B6"/>
    <w:rsid w:val="22750C8D"/>
    <w:rsid w:val="242A054B"/>
    <w:rsid w:val="2477D661"/>
    <w:rsid w:val="259B7278"/>
    <w:rsid w:val="26554BD2"/>
    <w:rsid w:val="2761A60D"/>
    <w:rsid w:val="289ED6DD"/>
    <w:rsid w:val="28D3133A"/>
    <w:rsid w:val="29052CAF"/>
    <w:rsid w:val="2A6EE39B"/>
    <w:rsid w:val="2B31C704"/>
    <w:rsid w:val="2BF97925"/>
    <w:rsid w:val="2D954986"/>
    <w:rsid w:val="2F4A4244"/>
    <w:rsid w:val="30624E15"/>
    <w:rsid w:val="3268BAA9"/>
    <w:rsid w:val="34048B0A"/>
    <w:rsid w:val="3415C5E1"/>
    <w:rsid w:val="34326A33"/>
    <w:rsid w:val="36CFBC69"/>
    <w:rsid w:val="3ACB4115"/>
    <w:rsid w:val="3D149AB9"/>
    <w:rsid w:val="3EC1A5F1"/>
    <w:rsid w:val="40769EAF"/>
    <w:rsid w:val="419FAB00"/>
    <w:rsid w:val="421474D7"/>
    <w:rsid w:val="4385D47B"/>
    <w:rsid w:val="43C58EC3"/>
    <w:rsid w:val="4472F804"/>
    <w:rsid w:val="457480F7"/>
    <w:rsid w:val="4670B118"/>
    <w:rsid w:val="46AA4228"/>
    <w:rsid w:val="46DDAC9F"/>
    <w:rsid w:val="48315636"/>
    <w:rsid w:val="48574D60"/>
    <w:rsid w:val="49D9F564"/>
    <w:rsid w:val="4A045898"/>
    <w:rsid w:val="4A9D236D"/>
    <w:rsid w:val="4B75C5C5"/>
    <w:rsid w:val="4C9C8342"/>
    <w:rsid w:val="4DD4C42F"/>
    <w:rsid w:val="4EAD6687"/>
    <w:rsid w:val="4F8563F8"/>
    <w:rsid w:val="504936E8"/>
    <w:rsid w:val="50FF114B"/>
    <w:rsid w:val="510ADE54"/>
    <w:rsid w:val="55249591"/>
    <w:rsid w:val="56A73D95"/>
    <w:rsid w:val="56AF2B1B"/>
    <w:rsid w:val="57E1D625"/>
    <w:rsid w:val="58B9ED17"/>
    <w:rsid w:val="59DF9D44"/>
    <w:rsid w:val="5C2D7891"/>
    <w:rsid w:val="5C55DB56"/>
    <w:rsid w:val="5EBA3D00"/>
    <w:rsid w:val="603CE504"/>
    <w:rsid w:val="611C62B6"/>
    <w:rsid w:val="6147A8BA"/>
    <w:rsid w:val="617071F1"/>
    <w:rsid w:val="6319513A"/>
    <w:rsid w:val="638DAE23"/>
    <w:rsid w:val="647B2B65"/>
    <w:rsid w:val="648ABE67"/>
    <w:rsid w:val="6499361E"/>
    <w:rsid w:val="65495551"/>
    <w:rsid w:val="662B0A58"/>
    <w:rsid w:val="67E4E0E2"/>
    <w:rsid w:val="6907FB01"/>
    <w:rsid w:val="69E9AD85"/>
    <w:rsid w:val="6A72767D"/>
    <w:rsid w:val="6AE8C514"/>
    <w:rsid w:val="6B2CF8ED"/>
    <w:rsid w:val="6CA70B23"/>
    <w:rsid w:val="6DECF3AE"/>
    <w:rsid w:val="6EBE151A"/>
    <w:rsid w:val="7025C556"/>
    <w:rsid w:val="703B9C41"/>
    <w:rsid w:val="7060880F"/>
    <w:rsid w:val="71B106E6"/>
    <w:rsid w:val="71F6C6B5"/>
    <w:rsid w:val="7274371F"/>
    <w:rsid w:val="72F3D6F9"/>
    <w:rsid w:val="748FA75A"/>
    <w:rsid w:val="74A0E231"/>
    <w:rsid w:val="74A8CFB7"/>
    <w:rsid w:val="74BA0A8E"/>
    <w:rsid w:val="7594A524"/>
    <w:rsid w:val="761A3CE4"/>
    <w:rsid w:val="779CE4E8"/>
    <w:rsid w:val="7807377B"/>
    <w:rsid w:val="7A264686"/>
    <w:rsid w:val="7AA7F09A"/>
    <w:rsid w:val="7BACA174"/>
    <w:rsid w:val="7C03E6A8"/>
    <w:rsid w:val="7C70560B"/>
    <w:rsid w:val="7D9FB709"/>
    <w:rsid w:val="7E254EC9"/>
    <w:rsid w:val="7FEB8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Heading1Char" w:customStyle="1">
    <w:name w:val="Heading 1 Char"/>
    <w:aliases w:val="Rubrik VGR Char"/>
    <w:link w:val="Heading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FooterChar" w:customStyle="1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TitleChar" w:customStyle="1">
    <w:name w:val="Title Char"/>
    <w:link w:val="Title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Heading2Char" w:customStyle="1">
    <w:name w:val="Heading 2 Char"/>
    <w:aliases w:val="Rubrik 2 VGR Char"/>
    <w:basedOn w:val="DefaultParagraphFont"/>
    <w:link w:val="Heading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Heading3Char" w:customStyle="1">
    <w:name w:val="Heading 3 Char"/>
    <w:aliases w:val="Rubrik 3 VGR Char"/>
    <w:basedOn w:val="DefaultParagraphFont"/>
    <w:link w:val="Heading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Heading4Char" w:customStyle="1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HeaderChar" w:customStyle="1">
    <w:name w:val="Header Char"/>
    <w:basedOn w:val="DefaultParagraphFont"/>
    <w:link w:val="Header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footer" Target="footer2.xml" Id="rId14" /><Relationship Type="http://schemas.openxmlformats.org/officeDocument/2006/relationships/webSettings" Target="webSettings.xml" Id="rId9" /><Relationship Type="http://schemas.openxmlformats.org/officeDocument/2006/relationships/glossaryDocument" Target="glossary/document.xml" Id="Re23942dd2e34470b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glossary/document.xml><?xml version="1.0" encoding="utf-8"?>
<w:glossaryDocument xmlns:wp14="http://schemas.microsoft.com/office/word/2010/wordprocessingDrawing" xmlns:w14="http://schemas.microsoft.com/office/word/2010/wordml" xmlns:w="http://schemas.openxmlformats.org/wordprocessingml/2006/main" xmlns:mc="http://schemas.openxmlformats.org/markup-compatibility/2006" mc:Ignorable="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80e6ef-4f5e-47de-9a38-ee9f73dafd83}"/>
      </w:docPartPr>
      <w:docPartBody>
        <w:p xmlns:wp14="http://schemas.microsoft.com/office/word/2010/wordml" w14:paraId="62C646A2" wp14:textId="77777777">
          <w:r>
            <w:rPr>
              <w:rStyle w:val="PlaceholderText"/>
            </w:rPr>
          </w:r>
        </w:p>
      </w:docPartBody>
    </w:docPart>
  </w:docParts>
</w:glossaryDocument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ba27119-5f51-4c06-a4fd-2a3d4b9bdf89">RS3327-1180507643-372</_dlc_DocId>
    <_dlc_DocIdUrl xmlns="dba27119-5f51-4c06-a4fd-2a3d4b9bdf89">
      <Url>https://vgregion.sharepoint.com/sites/sy-rs-systemstod-for-styrande-dokument/_layouts/15/DocIdRedir.aspx?ID=RS3327-1180507643-372</Url>
      <Description>RS3327-1180507643-372</Description>
    </_dlc_DocIdUrl>
    <TaxCatchAll xmlns="dba27119-5f51-4c06-a4fd-2a3d4b9bdf89"/>
    <ec6953a5eee3424faece5c2353cf0721 xmlns="597d7713-8a3d-4bd2-ae30-edced55b2c1b">
      <Terms xmlns="http://schemas.microsoft.com/office/infopath/2007/PartnerControls"/>
    </ec6953a5eee3424faece5c2353cf0721>
    <VGR_DokBeskrivning xmlns="597d7713-8a3d-4bd2-ae30-edced55b2c1b" xsi:nil="true"/>
    <Kategori xmlns="b0413806-f9be-46b6-b428-930a1ac0a938" xsi:nil="true"/>
    <VGR_EgenAmnesindelning xmlns="597d7713-8a3d-4bd2-ae30-edced55b2c1b" xsi:nil="true"/>
    <iff0133ac3934f858b1ec890ab98b185 xmlns="4552c23f-a756-462f-8287-3ff35245ed68">
      <Terms xmlns="http://schemas.microsoft.com/office/infopath/2007/PartnerControls"/>
    </iff0133ac3934f858b1ec890ab98b185>
    <a7144f27c6ef407e8fb4465121afbe2b xmlns="597d7713-8a3d-4bd2-ae30-edced55b2c1b">
      <Terms xmlns="http://schemas.microsoft.com/office/infopath/2007/PartnerControls"/>
    </a7144f27c6ef407e8fb4465121afbe2b>
    <TaxKeywordTaxHTField xmlns="dba27119-5f51-4c06-a4fd-2a3d4b9bdf89">
      <Terms xmlns="http://schemas.microsoft.com/office/infopath/2007/PartnerControls"/>
    </TaxKeywordTaxHTField>
    <i1597c54c9084fe5ae9163fac681e86b xmlns="597d7713-8a3d-4bd2-ae30-edced55b2c1b">
      <Terms xmlns="http://schemas.microsoft.com/office/infopath/2007/PartnerControls"/>
    </i1597c54c9084fe5ae9163fac681e86b>
    <m534ae9efef34a1ab5a1291502fec5e5 xmlns="597d7713-8a3d-4bd2-ae30-edced55b2c1b">
      <Terms xmlns="http://schemas.microsoft.com/office/infopath/2007/PartnerControls"/>
    </m534ae9efef34a1ab5a1291502fec5e5>
    <M_x00f6_testyp xmlns="b0413806-f9be-46b6-b428-930a1ac0a938" xsi:nil="true"/>
    <M_x00f6_tesdatum xmlns="b0413806-f9be-46b6-b428-930a1ac0a938" xsi:nil="true"/>
    <Projektfas xmlns="b0413806-f9be-46b6-b428-930a1ac0a938" xsi:nil="true"/>
    <Inneh_x00e5_ll xmlns="b0413806-f9be-46b6-b428-930a1ac0a938" xsi:nil="true"/>
    <SharedWithUsers xmlns="4552c23f-a756-462f-8287-3ff35245ed68">
      <UserInfo>
        <DisplayName>Mikael Svahn</DisplayName>
        <AccountId>20</AccountId>
        <AccountType/>
      </UserInfo>
      <UserInfo>
        <DisplayName>Nina Brandström</DisplayName>
        <AccountId>32</AccountId>
        <AccountType/>
      </UserInfo>
    </SharedWithUsers>
    <VGR_Sekretess xmlns="597d7713-8a3d-4bd2-ae30-edced55b2c1b">Allmän handling - Offentlig</VGR_Sekretess>
    <VGR_AtkomstRatt xmlns="597d7713-8a3d-4bd2-ae30-edced55b2c1b">0</VGR_AtkomstRatt>
    <VGR_DokStatus xmlns="597d7713-8a3d-4bd2-ae30-edced55b2c1b">Arbetsmaterial</VGR_DokStatus>
  </documentManagement>
</p:properties>
</file>

<file path=customXml/itemProps4.xml><?xml version="1.0" encoding="utf-8"?>
<ds:datastoreItem xmlns:ds="http://schemas.openxmlformats.org/officeDocument/2006/customXml" ds:itemID="{B9BCBBAA-C15A-4E1E-BB81-335C529DEA04}">
  <ds:schemaRefs>
    <ds:schemaRef ds:uri="http://schemas.microsoft.com/office/2006/metadata/properties"/>
    <ds:schemaRef ds:uri="http://schemas.microsoft.com/office/infopath/2007/PartnerControls"/>
    <ds:schemaRef ds:uri="95eec3e8-8c51-412a-a35f-8702dc640d3f"/>
    <ds:schemaRef ds:uri="597d7713-8a3d-4bd2-ae30-edced55b2c1b"/>
    <ds:schemaRef ds:uri="3f0875cd-62ae-4aee-a214-da3e9ecc9dde"/>
    <ds:schemaRef ds:uri="dba27119-5f51-4c06-a4fd-2a3d4b9bdf89"/>
    <ds:schemaRef ds:uri="b0413806-f9be-46b6-b428-930a1ac0a938"/>
    <ds:schemaRef ds:uri="4552c23f-a756-462f-8287-3ff35245ed68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Bröstsmärta</dc:title>
  <dc:subject/>
  <dc:creator>patrik.jens.johansson@vgregion.se</dc:creator>
  <keywords/>
  <lastModifiedBy>Päivi Kyllönen</lastModifiedBy>
  <revision>5</revision>
  <lastPrinted>2016-03-31T10:56:00.0000000Z</lastPrinted>
  <dcterms:created xsi:type="dcterms:W3CDTF">2022-05-05T11:28:00.0000000Z</dcterms:created>
  <dcterms:modified xsi:type="dcterms:W3CDTF">2024-09-27T13:10:21.0000000Z</dcterms:modified>
</coreProperties>
</file>