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361F4" w:rsidP="253FEBD4" w:rsidRDefault="00D361F4" w14:textId="77777777" w14:paraId="15C01C02">
      <w:pPr>
        <w:pStyle w:val="Heading2"/>
        <w:tabs>
          <w:tab w:val="left" w:leader="none" w:pos="3686"/>
          <w:tab w:val="left" w:leader="none" w:pos="7088"/>
        </w:tabs>
        <w:rPr>
          <w:rFonts w:ascii="Arial" w:hAnsi="Arial" w:cs="Arial"/>
          <w:b w:val="1"/>
          <w:bCs w:val="1"/>
          <w:noProof/>
          <w:sz w:val="32"/>
          <w:szCs w:val="32"/>
        </w:rPr>
      </w:pPr>
      <w:r w:rsidRPr="253FEBD4" w:rsidR="74F3C2EA">
        <w:rPr>
          <w:noProof/>
        </w:rPr>
        <w:t>Arbetsordning Teamledare</w:t>
      </w:r>
    </w:p>
    <w:p w:rsidR="00D361F4" w:rsidP="253FEBD4" w:rsidRDefault="00D361F4" w14:textId="77777777" w14:paraId="78AFEBE3">
      <w:pPr>
        <w:spacing w:afterAutospacing="on" w:line="240" w:lineRule="auto"/>
        <w:ind w:left="0" w:right="0"/>
        <w:rPr>
          <w:rFonts w:ascii="Calibri" w:hAnsi="Calibri" w:cs="Calibri"/>
          <w:b w:val="1"/>
          <w:bCs w:val="1"/>
        </w:rPr>
      </w:pPr>
    </w:p>
    <w:p w:rsidR="00D361F4" w:rsidP="253FEBD4" w:rsidRDefault="00D361F4" w14:textId="77777777" w14:paraId="4C3C879E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74F3C2EA">
        <w:rPr/>
        <w:t>Syfte</w:t>
      </w:r>
    </w:p>
    <w:p w:rsidR="00D361F4" w:rsidP="253FEBD4" w:rsidRDefault="00D361F4" w14:paraId="3710D13B" w14:textId="77AE018A">
      <w:pPr>
        <w:pStyle w:val="Normal"/>
      </w:pPr>
      <w:r w:rsidR="74F3C2EA">
        <w:rPr/>
        <w:t>Teamledaren arbetar 50% som teamledare och 50% i sin profession på akutmottagningen. I arbetet ingår tätt samarbete med vårdenhetschef, övriga teamledare och chefsstöd.</w:t>
      </w:r>
      <w:r>
        <w:br/>
      </w:r>
    </w:p>
    <w:p w:rsidR="00D361F4" w:rsidP="253FEBD4" w:rsidRDefault="00D361F4" w14:paraId="6A5ECF38" w14:textId="59A3C02F">
      <w:pPr>
        <w:pStyle w:val="Normal"/>
      </w:pPr>
      <w:r w:rsidR="74F3C2EA">
        <w:rPr/>
        <w:t>Är direkt underställd vårdenhetschef och stöttar vårdenhetschef med ledning, planering och utveckling av verksamheten.</w:t>
      </w:r>
    </w:p>
    <w:p w:rsidR="00D361F4" w:rsidP="253FEBD4" w:rsidRDefault="00D361F4" w14:paraId="4807A935" w14:textId="4ABF67E8">
      <w:pPr>
        <w:pStyle w:val="Normal"/>
      </w:pPr>
    </w:p>
    <w:p w:rsidR="00D361F4" w:rsidP="253FEBD4" w:rsidRDefault="00D361F4" w14:paraId="7B20971D" w14:textId="256D3AF1">
      <w:pPr>
        <w:pStyle w:val="Normal"/>
        <w:ind w:firstLine="0"/>
      </w:pPr>
      <w:r w:rsidR="74F3C2EA">
        <w:rPr/>
        <w:t>Det är viktigt att förstå verksamheten, planera strategiskt för att nå uppsatta mål och ekonomi i balans.</w:t>
      </w:r>
    </w:p>
    <w:p w:rsidR="00D361F4" w:rsidP="253FEBD4" w:rsidRDefault="00D361F4" w14:textId="77777777" w14:paraId="0EC2D0E0">
      <w:pPr>
        <w:pStyle w:val="Normal"/>
      </w:pPr>
    </w:p>
    <w:p w:rsidR="00D361F4" w:rsidP="253FEBD4" w:rsidRDefault="00D361F4" w14:textId="77777777" w14:paraId="2028F96C">
      <w:pPr>
        <w:pStyle w:val="Normal"/>
      </w:pPr>
      <w:r w:rsidR="74F3C2EA">
        <w:rPr/>
        <w:t>Kommunicerar tydligt ut vad arbetsplatsen ska uppnå tillsammans och har ett tätt samarbete med de andra teamledarna.</w:t>
      </w:r>
    </w:p>
    <w:p w:rsidR="00D361F4" w:rsidP="253FEBD4" w:rsidRDefault="00D361F4" w14:textId="77777777" w14:paraId="156534F8">
      <w:pPr>
        <w:pStyle w:val="Normal"/>
      </w:pPr>
    </w:p>
    <w:p w:rsidR="00D361F4" w:rsidP="253FEBD4" w:rsidRDefault="00D361F4" w14:textId="77777777" w14:paraId="68E0374F">
      <w:pPr>
        <w:pStyle w:val="Normal"/>
      </w:pPr>
      <w:r w:rsidR="74F3C2EA">
        <w:rPr/>
        <w:t>Vara en god förebild samt vara delaktig i patientsäkerhetsarbetet.</w:t>
      </w:r>
    </w:p>
    <w:p w:rsidR="00D361F4" w:rsidP="253FEBD4" w:rsidRDefault="00D361F4" w14:textId="77777777" w14:paraId="697F48A6">
      <w:pPr>
        <w:spacing w:afterAutospacing="on" w:line="240" w:lineRule="auto"/>
        <w:ind w:left="0" w:right="0"/>
        <w:rPr>
          <w:b w:val="1"/>
          <w:bCs w:val="1"/>
        </w:rPr>
      </w:pPr>
    </w:p>
    <w:p w:rsidR="00D361F4" w:rsidP="253FEBD4" w:rsidRDefault="00D361F4" w14:textId="77777777" w14:paraId="15E2116A">
      <w:pPr>
        <w:pStyle w:val="Normal"/>
        <w:rPr>
          <w:rFonts w:ascii="Calibri" w:hAnsi="Calibri" w:cs="Calibri"/>
          <w:b w:val="1"/>
          <w:bCs w:val="1"/>
        </w:rPr>
      </w:pPr>
      <w:r w:rsidRPr="253FEBD4" w:rsidR="74F3C2EA">
        <w:rPr>
          <w:rStyle w:val="Heading3Char"/>
        </w:rPr>
        <w:t>Övriga arbetsuppgifter</w:t>
      </w:r>
    </w:p>
    <w:p w:rsidR="00D361F4" w:rsidP="253FEBD4" w:rsidRDefault="00D361F4" w14:paraId="433B7FC4" w14:textId="277AD282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2E5695B1">
        <w:rPr/>
        <w:t>A</w:t>
      </w:r>
      <w:r w:rsidR="74F3C2EA">
        <w:rPr/>
        <w:t>rbetsledande funktion i den dagliga verksamheten och ställföreträdandeverksamhetschef vid behov</w:t>
      </w:r>
    </w:p>
    <w:p w:rsidR="00D361F4" w:rsidP="253FEBD4" w:rsidRDefault="00D361F4" w14:paraId="37B7EB07" w14:textId="27A22424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29D373DD">
        <w:rPr/>
        <w:t>H</w:t>
      </w:r>
      <w:r w:rsidR="74F3C2EA">
        <w:rPr/>
        <w:t xml:space="preserve">a medarbetarsamtal, inspirera till personlig utveckling, uppdatera </w:t>
      </w:r>
      <w:r w:rsidR="74F3C2EA">
        <w:rPr/>
        <w:t>årshjulet och utbildningsplan</w:t>
      </w:r>
    </w:p>
    <w:p w:rsidR="00D361F4" w:rsidP="253FEBD4" w:rsidRDefault="00D361F4" w14:paraId="409867B8" w14:textId="31F4931E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1AA592FA">
        <w:rPr/>
        <w:t>L</w:t>
      </w:r>
      <w:r w:rsidR="74F3C2EA">
        <w:rPr/>
        <w:t>eda olika typer av utbildningar för medarbetarna</w:t>
      </w:r>
    </w:p>
    <w:p w:rsidR="00D361F4" w:rsidP="253FEBD4" w:rsidRDefault="00D361F4" w14:paraId="40A43061" w14:textId="49C16263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42BB2872">
        <w:rPr/>
        <w:t>K</w:t>
      </w:r>
      <w:r w:rsidR="74F3C2EA">
        <w:rPr/>
        <w:t>ontaktperson för de områdesansvariga medarbetarna på verksamheten samt ansvara för olika utbildningar och specialområden:</w:t>
      </w:r>
    </w:p>
    <w:p w:rsidR="00D361F4" w:rsidP="253FEBD4" w:rsidRDefault="00D361F4" w14:textId="77777777" w14:paraId="7AFDF0C6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="74F3C2EA">
        <w:rPr/>
        <w:t>Emma Andersson: Medicin, AMLS, SSK-studenter</w:t>
      </w:r>
    </w:p>
    <w:p w:rsidR="00D361F4" w:rsidP="253FEBD4" w:rsidRDefault="00D361F4" w14:textId="77777777" w14:paraId="4AA89CEB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="74F3C2EA">
        <w:rPr/>
        <w:t xml:space="preserve">Kajsa Carlson: Kirurgi, Avvikelsehantering </w:t>
      </w:r>
    </w:p>
    <w:p w:rsidR="00D361F4" w:rsidP="253FEBD4" w:rsidRDefault="00D361F4" w14:textId="77777777" w14:paraId="0C1A89B7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="74F3C2EA">
        <w:rPr/>
        <w:t xml:space="preserve">Helen </w:t>
      </w:r>
      <w:r w:rsidR="74F3C2EA">
        <w:rPr/>
        <w:t>Dalene</w:t>
      </w:r>
      <w:r w:rsidR="74F3C2EA">
        <w:rPr/>
        <w:t xml:space="preserve">: Barn-gyn-öron, Trauma, TNCC </w:t>
      </w:r>
    </w:p>
    <w:p w:rsidR="00D361F4" w:rsidP="253FEBD4" w:rsidRDefault="00D361F4" w14:textId="77777777" w14:paraId="19F10DC1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="74F3C2EA">
        <w:rPr/>
        <w:t>Jon Edmund: Ortopedi, Hot och Våld, Psykiatri, USK-elever</w:t>
      </w:r>
    </w:p>
    <w:p w:rsidR="00D361F4" w:rsidP="253FEBD4" w:rsidRDefault="00D361F4" w14:paraId="6CDF7137" w14:textId="79693FE7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11BAFB29">
        <w:rPr/>
        <w:t>I</w:t>
      </w:r>
      <w:r w:rsidR="74F3C2EA">
        <w:rPr/>
        <w:t>nspirera och utveckla medarbetarna för att driva akutmottagningen framåt</w:t>
      </w:r>
    </w:p>
    <w:p w:rsidR="00D361F4" w:rsidP="253FEBD4" w:rsidRDefault="00D361F4" w14:paraId="4333609E" w14:textId="43339C36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6FE68F8C">
        <w:rPr/>
        <w:t>D</w:t>
      </w:r>
      <w:r w:rsidR="74F3C2EA">
        <w:rPr/>
        <w:t>riva och ingå i olika processgrupper och ha uppföljning av pågående processer</w:t>
      </w:r>
    </w:p>
    <w:p w:rsidR="00D361F4" w:rsidP="253FEBD4" w:rsidRDefault="00D361F4" w14:paraId="0163B459" w14:textId="7A7E6DB4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22D41613">
        <w:rPr/>
        <w:t>I</w:t>
      </w:r>
      <w:r w:rsidR="74F3C2EA">
        <w:rPr/>
        <w:t>nformera medarbetarna om tagna beslut och följa upp att besluten genomförs praktiskt</w:t>
      </w:r>
    </w:p>
    <w:p w:rsidR="00D361F4" w:rsidP="253FEBD4" w:rsidRDefault="00D361F4" w14:paraId="67AFFB5A" w14:textId="447E99A6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7E9741CE">
        <w:rPr/>
        <w:t>A</w:t>
      </w:r>
      <w:r w:rsidR="74F3C2EA">
        <w:rPr/>
        <w:t>vlasta vårdenhetschef med till exempel händelseanalyser, anställningsintervjuer, riskanalyser mm.</w:t>
      </w:r>
    </w:p>
    <w:p w:rsidR="00D361F4" w:rsidP="253FEBD4" w:rsidRDefault="00D361F4" w14:paraId="49E03E05" w14:textId="34EA8EE4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338B2576">
        <w:rPr/>
        <w:t>T</w:t>
      </w:r>
      <w:r w:rsidR="74F3C2EA">
        <w:rPr/>
        <w:t>a hand om studiebesök och andra besök på akutmottagningen</w:t>
      </w:r>
    </w:p>
    <w:p w:rsidR="00D361F4" w:rsidP="253FEBD4" w:rsidRDefault="00D361F4" w14:paraId="69FB6103" w14:textId="6E3FC3B6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73C7DEA1">
        <w:rPr/>
        <w:t>D</w:t>
      </w:r>
      <w:r w:rsidR="74F3C2EA">
        <w:rPr/>
        <w:t xml:space="preserve">elta i arbetsplatsens planeringsdagar och APT (planera utvecklingsdagar mm) </w:t>
      </w:r>
    </w:p>
    <w:p w:rsidR="00D361F4" w:rsidP="253FEBD4" w:rsidRDefault="00D361F4" w14:paraId="1039C4E5" w14:textId="672ACBF1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632CFE20">
        <w:rPr/>
        <w:t>V</w:t>
      </w:r>
      <w:r w:rsidR="74F3C2EA">
        <w:rPr/>
        <w:t>ara tillgänglig för medarbetare vid behov av samtal</w:t>
      </w:r>
    </w:p>
    <w:p w:rsidR="00D361F4" w:rsidP="253FEBD4" w:rsidRDefault="00D361F4" w14:paraId="56B92695" w14:textId="7A00D929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6CBF3BF9">
        <w:rPr/>
        <w:t>H</w:t>
      </w:r>
      <w:r w:rsidR="74F3C2EA">
        <w:rPr/>
        <w:t>jälpa till och lösa vakanser på schemat, färgning</w:t>
      </w:r>
    </w:p>
    <w:p w:rsidR="00D361F4" w:rsidP="253FEBD4" w:rsidRDefault="00D361F4" w14:paraId="597E9415" w14:textId="41D2836B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="531495B6">
        <w:rPr/>
        <w:t>S</w:t>
      </w:r>
      <w:r w:rsidR="74F3C2EA">
        <w:rPr/>
        <w:t>tötta ledningssjuksköterskan samt lösa för lunch om arbetet tillåter</w:t>
      </w:r>
    </w:p>
    <w:p w:rsidR="00D361F4" w:rsidP="253FEBD4" w:rsidRDefault="00D361F4" w14:paraId="3C2A3EC2" w14:textId="28910737">
      <w:pPr>
        <w:pStyle w:val="Normal"/>
        <w:sectPr w:rsidR="00D361F4" w:rsidSect="00D361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361F4" w:rsidR="00D361F4" w:rsidP="253FEBD4" w:rsidRDefault="00D361F4" w14:paraId="6620F9D9" w14:textId="3E334D72">
      <w:pPr>
        <w:pStyle w:val="Normal"/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361F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32e5f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78eb3bd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7c03225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6A3E2D"/>
    <w:multiLevelType w:val="hybridMultilevel"/>
    <w:tmpl w:val="E82EB5B4"/>
    <w:lvl w:ilvl="0" w:tplc="FFFFFFFF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8C612C3"/>
    <w:multiLevelType w:val="hybridMultilevel"/>
    <w:tmpl w:val="D7CADCD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9A30B80"/>
    <w:multiLevelType w:val="hybridMultilevel"/>
    <w:tmpl w:val="B922DA6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A4F6C44"/>
    <w:multiLevelType w:val="hybridMultilevel"/>
    <w:tmpl w:val="B79C7A18"/>
    <w:lvl w:ilvl="0" w:tplc="FFFFFFFF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6">
    <w:abstractNumId w:val="24"/>
  </w:num>
  <w:num w:numId="25">
    <w:abstractNumId w:val="23"/>
  </w:num>
  <w:num w:numId="24">
    <w:abstractNumId w:val="22"/>
  </w:num>
  <w:num w:numId="1" w16cid:durableId="476383055">
    <w:abstractNumId w:val="21"/>
  </w:num>
  <w:num w:numId="2" w16cid:durableId="831025779">
    <w:abstractNumId w:val="18"/>
  </w:num>
  <w:num w:numId="3" w16cid:durableId="310794844">
    <w:abstractNumId w:val="0"/>
  </w:num>
  <w:num w:numId="4" w16cid:durableId="1947469529">
    <w:abstractNumId w:val="8"/>
  </w:num>
  <w:num w:numId="5" w16cid:durableId="1221790193">
    <w:abstractNumId w:val="19"/>
  </w:num>
  <w:num w:numId="6" w16cid:durableId="483280336">
    <w:abstractNumId w:val="2"/>
  </w:num>
  <w:num w:numId="7" w16cid:durableId="605774789">
    <w:abstractNumId w:val="14"/>
  </w:num>
  <w:num w:numId="8" w16cid:durableId="1584990364">
    <w:abstractNumId w:val="11"/>
  </w:num>
  <w:num w:numId="9" w16cid:durableId="805968167">
    <w:abstractNumId w:val="1"/>
  </w:num>
  <w:num w:numId="10" w16cid:durableId="1986734642">
    <w:abstractNumId w:val="1"/>
  </w:num>
  <w:num w:numId="11" w16cid:durableId="1008680675">
    <w:abstractNumId w:val="3"/>
  </w:num>
  <w:num w:numId="12" w16cid:durableId="1279410611">
    <w:abstractNumId w:val="5"/>
  </w:num>
  <w:num w:numId="13" w16cid:durableId="1718045741">
    <w:abstractNumId w:val="17"/>
  </w:num>
  <w:num w:numId="14" w16cid:durableId="172838643">
    <w:abstractNumId w:val="12"/>
  </w:num>
  <w:num w:numId="15" w16cid:durableId="1072266660">
    <w:abstractNumId w:val="9"/>
  </w:num>
  <w:num w:numId="16" w16cid:durableId="1374961324">
    <w:abstractNumId w:val="16"/>
  </w:num>
  <w:num w:numId="17" w16cid:durableId="719286072">
    <w:abstractNumId w:val="6"/>
  </w:num>
  <w:num w:numId="18" w16cid:durableId="1063482020">
    <w:abstractNumId w:val="13"/>
  </w:num>
  <w:num w:numId="19" w16cid:durableId="839740026">
    <w:abstractNumId w:val="20"/>
  </w:num>
  <w:num w:numId="20" w16cid:durableId="2011836562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41365028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 w16cid:durableId="1190022734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 w16cid:durableId="1358969997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1F4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BAFB29"/>
    <w:rsid w:val="1AA592FA"/>
    <w:rsid w:val="1C71D41F"/>
    <w:rsid w:val="22D41613"/>
    <w:rsid w:val="253FEBD4"/>
    <w:rsid w:val="29D373DD"/>
    <w:rsid w:val="2E5695B1"/>
    <w:rsid w:val="338B2576"/>
    <w:rsid w:val="3EFB5E4D"/>
    <w:rsid w:val="4232FF0F"/>
    <w:rsid w:val="42BB2872"/>
    <w:rsid w:val="43CECF70"/>
    <w:rsid w:val="456A9FD1"/>
    <w:rsid w:val="4B4AFC44"/>
    <w:rsid w:val="50B53FFE"/>
    <w:rsid w:val="531495B6"/>
    <w:rsid w:val="632CFE20"/>
    <w:rsid w:val="647B2B65"/>
    <w:rsid w:val="6A454545"/>
    <w:rsid w:val="6B2CF8ED"/>
    <w:rsid w:val="6B4CE0A4"/>
    <w:rsid w:val="6CBF3BF9"/>
    <w:rsid w:val="6FE68F8C"/>
    <w:rsid w:val="73C7DEA1"/>
    <w:rsid w:val="74F3C2EA"/>
    <w:rsid w:val="7E974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3fa1c452eb784b1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95e44b-8cd1-417c-a6bb-66bc469a8c79}"/>
      </w:docPartPr>
      <w:docPartBody>
        <w:p w14:paraId="44ECAF18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Arbetsordning Teamledare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2022-05-05T11:27:00.0000000Z</dcterms:created>
  <dcterms:modified xsi:type="dcterms:W3CDTF">2024-01-10T15:45:26.0000000Z</dcterms:modified>
</coreProperties>
</file>